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474F1" w14:textId="6833CAB4" w:rsidR="002B6263" w:rsidRDefault="002B6263" w:rsidP="00A54BD2">
      <w:pPr>
        <w:pStyle w:val="TOC1"/>
        <w:tabs>
          <w:tab w:val="left" w:pos="400"/>
          <w:tab w:val="right" w:leader="dot" w:pos="9621"/>
        </w:tabs>
        <w:rPr>
          <w:rFonts w:asciiTheme="minorHAnsi" w:eastAsiaTheme="minorEastAsia" w:hAnsiTheme="minorHAnsi" w:cstheme="minorBidi"/>
          <w:b w:val="0"/>
          <w:bCs w:val="0"/>
          <w:caps w:val="0"/>
          <w:noProof/>
          <w:sz w:val="22"/>
          <w:szCs w:val="22"/>
          <w:lang w:eastAsia="en-AU"/>
        </w:rPr>
      </w:pPr>
      <w:r w:rsidRPr="295675DC">
        <w:rPr>
          <w:rFonts w:asciiTheme="minorHAnsi" w:hAnsiTheme="minorHAnsi" w:cstheme="minorHAnsi"/>
        </w:rPr>
        <w:fldChar w:fldCharType="begin"/>
      </w:r>
      <w:r>
        <w:rPr>
          <w:rFonts w:asciiTheme="minorHAnsi" w:hAnsiTheme="minorHAnsi" w:cstheme="minorHAnsi"/>
        </w:rPr>
        <w:instrText xml:space="preserve"> TOC \o "1-2" \h \z \u </w:instrText>
      </w:r>
      <w:r w:rsidRPr="295675DC">
        <w:rPr>
          <w:rFonts w:asciiTheme="minorHAnsi" w:hAnsiTheme="minorHAnsi" w:cstheme="minorHAnsi"/>
        </w:rPr>
        <w:fldChar w:fldCharType="separate"/>
      </w:r>
    </w:p>
    <w:p w14:paraId="07595224" w14:textId="7397D800" w:rsidR="00063E69" w:rsidRPr="00D808FF" w:rsidRDefault="00D927B3" w:rsidP="00AE2869">
      <w:pPr>
        <w:rPr>
          <w:rFonts w:asciiTheme="minorHAnsi" w:hAnsiTheme="minorHAnsi" w:cstheme="minorHAnsi"/>
        </w:rPr>
      </w:pPr>
      <w:r w:rsidRPr="00D808FF">
        <w:rPr>
          <w:rFonts w:asciiTheme="minorHAnsi" w:hAnsiTheme="minorHAnsi" w:cstheme="minorHAnsi"/>
          <w:noProof/>
          <w:color w:val="2B579A"/>
          <w:shd w:val="clear" w:color="auto" w:fill="E6E6E6"/>
        </w:rPr>
        <w:drawing>
          <wp:anchor distT="0" distB="0" distL="114300" distR="114300" simplePos="0" relativeHeight="251654656" behindDoc="0" locked="0" layoutInCell="1" allowOverlap="1" wp14:anchorId="6C5E4879" wp14:editId="275DBA13">
            <wp:simplePos x="0" y="0"/>
            <wp:positionH relativeFrom="column">
              <wp:posOffset>67202</wp:posOffset>
            </wp:positionH>
            <wp:positionV relativeFrom="paragraph">
              <wp:posOffset>392688</wp:posOffset>
            </wp:positionV>
            <wp:extent cx="2203450" cy="920750"/>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3450" cy="920750"/>
                    </a:xfrm>
                    <a:prstGeom prst="rect">
                      <a:avLst/>
                    </a:prstGeom>
                    <a:noFill/>
                    <a:ln>
                      <a:noFill/>
                    </a:ln>
                  </pic:spPr>
                </pic:pic>
              </a:graphicData>
            </a:graphic>
          </wp:anchor>
        </w:drawing>
      </w:r>
      <w:r w:rsidR="002B6263" w:rsidRPr="295675DC">
        <w:rPr>
          <w:rFonts w:asciiTheme="minorHAnsi" w:hAnsiTheme="minorHAnsi" w:cstheme="minorBidi"/>
        </w:rPr>
        <w:fldChar w:fldCharType="end"/>
      </w:r>
      <w:r w:rsidR="00F54007" w:rsidRPr="295675DC">
        <w:rPr>
          <w:rFonts w:asciiTheme="minorHAnsi" w:hAnsiTheme="minorHAnsi" w:cstheme="minorBidi"/>
        </w:rPr>
        <w:t xml:space="preserve">, </w:t>
      </w:r>
    </w:p>
    <w:p w14:paraId="08B0EED9" w14:textId="685DDA98" w:rsidR="00063E69" w:rsidRPr="00D808FF" w:rsidRDefault="00A85B85" w:rsidP="00853EF8">
      <w:pPr>
        <w:rPr>
          <w:rFonts w:asciiTheme="minorHAnsi" w:hAnsiTheme="minorHAnsi" w:cstheme="minorHAnsi"/>
        </w:rPr>
      </w:pPr>
      <w:r w:rsidRPr="00D808FF">
        <w:rPr>
          <w:rFonts w:asciiTheme="minorHAnsi" w:hAnsiTheme="minorHAnsi" w:cstheme="minorHAnsi"/>
        </w:rPr>
        <w:tab/>
      </w:r>
    </w:p>
    <w:p w14:paraId="06C79E0D" w14:textId="77777777" w:rsidR="00063E69" w:rsidRPr="00D808FF" w:rsidRDefault="00063E69" w:rsidP="00A54BD2">
      <w:pPr>
        <w:ind w:right="559"/>
        <w:rPr>
          <w:rFonts w:asciiTheme="minorHAnsi" w:hAnsiTheme="minorHAnsi" w:cstheme="minorHAnsi"/>
        </w:rPr>
      </w:pPr>
    </w:p>
    <w:p w14:paraId="33071A70" w14:textId="77777777" w:rsidR="00063E69" w:rsidRPr="00D808FF" w:rsidRDefault="00063E69" w:rsidP="00762DDE">
      <w:pPr>
        <w:rPr>
          <w:rFonts w:asciiTheme="minorHAnsi" w:hAnsiTheme="minorHAnsi" w:cstheme="minorHAnsi"/>
        </w:rPr>
      </w:pPr>
    </w:p>
    <w:p w14:paraId="0BAE5F25" w14:textId="77777777" w:rsidR="00063E69" w:rsidRPr="00D808FF" w:rsidRDefault="00063E69">
      <w:pPr>
        <w:rPr>
          <w:rFonts w:asciiTheme="minorHAnsi" w:hAnsiTheme="minorHAnsi" w:cstheme="minorHAnsi"/>
        </w:rPr>
      </w:pPr>
    </w:p>
    <w:p w14:paraId="3B84D71F" w14:textId="167E4717" w:rsidR="00063E69" w:rsidRPr="00D808FF" w:rsidRDefault="00063E69">
      <w:pPr>
        <w:rPr>
          <w:rFonts w:asciiTheme="minorHAnsi" w:hAnsiTheme="minorHAnsi" w:cstheme="minorHAnsi"/>
        </w:rPr>
      </w:pPr>
    </w:p>
    <w:p w14:paraId="0579EDD7" w14:textId="71E7E1F0" w:rsidR="00A8083B" w:rsidRPr="00D808FF" w:rsidRDefault="00A8083B">
      <w:pPr>
        <w:rPr>
          <w:rFonts w:asciiTheme="minorHAnsi" w:hAnsiTheme="minorHAnsi" w:cstheme="minorHAnsi"/>
        </w:rPr>
      </w:pPr>
    </w:p>
    <w:p w14:paraId="1AAA8438" w14:textId="0A835E69" w:rsidR="00A8083B" w:rsidRPr="00D808FF" w:rsidRDefault="00AD3751" w:rsidP="000377FF">
      <w:pPr>
        <w:pStyle w:val="TitlePageProjectName"/>
        <w:tabs>
          <w:tab w:val="left" w:pos="6630"/>
        </w:tabs>
        <w:jc w:val="left"/>
        <w:rPr>
          <w:rFonts w:asciiTheme="minorHAnsi" w:hAnsiTheme="minorHAnsi" w:cstheme="minorHAnsi"/>
          <w:sz w:val="56"/>
          <w:szCs w:val="56"/>
        </w:rPr>
      </w:pPr>
      <w:r w:rsidRPr="00D808FF">
        <w:rPr>
          <w:rFonts w:asciiTheme="minorHAnsi" w:hAnsiTheme="minorHAnsi" w:cstheme="minorHAnsi"/>
          <w:sz w:val="56"/>
          <w:szCs w:val="56"/>
        </w:rPr>
        <w:tab/>
      </w:r>
    </w:p>
    <w:p w14:paraId="6464046A" w14:textId="26E72AFD" w:rsidR="00EF69CA" w:rsidRPr="00A54BD2" w:rsidRDefault="0066453C" w:rsidP="00A54BD2">
      <w:pPr>
        <w:pStyle w:val="TitlePageProjectName"/>
        <w:jc w:val="left"/>
        <w:rPr>
          <w:rFonts w:asciiTheme="minorHAnsi" w:hAnsiTheme="minorHAnsi" w:cstheme="minorHAnsi"/>
          <w:color w:val="0000FF"/>
          <w:sz w:val="56"/>
          <w:szCs w:val="56"/>
        </w:rPr>
      </w:pPr>
      <w:r>
        <w:rPr>
          <w:rFonts w:asciiTheme="minorHAnsi" w:hAnsiTheme="minorHAnsi" w:cstheme="minorHAnsi"/>
          <w:color w:val="0000FF"/>
          <w:sz w:val="56"/>
          <w:szCs w:val="56"/>
        </w:rPr>
        <w:t>Draft</w:t>
      </w:r>
      <w:r>
        <w:rPr>
          <w:rFonts w:asciiTheme="minorHAnsi" w:hAnsiTheme="minorHAnsi" w:cstheme="minorHAnsi"/>
          <w:color w:val="0000FF"/>
          <w:sz w:val="56"/>
          <w:szCs w:val="56"/>
        </w:rPr>
        <w:br/>
      </w:r>
      <w:r w:rsidR="008A28E0" w:rsidRPr="00A54BD2">
        <w:rPr>
          <w:rFonts w:asciiTheme="minorHAnsi" w:hAnsiTheme="minorHAnsi" w:cstheme="minorHAnsi"/>
          <w:color w:val="0000FF"/>
          <w:sz w:val="56"/>
          <w:szCs w:val="56"/>
        </w:rPr>
        <w:t>C</w:t>
      </w:r>
      <w:r w:rsidR="00807F30" w:rsidRPr="00A54BD2">
        <w:rPr>
          <w:rFonts w:asciiTheme="minorHAnsi" w:hAnsiTheme="minorHAnsi" w:cstheme="minorHAnsi"/>
          <w:color w:val="0000FF"/>
          <w:sz w:val="56"/>
          <w:szCs w:val="56"/>
        </w:rPr>
        <w:t>ASEY</w:t>
      </w:r>
      <w:r w:rsidR="008A28E0" w:rsidRPr="00A54BD2">
        <w:rPr>
          <w:rFonts w:asciiTheme="minorHAnsi" w:hAnsiTheme="minorHAnsi" w:cstheme="minorHAnsi"/>
          <w:color w:val="0000FF"/>
          <w:sz w:val="56"/>
          <w:szCs w:val="56"/>
        </w:rPr>
        <w:t xml:space="preserve"> D</w:t>
      </w:r>
      <w:r w:rsidR="00807F30" w:rsidRPr="00A54BD2">
        <w:rPr>
          <w:rFonts w:asciiTheme="minorHAnsi" w:hAnsiTheme="minorHAnsi" w:cstheme="minorHAnsi"/>
          <w:color w:val="0000FF"/>
          <w:sz w:val="56"/>
          <w:szCs w:val="56"/>
        </w:rPr>
        <w:t>IGITAL</w:t>
      </w:r>
      <w:r w:rsidR="008A28E0" w:rsidRPr="00A54BD2">
        <w:rPr>
          <w:rFonts w:asciiTheme="minorHAnsi" w:hAnsiTheme="minorHAnsi" w:cstheme="minorHAnsi"/>
          <w:color w:val="0000FF"/>
          <w:sz w:val="56"/>
          <w:szCs w:val="56"/>
        </w:rPr>
        <w:t xml:space="preserve"> E</w:t>
      </w:r>
      <w:r w:rsidR="00807F30" w:rsidRPr="00A54BD2">
        <w:rPr>
          <w:rFonts w:asciiTheme="minorHAnsi" w:hAnsiTheme="minorHAnsi" w:cstheme="minorHAnsi"/>
          <w:color w:val="0000FF"/>
          <w:sz w:val="56"/>
          <w:szCs w:val="56"/>
        </w:rPr>
        <w:t>QUITY</w:t>
      </w:r>
      <w:r w:rsidR="00E67464" w:rsidRPr="00A54BD2">
        <w:rPr>
          <w:rFonts w:asciiTheme="minorHAnsi" w:hAnsiTheme="minorHAnsi" w:cstheme="minorHAnsi"/>
          <w:color w:val="0000FF"/>
          <w:sz w:val="56"/>
          <w:szCs w:val="56"/>
        </w:rPr>
        <w:t xml:space="preserve"> FRAMEWORK</w:t>
      </w:r>
      <w:r w:rsidR="008A28E0" w:rsidRPr="00A54BD2">
        <w:rPr>
          <w:rFonts w:asciiTheme="minorHAnsi" w:hAnsiTheme="minorHAnsi" w:cstheme="minorHAnsi"/>
          <w:color w:val="0000FF"/>
          <w:sz w:val="56"/>
          <w:szCs w:val="56"/>
        </w:rPr>
        <w:t xml:space="preserve"> </w:t>
      </w:r>
      <w:r w:rsidR="006B7ED1" w:rsidRPr="00A54BD2">
        <w:rPr>
          <w:rFonts w:asciiTheme="minorHAnsi" w:hAnsiTheme="minorHAnsi" w:cstheme="minorHAnsi"/>
          <w:color w:val="0000FF"/>
          <w:sz w:val="56"/>
          <w:szCs w:val="56"/>
        </w:rPr>
        <w:t xml:space="preserve"> </w:t>
      </w:r>
      <w:r w:rsidR="00CB3F2C" w:rsidRPr="00A54BD2">
        <w:rPr>
          <w:rFonts w:asciiTheme="minorHAnsi" w:hAnsiTheme="minorHAnsi" w:cstheme="minorHAnsi"/>
          <w:color w:val="0000FF"/>
          <w:sz w:val="56"/>
          <w:szCs w:val="56"/>
        </w:rPr>
        <w:br/>
      </w:r>
      <w:r w:rsidR="006B7ED1" w:rsidRPr="00A54BD2">
        <w:rPr>
          <w:rFonts w:asciiTheme="minorHAnsi" w:hAnsiTheme="minorHAnsi" w:cstheme="minorHAnsi"/>
          <w:color w:val="0000FF"/>
          <w:sz w:val="56"/>
          <w:szCs w:val="56"/>
        </w:rPr>
        <w:t>2021-25</w:t>
      </w:r>
    </w:p>
    <w:p w14:paraId="306A41FB" w14:textId="1987FA32" w:rsidR="008858CB" w:rsidRPr="00D808FF" w:rsidRDefault="008A28E0" w:rsidP="0007286F">
      <w:pPr>
        <w:pStyle w:val="TitlePageProjectName"/>
        <w:rPr>
          <w:rFonts w:asciiTheme="minorHAnsi" w:hAnsiTheme="minorHAnsi" w:cstheme="minorHAnsi"/>
          <w:sz w:val="72"/>
          <w:szCs w:val="72"/>
        </w:rPr>
      </w:pPr>
      <w:r w:rsidRPr="00D808FF">
        <w:rPr>
          <w:rFonts w:asciiTheme="minorHAnsi" w:hAnsiTheme="minorHAnsi" w:cstheme="minorHAnsi"/>
          <w:sz w:val="72"/>
          <w:szCs w:val="72"/>
        </w:rPr>
        <w:t xml:space="preserve"> </w:t>
      </w:r>
    </w:p>
    <w:p w14:paraId="77720615" w14:textId="1C00A623" w:rsidR="00063E69" w:rsidRPr="00D808FF" w:rsidRDefault="00063E69">
      <w:pPr>
        <w:rPr>
          <w:rFonts w:asciiTheme="minorHAnsi" w:hAnsiTheme="minorHAnsi" w:cstheme="minorHAnsi"/>
        </w:rPr>
      </w:pPr>
    </w:p>
    <w:p w14:paraId="435C367E" w14:textId="1D41E3AA" w:rsidR="00A8083B" w:rsidRPr="00D808FF" w:rsidRDefault="00A8083B">
      <w:pPr>
        <w:rPr>
          <w:rFonts w:asciiTheme="minorHAnsi" w:hAnsiTheme="minorHAnsi" w:cstheme="minorHAnsi"/>
        </w:rPr>
      </w:pPr>
    </w:p>
    <w:p w14:paraId="71A59C0C" w14:textId="7960726A" w:rsidR="00E67464" w:rsidRDefault="00E67464">
      <w:pPr>
        <w:rPr>
          <w:rFonts w:asciiTheme="minorHAnsi" w:hAnsiTheme="minorHAnsi" w:cstheme="minorHAnsi"/>
        </w:rPr>
      </w:pPr>
    </w:p>
    <w:p w14:paraId="11C7AF8D" w14:textId="77777777" w:rsidR="00E67464" w:rsidRPr="00D808FF" w:rsidRDefault="00E67464">
      <w:pPr>
        <w:rPr>
          <w:rFonts w:asciiTheme="minorHAnsi" w:hAnsiTheme="minorHAnsi" w:cstheme="minorHAnsi"/>
        </w:rPr>
      </w:pPr>
    </w:p>
    <w:p w14:paraId="6C19548F" w14:textId="22CDE5F1" w:rsidR="00A8083B" w:rsidRPr="00D808FF" w:rsidRDefault="00A8083B">
      <w:pPr>
        <w:rPr>
          <w:rFonts w:asciiTheme="minorHAnsi" w:hAnsiTheme="minorHAnsi" w:cstheme="minorHAnsi"/>
        </w:rPr>
      </w:pPr>
    </w:p>
    <w:tbl>
      <w:tblPr>
        <w:tblpPr w:leftFromText="180" w:rightFromText="180" w:vertAnchor="text" w:horzAnchor="margin" w:tblpX="-6" w:tblpY="262"/>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843"/>
        <w:gridCol w:w="7793"/>
      </w:tblGrid>
      <w:tr w:rsidR="003C2A06" w:rsidRPr="00A54BD2" w14:paraId="3975D8D5" w14:textId="77777777" w:rsidTr="00A54BD2">
        <w:trPr>
          <w:cantSplit/>
          <w:trHeight w:hRule="exact" w:val="397"/>
        </w:trPr>
        <w:tc>
          <w:tcPr>
            <w:tcW w:w="1843" w:type="dxa"/>
          </w:tcPr>
          <w:p w14:paraId="5BEB703B" w14:textId="77777777" w:rsidR="003C2A06" w:rsidRPr="00A54BD2" w:rsidRDefault="003C2A06" w:rsidP="00A939DF">
            <w:pPr>
              <w:pStyle w:val="TitlePageTableHeading"/>
              <w:rPr>
                <w:rFonts w:asciiTheme="minorHAnsi" w:hAnsiTheme="minorHAnsi" w:cstheme="minorHAnsi"/>
                <w:sz w:val="22"/>
                <w:szCs w:val="22"/>
              </w:rPr>
            </w:pPr>
            <w:r w:rsidRPr="00A54BD2">
              <w:rPr>
                <w:rFonts w:asciiTheme="minorHAnsi" w:hAnsiTheme="minorHAnsi" w:cstheme="minorHAnsi"/>
                <w:sz w:val="22"/>
                <w:szCs w:val="22"/>
              </w:rPr>
              <w:t>Content Owner:</w:t>
            </w:r>
          </w:p>
        </w:tc>
        <w:tc>
          <w:tcPr>
            <w:tcW w:w="7793" w:type="dxa"/>
            <w:vAlign w:val="bottom"/>
          </w:tcPr>
          <w:p w14:paraId="723D6C6F" w14:textId="261E949D" w:rsidR="003C2A06" w:rsidRPr="00A54BD2" w:rsidRDefault="003C2A06" w:rsidP="00A939DF">
            <w:pPr>
              <w:pStyle w:val="TitlePageTableBodyText"/>
              <w:rPr>
                <w:rFonts w:asciiTheme="minorHAnsi" w:hAnsiTheme="minorHAnsi" w:cstheme="minorHAnsi"/>
                <w:bCs/>
                <w:sz w:val="22"/>
                <w:szCs w:val="22"/>
              </w:rPr>
            </w:pPr>
            <w:r w:rsidRPr="00A54BD2">
              <w:rPr>
                <w:rFonts w:asciiTheme="minorHAnsi" w:hAnsiTheme="minorHAnsi" w:cstheme="minorHAnsi"/>
                <w:bCs/>
                <w:sz w:val="22"/>
                <w:szCs w:val="22"/>
              </w:rPr>
              <w:t>Inclusion and Wellbeing Team</w:t>
            </w:r>
            <w:r w:rsidR="00DE3FFC" w:rsidRPr="00A54BD2">
              <w:rPr>
                <w:rFonts w:asciiTheme="minorHAnsi" w:hAnsiTheme="minorHAnsi" w:cstheme="minorHAnsi"/>
                <w:bCs/>
                <w:sz w:val="22"/>
                <w:szCs w:val="22"/>
              </w:rPr>
              <w:t>, Connected Co</w:t>
            </w:r>
            <w:r w:rsidR="000377FF" w:rsidRPr="00A54BD2">
              <w:rPr>
                <w:rFonts w:asciiTheme="minorHAnsi" w:hAnsiTheme="minorHAnsi" w:cstheme="minorHAnsi"/>
                <w:bCs/>
                <w:sz w:val="22"/>
                <w:szCs w:val="22"/>
              </w:rPr>
              <w:t>mmunities</w:t>
            </w:r>
            <w:r w:rsidR="00FB2F59">
              <w:rPr>
                <w:rFonts w:asciiTheme="minorHAnsi" w:hAnsiTheme="minorHAnsi" w:cstheme="minorHAnsi"/>
                <w:bCs/>
                <w:sz w:val="22"/>
                <w:szCs w:val="22"/>
              </w:rPr>
              <w:t>, Casey City Council</w:t>
            </w:r>
            <w:r w:rsidRPr="00A54BD2">
              <w:rPr>
                <w:rFonts w:asciiTheme="minorHAnsi" w:hAnsiTheme="minorHAnsi" w:cstheme="minorHAnsi"/>
                <w:bCs/>
                <w:sz w:val="22"/>
                <w:szCs w:val="22"/>
              </w:rPr>
              <w:br/>
              <w:t>Casey Communities</w:t>
            </w:r>
            <w:r w:rsidRPr="00A54BD2">
              <w:rPr>
                <w:rFonts w:asciiTheme="minorHAnsi" w:hAnsiTheme="minorHAnsi" w:cstheme="minorHAnsi"/>
                <w:bCs/>
                <w:color w:val="2B579A"/>
                <w:sz w:val="22"/>
                <w:szCs w:val="22"/>
                <w:shd w:val="clear" w:color="auto" w:fill="E6E6E6"/>
              </w:rPr>
              <w:fldChar w:fldCharType="begin"/>
            </w:r>
            <w:r w:rsidRPr="00A54BD2">
              <w:rPr>
                <w:rFonts w:asciiTheme="minorHAnsi" w:hAnsiTheme="minorHAnsi" w:cstheme="minorHAnsi"/>
                <w:bCs/>
                <w:sz w:val="22"/>
                <w:szCs w:val="22"/>
              </w:rPr>
              <w:instrText xml:space="preserve"> DOCPROPERTY  Company  \* MERGEFORMAT </w:instrText>
            </w:r>
            <w:r w:rsidRPr="00A54BD2">
              <w:rPr>
                <w:rFonts w:asciiTheme="minorHAnsi" w:hAnsiTheme="minorHAnsi" w:cstheme="minorHAnsi"/>
                <w:bCs/>
                <w:color w:val="2B579A"/>
                <w:sz w:val="22"/>
                <w:szCs w:val="22"/>
                <w:shd w:val="clear" w:color="auto" w:fill="E6E6E6"/>
              </w:rPr>
              <w:fldChar w:fldCharType="end"/>
            </w:r>
          </w:p>
        </w:tc>
      </w:tr>
      <w:tr w:rsidR="003C2A06" w:rsidRPr="00A54BD2" w14:paraId="3C37A6DE" w14:textId="77777777" w:rsidTr="00A54BD2">
        <w:trPr>
          <w:cantSplit/>
          <w:trHeight w:hRule="exact" w:val="397"/>
        </w:trPr>
        <w:tc>
          <w:tcPr>
            <w:tcW w:w="1843" w:type="dxa"/>
          </w:tcPr>
          <w:p w14:paraId="790C3C9E" w14:textId="77777777" w:rsidR="003C2A06" w:rsidRPr="00A54BD2" w:rsidRDefault="003C2A06" w:rsidP="00A939DF">
            <w:pPr>
              <w:pStyle w:val="TitlePageTableHeading"/>
              <w:rPr>
                <w:rFonts w:asciiTheme="minorHAnsi" w:hAnsiTheme="minorHAnsi" w:cstheme="minorHAnsi"/>
                <w:sz w:val="22"/>
                <w:szCs w:val="22"/>
              </w:rPr>
            </w:pPr>
            <w:r w:rsidRPr="00A54BD2">
              <w:rPr>
                <w:rFonts w:asciiTheme="minorHAnsi" w:hAnsiTheme="minorHAnsi" w:cstheme="minorHAnsi"/>
                <w:sz w:val="22"/>
                <w:szCs w:val="22"/>
              </w:rPr>
              <w:t>Version:</w:t>
            </w:r>
          </w:p>
        </w:tc>
        <w:tc>
          <w:tcPr>
            <w:tcW w:w="7793" w:type="dxa"/>
            <w:vAlign w:val="bottom"/>
          </w:tcPr>
          <w:p w14:paraId="657E600C" w14:textId="39DBD697" w:rsidR="003C2A06" w:rsidRPr="00A54BD2" w:rsidRDefault="003C2A06" w:rsidP="00A939DF">
            <w:pPr>
              <w:pStyle w:val="TitlePageTableBodyText"/>
              <w:spacing w:after="100"/>
              <w:rPr>
                <w:rFonts w:asciiTheme="minorHAnsi" w:hAnsiTheme="minorHAnsi" w:cstheme="minorHAnsi"/>
                <w:bCs/>
                <w:sz w:val="22"/>
                <w:szCs w:val="22"/>
              </w:rPr>
            </w:pPr>
            <w:r w:rsidRPr="00A54BD2">
              <w:rPr>
                <w:rFonts w:asciiTheme="minorHAnsi" w:hAnsiTheme="minorHAnsi" w:cstheme="minorHAnsi"/>
                <w:bCs/>
                <w:color w:val="2B579A"/>
                <w:sz w:val="22"/>
                <w:szCs w:val="22"/>
                <w:shd w:val="clear" w:color="auto" w:fill="E6E6E6"/>
              </w:rPr>
              <w:fldChar w:fldCharType="begin"/>
            </w:r>
            <w:r w:rsidRPr="00A54BD2">
              <w:rPr>
                <w:rFonts w:asciiTheme="minorHAnsi" w:hAnsiTheme="minorHAnsi" w:cstheme="minorHAnsi"/>
                <w:bCs/>
                <w:sz w:val="22"/>
                <w:szCs w:val="22"/>
              </w:rPr>
              <w:instrText xml:space="preserve"> DOCPROPERTY  Comments  \* MERGEFORMAT </w:instrText>
            </w:r>
            <w:r w:rsidRPr="00A54BD2">
              <w:rPr>
                <w:rFonts w:asciiTheme="minorHAnsi" w:hAnsiTheme="minorHAnsi" w:cstheme="minorHAnsi"/>
                <w:bCs/>
                <w:color w:val="2B579A"/>
                <w:sz w:val="22"/>
                <w:szCs w:val="22"/>
                <w:shd w:val="clear" w:color="auto" w:fill="E6E6E6"/>
              </w:rPr>
              <w:fldChar w:fldCharType="end"/>
            </w:r>
            <w:r w:rsidR="000738A3">
              <w:rPr>
                <w:rFonts w:asciiTheme="minorHAnsi" w:hAnsiTheme="minorHAnsi" w:cstheme="minorHAnsi"/>
                <w:bCs/>
                <w:sz w:val="22"/>
                <w:szCs w:val="22"/>
              </w:rPr>
              <w:t>EXHIBITION DRAFT</w:t>
            </w:r>
          </w:p>
        </w:tc>
      </w:tr>
      <w:tr w:rsidR="003C2A06" w:rsidRPr="00A54BD2" w14:paraId="021C4B02" w14:textId="77777777" w:rsidTr="00A54BD2">
        <w:trPr>
          <w:cantSplit/>
          <w:trHeight w:hRule="exact" w:val="397"/>
        </w:trPr>
        <w:tc>
          <w:tcPr>
            <w:tcW w:w="1843" w:type="dxa"/>
          </w:tcPr>
          <w:p w14:paraId="3E096BD0" w14:textId="77777777" w:rsidR="003C2A06" w:rsidRPr="00A54BD2" w:rsidRDefault="003C2A06" w:rsidP="00A939DF">
            <w:pPr>
              <w:pStyle w:val="TitlePageTableHeading"/>
              <w:rPr>
                <w:rFonts w:asciiTheme="minorHAnsi" w:hAnsiTheme="minorHAnsi" w:cstheme="minorHAnsi"/>
                <w:sz w:val="22"/>
                <w:szCs w:val="22"/>
              </w:rPr>
            </w:pPr>
            <w:r w:rsidRPr="00A54BD2">
              <w:rPr>
                <w:rFonts w:asciiTheme="minorHAnsi" w:hAnsiTheme="minorHAnsi" w:cstheme="minorHAnsi"/>
                <w:sz w:val="22"/>
                <w:szCs w:val="22"/>
              </w:rPr>
              <w:t>Date:</w:t>
            </w:r>
          </w:p>
        </w:tc>
        <w:tc>
          <w:tcPr>
            <w:tcW w:w="7793" w:type="dxa"/>
            <w:vAlign w:val="bottom"/>
          </w:tcPr>
          <w:p w14:paraId="0A79EA40" w14:textId="143B47EA" w:rsidR="003C2A06" w:rsidRPr="00A54BD2" w:rsidRDefault="002F2334" w:rsidP="00A939DF">
            <w:pPr>
              <w:pStyle w:val="TitlePageTableBodyText"/>
              <w:rPr>
                <w:rFonts w:asciiTheme="minorHAnsi" w:hAnsiTheme="minorHAnsi" w:cstheme="minorHAnsi"/>
                <w:bCs/>
                <w:sz w:val="22"/>
                <w:szCs w:val="22"/>
              </w:rPr>
            </w:pPr>
            <w:r w:rsidRPr="00A54BD2">
              <w:rPr>
                <w:rFonts w:asciiTheme="minorHAnsi" w:hAnsiTheme="minorHAnsi" w:cstheme="minorHAnsi"/>
                <w:bCs/>
                <w:sz w:val="22"/>
                <w:szCs w:val="22"/>
              </w:rPr>
              <w:t>2</w:t>
            </w:r>
            <w:r>
              <w:rPr>
                <w:rFonts w:asciiTheme="minorHAnsi" w:hAnsiTheme="minorHAnsi" w:cstheme="minorHAnsi"/>
                <w:bCs/>
                <w:sz w:val="22"/>
                <w:szCs w:val="22"/>
              </w:rPr>
              <w:t>4</w:t>
            </w:r>
            <w:r w:rsidR="008A28E0" w:rsidRPr="00A54BD2">
              <w:rPr>
                <w:rFonts w:asciiTheme="minorHAnsi" w:hAnsiTheme="minorHAnsi" w:cstheme="minorHAnsi"/>
                <w:bCs/>
                <w:sz w:val="22"/>
                <w:szCs w:val="22"/>
              </w:rPr>
              <w:t>/</w:t>
            </w:r>
            <w:r w:rsidR="00316737" w:rsidRPr="00A54BD2">
              <w:rPr>
                <w:rFonts w:asciiTheme="minorHAnsi" w:hAnsiTheme="minorHAnsi" w:cstheme="minorHAnsi"/>
                <w:bCs/>
                <w:sz w:val="22"/>
                <w:szCs w:val="22"/>
              </w:rPr>
              <w:t>5</w:t>
            </w:r>
            <w:r w:rsidR="003C2A06" w:rsidRPr="00A54BD2">
              <w:rPr>
                <w:rFonts w:asciiTheme="minorHAnsi" w:hAnsiTheme="minorHAnsi" w:cstheme="minorHAnsi"/>
                <w:bCs/>
                <w:sz w:val="22"/>
                <w:szCs w:val="22"/>
              </w:rPr>
              <w:t>/21</w:t>
            </w:r>
          </w:p>
        </w:tc>
      </w:tr>
    </w:tbl>
    <w:p w14:paraId="760A7050" w14:textId="77777777" w:rsidR="008858CB" w:rsidRPr="00AE7C46" w:rsidRDefault="008858CB" w:rsidP="008858CB">
      <w:pPr>
        <w:pStyle w:val="InPracticeGuidance"/>
        <w:rPr>
          <w:rFonts w:asciiTheme="minorHAnsi" w:hAnsiTheme="minorHAnsi" w:cstheme="minorHAnsi"/>
          <w:sz w:val="48"/>
          <w:szCs w:val="48"/>
        </w:rPr>
      </w:pPr>
      <w:bookmarkStart w:id="0" w:name="_Toc345994326"/>
      <w:bookmarkStart w:id="1" w:name="_Toc345994721"/>
      <w:bookmarkStart w:id="2" w:name="_Toc345994782"/>
      <w:bookmarkStart w:id="3" w:name="_Toc345994834"/>
      <w:bookmarkStart w:id="4" w:name="_Toc379353377"/>
      <w:bookmarkStart w:id="5" w:name="_Toc390689061"/>
      <w:bookmarkStart w:id="6" w:name="_Toc156789128"/>
      <w:bookmarkStart w:id="7" w:name="_Toc259602059"/>
      <w:bookmarkStart w:id="8" w:name="_Toc259603362"/>
      <w:r w:rsidRPr="00AE7C46">
        <w:rPr>
          <w:rFonts w:asciiTheme="minorHAnsi" w:hAnsiTheme="minorHAnsi" w:cstheme="minorHAnsi"/>
          <w:sz w:val="48"/>
          <w:szCs w:val="48"/>
        </w:rPr>
        <w:lastRenderedPageBreak/>
        <w:br/>
        <w:t>Upon document completion, please remove these paragraphs and hide or remove all hidden text.</w:t>
      </w:r>
    </w:p>
    <w:bookmarkStart w:id="9" w:name="_Toc57993954" w:displacedByCustomXml="next"/>
    <w:sdt>
      <w:sdtPr>
        <w:rPr>
          <w:rFonts w:asciiTheme="minorHAnsi" w:eastAsia="Times New Roman" w:hAnsiTheme="minorHAnsi" w:cstheme="minorHAnsi"/>
          <w:color w:val="auto"/>
          <w:sz w:val="48"/>
          <w:szCs w:val="48"/>
          <w:shd w:val="clear" w:color="auto" w:fill="E6E6E6"/>
          <w:lang w:val="en-AU"/>
        </w:rPr>
        <w:id w:val="522975536"/>
        <w:docPartObj>
          <w:docPartGallery w:val="Table of Contents"/>
          <w:docPartUnique/>
        </w:docPartObj>
      </w:sdtPr>
      <w:sdtEndPr>
        <w:rPr>
          <w:b/>
          <w:sz w:val="24"/>
          <w:szCs w:val="20"/>
        </w:rPr>
      </w:sdtEndPr>
      <w:sdtContent>
        <w:p w14:paraId="18D20705" w14:textId="46AC69AA" w:rsidR="0071029B" w:rsidRPr="00AE7C46" w:rsidRDefault="000F4174" w:rsidP="00917E87">
          <w:pPr>
            <w:pStyle w:val="TOCHeading"/>
            <w:rPr>
              <w:rFonts w:asciiTheme="minorHAnsi" w:hAnsiTheme="minorHAnsi" w:cstheme="minorHAnsi"/>
              <w:b/>
              <w:bCs/>
              <w:color w:val="0000FF"/>
              <w:sz w:val="48"/>
              <w:szCs w:val="48"/>
            </w:rPr>
          </w:pPr>
          <w:r w:rsidRPr="00AE7C46">
            <w:rPr>
              <w:rFonts w:asciiTheme="minorHAnsi" w:hAnsiTheme="minorHAnsi" w:cstheme="minorHAnsi"/>
              <w:b/>
              <w:bCs/>
              <w:color w:val="0000FF"/>
              <w:sz w:val="48"/>
              <w:szCs w:val="48"/>
            </w:rPr>
            <w:t>TABLE OF CONTENTS</w:t>
          </w:r>
        </w:p>
        <w:p w14:paraId="2C0A6580" w14:textId="764FEC15" w:rsidR="000738A3" w:rsidRDefault="00607270">
          <w:pPr>
            <w:pStyle w:val="TOC1"/>
            <w:tabs>
              <w:tab w:val="left" w:pos="400"/>
              <w:tab w:val="right" w:leader="dot" w:pos="9621"/>
            </w:tabs>
            <w:rPr>
              <w:rFonts w:asciiTheme="minorHAnsi" w:eastAsiaTheme="minorEastAsia" w:hAnsiTheme="minorHAnsi" w:cstheme="minorBidi"/>
              <w:b w:val="0"/>
              <w:bCs w:val="0"/>
              <w:caps w:val="0"/>
              <w:noProof/>
              <w:sz w:val="22"/>
              <w:szCs w:val="22"/>
              <w:lang w:eastAsia="en-AU"/>
            </w:rPr>
          </w:pPr>
          <w:r w:rsidRPr="00D808FF">
            <w:rPr>
              <w:rFonts w:asciiTheme="minorHAnsi" w:hAnsiTheme="minorHAnsi" w:cstheme="minorHAnsi"/>
              <w:b w:val="0"/>
              <w:caps w:val="0"/>
              <w:color w:val="2B579A"/>
              <w:shd w:val="clear" w:color="auto" w:fill="E6E6E6"/>
            </w:rPr>
            <w:fldChar w:fldCharType="begin"/>
          </w:r>
          <w:r w:rsidRPr="00D808FF">
            <w:rPr>
              <w:rFonts w:asciiTheme="minorHAnsi" w:hAnsiTheme="minorHAnsi" w:cstheme="minorHAnsi"/>
              <w:b w:val="0"/>
              <w:bCs w:val="0"/>
              <w:caps w:val="0"/>
            </w:rPr>
            <w:instrText xml:space="preserve"> TOC \o "1-2" \h \z \u </w:instrText>
          </w:r>
          <w:r w:rsidRPr="00D808FF">
            <w:rPr>
              <w:rFonts w:asciiTheme="minorHAnsi" w:hAnsiTheme="minorHAnsi" w:cstheme="minorHAnsi"/>
              <w:b w:val="0"/>
              <w:caps w:val="0"/>
              <w:color w:val="2B579A"/>
              <w:shd w:val="clear" w:color="auto" w:fill="E6E6E6"/>
            </w:rPr>
            <w:fldChar w:fldCharType="separate"/>
          </w:r>
          <w:hyperlink w:anchor="_Toc72753774" w:history="1">
            <w:r w:rsidR="000738A3" w:rsidRPr="004047EF">
              <w:rPr>
                <w:rStyle w:val="Hyperlink"/>
                <w:rFonts w:cstheme="minorHAnsi"/>
                <w:noProof/>
              </w:rPr>
              <w:t>1</w:t>
            </w:r>
            <w:r w:rsidR="000738A3">
              <w:rPr>
                <w:rFonts w:asciiTheme="minorHAnsi" w:eastAsiaTheme="minorEastAsia" w:hAnsiTheme="minorHAnsi" w:cstheme="minorBidi"/>
                <w:b w:val="0"/>
                <w:bCs w:val="0"/>
                <w:caps w:val="0"/>
                <w:noProof/>
                <w:sz w:val="22"/>
                <w:szCs w:val="22"/>
                <w:lang w:eastAsia="en-AU"/>
              </w:rPr>
              <w:tab/>
            </w:r>
            <w:r w:rsidR="000738A3" w:rsidRPr="004047EF">
              <w:rPr>
                <w:rStyle w:val="Hyperlink"/>
                <w:rFonts w:cstheme="minorHAnsi"/>
                <w:noProof/>
              </w:rPr>
              <w:t>ExecUTIVE SUMMARY</w:t>
            </w:r>
            <w:r w:rsidR="000738A3">
              <w:rPr>
                <w:noProof/>
                <w:webHidden/>
              </w:rPr>
              <w:tab/>
            </w:r>
            <w:r w:rsidR="000738A3">
              <w:rPr>
                <w:noProof/>
                <w:webHidden/>
              </w:rPr>
              <w:fldChar w:fldCharType="begin"/>
            </w:r>
            <w:r w:rsidR="000738A3">
              <w:rPr>
                <w:noProof/>
                <w:webHidden/>
              </w:rPr>
              <w:instrText xml:space="preserve"> PAGEREF _Toc72753774 \h </w:instrText>
            </w:r>
            <w:r w:rsidR="000738A3">
              <w:rPr>
                <w:noProof/>
                <w:webHidden/>
              </w:rPr>
            </w:r>
            <w:r w:rsidR="000738A3">
              <w:rPr>
                <w:noProof/>
                <w:webHidden/>
              </w:rPr>
              <w:fldChar w:fldCharType="separate"/>
            </w:r>
            <w:r w:rsidR="000738A3">
              <w:rPr>
                <w:noProof/>
                <w:webHidden/>
              </w:rPr>
              <w:t>3</w:t>
            </w:r>
            <w:r w:rsidR="000738A3">
              <w:rPr>
                <w:noProof/>
                <w:webHidden/>
              </w:rPr>
              <w:fldChar w:fldCharType="end"/>
            </w:r>
          </w:hyperlink>
        </w:p>
        <w:p w14:paraId="25E4A9D5" w14:textId="08BD4DD6" w:rsidR="000738A3" w:rsidRDefault="00AA2F8B">
          <w:pPr>
            <w:pStyle w:val="TOC1"/>
            <w:tabs>
              <w:tab w:val="left" w:pos="400"/>
              <w:tab w:val="right" w:leader="dot" w:pos="9621"/>
            </w:tabs>
            <w:rPr>
              <w:rFonts w:asciiTheme="minorHAnsi" w:eastAsiaTheme="minorEastAsia" w:hAnsiTheme="minorHAnsi" w:cstheme="minorBidi"/>
              <w:b w:val="0"/>
              <w:bCs w:val="0"/>
              <w:caps w:val="0"/>
              <w:noProof/>
              <w:sz w:val="22"/>
              <w:szCs w:val="22"/>
              <w:lang w:eastAsia="en-AU"/>
            </w:rPr>
          </w:pPr>
          <w:hyperlink w:anchor="_Toc72753775" w:history="1">
            <w:r w:rsidR="000738A3" w:rsidRPr="004047EF">
              <w:rPr>
                <w:rStyle w:val="Hyperlink"/>
                <w:rFonts w:cstheme="minorHAnsi"/>
                <w:noProof/>
              </w:rPr>
              <w:t>2</w:t>
            </w:r>
            <w:r w:rsidR="000738A3">
              <w:rPr>
                <w:rFonts w:asciiTheme="minorHAnsi" w:eastAsiaTheme="minorEastAsia" w:hAnsiTheme="minorHAnsi" w:cstheme="minorBidi"/>
                <w:b w:val="0"/>
                <w:bCs w:val="0"/>
                <w:caps w:val="0"/>
                <w:noProof/>
                <w:sz w:val="22"/>
                <w:szCs w:val="22"/>
                <w:lang w:eastAsia="en-AU"/>
              </w:rPr>
              <w:tab/>
            </w:r>
            <w:r w:rsidR="000738A3" w:rsidRPr="004047EF">
              <w:rPr>
                <w:rStyle w:val="Hyperlink"/>
                <w:rFonts w:cstheme="minorHAnsi"/>
                <w:noProof/>
              </w:rPr>
              <w:t>FOREWARD</w:t>
            </w:r>
            <w:r w:rsidR="000738A3">
              <w:rPr>
                <w:noProof/>
                <w:webHidden/>
              </w:rPr>
              <w:tab/>
            </w:r>
            <w:r w:rsidR="000738A3">
              <w:rPr>
                <w:noProof/>
                <w:webHidden/>
              </w:rPr>
              <w:fldChar w:fldCharType="begin"/>
            </w:r>
            <w:r w:rsidR="000738A3">
              <w:rPr>
                <w:noProof/>
                <w:webHidden/>
              </w:rPr>
              <w:instrText xml:space="preserve"> PAGEREF _Toc72753775 \h </w:instrText>
            </w:r>
            <w:r w:rsidR="000738A3">
              <w:rPr>
                <w:noProof/>
                <w:webHidden/>
              </w:rPr>
            </w:r>
            <w:r w:rsidR="000738A3">
              <w:rPr>
                <w:noProof/>
                <w:webHidden/>
              </w:rPr>
              <w:fldChar w:fldCharType="separate"/>
            </w:r>
            <w:r w:rsidR="000738A3">
              <w:rPr>
                <w:noProof/>
                <w:webHidden/>
              </w:rPr>
              <w:t>4</w:t>
            </w:r>
            <w:r w:rsidR="000738A3">
              <w:rPr>
                <w:noProof/>
                <w:webHidden/>
              </w:rPr>
              <w:fldChar w:fldCharType="end"/>
            </w:r>
          </w:hyperlink>
        </w:p>
        <w:p w14:paraId="50540B0C" w14:textId="6C69C86F" w:rsidR="000738A3" w:rsidRDefault="00AA2F8B">
          <w:pPr>
            <w:pStyle w:val="TOC1"/>
            <w:tabs>
              <w:tab w:val="left" w:pos="400"/>
              <w:tab w:val="right" w:leader="dot" w:pos="9621"/>
            </w:tabs>
            <w:rPr>
              <w:rFonts w:asciiTheme="minorHAnsi" w:eastAsiaTheme="minorEastAsia" w:hAnsiTheme="minorHAnsi" w:cstheme="minorBidi"/>
              <w:b w:val="0"/>
              <w:bCs w:val="0"/>
              <w:caps w:val="0"/>
              <w:noProof/>
              <w:sz w:val="22"/>
              <w:szCs w:val="22"/>
              <w:lang w:eastAsia="en-AU"/>
            </w:rPr>
          </w:pPr>
          <w:hyperlink w:anchor="_Toc72753776" w:history="1">
            <w:r w:rsidR="000738A3" w:rsidRPr="004047EF">
              <w:rPr>
                <w:rStyle w:val="Hyperlink"/>
                <w:rFonts w:cstheme="minorHAnsi"/>
                <w:noProof/>
              </w:rPr>
              <w:t>3</w:t>
            </w:r>
            <w:r w:rsidR="000738A3">
              <w:rPr>
                <w:rFonts w:asciiTheme="minorHAnsi" w:eastAsiaTheme="minorEastAsia" w:hAnsiTheme="minorHAnsi" w:cstheme="minorBidi"/>
                <w:b w:val="0"/>
                <w:bCs w:val="0"/>
                <w:caps w:val="0"/>
                <w:noProof/>
                <w:sz w:val="22"/>
                <w:szCs w:val="22"/>
                <w:lang w:eastAsia="en-AU"/>
              </w:rPr>
              <w:tab/>
            </w:r>
            <w:r w:rsidR="000738A3" w:rsidRPr="004047EF">
              <w:rPr>
                <w:rStyle w:val="Hyperlink"/>
                <w:rFonts w:cstheme="minorHAnsi"/>
                <w:noProof/>
              </w:rPr>
              <w:t>PURPOSE OF THE FRAMEWORK</w:t>
            </w:r>
            <w:r w:rsidR="000738A3">
              <w:rPr>
                <w:noProof/>
                <w:webHidden/>
              </w:rPr>
              <w:tab/>
            </w:r>
            <w:r w:rsidR="000738A3">
              <w:rPr>
                <w:noProof/>
                <w:webHidden/>
              </w:rPr>
              <w:fldChar w:fldCharType="begin"/>
            </w:r>
            <w:r w:rsidR="000738A3">
              <w:rPr>
                <w:noProof/>
                <w:webHidden/>
              </w:rPr>
              <w:instrText xml:space="preserve"> PAGEREF _Toc72753776 \h </w:instrText>
            </w:r>
            <w:r w:rsidR="000738A3">
              <w:rPr>
                <w:noProof/>
                <w:webHidden/>
              </w:rPr>
            </w:r>
            <w:r w:rsidR="000738A3">
              <w:rPr>
                <w:noProof/>
                <w:webHidden/>
              </w:rPr>
              <w:fldChar w:fldCharType="separate"/>
            </w:r>
            <w:r w:rsidR="000738A3">
              <w:rPr>
                <w:noProof/>
                <w:webHidden/>
              </w:rPr>
              <w:t>5</w:t>
            </w:r>
            <w:r w:rsidR="000738A3">
              <w:rPr>
                <w:noProof/>
                <w:webHidden/>
              </w:rPr>
              <w:fldChar w:fldCharType="end"/>
            </w:r>
          </w:hyperlink>
        </w:p>
        <w:p w14:paraId="4338ADD1" w14:textId="0595C364" w:rsidR="000738A3" w:rsidRDefault="00AA2F8B">
          <w:pPr>
            <w:pStyle w:val="TOC1"/>
            <w:tabs>
              <w:tab w:val="left" w:pos="400"/>
              <w:tab w:val="right" w:leader="dot" w:pos="9621"/>
            </w:tabs>
            <w:rPr>
              <w:rFonts w:asciiTheme="minorHAnsi" w:eastAsiaTheme="minorEastAsia" w:hAnsiTheme="minorHAnsi" w:cstheme="minorBidi"/>
              <w:b w:val="0"/>
              <w:bCs w:val="0"/>
              <w:caps w:val="0"/>
              <w:noProof/>
              <w:sz w:val="22"/>
              <w:szCs w:val="22"/>
              <w:lang w:eastAsia="en-AU"/>
            </w:rPr>
          </w:pPr>
          <w:hyperlink w:anchor="_Toc72753777" w:history="1">
            <w:r w:rsidR="000738A3" w:rsidRPr="004047EF">
              <w:rPr>
                <w:rStyle w:val="Hyperlink"/>
                <w:noProof/>
              </w:rPr>
              <w:t>4</w:t>
            </w:r>
            <w:r w:rsidR="000738A3">
              <w:rPr>
                <w:rFonts w:asciiTheme="minorHAnsi" w:eastAsiaTheme="minorEastAsia" w:hAnsiTheme="minorHAnsi" w:cstheme="minorBidi"/>
                <w:b w:val="0"/>
                <w:bCs w:val="0"/>
                <w:caps w:val="0"/>
                <w:noProof/>
                <w:sz w:val="22"/>
                <w:szCs w:val="22"/>
                <w:lang w:eastAsia="en-AU"/>
              </w:rPr>
              <w:tab/>
            </w:r>
            <w:r w:rsidR="000738A3" w:rsidRPr="004047EF">
              <w:rPr>
                <w:rStyle w:val="Hyperlink"/>
                <w:rFonts w:cstheme="minorHAnsi"/>
                <w:noProof/>
              </w:rPr>
              <w:t>PRINCIPLES OF THE FRAMEWORK</w:t>
            </w:r>
            <w:r w:rsidR="000738A3">
              <w:rPr>
                <w:noProof/>
                <w:webHidden/>
              </w:rPr>
              <w:tab/>
            </w:r>
            <w:r w:rsidR="000738A3">
              <w:rPr>
                <w:noProof/>
                <w:webHidden/>
              </w:rPr>
              <w:fldChar w:fldCharType="begin"/>
            </w:r>
            <w:r w:rsidR="000738A3">
              <w:rPr>
                <w:noProof/>
                <w:webHidden/>
              </w:rPr>
              <w:instrText xml:space="preserve"> PAGEREF _Toc72753777 \h </w:instrText>
            </w:r>
            <w:r w:rsidR="000738A3">
              <w:rPr>
                <w:noProof/>
                <w:webHidden/>
              </w:rPr>
            </w:r>
            <w:r w:rsidR="000738A3">
              <w:rPr>
                <w:noProof/>
                <w:webHidden/>
              </w:rPr>
              <w:fldChar w:fldCharType="separate"/>
            </w:r>
            <w:r w:rsidR="000738A3">
              <w:rPr>
                <w:noProof/>
                <w:webHidden/>
              </w:rPr>
              <w:t>6</w:t>
            </w:r>
            <w:r w:rsidR="000738A3">
              <w:rPr>
                <w:noProof/>
                <w:webHidden/>
              </w:rPr>
              <w:fldChar w:fldCharType="end"/>
            </w:r>
          </w:hyperlink>
        </w:p>
        <w:p w14:paraId="7070F853" w14:textId="5CC8DD71" w:rsidR="000738A3" w:rsidRDefault="00AA2F8B">
          <w:pPr>
            <w:pStyle w:val="TOC1"/>
            <w:tabs>
              <w:tab w:val="left" w:pos="400"/>
              <w:tab w:val="right" w:leader="dot" w:pos="9621"/>
            </w:tabs>
            <w:rPr>
              <w:rFonts w:asciiTheme="minorHAnsi" w:eastAsiaTheme="minorEastAsia" w:hAnsiTheme="minorHAnsi" w:cstheme="minorBidi"/>
              <w:b w:val="0"/>
              <w:bCs w:val="0"/>
              <w:caps w:val="0"/>
              <w:noProof/>
              <w:sz w:val="22"/>
              <w:szCs w:val="22"/>
              <w:lang w:eastAsia="en-AU"/>
            </w:rPr>
          </w:pPr>
          <w:hyperlink w:anchor="_Toc72753778" w:history="1">
            <w:r w:rsidR="000738A3" w:rsidRPr="004047EF">
              <w:rPr>
                <w:rStyle w:val="Hyperlink"/>
                <w:rFonts w:cstheme="minorHAnsi"/>
                <w:noProof/>
              </w:rPr>
              <w:t>5</w:t>
            </w:r>
            <w:r w:rsidR="000738A3">
              <w:rPr>
                <w:rFonts w:asciiTheme="minorHAnsi" w:eastAsiaTheme="minorEastAsia" w:hAnsiTheme="minorHAnsi" w:cstheme="minorBidi"/>
                <w:b w:val="0"/>
                <w:bCs w:val="0"/>
                <w:caps w:val="0"/>
                <w:noProof/>
                <w:sz w:val="22"/>
                <w:szCs w:val="22"/>
                <w:lang w:eastAsia="en-AU"/>
              </w:rPr>
              <w:tab/>
            </w:r>
            <w:r w:rsidR="000738A3" w:rsidRPr="004047EF">
              <w:rPr>
                <w:rStyle w:val="Hyperlink"/>
                <w:rFonts w:cstheme="minorHAnsi"/>
                <w:noProof/>
              </w:rPr>
              <w:t>BACKGROUND</w:t>
            </w:r>
            <w:r w:rsidR="000738A3">
              <w:rPr>
                <w:noProof/>
                <w:webHidden/>
              </w:rPr>
              <w:tab/>
            </w:r>
            <w:r w:rsidR="000738A3">
              <w:rPr>
                <w:noProof/>
                <w:webHidden/>
              </w:rPr>
              <w:fldChar w:fldCharType="begin"/>
            </w:r>
            <w:r w:rsidR="000738A3">
              <w:rPr>
                <w:noProof/>
                <w:webHidden/>
              </w:rPr>
              <w:instrText xml:space="preserve"> PAGEREF _Toc72753778 \h </w:instrText>
            </w:r>
            <w:r w:rsidR="000738A3">
              <w:rPr>
                <w:noProof/>
                <w:webHidden/>
              </w:rPr>
            </w:r>
            <w:r w:rsidR="000738A3">
              <w:rPr>
                <w:noProof/>
                <w:webHidden/>
              </w:rPr>
              <w:fldChar w:fldCharType="separate"/>
            </w:r>
            <w:r w:rsidR="000738A3">
              <w:rPr>
                <w:noProof/>
                <w:webHidden/>
              </w:rPr>
              <w:t>7</w:t>
            </w:r>
            <w:r w:rsidR="000738A3">
              <w:rPr>
                <w:noProof/>
                <w:webHidden/>
              </w:rPr>
              <w:fldChar w:fldCharType="end"/>
            </w:r>
          </w:hyperlink>
        </w:p>
        <w:p w14:paraId="38F37A58" w14:textId="79711C3C" w:rsidR="000738A3" w:rsidRDefault="00AA2F8B">
          <w:pPr>
            <w:pStyle w:val="TOC2"/>
            <w:tabs>
              <w:tab w:val="left" w:pos="800"/>
              <w:tab w:val="right" w:leader="dot" w:pos="9621"/>
            </w:tabs>
            <w:rPr>
              <w:rFonts w:asciiTheme="minorHAnsi" w:eastAsiaTheme="minorEastAsia" w:hAnsiTheme="minorHAnsi" w:cstheme="minorBidi"/>
              <w:noProof/>
              <w:sz w:val="22"/>
              <w:szCs w:val="22"/>
              <w:lang w:eastAsia="en-AU"/>
            </w:rPr>
          </w:pPr>
          <w:hyperlink w:anchor="_Toc72753779" w:history="1">
            <w:r w:rsidR="000738A3" w:rsidRPr="004047EF">
              <w:rPr>
                <w:rStyle w:val="Hyperlink"/>
                <w:noProof/>
              </w:rPr>
              <w:t>5.1</w:t>
            </w:r>
            <w:r w:rsidR="000738A3">
              <w:rPr>
                <w:rFonts w:asciiTheme="minorHAnsi" w:eastAsiaTheme="minorEastAsia" w:hAnsiTheme="minorHAnsi" w:cstheme="minorBidi"/>
                <w:noProof/>
                <w:sz w:val="22"/>
                <w:szCs w:val="22"/>
                <w:lang w:eastAsia="en-AU"/>
              </w:rPr>
              <w:tab/>
            </w:r>
            <w:r w:rsidR="000738A3" w:rsidRPr="004047EF">
              <w:rPr>
                <w:rStyle w:val="Hyperlink"/>
                <w:rFonts w:cstheme="minorHAnsi"/>
                <w:noProof/>
              </w:rPr>
              <w:t>Key Definitions</w:t>
            </w:r>
            <w:r w:rsidR="000738A3">
              <w:rPr>
                <w:noProof/>
                <w:webHidden/>
              </w:rPr>
              <w:tab/>
            </w:r>
            <w:r w:rsidR="000738A3">
              <w:rPr>
                <w:noProof/>
                <w:webHidden/>
              </w:rPr>
              <w:fldChar w:fldCharType="begin"/>
            </w:r>
            <w:r w:rsidR="000738A3">
              <w:rPr>
                <w:noProof/>
                <w:webHidden/>
              </w:rPr>
              <w:instrText xml:space="preserve"> PAGEREF _Toc72753779 \h </w:instrText>
            </w:r>
            <w:r w:rsidR="000738A3">
              <w:rPr>
                <w:noProof/>
                <w:webHidden/>
              </w:rPr>
            </w:r>
            <w:r w:rsidR="000738A3">
              <w:rPr>
                <w:noProof/>
                <w:webHidden/>
              </w:rPr>
              <w:fldChar w:fldCharType="separate"/>
            </w:r>
            <w:r w:rsidR="000738A3">
              <w:rPr>
                <w:noProof/>
                <w:webHidden/>
              </w:rPr>
              <w:t>7</w:t>
            </w:r>
            <w:r w:rsidR="000738A3">
              <w:rPr>
                <w:noProof/>
                <w:webHidden/>
              </w:rPr>
              <w:fldChar w:fldCharType="end"/>
            </w:r>
          </w:hyperlink>
        </w:p>
        <w:p w14:paraId="6FA954E9" w14:textId="7975CB29" w:rsidR="000738A3" w:rsidRDefault="00AA2F8B">
          <w:pPr>
            <w:pStyle w:val="TOC2"/>
            <w:tabs>
              <w:tab w:val="left" w:pos="800"/>
              <w:tab w:val="right" w:leader="dot" w:pos="9621"/>
            </w:tabs>
            <w:rPr>
              <w:rFonts w:asciiTheme="minorHAnsi" w:eastAsiaTheme="minorEastAsia" w:hAnsiTheme="minorHAnsi" w:cstheme="minorBidi"/>
              <w:noProof/>
              <w:sz w:val="22"/>
              <w:szCs w:val="22"/>
              <w:lang w:eastAsia="en-AU"/>
            </w:rPr>
          </w:pPr>
          <w:hyperlink w:anchor="_Toc72753780" w:history="1">
            <w:r w:rsidR="000738A3" w:rsidRPr="004047EF">
              <w:rPr>
                <w:rStyle w:val="Hyperlink"/>
                <w:rFonts w:cstheme="minorHAnsi"/>
                <w:noProof/>
              </w:rPr>
              <w:t>5.2</w:t>
            </w:r>
            <w:r w:rsidR="000738A3">
              <w:rPr>
                <w:rFonts w:asciiTheme="minorHAnsi" w:eastAsiaTheme="minorEastAsia" w:hAnsiTheme="minorHAnsi" w:cstheme="minorBidi"/>
                <w:noProof/>
                <w:sz w:val="22"/>
                <w:szCs w:val="22"/>
                <w:lang w:eastAsia="en-AU"/>
              </w:rPr>
              <w:tab/>
            </w:r>
            <w:r w:rsidR="000738A3" w:rsidRPr="004047EF">
              <w:rPr>
                <w:rStyle w:val="Hyperlink"/>
                <w:rFonts w:cstheme="minorHAnsi"/>
                <w:noProof/>
              </w:rPr>
              <w:t>What is Digital Equity and why is it so important?</w:t>
            </w:r>
            <w:r w:rsidR="000738A3">
              <w:rPr>
                <w:noProof/>
                <w:webHidden/>
              </w:rPr>
              <w:tab/>
            </w:r>
            <w:r w:rsidR="000738A3">
              <w:rPr>
                <w:noProof/>
                <w:webHidden/>
              </w:rPr>
              <w:fldChar w:fldCharType="begin"/>
            </w:r>
            <w:r w:rsidR="000738A3">
              <w:rPr>
                <w:noProof/>
                <w:webHidden/>
              </w:rPr>
              <w:instrText xml:space="preserve"> PAGEREF _Toc72753780 \h </w:instrText>
            </w:r>
            <w:r w:rsidR="000738A3">
              <w:rPr>
                <w:noProof/>
                <w:webHidden/>
              </w:rPr>
            </w:r>
            <w:r w:rsidR="000738A3">
              <w:rPr>
                <w:noProof/>
                <w:webHidden/>
              </w:rPr>
              <w:fldChar w:fldCharType="separate"/>
            </w:r>
            <w:r w:rsidR="000738A3">
              <w:rPr>
                <w:noProof/>
                <w:webHidden/>
              </w:rPr>
              <w:t>7</w:t>
            </w:r>
            <w:r w:rsidR="000738A3">
              <w:rPr>
                <w:noProof/>
                <w:webHidden/>
              </w:rPr>
              <w:fldChar w:fldCharType="end"/>
            </w:r>
          </w:hyperlink>
        </w:p>
        <w:p w14:paraId="4E2B71C5" w14:textId="208774A5" w:rsidR="000738A3" w:rsidRDefault="00AA2F8B">
          <w:pPr>
            <w:pStyle w:val="TOC2"/>
            <w:tabs>
              <w:tab w:val="left" w:pos="800"/>
              <w:tab w:val="right" w:leader="dot" w:pos="9621"/>
            </w:tabs>
            <w:rPr>
              <w:rFonts w:asciiTheme="minorHAnsi" w:eastAsiaTheme="minorEastAsia" w:hAnsiTheme="minorHAnsi" w:cstheme="minorBidi"/>
              <w:noProof/>
              <w:sz w:val="22"/>
              <w:szCs w:val="22"/>
              <w:lang w:eastAsia="en-AU"/>
            </w:rPr>
          </w:pPr>
          <w:hyperlink w:anchor="_Toc72753781" w:history="1">
            <w:r w:rsidR="000738A3" w:rsidRPr="004047EF">
              <w:rPr>
                <w:rStyle w:val="Hyperlink"/>
                <w:rFonts w:cstheme="minorHAnsi"/>
                <w:noProof/>
              </w:rPr>
              <w:t>5.3</w:t>
            </w:r>
            <w:r w:rsidR="000738A3">
              <w:rPr>
                <w:rFonts w:asciiTheme="minorHAnsi" w:eastAsiaTheme="minorEastAsia" w:hAnsiTheme="minorHAnsi" w:cstheme="minorBidi"/>
                <w:noProof/>
                <w:sz w:val="22"/>
                <w:szCs w:val="22"/>
                <w:lang w:eastAsia="en-AU"/>
              </w:rPr>
              <w:tab/>
            </w:r>
            <w:r w:rsidR="000738A3" w:rsidRPr="004047EF">
              <w:rPr>
                <w:rStyle w:val="Hyperlink"/>
                <w:rFonts w:cstheme="minorHAnsi"/>
                <w:noProof/>
              </w:rPr>
              <w:t>Digital Equity in Australia</w:t>
            </w:r>
            <w:r w:rsidR="000738A3">
              <w:rPr>
                <w:noProof/>
                <w:webHidden/>
              </w:rPr>
              <w:tab/>
            </w:r>
            <w:r w:rsidR="000738A3">
              <w:rPr>
                <w:noProof/>
                <w:webHidden/>
              </w:rPr>
              <w:fldChar w:fldCharType="begin"/>
            </w:r>
            <w:r w:rsidR="000738A3">
              <w:rPr>
                <w:noProof/>
                <w:webHidden/>
              </w:rPr>
              <w:instrText xml:space="preserve"> PAGEREF _Toc72753781 \h </w:instrText>
            </w:r>
            <w:r w:rsidR="000738A3">
              <w:rPr>
                <w:noProof/>
                <w:webHidden/>
              </w:rPr>
            </w:r>
            <w:r w:rsidR="000738A3">
              <w:rPr>
                <w:noProof/>
                <w:webHidden/>
              </w:rPr>
              <w:fldChar w:fldCharType="separate"/>
            </w:r>
            <w:r w:rsidR="000738A3">
              <w:rPr>
                <w:noProof/>
                <w:webHidden/>
              </w:rPr>
              <w:t>8</w:t>
            </w:r>
            <w:r w:rsidR="000738A3">
              <w:rPr>
                <w:noProof/>
                <w:webHidden/>
              </w:rPr>
              <w:fldChar w:fldCharType="end"/>
            </w:r>
          </w:hyperlink>
        </w:p>
        <w:p w14:paraId="73B8679B" w14:textId="6DB9CFFD" w:rsidR="000738A3" w:rsidRDefault="00AA2F8B">
          <w:pPr>
            <w:pStyle w:val="TOC2"/>
            <w:tabs>
              <w:tab w:val="left" w:pos="800"/>
              <w:tab w:val="right" w:leader="dot" w:pos="9621"/>
            </w:tabs>
            <w:rPr>
              <w:rFonts w:asciiTheme="minorHAnsi" w:eastAsiaTheme="minorEastAsia" w:hAnsiTheme="minorHAnsi" w:cstheme="minorBidi"/>
              <w:noProof/>
              <w:sz w:val="22"/>
              <w:szCs w:val="22"/>
              <w:lang w:eastAsia="en-AU"/>
            </w:rPr>
          </w:pPr>
          <w:hyperlink w:anchor="_Toc72753782" w:history="1">
            <w:r w:rsidR="000738A3" w:rsidRPr="004047EF">
              <w:rPr>
                <w:rStyle w:val="Hyperlink"/>
                <w:rFonts w:cstheme="minorHAnsi"/>
                <w:noProof/>
              </w:rPr>
              <w:t>5.4</w:t>
            </w:r>
            <w:r w:rsidR="000738A3">
              <w:rPr>
                <w:rFonts w:asciiTheme="minorHAnsi" w:eastAsiaTheme="minorEastAsia" w:hAnsiTheme="minorHAnsi" w:cstheme="minorBidi"/>
                <w:noProof/>
                <w:sz w:val="22"/>
                <w:szCs w:val="22"/>
                <w:lang w:eastAsia="en-AU"/>
              </w:rPr>
              <w:tab/>
            </w:r>
            <w:r w:rsidR="000738A3" w:rsidRPr="004047EF">
              <w:rPr>
                <w:rStyle w:val="Hyperlink"/>
                <w:rFonts w:cstheme="minorHAnsi"/>
                <w:noProof/>
              </w:rPr>
              <w:t>Digital Equity in Melbourne’s Outer South East</w:t>
            </w:r>
            <w:r w:rsidR="000738A3">
              <w:rPr>
                <w:noProof/>
                <w:webHidden/>
              </w:rPr>
              <w:tab/>
            </w:r>
            <w:r w:rsidR="000738A3">
              <w:rPr>
                <w:noProof/>
                <w:webHidden/>
              </w:rPr>
              <w:fldChar w:fldCharType="begin"/>
            </w:r>
            <w:r w:rsidR="000738A3">
              <w:rPr>
                <w:noProof/>
                <w:webHidden/>
              </w:rPr>
              <w:instrText xml:space="preserve"> PAGEREF _Toc72753782 \h </w:instrText>
            </w:r>
            <w:r w:rsidR="000738A3">
              <w:rPr>
                <w:noProof/>
                <w:webHidden/>
              </w:rPr>
            </w:r>
            <w:r w:rsidR="000738A3">
              <w:rPr>
                <w:noProof/>
                <w:webHidden/>
              </w:rPr>
              <w:fldChar w:fldCharType="separate"/>
            </w:r>
            <w:r w:rsidR="000738A3">
              <w:rPr>
                <w:noProof/>
                <w:webHidden/>
              </w:rPr>
              <w:t>9</w:t>
            </w:r>
            <w:r w:rsidR="000738A3">
              <w:rPr>
                <w:noProof/>
                <w:webHidden/>
              </w:rPr>
              <w:fldChar w:fldCharType="end"/>
            </w:r>
          </w:hyperlink>
        </w:p>
        <w:p w14:paraId="046BABBC" w14:textId="7BB429EE" w:rsidR="000738A3" w:rsidRDefault="00AA2F8B">
          <w:pPr>
            <w:pStyle w:val="TOC2"/>
            <w:tabs>
              <w:tab w:val="left" w:pos="800"/>
              <w:tab w:val="right" w:leader="dot" w:pos="9621"/>
            </w:tabs>
            <w:rPr>
              <w:rFonts w:asciiTheme="minorHAnsi" w:eastAsiaTheme="minorEastAsia" w:hAnsiTheme="minorHAnsi" w:cstheme="minorBidi"/>
              <w:noProof/>
              <w:sz w:val="22"/>
              <w:szCs w:val="22"/>
              <w:lang w:eastAsia="en-AU"/>
            </w:rPr>
          </w:pPr>
          <w:hyperlink w:anchor="_Toc72753783" w:history="1">
            <w:r w:rsidR="000738A3" w:rsidRPr="004047EF">
              <w:rPr>
                <w:rStyle w:val="Hyperlink"/>
                <w:rFonts w:cstheme="minorHAnsi"/>
                <w:noProof/>
              </w:rPr>
              <w:t>5.5</w:t>
            </w:r>
            <w:r w:rsidR="000738A3">
              <w:rPr>
                <w:rFonts w:asciiTheme="minorHAnsi" w:eastAsiaTheme="minorEastAsia" w:hAnsiTheme="minorHAnsi" w:cstheme="minorBidi"/>
                <w:noProof/>
                <w:sz w:val="22"/>
                <w:szCs w:val="22"/>
                <w:lang w:eastAsia="en-AU"/>
              </w:rPr>
              <w:tab/>
            </w:r>
            <w:r w:rsidR="000738A3" w:rsidRPr="004047EF">
              <w:rPr>
                <w:rStyle w:val="Hyperlink"/>
                <w:rFonts w:cstheme="minorHAnsi"/>
                <w:noProof/>
              </w:rPr>
              <w:t>Digital Equity in the City of Casey</w:t>
            </w:r>
            <w:r w:rsidR="000738A3">
              <w:rPr>
                <w:noProof/>
                <w:webHidden/>
              </w:rPr>
              <w:tab/>
            </w:r>
            <w:r w:rsidR="000738A3">
              <w:rPr>
                <w:noProof/>
                <w:webHidden/>
              </w:rPr>
              <w:fldChar w:fldCharType="begin"/>
            </w:r>
            <w:r w:rsidR="000738A3">
              <w:rPr>
                <w:noProof/>
                <w:webHidden/>
              </w:rPr>
              <w:instrText xml:space="preserve"> PAGEREF _Toc72753783 \h </w:instrText>
            </w:r>
            <w:r w:rsidR="000738A3">
              <w:rPr>
                <w:noProof/>
                <w:webHidden/>
              </w:rPr>
            </w:r>
            <w:r w:rsidR="000738A3">
              <w:rPr>
                <w:noProof/>
                <w:webHidden/>
              </w:rPr>
              <w:fldChar w:fldCharType="separate"/>
            </w:r>
            <w:r w:rsidR="000738A3">
              <w:rPr>
                <w:noProof/>
                <w:webHidden/>
              </w:rPr>
              <w:t>9</w:t>
            </w:r>
            <w:r w:rsidR="000738A3">
              <w:rPr>
                <w:noProof/>
                <w:webHidden/>
              </w:rPr>
              <w:fldChar w:fldCharType="end"/>
            </w:r>
          </w:hyperlink>
        </w:p>
        <w:p w14:paraId="31A7F9AE" w14:textId="146EA100" w:rsidR="000738A3" w:rsidRDefault="00AA2F8B">
          <w:pPr>
            <w:pStyle w:val="TOC1"/>
            <w:tabs>
              <w:tab w:val="left" w:pos="400"/>
              <w:tab w:val="right" w:leader="dot" w:pos="9621"/>
            </w:tabs>
            <w:rPr>
              <w:rFonts w:asciiTheme="minorHAnsi" w:eastAsiaTheme="minorEastAsia" w:hAnsiTheme="minorHAnsi" w:cstheme="minorBidi"/>
              <w:b w:val="0"/>
              <w:bCs w:val="0"/>
              <w:caps w:val="0"/>
              <w:noProof/>
              <w:sz w:val="22"/>
              <w:szCs w:val="22"/>
              <w:lang w:eastAsia="en-AU"/>
            </w:rPr>
          </w:pPr>
          <w:hyperlink w:anchor="_Toc72753784" w:history="1">
            <w:r w:rsidR="000738A3" w:rsidRPr="004047EF">
              <w:rPr>
                <w:rStyle w:val="Hyperlink"/>
                <w:rFonts w:cstheme="minorHAnsi"/>
                <w:noProof/>
              </w:rPr>
              <w:t>6</w:t>
            </w:r>
            <w:r w:rsidR="000738A3">
              <w:rPr>
                <w:rFonts w:asciiTheme="minorHAnsi" w:eastAsiaTheme="minorEastAsia" w:hAnsiTheme="minorHAnsi" w:cstheme="minorBidi"/>
                <w:b w:val="0"/>
                <w:bCs w:val="0"/>
                <w:caps w:val="0"/>
                <w:noProof/>
                <w:sz w:val="22"/>
                <w:szCs w:val="22"/>
                <w:lang w:eastAsia="en-AU"/>
              </w:rPr>
              <w:tab/>
            </w:r>
            <w:r w:rsidR="000738A3" w:rsidRPr="004047EF">
              <w:rPr>
                <w:rStyle w:val="Hyperlink"/>
                <w:rFonts w:cstheme="minorHAnsi"/>
                <w:noProof/>
              </w:rPr>
              <w:t>What are the Digital Equity Barriers and Issues in Casey?</w:t>
            </w:r>
            <w:r w:rsidR="000738A3">
              <w:rPr>
                <w:noProof/>
                <w:webHidden/>
              </w:rPr>
              <w:tab/>
            </w:r>
            <w:r w:rsidR="000738A3">
              <w:rPr>
                <w:noProof/>
                <w:webHidden/>
              </w:rPr>
              <w:fldChar w:fldCharType="begin"/>
            </w:r>
            <w:r w:rsidR="000738A3">
              <w:rPr>
                <w:noProof/>
                <w:webHidden/>
              </w:rPr>
              <w:instrText xml:space="preserve"> PAGEREF _Toc72753784 \h </w:instrText>
            </w:r>
            <w:r w:rsidR="000738A3">
              <w:rPr>
                <w:noProof/>
                <w:webHidden/>
              </w:rPr>
            </w:r>
            <w:r w:rsidR="000738A3">
              <w:rPr>
                <w:noProof/>
                <w:webHidden/>
              </w:rPr>
              <w:fldChar w:fldCharType="separate"/>
            </w:r>
            <w:r w:rsidR="000738A3">
              <w:rPr>
                <w:noProof/>
                <w:webHidden/>
              </w:rPr>
              <w:t>11</w:t>
            </w:r>
            <w:r w:rsidR="000738A3">
              <w:rPr>
                <w:noProof/>
                <w:webHidden/>
              </w:rPr>
              <w:fldChar w:fldCharType="end"/>
            </w:r>
          </w:hyperlink>
        </w:p>
        <w:p w14:paraId="14224C66" w14:textId="2EFAD58A" w:rsidR="000738A3" w:rsidRDefault="00AA2F8B">
          <w:pPr>
            <w:pStyle w:val="TOC2"/>
            <w:tabs>
              <w:tab w:val="left" w:pos="800"/>
              <w:tab w:val="right" w:leader="dot" w:pos="9621"/>
            </w:tabs>
            <w:rPr>
              <w:rFonts w:asciiTheme="minorHAnsi" w:eastAsiaTheme="minorEastAsia" w:hAnsiTheme="minorHAnsi" w:cstheme="minorBidi"/>
              <w:noProof/>
              <w:sz w:val="22"/>
              <w:szCs w:val="22"/>
              <w:lang w:eastAsia="en-AU"/>
            </w:rPr>
          </w:pPr>
          <w:hyperlink w:anchor="_Toc72753785" w:history="1">
            <w:r w:rsidR="000738A3" w:rsidRPr="004047EF">
              <w:rPr>
                <w:rStyle w:val="Hyperlink"/>
                <w:rFonts w:cstheme="minorHAnsi"/>
                <w:noProof/>
              </w:rPr>
              <w:t>6.1</w:t>
            </w:r>
            <w:r w:rsidR="000738A3">
              <w:rPr>
                <w:rFonts w:asciiTheme="minorHAnsi" w:eastAsiaTheme="minorEastAsia" w:hAnsiTheme="minorHAnsi" w:cstheme="minorBidi"/>
                <w:noProof/>
                <w:sz w:val="22"/>
                <w:szCs w:val="22"/>
                <w:lang w:eastAsia="en-AU"/>
              </w:rPr>
              <w:tab/>
            </w:r>
            <w:r w:rsidR="000738A3" w:rsidRPr="004047EF">
              <w:rPr>
                <w:rStyle w:val="Hyperlink"/>
                <w:rFonts w:cstheme="minorHAnsi"/>
                <w:noProof/>
              </w:rPr>
              <w:t>What you told us</w:t>
            </w:r>
            <w:r w:rsidR="000738A3">
              <w:rPr>
                <w:noProof/>
                <w:webHidden/>
              </w:rPr>
              <w:tab/>
            </w:r>
            <w:r w:rsidR="000738A3">
              <w:rPr>
                <w:noProof/>
                <w:webHidden/>
              </w:rPr>
              <w:fldChar w:fldCharType="begin"/>
            </w:r>
            <w:r w:rsidR="000738A3">
              <w:rPr>
                <w:noProof/>
                <w:webHidden/>
              </w:rPr>
              <w:instrText xml:space="preserve"> PAGEREF _Toc72753785 \h </w:instrText>
            </w:r>
            <w:r w:rsidR="000738A3">
              <w:rPr>
                <w:noProof/>
                <w:webHidden/>
              </w:rPr>
            </w:r>
            <w:r w:rsidR="000738A3">
              <w:rPr>
                <w:noProof/>
                <w:webHidden/>
              </w:rPr>
              <w:fldChar w:fldCharType="separate"/>
            </w:r>
            <w:r w:rsidR="000738A3">
              <w:rPr>
                <w:noProof/>
                <w:webHidden/>
              </w:rPr>
              <w:t>11</w:t>
            </w:r>
            <w:r w:rsidR="000738A3">
              <w:rPr>
                <w:noProof/>
                <w:webHidden/>
              </w:rPr>
              <w:fldChar w:fldCharType="end"/>
            </w:r>
          </w:hyperlink>
        </w:p>
        <w:p w14:paraId="02D9A3C6" w14:textId="1BE41B7A" w:rsidR="000738A3" w:rsidRDefault="00AA2F8B">
          <w:pPr>
            <w:pStyle w:val="TOC2"/>
            <w:tabs>
              <w:tab w:val="left" w:pos="800"/>
              <w:tab w:val="right" w:leader="dot" w:pos="9621"/>
            </w:tabs>
            <w:rPr>
              <w:rFonts w:asciiTheme="minorHAnsi" w:eastAsiaTheme="minorEastAsia" w:hAnsiTheme="minorHAnsi" w:cstheme="minorBidi"/>
              <w:noProof/>
              <w:sz w:val="22"/>
              <w:szCs w:val="22"/>
              <w:lang w:eastAsia="en-AU"/>
            </w:rPr>
          </w:pPr>
          <w:hyperlink w:anchor="_Toc72753786" w:history="1">
            <w:r w:rsidR="000738A3" w:rsidRPr="004047EF">
              <w:rPr>
                <w:rStyle w:val="Hyperlink"/>
                <w:noProof/>
              </w:rPr>
              <w:t>6.2</w:t>
            </w:r>
            <w:r w:rsidR="000738A3">
              <w:rPr>
                <w:rFonts w:asciiTheme="minorHAnsi" w:eastAsiaTheme="minorEastAsia" w:hAnsiTheme="minorHAnsi" w:cstheme="minorBidi"/>
                <w:noProof/>
                <w:sz w:val="22"/>
                <w:szCs w:val="22"/>
                <w:lang w:eastAsia="en-AU"/>
              </w:rPr>
              <w:tab/>
            </w:r>
            <w:r w:rsidR="000738A3" w:rsidRPr="004047EF">
              <w:rPr>
                <w:rStyle w:val="Hyperlink"/>
                <w:noProof/>
              </w:rPr>
              <w:t>What does this mean?</w:t>
            </w:r>
            <w:r w:rsidR="000738A3">
              <w:rPr>
                <w:noProof/>
                <w:webHidden/>
              </w:rPr>
              <w:tab/>
            </w:r>
            <w:r w:rsidR="000738A3">
              <w:rPr>
                <w:noProof/>
                <w:webHidden/>
              </w:rPr>
              <w:fldChar w:fldCharType="begin"/>
            </w:r>
            <w:r w:rsidR="000738A3">
              <w:rPr>
                <w:noProof/>
                <w:webHidden/>
              </w:rPr>
              <w:instrText xml:space="preserve"> PAGEREF _Toc72753786 \h </w:instrText>
            </w:r>
            <w:r w:rsidR="000738A3">
              <w:rPr>
                <w:noProof/>
                <w:webHidden/>
              </w:rPr>
            </w:r>
            <w:r w:rsidR="000738A3">
              <w:rPr>
                <w:noProof/>
                <w:webHidden/>
              </w:rPr>
              <w:fldChar w:fldCharType="separate"/>
            </w:r>
            <w:r w:rsidR="000738A3">
              <w:rPr>
                <w:noProof/>
                <w:webHidden/>
              </w:rPr>
              <w:t>16</w:t>
            </w:r>
            <w:r w:rsidR="000738A3">
              <w:rPr>
                <w:noProof/>
                <w:webHidden/>
              </w:rPr>
              <w:fldChar w:fldCharType="end"/>
            </w:r>
          </w:hyperlink>
        </w:p>
        <w:p w14:paraId="726C97AD" w14:textId="632FFA4A" w:rsidR="000738A3" w:rsidRDefault="00AA2F8B">
          <w:pPr>
            <w:pStyle w:val="TOC1"/>
            <w:tabs>
              <w:tab w:val="left" w:pos="400"/>
              <w:tab w:val="right" w:leader="dot" w:pos="9621"/>
            </w:tabs>
            <w:rPr>
              <w:rFonts w:asciiTheme="minorHAnsi" w:eastAsiaTheme="minorEastAsia" w:hAnsiTheme="minorHAnsi" w:cstheme="minorBidi"/>
              <w:b w:val="0"/>
              <w:bCs w:val="0"/>
              <w:caps w:val="0"/>
              <w:noProof/>
              <w:sz w:val="22"/>
              <w:szCs w:val="22"/>
              <w:lang w:eastAsia="en-AU"/>
            </w:rPr>
          </w:pPr>
          <w:hyperlink w:anchor="_Toc72753787" w:history="1">
            <w:r w:rsidR="000738A3" w:rsidRPr="004047EF">
              <w:rPr>
                <w:rStyle w:val="Hyperlink"/>
                <w:rFonts w:cstheme="minorHAnsi"/>
                <w:noProof/>
              </w:rPr>
              <w:t>7</w:t>
            </w:r>
            <w:r w:rsidR="000738A3">
              <w:rPr>
                <w:rFonts w:asciiTheme="minorHAnsi" w:eastAsiaTheme="minorEastAsia" w:hAnsiTheme="minorHAnsi" w:cstheme="minorBidi"/>
                <w:b w:val="0"/>
                <w:bCs w:val="0"/>
                <w:caps w:val="0"/>
                <w:noProof/>
                <w:sz w:val="22"/>
                <w:szCs w:val="22"/>
                <w:lang w:eastAsia="en-AU"/>
              </w:rPr>
              <w:tab/>
            </w:r>
            <w:r w:rsidR="000738A3" w:rsidRPr="004047EF">
              <w:rPr>
                <w:rStyle w:val="Hyperlink"/>
                <w:rFonts w:cstheme="minorHAnsi"/>
                <w:noProof/>
              </w:rPr>
              <w:t>What HAS already BEEN happening</w:t>
            </w:r>
            <w:r w:rsidR="000738A3">
              <w:rPr>
                <w:noProof/>
                <w:webHidden/>
              </w:rPr>
              <w:tab/>
            </w:r>
            <w:r w:rsidR="000738A3">
              <w:rPr>
                <w:noProof/>
                <w:webHidden/>
              </w:rPr>
              <w:fldChar w:fldCharType="begin"/>
            </w:r>
            <w:r w:rsidR="000738A3">
              <w:rPr>
                <w:noProof/>
                <w:webHidden/>
              </w:rPr>
              <w:instrText xml:space="preserve"> PAGEREF _Toc72753787 \h </w:instrText>
            </w:r>
            <w:r w:rsidR="000738A3">
              <w:rPr>
                <w:noProof/>
                <w:webHidden/>
              </w:rPr>
            </w:r>
            <w:r w:rsidR="000738A3">
              <w:rPr>
                <w:noProof/>
                <w:webHidden/>
              </w:rPr>
              <w:fldChar w:fldCharType="separate"/>
            </w:r>
            <w:r w:rsidR="000738A3">
              <w:rPr>
                <w:noProof/>
                <w:webHidden/>
              </w:rPr>
              <w:t>18</w:t>
            </w:r>
            <w:r w:rsidR="000738A3">
              <w:rPr>
                <w:noProof/>
                <w:webHidden/>
              </w:rPr>
              <w:fldChar w:fldCharType="end"/>
            </w:r>
          </w:hyperlink>
        </w:p>
        <w:p w14:paraId="4B03C342" w14:textId="5E976AB1" w:rsidR="000738A3" w:rsidRDefault="00AA2F8B">
          <w:pPr>
            <w:pStyle w:val="TOC2"/>
            <w:tabs>
              <w:tab w:val="left" w:pos="800"/>
              <w:tab w:val="right" w:leader="dot" w:pos="9621"/>
            </w:tabs>
            <w:rPr>
              <w:rFonts w:asciiTheme="minorHAnsi" w:eastAsiaTheme="minorEastAsia" w:hAnsiTheme="minorHAnsi" w:cstheme="minorBidi"/>
              <w:noProof/>
              <w:sz w:val="22"/>
              <w:szCs w:val="22"/>
              <w:lang w:eastAsia="en-AU"/>
            </w:rPr>
          </w:pPr>
          <w:hyperlink w:anchor="_Toc72753788" w:history="1">
            <w:r w:rsidR="000738A3" w:rsidRPr="004047EF">
              <w:rPr>
                <w:rStyle w:val="Hyperlink"/>
                <w:rFonts w:cstheme="minorHAnsi"/>
                <w:noProof/>
              </w:rPr>
              <w:t>7.1</w:t>
            </w:r>
            <w:r w:rsidR="000738A3">
              <w:rPr>
                <w:rFonts w:asciiTheme="minorHAnsi" w:eastAsiaTheme="minorEastAsia" w:hAnsiTheme="minorHAnsi" w:cstheme="minorBidi"/>
                <w:noProof/>
                <w:sz w:val="22"/>
                <w:szCs w:val="22"/>
                <w:lang w:eastAsia="en-AU"/>
              </w:rPr>
              <w:tab/>
            </w:r>
            <w:r w:rsidR="000738A3" w:rsidRPr="004047EF">
              <w:rPr>
                <w:rStyle w:val="Hyperlink"/>
                <w:rFonts w:cstheme="minorHAnsi"/>
                <w:noProof/>
              </w:rPr>
              <w:t>Casey Council Digital Activation Program</w:t>
            </w:r>
            <w:r w:rsidR="000738A3">
              <w:rPr>
                <w:noProof/>
                <w:webHidden/>
              </w:rPr>
              <w:tab/>
            </w:r>
            <w:r w:rsidR="000738A3">
              <w:rPr>
                <w:noProof/>
                <w:webHidden/>
              </w:rPr>
              <w:fldChar w:fldCharType="begin"/>
            </w:r>
            <w:r w:rsidR="000738A3">
              <w:rPr>
                <w:noProof/>
                <w:webHidden/>
              </w:rPr>
              <w:instrText xml:space="preserve"> PAGEREF _Toc72753788 \h </w:instrText>
            </w:r>
            <w:r w:rsidR="000738A3">
              <w:rPr>
                <w:noProof/>
                <w:webHidden/>
              </w:rPr>
            </w:r>
            <w:r w:rsidR="000738A3">
              <w:rPr>
                <w:noProof/>
                <w:webHidden/>
              </w:rPr>
              <w:fldChar w:fldCharType="separate"/>
            </w:r>
            <w:r w:rsidR="000738A3">
              <w:rPr>
                <w:noProof/>
                <w:webHidden/>
              </w:rPr>
              <w:t>18</w:t>
            </w:r>
            <w:r w:rsidR="000738A3">
              <w:rPr>
                <w:noProof/>
                <w:webHidden/>
              </w:rPr>
              <w:fldChar w:fldCharType="end"/>
            </w:r>
          </w:hyperlink>
        </w:p>
        <w:p w14:paraId="6A668BAC" w14:textId="08909072" w:rsidR="000738A3" w:rsidRDefault="00AA2F8B">
          <w:pPr>
            <w:pStyle w:val="TOC2"/>
            <w:tabs>
              <w:tab w:val="left" w:pos="800"/>
              <w:tab w:val="right" w:leader="dot" w:pos="9621"/>
            </w:tabs>
            <w:rPr>
              <w:rFonts w:asciiTheme="minorHAnsi" w:eastAsiaTheme="minorEastAsia" w:hAnsiTheme="minorHAnsi" w:cstheme="minorBidi"/>
              <w:noProof/>
              <w:sz w:val="22"/>
              <w:szCs w:val="22"/>
              <w:lang w:eastAsia="en-AU"/>
            </w:rPr>
          </w:pPr>
          <w:hyperlink w:anchor="_Toc72753789" w:history="1">
            <w:r w:rsidR="000738A3" w:rsidRPr="004047EF">
              <w:rPr>
                <w:rStyle w:val="Hyperlink"/>
                <w:rFonts w:cstheme="minorHAnsi"/>
                <w:noProof/>
              </w:rPr>
              <w:t>7.2</w:t>
            </w:r>
            <w:r w:rsidR="000738A3">
              <w:rPr>
                <w:rFonts w:asciiTheme="minorHAnsi" w:eastAsiaTheme="minorEastAsia" w:hAnsiTheme="minorHAnsi" w:cstheme="minorBidi"/>
                <w:noProof/>
                <w:sz w:val="22"/>
                <w:szCs w:val="22"/>
                <w:lang w:eastAsia="en-AU"/>
              </w:rPr>
              <w:tab/>
            </w:r>
            <w:r w:rsidR="000738A3" w:rsidRPr="004047EF">
              <w:rPr>
                <w:rStyle w:val="Hyperlink"/>
                <w:rFonts w:cstheme="minorHAnsi"/>
                <w:noProof/>
              </w:rPr>
              <w:t>Casey Cardinia Libraries Digital Literacy Programs</w:t>
            </w:r>
            <w:r w:rsidR="000738A3">
              <w:rPr>
                <w:noProof/>
                <w:webHidden/>
              </w:rPr>
              <w:tab/>
            </w:r>
            <w:r w:rsidR="000738A3">
              <w:rPr>
                <w:noProof/>
                <w:webHidden/>
              </w:rPr>
              <w:fldChar w:fldCharType="begin"/>
            </w:r>
            <w:r w:rsidR="000738A3">
              <w:rPr>
                <w:noProof/>
                <w:webHidden/>
              </w:rPr>
              <w:instrText xml:space="preserve"> PAGEREF _Toc72753789 \h </w:instrText>
            </w:r>
            <w:r w:rsidR="000738A3">
              <w:rPr>
                <w:noProof/>
                <w:webHidden/>
              </w:rPr>
            </w:r>
            <w:r w:rsidR="000738A3">
              <w:rPr>
                <w:noProof/>
                <w:webHidden/>
              </w:rPr>
              <w:fldChar w:fldCharType="separate"/>
            </w:r>
            <w:r w:rsidR="000738A3">
              <w:rPr>
                <w:noProof/>
                <w:webHidden/>
              </w:rPr>
              <w:t>19</w:t>
            </w:r>
            <w:r w:rsidR="000738A3">
              <w:rPr>
                <w:noProof/>
                <w:webHidden/>
              </w:rPr>
              <w:fldChar w:fldCharType="end"/>
            </w:r>
          </w:hyperlink>
        </w:p>
        <w:p w14:paraId="7B09375F" w14:textId="67D6C687" w:rsidR="000738A3" w:rsidRDefault="00AA2F8B">
          <w:pPr>
            <w:pStyle w:val="TOC2"/>
            <w:tabs>
              <w:tab w:val="left" w:pos="800"/>
              <w:tab w:val="right" w:leader="dot" w:pos="9621"/>
            </w:tabs>
            <w:rPr>
              <w:rFonts w:asciiTheme="minorHAnsi" w:eastAsiaTheme="minorEastAsia" w:hAnsiTheme="minorHAnsi" w:cstheme="minorBidi"/>
              <w:noProof/>
              <w:sz w:val="22"/>
              <w:szCs w:val="22"/>
              <w:lang w:eastAsia="en-AU"/>
            </w:rPr>
          </w:pPr>
          <w:hyperlink w:anchor="_Toc72753790" w:history="1">
            <w:r w:rsidR="000738A3" w:rsidRPr="004047EF">
              <w:rPr>
                <w:rStyle w:val="Hyperlink"/>
                <w:rFonts w:cstheme="minorHAnsi"/>
                <w:noProof/>
              </w:rPr>
              <w:t>7.3</w:t>
            </w:r>
            <w:r w:rsidR="000738A3">
              <w:rPr>
                <w:rFonts w:asciiTheme="minorHAnsi" w:eastAsiaTheme="minorEastAsia" w:hAnsiTheme="minorHAnsi" w:cstheme="minorBidi"/>
                <w:noProof/>
                <w:sz w:val="22"/>
                <w:szCs w:val="22"/>
                <w:lang w:eastAsia="en-AU"/>
              </w:rPr>
              <w:tab/>
            </w:r>
            <w:r w:rsidR="000738A3" w:rsidRPr="004047EF">
              <w:rPr>
                <w:rStyle w:val="Hyperlink"/>
                <w:rFonts w:cstheme="minorHAnsi"/>
                <w:noProof/>
              </w:rPr>
              <w:t>Neighbourhood Houses</w:t>
            </w:r>
            <w:r w:rsidR="000738A3">
              <w:rPr>
                <w:noProof/>
                <w:webHidden/>
              </w:rPr>
              <w:tab/>
            </w:r>
            <w:r w:rsidR="000738A3">
              <w:rPr>
                <w:noProof/>
                <w:webHidden/>
              </w:rPr>
              <w:fldChar w:fldCharType="begin"/>
            </w:r>
            <w:r w:rsidR="000738A3">
              <w:rPr>
                <w:noProof/>
                <w:webHidden/>
              </w:rPr>
              <w:instrText xml:space="preserve"> PAGEREF _Toc72753790 \h </w:instrText>
            </w:r>
            <w:r w:rsidR="000738A3">
              <w:rPr>
                <w:noProof/>
                <w:webHidden/>
              </w:rPr>
            </w:r>
            <w:r w:rsidR="000738A3">
              <w:rPr>
                <w:noProof/>
                <w:webHidden/>
              </w:rPr>
              <w:fldChar w:fldCharType="separate"/>
            </w:r>
            <w:r w:rsidR="000738A3">
              <w:rPr>
                <w:noProof/>
                <w:webHidden/>
              </w:rPr>
              <w:t>19</w:t>
            </w:r>
            <w:r w:rsidR="000738A3">
              <w:rPr>
                <w:noProof/>
                <w:webHidden/>
              </w:rPr>
              <w:fldChar w:fldCharType="end"/>
            </w:r>
          </w:hyperlink>
        </w:p>
        <w:p w14:paraId="2B9E3B50" w14:textId="4E4DD8C2" w:rsidR="000738A3" w:rsidRDefault="00AA2F8B">
          <w:pPr>
            <w:pStyle w:val="TOC1"/>
            <w:tabs>
              <w:tab w:val="left" w:pos="400"/>
              <w:tab w:val="right" w:leader="dot" w:pos="9621"/>
            </w:tabs>
            <w:rPr>
              <w:rFonts w:asciiTheme="minorHAnsi" w:eastAsiaTheme="minorEastAsia" w:hAnsiTheme="minorHAnsi" w:cstheme="minorBidi"/>
              <w:b w:val="0"/>
              <w:bCs w:val="0"/>
              <w:caps w:val="0"/>
              <w:noProof/>
              <w:sz w:val="22"/>
              <w:szCs w:val="22"/>
              <w:lang w:eastAsia="en-AU"/>
            </w:rPr>
          </w:pPr>
          <w:hyperlink w:anchor="_Toc72753791" w:history="1">
            <w:r w:rsidR="000738A3" w:rsidRPr="004047EF">
              <w:rPr>
                <w:rStyle w:val="Hyperlink"/>
                <w:rFonts w:cstheme="minorHAnsi"/>
                <w:noProof/>
              </w:rPr>
              <w:t>8</w:t>
            </w:r>
            <w:r w:rsidR="000738A3">
              <w:rPr>
                <w:rFonts w:asciiTheme="minorHAnsi" w:eastAsiaTheme="minorEastAsia" w:hAnsiTheme="minorHAnsi" w:cstheme="minorBidi"/>
                <w:b w:val="0"/>
                <w:bCs w:val="0"/>
                <w:caps w:val="0"/>
                <w:noProof/>
                <w:sz w:val="22"/>
                <w:szCs w:val="22"/>
                <w:lang w:eastAsia="en-AU"/>
              </w:rPr>
              <w:tab/>
            </w:r>
            <w:r w:rsidR="000738A3" w:rsidRPr="004047EF">
              <w:rPr>
                <w:rStyle w:val="Hyperlink"/>
                <w:rFonts w:cstheme="minorHAnsi"/>
                <w:noProof/>
              </w:rPr>
              <w:t>Priority Initiatives</w:t>
            </w:r>
            <w:r w:rsidR="000738A3">
              <w:rPr>
                <w:noProof/>
                <w:webHidden/>
              </w:rPr>
              <w:tab/>
            </w:r>
            <w:r w:rsidR="000738A3">
              <w:rPr>
                <w:noProof/>
                <w:webHidden/>
              </w:rPr>
              <w:fldChar w:fldCharType="begin"/>
            </w:r>
            <w:r w:rsidR="000738A3">
              <w:rPr>
                <w:noProof/>
                <w:webHidden/>
              </w:rPr>
              <w:instrText xml:space="preserve"> PAGEREF _Toc72753791 \h </w:instrText>
            </w:r>
            <w:r w:rsidR="000738A3">
              <w:rPr>
                <w:noProof/>
                <w:webHidden/>
              </w:rPr>
            </w:r>
            <w:r w:rsidR="000738A3">
              <w:rPr>
                <w:noProof/>
                <w:webHidden/>
              </w:rPr>
              <w:fldChar w:fldCharType="separate"/>
            </w:r>
            <w:r w:rsidR="000738A3">
              <w:rPr>
                <w:noProof/>
                <w:webHidden/>
              </w:rPr>
              <w:t>20</w:t>
            </w:r>
            <w:r w:rsidR="000738A3">
              <w:rPr>
                <w:noProof/>
                <w:webHidden/>
              </w:rPr>
              <w:fldChar w:fldCharType="end"/>
            </w:r>
          </w:hyperlink>
        </w:p>
        <w:p w14:paraId="70563304" w14:textId="288B5A29" w:rsidR="000738A3" w:rsidRDefault="00AA2F8B">
          <w:pPr>
            <w:pStyle w:val="TOC2"/>
            <w:tabs>
              <w:tab w:val="left" w:pos="800"/>
              <w:tab w:val="right" w:leader="dot" w:pos="9621"/>
            </w:tabs>
            <w:rPr>
              <w:rFonts w:asciiTheme="minorHAnsi" w:eastAsiaTheme="minorEastAsia" w:hAnsiTheme="minorHAnsi" w:cstheme="minorBidi"/>
              <w:noProof/>
              <w:sz w:val="22"/>
              <w:szCs w:val="22"/>
              <w:lang w:eastAsia="en-AU"/>
            </w:rPr>
          </w:pPr>
          <w:hyperlink w:anchor="_Toc72753792" w:history="1">
            <w:r w:rsidR="000738A3" w:rsidRPr="004047EF">
              <w:rPr>
                <w:rStyle w:val="Hyperlink"/>
                <w:rFonts w:cstheme="minorHAnsi"/>
                <w:noProof/>
              </w:rPr>
              <w:t>8.1</w:t>
            </w:r>
            <w:r w:rsidR="000738A3">
              <w:rPr>
                <w:rFonts w:asciiTheme="minorHAnsi" w:eastAsiaTheme="minorEastAsia" w:hAnsiTheme="minorHAnsi" w:cstheme="minorBidi"/>
                <w:noProof/>
                <w:sz w:val="22"/>
                <w:szCs w:val="22"/>
                <w:lang w:eastAsia="en-AU"/>
              </w:rPr>
              <w:tab/>
            </w:r>
            <w:r w:rsidR="000738A3" w:rsidRPr="004047EF">
              <w:rPr>
                <w:rStyle w:val="Hyperlink"/>
                <w:rFonts w:cstheme="minorHAnsi"/>
                <w:noProof/>
              </w:rPr>
              <w:t>Immediate</w:t>
            </w:r>
            <w:r w:rsidR="000738A3">
              <w:rPr>
                <w:noProof/>
                <w:webHidden/>
              </w:rPr>
              <w:tab/>
            </w:r>
            <w:r w:rsidR="000738A3">
              <w:rPr>
                <w:noProof/>
                <w:webHidden/>
              </w:rPr>
              <w:fldChar w:fldCharType="begin"/>
            </w:r>
            <w:r w:rsidR="000738A3">
              <w:rPr>
                <w:noProof/>
                <w:webHidden/>
              </w:rPr>
              <w:instrText xml:space="preserve"> PAGEREF _Toc72753792 \h </w:instrText>
            </w:r>
            <w:r w:rsidR="000738A3">
              <w:rPr>
                <w:noProof/>
                <w:webHidden/>
              </w:rPr>
            </w:r>
            <w:r w:rsidR="000738A3">
              <w:rPr>
                <w:noProof/>
                <w:webHidden/>
              </w:rPr>
              <w:fldChar w:fldCharType="separate"/>
            </w:r>
            <w:r w:rsidR="000738A3">
              <w:rPr>
                <w:noProof/>
                <w:webHidden/>
              </w:rPr>
              <w:t>20</w:t>
            </w:r>
            <w:r w:rsidR="000738A3">
              <w:rPr>
                <w:noProof/>
                <w:webHidden/>
              </w:rPr>
              <w:fldChar w:fldCharType="end"/>
            </w:r>
          </w:hyperlink>
        </w:p>
        <w:p w14:paraId="35F0212E" w14:textId="7121C589" w:rsidR="000738A3" w:rsidRDefault="00AA2F8B">
          <w:pPr>
            <w:pStyle w:val="TOC2"/>
            <w:tabs>
              <w:tab w:val="left" w:pos="800"/>
              <w:tab w:val="right" w:leader="dot" w:pos="9621"/>
            </w:tabs>
            <w:rPr>
              <w:rFonts w:asciiTheme="minorHAnsi" w:eastAsiaTheme="minorEastAsia" w:hAnsiTheme="minorHAnsi" w:cstheme="minorBidi"/>
              <w:noProof/>
              <w:sz w:val="22"/>
              <w:szCs w:val="22"/>
              <w:lang w:eastAsia="en-AU"/>
            </w:rPr>
          </w:pPr>
          <w:hyperlink w:anchor="_Toc72753793" w:history="1">
            <w:r w:rsidR="000738A3" w:rsidRPr="004047EF">
              <w:rPr>
                <w:rStyle w:val="Hyperlink"/>
                <w:rFonts w:cstheme="minorHAnsi"/>
                <w:noProof/>
              </w:rPr>
              <w:t>8.2</w:t>
            </w:r>
            <w:r w:rsidR="000738A3">
              <w:rPr>
                <w:rFonts w:asciiTheme="minorHAnsi" w:eastAsiaTheme="minorEastAsia" w:hAnsiTheme="minorHAnsi" w:cstheme="minorBidi"/>
                <w:noProof/>
                <w:sz w:val="22"/>
                <w:szCs w:val="22"/>
                <w:lang w:eastAsia="en-AU"/>
              </w:rPr>
              <w:tab/>
            </w:r>
            <w:r w:rsidR="000738A3" w:rsidRPr="004047EF">
              <w:rPr>
                <w:rStyle w:val="Hyperlink"/>
                <w:rFonts w:cstheme="minorHAnsi"/>
                <w:noProof/>
              </w:rPr>
              <w:t>Life of the Framework</w:t>
            </w:r>
            <w:r w:rsidR="000738A3">
              <w:rPr>
                <w:noProof/>
                <w:webHidden/>
              </w:rPr>
              <w:tab/>
            </w:r>
            <w:r w:rsidR="000738A3">
              <w:rPr>
                <w:noProof/>
                <w:webHidden/>
              </w:rPr>
              <w:fldChar w:fldCharType="begin"/>
            </w:r>
            <w:r w:rsidR="000738A3">
              <w:rPr>
                <w:noProof/>
                <w:webHidden/>
              </w:rPr>
              <w:instrText xml:space="preserve"> PAGEREF _Toc72753793 \h </w:instrText>
            </w:r>
            <w:r w:rsidR="000738A3">
              <w:rPr>
                <w:noProof/>
                <w:webHidden/>
              </w:rPr>
            </w:r>
            <w:r w:rsidR="000738A3">
              <w:rPr>
                <w:noProof/>
                <w:webHidden/>
              </w:rPr>
              <w:fldChar w:fldCharType="separate"/>
            </w:r>
            <w:r w:rsidR="000738A3">
              <w:rPr>
                <w:noProof/>
                <w:webHidden/>
              </w:rPr>
              <w:t>21</w:t>
            </w:r>
            <w:r w:rsidR="000738A3">
              <w:rPr>
                <w:noProof/>
                <w:webHidden/>
              </w:rPr>
              <w:fldChar w:fldCharType="end"/>
            </w:r>
          </w:hyperlink>
        </w:p>
        <w:p w14:paraId="5835BDF2" w14:textId="2C97D338" w:rsidR="000738A3" w:rsidRDefault="00AA2F8B">
          <w:pPr>
            <w:pStyle w:val="TOC1"/>
            <w:tabs>
              <w:tab w:val="left" w:pos="400"/>
              <w:tab w:val="right" w:leader="dot" w:pos="9621"/>
            </w:tabs>
            <w:rPr>
              <w:rFonts w:asciiTheme="minorHAnsi" w:eastAsiaTheme="minorEastAsia" w:hAnsiTheme="minorHAnsi" w:cstheme="minorBidi"/>
              <w:b w:val="0"/>
              <w:bCs w:val="0"/>
              <w:caps w:val="0"/>
              <w:noProof/>
              <w:sz w:val="22"/>
              <w:szCs w:val="22"/>
              <w:lang w:eastAsia="en-AU"/>
            </w:rPr>
          </w:pPr>
          <w:hyperlink w:anchor="_Toc72753794" w:history="1">
            <w:r w:rsidR="000738A3" w:rsidRPr="004047EF">
              <w:rPr>
                <w:rStyle w:val="Hyperlink"/>
                <w:noProof/>
              </w:rPr>
              <w:t>9</w:t>
            </w:r>
            <w:r w:rsidR="000738A3">
              <w:rPr>
                <w:rFonts w:asciiTheme="minorHAnsi" w:eastAsiaTheme="minorEastAsia" w:hAnsiTheme="minorHAnsi" w:cstheme="minorBidi"/>
                <w:b w:val="0"/>
                <w:bCs w:val="0"/>
                <w:caps w:val="0"/>
                <w:noProof/>
                <w:sz w:val="22"/>
                <w:szCs w:val="22"/>
                <w:lang w:eastAsia="en-AU"/>
              </w:rPr>
              <w:tab/>
            </w:r>
            <w:r w:rsidR="000738A3" w:rsidRPr="004047EF">
              <w:rPr>
                <w:rStyle w:val="Hyperlink"/>
                <w:noProof/>
              </w:rPr>
              <w:t>HOW WILL THIS FRAMEWORK BE IMPLEMENTED?</w:t>
            </w:r>
            <w:r w:rsidR="000738A3">
              <w:rPr>
                <w:noProof/>
                <w:webHidden/>
              </w:rPr>
              <w:tab/>
            </w:r>
            <w:r w:rsidR="000738A3">
              <w:rPr>
                <w:noProof/>
                <w:webHidden/>
              </w:rPr>
              <w:fldChar w:fldCharType="begin"/>
            </w:r>
            <w:r w:rsidR="000738A3">
              <w:rPr>
                <w:noProof/>
                <w:webHidden/>
              </w:rPr>
              <w:instrText xml:space="preserve"> PAGEREF _Toc72753794 \h </w:instrText>
            </w:r>
            <w:r w:rsidR="000738A3">
              <w:rPr>
                <w:noProof/>
                <w:webHidden/>
              </w:rPr>
            </w:r>
            <w:r w:rsidR="000738A3">
              <w:rPr>
                <w:noProof/>
                <w:webHidden/>
              </w:rPr>
              <w:fldChar w:fldCharType="separate"/>
            </w:r>
            <w:r w:rsidR="000738A3">
              <w:rPr>
                <w:noProof/>
                <w:webHidden/>
              </w:rPr>
              <w:t>22</w:t>
            </w:r>
            <w:r w:rsidR="000738A3">
              <w:rPr>
                <w:noProof/>
                <w:webHidden/>
              </w:rPr>
              <w:fldChar w:fldCharType="end"/>
            </w:r>
          </w:hyperlink>
        </w:p>
        <w:p w14:paraId="20C4DDC2" w14:textId="69446E40" w:rsidR="000738A3" w:rsidRDefault="00AA2F8B">
          <w:pPr>
            <w:pStyle w:val="TOC2"/>
            <w:tabs>
              <w:tab w:val="left" w:pos="800"/>
              <w:tab w:val="right" w:leader="dot" w:pos="9621"/>
            </w:tabs>
            <w:rPr>
              <w:rFonts w:asciiTheme="minorHAnsi" w:eastAsiaTheme="minorEastAsia" w:hAnsiTheme="minorHAnsi" w:cstheme="minorBidi"/>
              <w:noProof/>
              <w:sz w:val="22"/>
              <w:szCs w:val="22"/>
              <w:lang w:eastAsia="en-AU"/>
            </w:rPr>
          </w:pPr>
          <w:hyperlink w:anchor="_Toc72753795" w:history="1">
            <w:r w:rsidR="000738A3" w:rsidRPr="004047EF">
              <w:rPr>
                <w:rStyle w:val="Hyperlink"/>
                <w:rFonts w:cstheme="minorHAnsi"/>
                <w:noProof/>
              </w:rPr>
              <w:t>9.1</w:t>
            </w:r>
            <w:r w:rsidR="000738A3">
              <w:rPr>
                <w:rFonts w:asciiTheme="minorHAnsi" w:eastAsiaTheme="minorEastAsia" w:hAnsiTheme="minorHAnsi" w:cstheme="minorBidi"/>
                <w:noProof/>
                <w:sz w:val="22"/>
                <w:szCs w:val="22"/>
                <w:lang w:eastAsia="en-AU"/>
              </w:rPr>
              <w:tab/>
            </w:r>
            <w:r w:rsidR="000738A3" w:rsidRPr="004047EF">
              <w:rPr>
                <w:rStyle w:val="Hyperlink"/>
                <w:rFonts w:cstheme="minorHAnsi"/>
                <w:noProof/>
              </w:rPr>
              <w:t>Role of the City of Casey</w:t>
            </w:r>
            <w:r w:rsidR="000738A3">
              <w:rPr>
                <w:noProof/>
                <w:webHidden/>
              </w:rPr>
              <w:tab/>
            </w:r>
            <w:r w:rsidR="000738A3">
              <w:rPr>
                <w:noProof/>
                <w:webHidden/>
              </w:rPr>
              <w:fldChar w:fldCharType="begin"/>
            </w:r>
            <w:r w:rsidR="000738A3">
              <w:rPr>
                <w:noProof/>
                <w:webHidden/>
              </w:rPr>
              <w:instrText xml:space="preserve"> PAGEREF _Toc72753795 \h </w:instrText>
            </w:r>
            <w:r w:rsidR="000738A3">
              <w:rPr>
                <w:noProof/>
                <w:webHidden/>
              </w:rPr>
            </w:r>
            <w:r w:rsidR="000738A3">
              <w:rPr>
                <w:noProof/>
                <w:webHidden/>
              </w:rPr>
              <w:fldChar w:fldCharType="separate"/>
            </w:r>
            <w:r w:rsidR="000738A3">
              <w:rPr>
                <w:noProof/>
                <w:webHidden/>
              </w:rPr>
              <w:t>22</w:t>
            </w:r>
            <w:r w:rsidR="000738A3">
              <w:rPr>
                <w:noProof/>
                <w:webHidden/>
              </w:rPr>
              <w:fldChar w:fldCharType="end"/>
            </w:r>
          </w:hyperlink>
        </w:p>
        <w:p w14:paraId="3B7C2415" w14:textId="617F2FBA" w:rsidR="000738A3" w:rsidRDefault="00AA2F8B">
          <w:pPr>
            <w:pStyle w:val="TOC2"/>
            <w:tabs>
              <w:tab w:val="left" w:pos="800"/>
              <w:tab w:val="right" w:leader="dot" w:pos="9621"/>
            </w:tabs>
            <w:rPr>
              <w:rFonts w:asciiTheme="minorHAnsi" w:eastAsiaTheme="minorEastAsia" w:hAnsiTheme="minorHAnsi" w:cstheme="minorBidi"/>
              <w:noProof/>
              <w:sz w:val="22"/>
              <w:szCs w:val="22"/>
              <w:lang w:eastAsia="en-AU"/>
            </w:rPr>
          </w:pPr>
          <w:hyperlink w:anchor="_Toc72753796" w:history="1">
            <w:r w:rsidR="000738A3" w:rsidRPr="004047EF">
              <w:rPr>
                <w:rStyle w:val="Hyperlink"/>
                <w:rFonts w:cstheme="minorHAnsi"/>
                <w:noProof/>
              </w:rPr>
              <w:t>9.2</w:t>
            </w:r>
            <w:r w:rsidR="000738A3">
              <w:rPr>
                <w:rFonts w:asciiTheme="minorHAnsi" w:eastAsiaTheme="minorEastAsia" w:hAnsiTheme="minorHAnsi" w:cstheme="minorBidi"/>
                <w:noProof/>
                <w:sz w:val="22"/>
                <w:szCs w:val="22"/>
                <w:lang w:eastAsia="en-AU"/>
              </w:rPr>
              <w:tab/>
            </w:r>
            <w:r w:rsidR="000738A3" w:rsidRPr="004047EF">
              <w:rPr>
                <w:rStyle w:val="Hyperlink"/>
                <w:rFonts w:cstheme="minorHAnsi"/>
                <w:noProof/>
              </w:rPr>
              <w:t>Roles of Partners</w:t>
            </w:r>
            <w:r w:rsidR="000738A3">
              <w:rPr>
                <w:noProof/>
                <w:webHidden/>
              </w:rPr>
              <w:tab/>
            </w:r>
            <w:r w:rsidR="000738A3">
              <w:rPr>
                <w:noProof/>
                <w:webHidden/>
              </w:rPr>
              <w:fldChar w:fldCharType="begin"/>
            </w:r>
            <w:r w:rsidR="000738A3">
              <w:rPr>
                <w:noProof/>
                <w:webHidden/>
              </w:rPr>
              <w:instrText xml:space="preserve"> PAGEREF _Toc72753796 \h </w:instrText>
            </w:r>
            <w:r w:rsidR="000738A3">
              <w:rPr>
                <w:noProof/>
                <w:webHidden/>
              </w:rPr>
            </w:r>
            <w:r w:rsidR="000738A3">
              <w:rPr>
                <w:noProof/>
                <w:webHidden/>
              </w:rPr>
              <w:fldChar w:fldCharType="separate"/>
            </w:r>
            <w:r w:rsidR="000738A3">
              <w:rPr>
                <w:noProof/>
                <w:webHidden/>
              </w:rPr>
              <w:t>22</w:t>
            </w:r>
            <w:r w:rsidR="000738A3">
              <w:rPr>
                <w:noProof/>
                <w:webHidden/>
              </w:rPr>
              <w:fldChar w:fldCharType="end"/>
            </w:r>
          </w:hyperlink>
        </w:p>
        <w:p w14:paraId="248113D8" w14:textId="1385172C" w:rsidR="000738A3" w:rsidRDefault="00AA2F8B">
          <w:pPr>
            <w:pStyle w:val="TOC2"/>
            <w:tabs>
              <w:tab w:val="left" w:pos="800"/>
              <w:tab w:val="right" w:leader="dot" w:pos="9621"/>
            </w:tabs>
            <w:rPr>
              <w:rFonts w:asciiTheme="minorHAnsi" w:eastAsiaTheme="minorEastAsia" w:hAnsiTheme="minorHAnsi" w:cstheme="minorBidi"/>
              <w:noProof/>
              <w:sz w:val="22"/>
              <w:szCs w:val="22"/>
              <w:lang w:eastAsia="en-AU"/>
            </w:rPr>
          </w:pPr>
          <w:hyperlink w:anchor="_Toc72753797" w:history="1">
            <w:r w:rsidR="000738A3" w:rsidRPr="004047EF">
              <w:rPr>
                <w:rStyle w:val="Hyperlink"/>
                <w:rFonts w:cstheme="minorHAnsi"/>
                <w:noProof/>
              </w:rPr>
              <w:t>9.3</w:t>
            </w:r>
            <w:r w:rsidR="000738A3">
              <w:rPr>
                <w:rFonts w:asciiTheme="minorHAnsi" w:eastAsiaTheme="minorEastAsia" w:hAnsiTheme="minorHAnsi" w:cstheme="minorBidi"/>
                <w:noProof/>
                <w:sz w:val="22"/>
                <w:szCs w:val="22"/>
                <w:lang w:eastAsia="en-AU"/>
              </w:rPr>
              <w:tab/>
            </w:r>
            <w:r w:rsidR="000738A3" w:rsidRPr="004047EF">
              <w:rPr>
                <w:rStyle w:val="Hyperlink"/>
                <w:rFonts w:cstheme="minorHAnsi"/>
                <w:noProof/>
              </w:rPr>
              <w:t>Funding</w:t>
            </w:r>
            <w:r w:rsidR="000738A3">
              <w:rPr>
                <w:noProof/>
                <w:webHidden/>
              </w:rPr>
              <w:tab/>
            </w:r>
            <w:r w:rsidR="000738A3">
              <w:rPr>
                <w:noProof/>
                <w:webHidden/>
              </w:rPr>
              <w:fldChar w:fldCharType="begin"/>
            </w:r>
            <w:r w:rsidR="000738A3">
              <w:rPr>
                <w:noProof/>
                <w:webHidden/>
              </w:rPr>
              <w:instrText xml:space="preserve"> PAGEREF _Toc72753797 \h </w:instrText>
            </w:r>
            <w:r w:rsidR="000738A3">
              <w:rPr>
                <w:noProof/>
                <w:webHidden/>
              </w:rPr>
            </w:r>
            <w:r w:rsidR="000738A3">
              <w:rPr>
                <w:noProof/>
                <w:webHidden/>
              </w:rPr>
              <w:fldChar w:fldCharType="separate"/>
            </w:r>
            <w:r w:rsidR="000738A3">
              <w:rPr>
                <w:noProof/>
                <w:webHidden/>
              </w:rPr>
              <w:t>22</w:t>
            </w:r>
            <w:r w:rsidR="000738A3">
              <w:rPr>
                <w:noProof/>
                <w:webHidden/>
              </w:rPr>
              <w:fldChar w:fldCharType="end"/>
            </w:r>
          </w:hyperlink>
        </w:p>
        <w:p w14:paraId="06E3139F" w14:textId="7A1D20A7" w:rsidR="000738A3" w:rsidRDefault="00AA2F8B">
          <w:pPr>
            <w:pStyle w:val="TOC2"/>
            <w:tabs>
              <w:tab w:val="left" w:pos="800"/>
              <w:tab w:val="right" w:leader="dot" w:pos="9621"/>
            </w:tabs>
            <w:rPr>
              <w:rFonts w:asciiTheme="minorHAnsi" w:eastAsiaTheme="minorEastAsia" w:hAnsiTheme="minorHAnsi" w:cstheme="minorBidi"/>
              <w:noProof/>
              <w:sz w:val="22"/>
              <w:szCs w:val="22"/>
              <w:lang w:eastAsia="en-AU"/>
            </w:rPr>
          </w:pPr>
          <w:hyperlink w:anchor="_Toc72753798" w:history="1">
            <w:r w:rsidR="000738A3" w:rsidRPr="004047EF">
              <w:rPr>
                <w:rStyle w:val="Hyperlink"/>
                <w:rFonts w:cstheme="minorHAnsi"/>
                <w:noProof/>
              </w:rPr>
              <w:t>9.4</w:t>
            </w:r>
            <w:r w:rsidR="000738A3">
              <w:rPr>
                <w:rFonts w:asciiTheme="minorHAnsi" w:eastAsiaTheme="minorEastAsia" w:hAnsiTheme="minorHAnsi" w:cstheme="minorBidi"/>
                <w:noProof/>
                <w:sz w:val="22"/>
                <w:szCs w:val="22"/>
                <w:lang w:eastAsia="en-AU"/>
              </w:rPr>
              <w:tab/>
            </w:r>
            <w:r w:rsidR="000738A3" w:rsidRPr="004047EF">
              <w:rPr>
                <w:rStyle w:val="Hyperlink"/>
                <w:rFonts w:cstheme="minorHAnsi"/>
                <w:noProof/>
              </w:rPr>
              <w:t>Governance and Monitoring</w:t>
            </w:r>
            <w:r w:rsidR="000738A3">
              <w:rPr>
                <w:noProof/>
                <w:webHidden/>
              </w:rPr>
              <w:tab/>
            </w:r>
            <w:r w:rsidR="000738A3">
              <w:rPr>
                <w:noProof/>
                <w:webHidden/>
              </w:rPr>
              <w:fldChar w:fldCharType="begin"/>
            </w:r>
            <w:r w:rsidR="000738A3">
              <w:rPr>
                <w:noProof/>
                <w:webHidden/>
              </w:rPr>
              <w:instrText xml:space="preserve"> PAGEREF _Toc72753798 \h </w:instrText>
            </w:r>
            <w:r w:rsidR="000738A3">
              <w:rPr>
                <w:noProof/>
                <w:webHidden/>
              </w:rPr>
            </w:r>
            <w:r w:rsidR="000738A3">
              <w:rPr>
                <w:noProof/>
                <w:webHidden/>
              </w:rPr>
              <w:fldChar w:fldCharType="separate"/>
            </w:r>
            <w:r w:rsidR="000738A3">
              <w:rPr>
                <w:noProof/>
                <w:webHidden/>
              </w:rPr>
              <w:t>23</w:t>
            </w:r>
            <w:r w:rsidR="000738A3">
              <w:rPr>
                <w:noProof/>
                <w:webHidden/>
              </w:rPr>
              <w:fldChar w:fldCharType="end"/>
            </w:r>
          </w:hyperlink>
        </w:p>
        <w:p w14:paraId="50747F8C" w14:textId="22464D9B" w:rsidR="000738A3" w:rsidRDefault="00AA2F8B">
          <w:pPr>
            <w:pStyle w:val="TOC2"/>
            <w:tabs>
              <w:tab w:val="left" w:pos="800"/>
              <w:tab w:val="right" w:leader="dot" w:pos="9621"/>
            </w:tabs>
            <w:rPr>
              <w:rFonts w:asciiTheme="minorHAnsi" w:eastAsiaTheme="minorEastAsia" w:hAnsiTheme="minorHAnsi" w:cstheme="minorBidi"/>
              <w:noProof/>
              <w:sz w:val="22"/>
              <w:szCs w:val="22"/>
              <w:lang w:eastAsia="en-AU"/>
            </w:rPr>
          </w:pPr>
          <w:hyperlink w:anchor="_Toc72753799" w:history="1">
            <w:r w:rsidR="000738A3" w:rsidRPr="004047EF">
              <w:rPr>
                <w:rStyle w:val="Hyperlink"/>
                <w:rFonts w:cstheme="minorHAnsi"/>
                <w:noProof/>
              </w:rPr>
              <w:t>9.5</w:t>
            </w:r>
            <w:r w:rsidR="000738A3">
              <w:rPr>
                <w:rFonts w:asciiTheme="minorHAnsi" w:eastAsiaTheme="minorEastAsia" w:hAnsiTheme="minorHAnsi" w:cstheme="minorBidi"/>
                <w:noProof/>
                <w:sz w:val="22"/>
                <w:szCs w:val="22"/>
                <w:lang w:eastAsia="en-AU"/>
              </w:rPr>
              <w:tab/>
            </w:r>
            <w:r w:rsidR="000738A3" w:rsidRPr="004047EF">
              <w:rPr>
                <w:rStyle w:val="Hyperlink"/>
                <w:rFonts w:cstheme="minorHAnsi"/>
                <w:noProof/>
              </w:rPr>
              <w:t>Reporting to the community</w:t>
            </w:r>
            <w:r w:rsidR="000738A3">
              <w:rPr>
                <w:noProof/>
                <w:webHidden/>
              </w:rPr>
              <w:tab/>
            </w:r>
            <w:r w:rsidR="000738A3">
              <w:rPr>
                <w:noProof/>
                <w:webHidden/>
              </w:rPr>
              <w:fldChar w:fldCharType="begin"/>
            </w:r>
            <w:r w:rsidR="000738A3">
              <w:rPr>
                <w:noProof/>
                <w:webHidden/>
              </w:rPr>
              <w:instrText xml:space="preserve"> PAGEREF _Toc72753799 \h </w:instrText>
            </w:r>
            <w:r w:rsidR="000738A3">
              <w:rPr>
                <w:noProof/>
                <w:webHidden/>
              </w:rPr>
            </w:r>
            <w:r w:rsidR="000738A3">
              <w:rPr>
                <w:noProof/>
                <w:webHidden/>
              </w:rPr>
              <w:fldChar w:fldCharType="separate"/>
            </w:r>
            <w:r w:rsidR="000738A3">
              <w:rPr>
                <w:noProof/>
                <w:webHidden/>
              </w:rPr>
              <w:t>23</w:t>
            </w:r>
            <w:r w:rsidR="000738A3">
              <w:rPr>
                <w:noProof/>
                <w:webHidden/>
              </w:rPr>
              <w:fldChar w:fldCharType="end"/>
            </w:r>
          </w:hyperlink>
        </w:p>
        <w:p w14:paraId="204DEDF6" w14:textId="79B081BD" w:rsidR="000738A3" w:rsidRDefault="00AA2F8B">
          <w:pPr>
            <w:pStyle w:val="TOC1"/>
            <w:tabs>
              <w:tab w:val="left" w:pos="600"/>
              <w:tab w:val="right" w:leader="dot" w:pos="9621"/>
            </w:tabs>
            <w:rPr>
              <w:rFonts w:asciiTheme="minorHAnsi" w:eastAsiaTheme="minorEastAsia" w:hAnsiTheme="minorHAnsi" w:cstheme="minorBidi"/>
              <w:b w:val="0"/>
              <w:bCs w:val="0"/>
              <w:caps w:val="0"/>
              <w:noProof/>
              <w:sz w:val="22"/>
              <w:szCs w:val="22"/>
              <w:lang w:eastAsia="en-AU"/>
            </w:rPr>
          </w:pPr>
          <w:hyperlink w:anchor="_Toc72753800" w:history="1">
            <w:r w:rsidR="000738A3" w:rsidRPr="004047EF">
              <w:rPr>
                <w:rStyle w:val="Hyperlink"/>
                <w:rFonts w:cstheme="minorHAnsi"/>
                <w:noProof/>
              </w:rPr>
              <w:t>10</w:t>
            </w:r>
            <w:r w:rsidR="000738A3">
              <w:rPr>
                <w:rFonts w:asciiTheme="minorHAnsi" w:eastAsiaTheme="minorEastAsia" w:hAnsiTheme="minorHAnsi" w:cstheme="minorBidi"/>
                <w:b w:val="0"/>
                <w:bCs w:val="0"/>
                <w:caps w:val="0"/>
                <w:noProof/>
                <w:sz w:val="22"/>
                <w:szCs w:val="22"/>
                <w:lang w:eastAsia="en-AU"/>
              </w:rPr>
              <w:tab/>
            </w:r>
            <w:r w:rsidR="000738A3" w:rsidRPr="004047EF">
              <w:rPr>
                <w:rStyle w:val="Hyperlink"/>
                <w:rFonts w:cstheme="minorHAnsi"/>
                <w:noProof/>
              </w:rPr>
              <w:t>GLOSSARY</w:t>
            </w:r>
            <w:r w:rsidR="000738A3">
              <w:rPr>
                <w:noProof/>
                <w:webHidden/>
              </w:rPr>
              <w:tab/>
            </w:r>
            <w:r w:rsidR="000738A3">
              <w:rPr>
                <w:noProof/>
                <w:webHidden/>
              </w:rPr>
              <w:fldChar w:fldCharType="begin"/>
            </w:r>
            <w:r w:rsidR="000738A3">
              <w:rPr>
                <w:noProof/>
                <w:webHidden/>
              </w:rPr>
              <w:instrText xml:space="preserve"> PAGEREF _Toc72753800 \h </w:instrText>
            </w:r>
            <w:r w:rsidR="000738A3">
              <w:rPr>
                <w:noProof/>
                <w:webHidden/>
              </w:rPr>
            </w:r>
            <w:r w:rsidR="000738A3">
              <w:rPr>
                <w:noProof/>
                <w:webHidden/>
              </w:rPr>
              <w:fldChar w:fldCharType="separate"/>
            </w:r>
            <w:r w:rsidR="000738A3">
              <w:rPr>
                <w:noProof/>
                <w:webHidden/>
              </w:rPr>
              <w:t>24</w:t>
            </w:r>
            <w:r w:rsidR="000738A3">
              <w:rPr>
                <w:noProof/>
                <w:webHidden/>
              </w:rPr>
              <w:fldChar w:fldCharType="end"/>
            </w:r>
          </w:hyperlink>
        </w:p>
        <w:p w14:paraId="68AEB082" w14:textId="4888B70F" w:rsidR="000738A3" w:rsidRDefault="00AA2F8B">
          <w:pPr>
            <w:pStyle w:val="TOC1"/>
            <w:tabs>
              <w:tab w:val="left" w:pos="600"/>
              <w:tab w:val="right" w:leader="dot" w:pos="9621"/>
            </w:tabs>
            <w:rPr>
              <w:rFonts w:asciiTheme="minorHAnsi" w:eastAsiaTheme="minorEastAsia" w:hAnsiTheme="minorHAnsi" w:cstheme="minorBidi"/>
              <w:b w:val="0"/>
              <w:bCs w:val="0"/>
              <w:caps w:val="0"/>
              <w:noProof/>
              <w:sz w:val="22"/>
              <w:szCs w:val="22"/>
              <w:lang w:eastAsia="en-AU"/>
            </w:rPr>
          </w:pPr>
          <w:hyperlink w:anchor="_Toc72753801" w:history="1">
            <w:r w:rsidR="000738A3" w:rsidRPr="004047EF">
              <w:rPr>
                <w:rStyle w:val="Hyperlink"/>
                <w:rFonts w:cstheme="minorHAnsi"/>
                <w:noProof/>
              </w:rPr>
              <w:t>11</w:t>
            </w:r>
            <w:r w:rsidR="000738A3">
              <w:rPr>
                <w:rFonts w:asciiTheme="minorHAnsi" w:eastAsiaTheme="minorEastAsia" w:hAnsiTheme="minorHAnsi" w:cstheme="minorBidi"/>
                <w:b w:val="0"/>
                <w:bCs w:val="0"/>
                <w:caps w:val="0"/>
                <w:noProof/>
                <w:sz w:val="22"/>
                <w:szCs w:val="22"/>
                <w:lang w:eastAsia="en-AU"/>
              </w:rPr>
              <w:tab/>
            </w:r>
            <w:r w:rsidR="000738A3" w:rsidRPr="004047EF">
              <w:rPr>
                <w:rStyle w:val="Hyperlink"/>
                <w:rFonts w:cstheme="minorHAnsi"/>
                <w:noProof/>
              </w:rPr>
              <w:t>REFERENCE LIST AND FURTHER READING</w:t>
            </w:r>
            <w:r w:rsidR="000738A3">
              <w:rPr>
                <w:noProof/>
                <w:webHidden/>
              </w:rPr>
              <w:tab/>
            </w:r>
            <w:r w:rsidR="000738A3">
              <w:rPr>
                <w:noProof/>
                <w:webHidden/>
              </w:rPr>
              <w:fldChar w:fldCharType="begin"/>
            </w:r>
            <w:r w:rsidR="000738A3">
              <w:rPr>
                <w:noProof/>
                <w:webHidden/>
              </w:rPr>
              <w:instrText xml:space="preserve"> PAGEREF _Toc72753801 \h </w:instrText>
            </w:r>
            <w:r w:rsidR="000738A3">
              <w:rPr>
                <w:noProof/>
                <w:webHidden/>
              </w:rPr>
            </w:r>
            <w:r w:rsidR="000738A3">
              <w:rPr>
                <w:noProof/>
                <w:webHidden/>
              </w:rPr>
              <w:fldChar w:fldCharType="separate"/>
            </w:r>
            <w:r w:rsidR="000738A3">
              <w:rPr>
                <w:noProof/>
                <w:webHidden/>
              </w:rPr>
              <w:t>26</w:t>
            </w:r>
            <w:r w:rsidR="000738A3">
              <w:rPr>
                <w:noProof/>
                <w:webHidden/>
              </w:rPr>
              <w:fldChar w:fldCharType="end"/>
            </w:r>
          </w:hyperlink>
        </w:p>
        <w:p w14:paraId="4C641479" w14:textId="10B669A2" w:rsidR="0071029B" w:rsidRPr="00D808FF" w:rsidRDefault="00607270">
          <w:pPr>
            <w:rPr>
              <w:rFonts w:asciiTheme="minorHAnsi" w:hAnsiTheme="minorHAnsi" w:cstheme="minorHAnsi"/>
            </w:rPr>
          </w:pPr>
          <w:r w:rsidRPr="00D808FF">
            <w:rPr>
              <w:rFonts w:asciiTheme="minorHAnsi" w:hAnsiTheme="minorHAnsi" w:cstheme="minorHAnsi"/>
              <w:b/>
              <w:caps/>
              <w:color w:val="2B579A"/>
              <w:shd w:val="clear" w:color="auto" w:fill="E6E6E6"/>
            </w:rPr>
            <w:fldChar w:fldCharType="end"/>
          </w:r>
        </w:p>
      </w:sdtContent>
    </w:sdt>
    <w:p w14:paraId="092C0327" w14:textId="5EC80221" w:rsidR="00CB05A1" w:rsidRPr="00AE7C46" w:rsidRDefault="00CB05A1" w:rsidP="00A54BD2">
      <w:pPr>
        <w:pStyle w:val="Heading1"/>
        <w:tabs>
          <w:tab w:val="left" w:pos="9631"/>
        </w:tabs>
        <w:ind w:left="0" w:firstLine="0"/>
        <w:rPr>
          <w:rFonts w:asciiTheme="minorHAnsi" w:hAnsiTheme="minorHAnsi" w:cstheme="minorHAnsi"/>
          <w:sz w:val="48"/>
          <w:szCs w:val="48"/>
        </w:rPr>
      </w:pPr>
      <w:bookmarkStart w:id="10" w:name="_Toc72222770"/>
      <w:bookmarkStart w:id="11" w:name="_Toc72753774"/>
      <w:bookmarkStart w:id="12" w:name="_Toc69838020"/>
      <w:r w:rsidRPr="00AE7C46">
        <w:rPr>
          <w:rFonts w:asciiTheme="minorHAnsi" w:hAnsiTheme="minorHAnsi" w:cstheme="minorHAnsi"/>
          <w:sz w:val="48"/>
          <w:szCs w:val="48"/>
        </w:rPr>
        <w:lastRenderedPageBreak/>
        <w:t>ExecUTIVE SUMMARY</w:t>
      </w:r>
      <w:bookmarkEnd w:id="10"/>
      <w:bookmarkEnd w:id="11"/>
    </w:p>
    <w:p w14:paraId="22C3344E" w14:textId="3D71D921" w:rsidR="00D64787" w:rsidRPr="00A54BD2" w:rsidRDefault="008F5406" w:rsidP="00A54BD2">
      <w:pPr>
        <w:tabs>
          <w:tab w:val="left" w:pos="9631"/>
        </w:tabs>
        <w:spacing w:before="0" w:beforeAutospacing="0" w:after="0" w:afterAutospacing="0" w:line="288" w:lineRule="auto"/>
        <w:rPr>
          <w:rFonts w:asciiTheme="minorHAnsi" w:hAnsiTheme="minorHAnsi" w:cstheme="minorHAnsi"/>
          <w:sz w:val="22"/>
          <w:szCs w:val="22"/>
          <w:lang w:val="en-US"/>
        </w:rPr>
      </w:pPr>
      <w:r w:rsidRPr="00A54BD2" w:rsidDel="00652AA2">
        <w:rPr>
          <w:rFonts w:asciiTheme="minorHAnsi" w:hAnsiTheme="minorHAnsi" w:cstheme="minorHAnsi"/>
          <w:sz w:val="22"/>
          <w:szCs w:val="22"/>
          <w:lang w:val="en-US"/>
        </w:rPr>
        <w:t xml:space="preserve">The </w:t>
      </w:r>
      <w:r w:rsidRPr="00A54BD2">
        <w:rPr>
          <w:rFonts w:asciiTheme="minorHAnsi" w:hAnsiTheme="minorHAnsi" w:cstheme="minorHAnsi"/>
          <w:sz w:val="22"/>
          <w:szCs w:val="22"/>
          <w:lang w:val="en-US"/>
        </w:rPr>
        <w:t xml:space="preserve">COVID-19 </w:t>
      </w:r>
      <w:r w:rsidR="00652AA2">
        <w:rPr>
          <w:rFonts w:asciiTheme="minorHAnsi" w:hAnsiTheme="minorHAnsi" w:cstheme="minorHAnsi"/>
          <w:sz w:val="22"/>
          <w:szCs w:val="22"/>
          <w:lang w:val="en-US"/>
        </w:rPr>
        <w:t xml:space="preserve">pandemic </w:t>
      </w:r>
      <w:r w:rsidR="00D27EA7">
        <w:rPr>
          <w:rFonts w:asciiTheme="minorHAnsi" w:hAnsiTheme="minorHAnsi" w:cstheme="minorHAnsi"/>
          <w:sz w:val="22"/>
          <w:szCs w:val="22"/>
          <w:lang w:val="en-US"/>
        </w:rPr>
        <w:t xml:space="preserve">has changed </w:t>
      </w:r>
      <w:r w:rsidR="00F82869">
        <w:rPr>
          <w:rFonts w:asciiTheme="minorHAnsi" w:hAnsiTheme="minorHAnsi" w:cstheme="minorHAnsi"/>
          <w:sz w:val="22"/>
          <w:szCs w:val="22"/>
          <w:lang w:val="en-US"/>
        </w:rPr>
        <w:t>the</w:t>
      </w:r>
      <w:r w:rsidR="00D27EA7">
        <w:rPr>
          <w:rFonts w:asciiTheme="minorHAnsi" w:hAnsiTheme="minorHAnsi" w:cstheme="minorHAnsi"/>
          <w:sz w:val="22"/>
          <w:szCs w:val="22"/>
          <w:lang w:val="en-US"/>
        </w:rPr>
        <w:t xml:space="preserve"> ways </w:t>
      </w:r>
      <w:r w:rsidR="00E24D09">
        <w:rPr>
          <w:rFonts w:asciiTheme="minorHAnsi" w:hAnsiTheme="minorHAnsi" w:cstheme="minorHAnsi"/>
          <w:sz w:val="22"/>
          <w:szCs w:val="22"/>
          <w:lang w:val="en-US"/>
        </w:rPr>
        <w:t>we conduct our lives</w:t>
      </w:r>
      <w:r w:rsidR="009E66C0">
        <w:rPr>
          <w:rFonts w:asciiTheme="minorHAnsi" w:hAnsiTheme="minorHAnsi" w:cstheme="minorHAnsi"/>
          <w:sz w:val="22"/>
          <w:szCs w:val="22"/>
          <w:lang w:val="en-US"/>
        </w:rPr>
        <w:t>.</w:t>
      </w:r>
      <w:r w:rsidR="005523F5">
        <w:rPr>
          <w:rFonts w:asciiTheme="minorHAnsi" w:hAnsiTheme="minorHAnsi" w:cstheme="minorHAnsi"/>
          <w:sz w:val="22"/>
          <w:szCs w:val="22"/>
          <w:lang w:val="en-US"/>
        </w:rPr>
        <w:t xml:space="preserve"> </w:t>
      </w:r>
      <w:r w:rsidR="0097088F">
        <w:rPr>
          <w:rFonts w:asciiTheme="minorHAnsi" w:hAnsiTheme="minorHAnsi" w:cstheme="minorHAnsi"/>
          <w:sz w:val="22"/>
          <w:szCs w:val="22"/>
          <w:lang w:val="en-US"/>
        </w:rPr>
        <w:t xml:space="preserve">Whilst </w:t>
      </w:r>
      <w:r w:rsidR="003A62D5">
        <w:rPr>
          <w:rFonts w:asciiTheme="minorHAnsi" w:hAnsiTheme="minorHAnsi" w:cstheme="minorHAnsi"/>
          <w:sz w:val="22"/>
          <w:szCs w:val="22"/>
          <w:lang w:val="en-US"/>
        </w:rPr>
        <w:t>services and activities going increasin</w:t>
      </w:r>
      <w:r w:rsidR="00BD2DE0">
        <w:rPr>
          <w:rFonts w:asciiTheme="minorHAnsi" w:hAnsiTheme="minorHAnsi" w:cstheme="minorHAnsi"/>
          <w:sz w:val="22"/>
          <w:szCs w:val="22"/>
          <w:lang w:val="en-US"/>
        </w:rPr>
        <w:t>g</w:t>
      </w:r>
      <w:r w:rsidR="003A62D5">
        <w:rPr>
          <w:rFonts w:asciiTheme="minorHAnsi" w:hAnsiTheme="minorHAnsi" w:cstheme="minorHAnsi"/>
          <w:sz w:val="22"/>
          <w:szCs w:val="22"/>
          <w:lang w:val="en-US"/>
        </w:rPr>
        <w:t>ly online</w:t>
      </w:r>
      <w:r w:rsidR="0097088F">
        <w:rPr>
          <w:rFonts w:asciiTheme="minorHAnsi" w:hAnsiTheme="minorHAnsi" w:cstheme="minorHAnsi"/>
          <w:sz w:val="22"/>
          <w:szCs w:val="22"/>
          <w:lang w:val="en-US"/>
        </w:rPr>
        <w:t xml:space="preserve"> </w:t>
      </w:r>
      <w:r w:rsidR="00CE1083">
        <w:rPr>
          <w:rFonts w:asciiTheme="minorHAnsi" w:hAnsiTheme="minorHAnsi" w:cstheme="minorHAnsi"/>
          <w:sz w:val="22"/>
          <w:szCs w:val="22"/>
          <w:lang w:val="en-US"/>
        </w:rPr>
        <w:t>is</w:t>
      </w:r>
      <w:r w:rsidR="003B7B14">
        <w:rPr>
          <w:rFonts w:asciiTheme="minorHAnsi" w:hAnsiTheme="minorHAnsi" w:cstheme="minorHAnsi"/>
          <w:sz w:val="22"/>
          <w:szCs w:val="22"/>
          <w:lang w:val="en-US"/>
        </w:rPr>
        <w:t xml:space="preserve"> not</w:t>
      </w:r>
      <w:r w:rsidR="00CE1083">
        <w:rPr>
          <w:rFonts w:asciiTheme="minorHAnsi" w:hAnsiTheme="minorHAnsi" w:cstheme="minorHAnsi"/>
          <w:sz w:val="22"/>
          <w:szCs w:val="22"/>
          <w:lang w:val="en-US"/>
        </w:rPr>
        <w:t xml:space="preserve"> </w:t>
      </w:r>
      <w:r w:rsidR="003B7B14">
        <w:rPr>
          <w:rFonts w:asciiTheme="minorHAnsi" w:hAnsiTheme="minorHAnsi" w:cstheme="minorHAnsi"/>
          <w:sz w:val="22"/>
          <w:szCs w:val="22"/>
          <w:lang w:val="en-US"/>
        </w:rPr>
        <w:t xml:space="preserve">new, </w:t>
      </w:r>
      <w:r w:rsidR="00B033A2">
        <w:rPr>
          <w:rFonts w:asciiTheme="minorHAnsi" w:hAnsiTheme="minorHAnsi" w:cstheme="minorHAnsi"/>
          <w:sz w:val="22"/>
          <w:szCs w:val="22"/>
          <w:lang w:val="en-US"/>
        </w:rPr>
        <w:t>2020</w:t>
      </w:r>
      <w:r w:rsidR="003B7B14">
        <w:rPr>
          <w:rFonts w:asciiTheme="minorHAnsi" w:hAnsiTheme="minorHAnsi" w:cstheme="minorHAnsi"/>
          <w:sz w:val="22"/>
          <w:szCs w:val="22"/>
          <w:lang w:val="en-US"/>
        </w:rPr>
        <w:t xml:space="preserve"> </w:t>
      </w:r>
      <w:r w:rsidRPr="00A54BD2">
        <w:rPr>
          <w:rFonts w:asciiTheme="minorHAnsi" w:hAnsiTheme="minorHAnsi" w:cstheme="minorHAnsi"/>
          <w:sz w:val="22"/>
          <w:szCs w:val="22"/>
          <w:lang w:val="en-US"/>
        </w:rPr>
        <w:t>exacerbated and brought to the fore</w:t>
      </w:r>
      <w:r w:rsidR="00C00C73">
        <w:rPr>
          <w:rFonts w:asciiTheme="minorHAnsi" w:hAnsiTheme="minorHAnsi" w:cstheme="minorHAnsi"/>
          <w:sz w:val="22"/>
          <w:szCs w:val="22"/>
          <w:lang w:val="en-US"/>
        </w:rPr>
        <w:t xml:space="preserve"> complex and varied</w:t>
      </w:r>
      <w:r w:rsidRPr="00A54BD2">
        <w:rPr>
          <w:rFonts w:asciiTheme="minorHAnsi" w:hAnsiTheme="minorHAnsi" w:cstheme="minorHAnsi"/>
          <w:sz w:val="22"/>
          <w:szCs w:val="22"/>
          <w:lang w:val="en-US"/>
        </w:rPr>
        <w:t xml:space="preserve"> </w:t>
      </w:r>
      <w:r w:rsidRPr="003113C2">
        <w:rPr>
          <w:rFonts w:asciiTheme="minorHAnsi" w:hAnsiTheme="minorHAnsi" w:cstheme="minorHAnsi"/>
          <w:i/>
          <w:sz w:val="22"/>
          <w:szCs w:val="22"/>
          <w:lang w:val="en-US"/>
        </w:rPr>
        <w:t>digital inequit</w:t>
      </w:r>
      <w:r w:rsidR="00607B92" w:rsidRPr="003113C2">
        <w:rPr>
          <w:rFonts w:asciiTheme="minorHAnsi" w:hAnsiTheme="minorHAnsi" w:cstheme="minorHAnsi"/>
          <w:i/>
          <w:sz w:val="22"/>
          <w:szCs w:val="22"/>
          <w:lang w:val="en-US"/>
        </w:rPr>
        <w:t>ies</w:t>
      </w:r>
      <w:r w:rsidRPr="00A54BD2">
        <w:rPr>
          <w:rFonts w:asciiTheme="minorHAnsi" w:hAnsiTheme="minorHAnsi" w:cstheme="minorHAnsi"/>
          <w:sz w:val="22"/>
          <w:szCs w:val="22"/>
          <w:lang w:val="en-US"/>
        </w:rPr>
        <w:t xml:space="preserve"> </w:t>
      </w:r>
      <w:r w:rsidR="00B033A2">
        <w:rPr>
          <w:rFonts w:asciiTheme="minorHAnsi" w:hAnsiTheme="minorHAnsi" w:cstheme="minorHAnsi"/>
          <w:sz w:val="22"/>
          <w:szCs w:val="22"/>
          <w:lang w:val="en-US"/>
        </w:rPr>
        <w:t>across</w:t>
      </w:r>
      <w:r w:rsidR="00B033A2" w:rsidRPr="00A54BD2">
        <w:rPr>
          <w:rFonts w:asciiTheme="minorHAnsi" w:hAnsiTheme="minorHAnsi" w:cstheme="minorHAnsi"/>
          <w:sz w:val="22"/>
          <w:szCs w:val="22"/>
          <w:lang w:val="en-US"/>
        </w:rPr>
        <w:t xml:space="preserve"> </w:t>
      </w:r>
      <w:r w:rsidR="006A2BB5">
        <w:rPr>
          <w:rFonts w:asciiTheme="minorHAnsi" w:hAnsiTheme="minorHAnsi" w:cstheme="minorHAnsi"/>
          <w:sz w:val="22"/>
          <w:szCs w:val="22"/>
          <w:lang w:val="en-US"/>
        </w:rPr>
        <w:t xml:space="preserve">the City of </w:t>
      </w:r>
      <w:r w:rsidRPr="00A54BD2">
        <w:rPr>
          <w:rFonts w:asciiTheme="minorHAnsi" w:hAnsiTheme="minorHAnsi" w:cstheme="minorHAnsi"/>
          <w:sz w:val="22"/>
          <w:szCs w:val="22"/>
          <w:lang w:val="en-US"/>
        </w:rPr>
        <w:t xml:space="preserve">Casey.  The </w:t>
      </w:r>
      <w:r w:rsidR="00CD5C4E">
        <w:rPr>
          <w:rFonts w:asciiTheme="minorHAnsi" w:hAnsiTheme="minorHAnsi" w:cstheme="minorHAnsi"/>
          <w:sz w:val="22"/>
          <w:szCs w:val="22"/>
          <w:lang w:val="en-US"/>
        </w:rPr>
        <w:t xml:space="preserve">swift </w:t>
      </w:r>
      <w:r w:rsidRPr="00A54BD2">
        <w:rPr>
          <w:rFonts w:asciiTheme="minorHAnsi" w:hAnsiTheme="minorHAnsi" w:cstheme="minorHAnsi"/>
          <w:sz w:val="22"/>
          <w:szCs w:val="22"/>
          <w:lang w:val="en-US"/>
        </w:rPr>
        <w:t>migration of services and activities online within government and community sector</w:t>
      </w:r>
      <w:r w:rsidR="00CD5C4E">
        <w:rPr>
          <w:rFonts w:asciiTheme="minorHAnsi" w:hAnsiTheme="minorHAnsi" w:cstheme="minorHAnsi"/>
          <w:sz w:val="22"/>
          <w:szCs w:val="22"/>
          <w:lang w:val="en-US"/>
        </w:rPr>
        <w:t>s</w:t>
      </w:r>
      <w:r w:rsidRPr="00A54BD2">
        <w:rPr>
          <w:rFonts w:asciiTheme="minorHAnsi" w:hAnsiTheme="minorHAnsi" w:cstheme="minorHAnsi"/>
          <w:sz w:val="22"/>
          <w:szCs w:val="22"/>
          <w:lang w:val="en-US"/>
        </w:rPr>
        <w:t xml:space="preserve"> accelerated </w:t>
      </w:r>
      <w:r w:rsidR="00763027">
        <w:rPr>
          <w:rFonts w:asciiTheme="minorHAnsi" w:hAnsiTheme="minorHAnsi" w:cstheme="minorHAnsi"/>
          <w:sz w:val="22"/>
          <w:szCs w:val="22"/>
          <w:lang w:val="en-US"/>
        </w:rPr>
        <w:t xml:space="preserve">the need to </w:t>
      </w:r>
      <w:r w:rsidR="007D524F">
        <w:rPr>
          <w:rFonts w:asciiTheme="minorHAnsi" w:hAnsiTheme="minorHAnsi" w:cstheme="minorHAnsi"/>
          <w:sz w:val="22"/>
          <w:szCs w:val="22"/>
          <w:lang w:val="en-US"/>
        </w:rPr>
        <w:t xml:space="preserve">identify and </w:t>
      </w:r>
      <w:r w:rsidR="00763027">
        <w:rPr>
          <w:rFonts w:asciiTheme="minorHAnsi" w:hAnsiTheme="minorHAnsi" w:cstheme="minorHAnsi"/>
          <w:sz w:val="22"/>
          <w:szCs w:val="22"/>
          <w:lang w:val="en-US"/>
        </w:rPr>
        <w:t xml:space="preserve">address </w:t>
      </w:r>
      <w:r w:rsidR="00A13414">
        <w:rPr>
          <w:rFonts w:asciiTheme="minorHAnsi" w:hAnsiTheme="minorHAnsi" w:cstheme="minorHAnsi"/>
          <w:sz w:val="22"/>
          <w:szCs w:val="22"/>
          <w:lang w:val="en-US"/>
        </w:rPr>
        <w:t xml:space="preserve">barriers </w:t>
      </w:r>
      <w:r w:rsidR="007D524F">
        <w:rPr>
          <w:rFonts w:asciiTheme="minorHAnsi" w:hAnsiTheme="minorHAnsi" w:cstheme="minorHAnsi"/>
          <w:sz w:val="22"/>
          <w:szCs w:val="22"/>
          <w:lang w:val="en-US"/>
        </w:rPr>
        <w:t xml:space="preserve">for those who are </w:t>
      </w:r>
      <w:r w:rsidR="00944868">
        <w:rPr>
          <w:rFonts w:asciiTheme="minorHAnsi" w:hAnsiTheme="minorHAnsi" w:cstheme="minorHAnsi"/>
          <w:sz w:val="22"/>
          <w:szCs w:val="22"/>
          <w:lang w:val="en-US"/>
        </w:rPr>
        <w:t>not able to participate fully in the digital world</w:t>
      </w:r>
      <w:r w:rsidRPr="00A54BD2">
        <w:rPr>
          <w:rFonts w:asciiTheme="minorHAnsi" w:hAnsiTheme="minorHAnsi" w:cstheme="minorHAnsi"/>
          <w:sz w:val="22"/>
          <w:szCs w:val="22"/>
          <w:lang w:val="en-US"/>
        </w:rPr>
        <w:t>.</w:t>
      </w:r>
      <w:r w:rsidRPr="00A54BD2">
        <w:rPr>
          <w:rFonts w:asciiTheme="minorHAnsi" w:hAnsiTheme="minorHAnsi" w:cstheme="minorHAnsi"/>
          <w:sz w:val="22"/>
          <w:szCs w:val="22"/>
        </w:rPr>
        <w:br/>
      </w:r>
      <w:r w:rsidRPr="00A54BD2">
        <w:rPr>
          <w:rFonts w:asciiTheme="minorHAnsi" w:hAnsiTheme="minorHAnsi" w:cstheme="minorHAnsi"/>
          <w:sz w:val="22"/>
          <w:szCs w:val="22"/>
        </w:rPr>
        <w:br/>
      </w:r>
      <w:r w:rsidR="005E4626">
        <w:rPr>
          <w:rFonts w:asciiTheme="minorHAnsi" w:hAnsiTheme="minorHAnsi" w:cstheme="minorHAnsi"/>
          <w:sz w:val="22"/>
          <w:szCs w:val="22"/>
        </w:rPr>
        <w:t xml:space="preserve">A </w:t>
      </w:r>
      <w:r w:rsidR="00A95C3F">
        <w:rPr>
          <w:rFonts w:asciiTheme="minorHAnsi" w:hAnsiTheme="minorHAnsi" w:cstheme="minorHAnsi"/>
          <w:sz w:val="22"/>
          <w:szCs w:val="22"/>
        </w:rPr>
        <w:t xml:space="preserve">future vision </w:t>
      </w:r>
      <w:r w:rsidR="009C126D">
        <w:rPr>
          <w:rFonts w:asciiTheme="minorHAnsi" w:hAnsiTheme="minorHAnsi" w:cstheme="minorHAnsi"/>
          <w:sz w:val="22"/>
          <w:szCs w:val="22"/>
        </w:rPr>
        <w:t>of</w:t>
      </w:r>
      <w:r w:rsidR="00E933EB">
        <w:rPr>
          <w:rFonts w:asciiTheme="minorHAnsi" w:hAnsiTheme="minorHAnsi" w:cstheme="minorHAnsi"/>
          <w:sz w:val="22"/>
          <w:szCs w:val="22"/>
        </w:rPr>
        <w:t xml:space="preserve"> </w:t>
      </w:r>
      <w:r w:rsidR="00D64787" w:rsidRPr="003113C2">
        <w:rPr>
          <w:rFonts w:asciiTheme="minorHAnsi" w:hAnsiTheme="minorHAnsi" w:cstheme="minorHAnsi"/>
          <w:i/>
          <w:sz w:val="22"/>
          <w:szCs w:val="22"/>
        </w:rPr>
        <w:t>Digital Equity</w:t>
      </w:r>
      <w:r w:rsidR="00D64787" w:rsidRPr="00A54BD2">
        <w:rPr>
          <w:rFonts w:asciiTheme="minorHAnsi" w:hAnsiTheme="minorHAnsi" w:cstheme="minorHAnsi"/>
          <w:sz w:val="22"/>
          <w:szCs w:val="22"/>
        </w:rPr>
        <w:t xml:space="preserve"> </w:t>
      </w:r>
      <w:r w:rsidR="00A169CA">
        <w:rPr>
          <w:rFonts w:asciiTheme="minorHAnsi" w:hAnsiTheme="minorHAnsi" w:cstheme="minorHAnsi"/>
          <w:sz w:val="22"/>
          <w:szCs w:val="22"/>
        </w:rPr>
        <w:t xml:space="preserve">in the City of Casey </w:t>
      </w:r>
      <w:r w:rsidR="00A95C3F">
        <w:rPr>
          <w:rFonts w:asciiTheme="minorHAnsi" w:hAnsiTheme="minorHAnsi" w:cstheme="minorHAnsi"/>
          <w:sz w:val="22"/>
          <w:szCs w:val="22"/>
        </w:rPr>
        <w:t>sees</w:t>
      </w:r>
      <w:r w:rsidR="00A95C3F" w:rsidRPr="00A54BD2">
        <w:rPr>
          <w:rFonts w:asciiTheme="minorHAnsi" w:hAnsiTheme="minorHAnsi" w:cstheme="minorHAnsi"/>
          <w:sz w:val="22"/>
          <w:szCs w:val="22"/>
        </w:rPr>
        <w:t xml:space="preserve"> </w:t>
      </w:r>
      <w:r w:rsidR="00D64787" w:rsidRPr="00A54BD2">
        <w:rPr>
          <w:rFonts w:asciiTheme="minorHAnsi" w:hAnsiTheme="minorHAnsi" w:cstheme="minorHAnsi"/>
          <w:sz w:val="22"/>
          <w:szCs w:val="22"/>
        </w:rPr>
        <w:t xml:space="preserve">all individuals and communities </w:t>
      </w:r>
      <w:r w:rsidR="00A95C3F">
        <w:rPr>
          <w:rFonts w:asciiTheme="minorHAnsi" w:hAnsiTheme="minorHAnsi" w:cstheme="minorHAnsi"/>
          <w:sz w:val="22"/>
          <w:szCs w:val="22"/>
        </w:rPr>
        <w:t>with</w:t>
      </w:r>
      <w:r w:rsidR="00A95C3F" w:rsidRPr="00A54BD2">
        <w:rPr>
          <w:rFonts w:asciiTheme="minorHAnsi" w:hAnsiTheme="minorHAnsi" w:cstheme="minorHAnsi"/>
          <w:sz w:val="22"/>
          <w:szCs w:val="22"/>
        </w:rPr>
        <w:t xml:space="preserve"> </w:t>
      </w:r>
      <w:r w:rsidR="002E6DE8">
        <w:rPr>
          <w:rFonts w:asciiTheme="minorHAnsi" w:hAnsiTheme="minorHAnsi" w:cstheme="minorHAnsi"/>
          <w:sz w:val="22"/>
          <w:szCs w:val="22"/>
        </w:rPr>
        <w:t xml:space="preserve">access to </w:t>
      </w:r>
      <w:r w:rsidR="00D64787" w:rsidRPr="00A54BD2">
        <w:rPr>
          <w:rFonts w:asciiTheme="minorHAnsi" w:hAnsiTheme="minorHAnsi" w:cstheme="minorHAnsi"/>
          <w:sz w:val="22"/>
          <w:szCs w:val="22"/>
        </w:rPr>
        <w:t xml:space="preserve">the </w:t>
      </w:r>
      <w:r w:rsidR="00210242">
        <w:rPr>
          <w:rFonts w:asciiTheme="minorHAnsi" w:hAnsiTheme="minorHAnsi" w:cstheme="minorHAnsi"/>
          <w:sz w:val="22"/>
          <w:szCs w:val="22"/>
        </w:rPr>
        <w:t xml:space="preserve">digital </w:t>
      </w:r>
      <w:r w:rsidR="00947900">
        <w:rPr>
          <w:rFonts w:asciiTheme="minorHAnsi" w:hAnsiTheme="minorHAnsi" w:cstheme="minorHAnsi"/>
          <w:sz w:val="22"/>
          <w:szCs w:val="22"/>
        </w:rPr>
        <w:t>tools</w:t>
      </w:r>
      <w:r w:rsidR="005D2308">
        <w:rPr>
          <w:rFonts w:asciiTheme="minorHAnsi" w:hAnsiTheme="minorHAnsi" w:cstheme="minorHAnsi"/>
          <w:sz w:val="22"/>
          <w:szCs w:val="22"/>
        </w:rPr>
        <w:t xml:space="preserve">, </w:t>
      </w:r>
      <w:r w:rsidR="00D2186D">
        <w:rPr>
          <w:rFonts w:asciiTheme="minorHAnsi" w:hAnsiTheme="minorHAnsi" w:cstheme="minorHAnsi"/>
          <w:sz w:val="22"/>
          <w:szCs w:val="22"/>
        </w:rPr>
        <w:t>skills</w:t>
      </w:r>
      <w:r w:rsidR="00D64787" w:rsidRPr="00A54BD2">
        <w:rPr>
          <w:rFonts w:asciiTheme="minorHAnsi" w:hAnsiTheme="minorHAnsi" w:cstheme="minorHAnsi"/>
          <w:sz w:val="22"/>
          <w:szCs w:val="22"/>
        </w:rPr>
        <w:t xml:space="preserve"> and confidence needed for full </w:t>
      </w:r>
      <w:r w:rsidR="00021757">
        <w:rPr>
          <w:rFonts w:asciiTheme="minorHAnsi" w:hAnsiTheme="minorHAnsi" w:cstheme="minorHAnsi"/>
          <w:sz w:val="22"/>
          <w:szCs w:val="22"/>
        </w:rPr>
        <w:t xml:space="preserve">and ongoing </w:t>
      </w:r>
      <w:r w:rsidR="00D64787" w:rsidRPr="00A54BD2">
        <w:rPr>
          <w:rFonts w:asciiTheme="minorHAnsi" w:hAnsiTheme="minorHAnsi" w:cstheme="minorHAnsi"/>
          <w:sz w:val="22"/>
          <w:szCs w:val="22"/>
        </w:rPr>
        <w:t xml:space="preserve">participation in our </w:t>
      </w:r>
      <w:r w:rsidR="00001244">
        <w:rPr>
          <w:rFonts w:asciiTheme="minorHAnsi" w:hAnsiTheme="minorHAnsi" w:cstheme="minorHAnsi"/>
          <w:sz w:val="22"/>
          <w:szCs w:val="22"/>
        </w:rPr>
        <w:t xml:space="preserve">increasingly online </w:t>
      </w:r>
      <w:r w:rsidR="00D64787" w:rsidRPr="00A54BD2">
        <w:rPr>
          <w:rFonts w:asciiTheme="minorHAnsi" w:hAnsiTheme="minorHAnsi" w:cstheme="minorHAnsi"/>
          <w:sz w:val="22"/>
          <w:szCs w:val="22"/>
        </w:rPr>
        <w:t xml:space="preserve">society, democracy, and economy. </w:t>
      </w:r>
      <w:r w:rsidR="0078519B">
        <w:rPr>
          <w:rFonts w:asciiTheme="minorHAnsi" w:hAnsiTheme="minorHAnsi" w:cstheme="minorHAnsi"/>
          <w:sz w:val="22"/>
          <w:szCs w:val="22"/>
        </w:rPr>
        <w:t>‘Equity’</w:t>
      </w:r>
      <w:r w:rsidR="00E25C15">
        <w:rPr>
          <w:rFonts w:asciiTheme="minorHAnsi" w:hAnsiTheme="minorHAnsi" w:cstheme="minorHAnsi"/>
          <w:sz w:val="22"/>
          <w:szCs w:val="22"/>
        </w:rPr>
        <w:t xml:space="preserve"> here</w:t>
      </w:r>
      <w:r w:rsidR="0078519B">
        <w:rPr>
          <w:rFonts w:asciiTheme="minorHAnsi" w:hAnsiTheme="minorHAnsi" w:cstheme="minorHAnsi"/>
          <w:sz w:val="22"/>
          <w:szCs w:val="22"/>
        </w:rPr>
        <w:t xml:space="preserve"> can </w:t>
      </w:r>
      <w:r w:rsidR="00CB121F">
        <w:rPr>
          <w:rFonts w:asciiTheme="minorHAnsi" w:hAnsiTheme="minorHAnsi" w:cstheme="minorHAnsi"/>
          <w:sz w:val="22"/>
          <w:szCs w:val="22"/>
        </w:rPr>
        <w:t>be seen as ‘fairness’</w:t>
      </w:r>
      <w:r w:rsidR="00BD2316">
        <w:rPr>
          <w:rFonts w:asciiTheme="minorHAnsi" w:hAnsiTheme="minorHAnsi" w:cstheme="minorHAnsi"/>
          <w:sz w:val="22"/>
          <w:szCs w:val="22"/>
        </w:rPr>
        <w:t xml:space="preserve"> – </w:t>
      </w:r>
      <w:r w:rsidR="00CB69D7">
        <w:rPr>
          <w:rFonts w:asciiTheme="minorHAnsi" w:hAnsiTheme="minorHAnsi" w:cstheme="minorHAnsi"/>
          <w:sz w:val="22"/>
          <w:szCs w:val="22"/>
        </w:rPr>
        <w:t xml:space="preserve">how do we ensure that </w:t>
      </w:r>
      <w:r w:rsidR="007219ED">
        <w:rPr>
          <w:rFonts w:asciiTheme="minorHAnsi" w:hAnsiTheme="minorHAnsi" w:cstheme="minorHAnsi"/>
          <w:sz w:val="22"/>
          <w:szCs w:val="22"/>
        </w:rPr>
        <w:t xml:space="preserve">when </w:t>
      </w:r>
      <w:r w:rsidR="00DE2769">
        <w:rPr>
          <w:rFonts w:asciiTheme="minorHAnsi" w:hAnsiTheme="minorHAnsi" w:cstheme="minorHAnsi"/>
          <w:sz w:val="22"/>
          <w:szCs w:val="22"/>
        </w:rPr>
        <w:t>systems and processes go online</w:t>
      </w:r>
      <w:r w:rsidR="00484106">
        <w:rPr>
          <w:rFonts w:asciiTheme="minorHAnsi" w:hAnsiTheme="minorHAnsi" w:cstheme="minorHAnsi"/>
          <w:sz w:val="22"/>
          <w:szCs w:val="22"/>
        </w:rPr>
        <w:t xml:space="preserve"> that everyone is</w:t>
      </w:r>
      <w:r w:rsidR="001A2DB7">
        <w:rPr>
          <w:rFonts w:asciiTheme="minorHAnsi" w:hAnsiTheme="minorHAnsi" w:cstheme="minorHAnsi"/>
          <w:sz w:val="22"/>
          <w:szCs w:val="22"/>
        </w:rPr>
        <w:t xml:space="preserve"> appropriately</w:t>
      </w:r>
      <w:r w:rsidR="00484106">
        <w:rPr>
          <w:rFonts w:asciiTheme="minorHAnsi" w:hAnsiTheme="minorHAnsi" w:cstheme="minorHAnsi"/>
          <w:sz w:val="22"/>
          <w:szCs w:val="22"/>
        </w:rPr>
        <w:t xml:space="preserve"> supported to continue accessing</w:t>
      </w:r>
      <w:r w:rsidR="001A2DB7">
        <w:rPr>
          <w:rFonts w:asciiTheme="minorHAnsi" w:hAnsiTheme="minorHAnsi" w:cstheme="minorHAnsi"/>
          <w:sz w:val="22"/>
          <w:szCs w:val="22"/>
        </w:rPr>
        <w:t xml:space="preserve"> </w:t>
      </w:r>
      <w:r w:rsidR="00484106">
        <w:rPr>
          <w:rFonts w:asciiTheme="minorHAnsi" w:hAnsiTheme="minorHAnsi" w:cstheme="minorHAnsi"/>
          <w:sz w:val="22"/>
          <w:szCs w:val="22"/>
        </w:rPr>
        <w:t>them</w:t>
      </w:r>
      <w:r w:rsidR="00BD2316">
        <w:rPr>
          <w:rFonts w:asciiTheme="minorHAnsi" w:hAnsiTheme="minorHAnsi" w:cstheme="minorHAnsi"/>
          <w:sz w:val="22"/>
          <w:szCs w:val="22"/>
        </w:rPr>
        <w:t>? C</w:t>
      </w:r>
      <w:r w:rsidR="00C631D3">
        <w:rPr>
          <w:rFonts w:asciiTheme="minorHAnsi" w:hAnsiTheme="minorHAnsi" w:cstheme="minorHAnsi"/>
          <w:sz w:val="22"/>
          <w:szCs w:val="22"/>
        </w:rPr>
        <w:t xml:space="preserve">hanges to payment and booking </w:t>
      </w:r>
      <w:r w:rsidR="00D95B70">
        <w:rPr>
          <w:rFonts w:asciiTheme="minorHAnsi" w:hAnsiTheme="minorHAnsi" w:cstheme="minorHAnsi"/>
          <w:sz w:val="22"/>
          <w:szCs w:val="22"/>
        </w:rPr>
        <w:t>systems or</w:t>
      </w:r>
      <w:r w:rsidR="00BD2316">
        <w:rPr>
          <w:rFonts w:asciiTheme="minorHAnsi" w:hAnsiTheme="minorHAnsi" w:cstheme="minorHAnsi"/>
          <w:sz w:val="22"/>
          <w:szCs w:val="22"/>
        </w:rPr>
        <w:t xml:space="preserve"> </w:t>
      </w:r>
      <w:r w:rsidR="007219ED">
        <w:rPr>
          <w:rFonts w:asciiTheme="minorHAnsi" w:hAnsiTheme="minorHAnsi" w:cstheme="minorHAnsi"/>
          <w:sz w:val="22"/>
          <w:szCs w:val="22"/>
        </w:rPr>
        <w:t xml:space="preserve">learning </w:t>
      </w:r>
      <w:r w:rsidR="00E25C15">
        <w:rPr>
          <w:rFonts w:asciiTheme="minorHAnsi" w:hAnsiTheme="minorHAnsi" w:cstheme="minorHAnsi"/>
          <w:sz w:val="22"/>
          <w:szCs w:val="22"/>
        </w:rPr>
        <w:t xml:space="preserve">and social </w:t>
      </w:r>
      <w:r w:rsidR="007219ED">
        <w:rPr>
          <w:rFonts w:asciiTheme="minorHAnsi" w:hAnsiTheme="minorHAnsi" w:cstheme="minorHAnsi"/>
          <w:sz w:val="22"/>
          <w:szCs w:val="22"/>
        </w:rPr>
        <w:t>opportunities</w:t>
      </w:r>
      <w:r w:rsidR="00BD2316">
        <w:rPr>
          <w:rFonts w:asciiTheme="minorHAnsi" w:hAnsiTheme="minorHAnsi" w:cstheme="minorHAnsi"/>
          <w:sz w:val="22"/>
          <w:szCs w:val="22"/>
        </w:rPr>
        <w:t xml:space="preserve"> can have a profound impact on one’s life if it is not clear how to continue accessing the services and systems </w:t>
      </w:r>
      <w:r w:rsidR="00D95B70">
        <w:rPr>
          <w:rFonts w:asciiTheme="minorHAnsi" w:hAnsiTheme="minorHAnsi" w:cstheme="minorHAnsi"/>
          <w:sz w:val="22"/>
          <w:szCs w:val="22"/>
        </w:rPr>
        <w:t>one needs.</w:t>
      </w:r>
    </w:p>
    <w:p w14:paraId="35BA69E8" w14:textId="7D1C2422" w:rsidR="00D64787" w:rsidRPr="00A54BD2" w:rsidRDefault="00D33B5B" w:rsidP="00A54BD2">
      <w:pPr>
        <w:tabs>
          <w:tab w:val="left" w:pos="9631"/>
        </w:tabs>
        <w:spacing w:before="0" w:beforeAutospacing="0" w:after="0" w:afterAutospacing="0" w:line="288" w:lineRule="auto"/>
        <w:rPr>
          <w:rFonts w:asciiTheme="minorHAnsi" w:hAnsiTheme="minorHAnsi" w:cstheme="minorHAnsi"/>
          <w:sz w:val="22"/>
          <w:szCs w:val="22"/>
        </w:rPr>
      </w:pPr>
      <w:r w:rsidRPr="00A54BD2">
        <w:rPr>
          <w:rFonts w:asciiTheme="minorHAnsi" w:hAnsiTheme="minorHAnsi" w:cstheme="minorHAnsi"/>
          <w:sz w:val="22"/>
          <w:szCs w:val="22"/>
        </w:rPr>
        <w:br/>
      </w:r>
      <w:r w:rsidR="00D64787" w:rsidRPr="00A54BD2">
        <w:rPr>
          <w:rFonts w:asciiTheme="minorHAnsi" w:hAnsiTheme="minorHAnsi" w:cstheme="minorHAnsi"/>
          <w:sz w:val="22"/>
          <w:szCs w:val="22"/>
        </w:rPr>
        <w:t xml:space="preserve">Those </w:t>
      </w:r>
      <w:r w:rsidR="000049B3">
        <w:rPr>
          <w:rFonts w:asciiTheme="minorHAnsi" w:hAnsiTheme="minorHAnsi" w:cstheme="minorHAnsi"/>
          <w:sz w:val="22"/>
          <w:szCs w:val="22"/>
        </w:rPr>
        <w:t>not able to fully participate in the digital world</w:t>
      </w:r>
      <w:r w:rsidR="00DC43D1">
        <w:rPr>
          <w:rFonts w:asciiTheme="minorHAnsi" w:hAnsiTheme="minorHAnsi" w:cstheme="minorHAnsi"/>
          <w:sz w:val="22"/>
          <w:szCs w:val="22"/>
        </w:rPr>
        <w:t xml:space="preserve"> are </w:t>
      </w:r>
      <w:r w:rsidR="00D64787" w:rsidRPr="00A54BD2" w:rsidDel="00A46660">
        <w:rPr>
          <w:rFonts w:asciiTheme="minorHAnsi" w:hAnsiTheme="minorHAnsi" w:cstheme="minorHAnsi"/>
          <w:sz w:val="22"/>
          <w:szCs w:val="22"/>
        </w:rPr>
        <w:t xml:space="preserve">digitally </w:t>
      </w:r>
      <w:r w:rsidR="00D64787" w:rsidRPr="00A54BD2">
        <w:rPr>
          <w:rFonts w:asciiTheme="minorHAnsi" w:hAnsiTheme="minorHAnsi" w:cstheme="minorHAnsi"/>
          <w:sz w:val="22"/>
          <w:szCs w:val="22"/>
        </w:rPr>
        <w:t>excluded</w:t>
      </w:r>
      <w:r w:rsidR="00DC43D1">
        <w:rPr>
          <w:rFonts w:asciiTheme="minorHAnsi" w:hAnsiTheme="minorHAnsi" w:cstheme="minorHAnsi"/>
          <w:sz w:val="22"/>
          <w:szCs w:val="22"/>
        </w:rPr>
        <w:t xml:space="preserve"> and this is an increasing </w:t>
      </w:r>
      <w:r w:rsidR="00646E08">
        <w:rPr>
          <w:rFonts w:asciiTheme="minorHAnsi" w:hAnsiTheme="minorHAnsi" w:cstheme="minorHAnsi"/>
          <w:sz w:val="22"/>
          <w:szCs w:val="22"/>
        </w:rPr>
        <w:t xml:space="preserve">and evolving </w:t>
      </w:r>
      <w:r w:rsidR="00DC43D1">
        <w:rPr>
          <w:rFonts w:asciiTheme="minorHAnsi" w:hAnsiTheme="minorHAnsi" w:cstheme="minorHAnsi"/>
          <w:sz w:val="22"/>
          <w:szCs w:val="22"/>
        </w:rPr>
        <w:t xml:space="preserve">barrier to </w:t>
      </w:r>
      <w:r w:rsidR="004E3C7B">
        <w:rPr>
          <w:rFonts w:asciiTheme="minorHAnsi" w:hAnsiTheme="minorHAnsi" w:cstheme="minorHAnsi"/>
          <w:sz w:val="22"/>
          <w:szCs w:val="22"/>
        </w:rPr>
        <w:t xml:space="preserve">everyday </w:t>
      </w:r>
      <w:r w:rsidR="00B8008F">
        <w:rPr>
          <w:rFonts w:asciiTheme="minorHAnsi" w:hAnsiTheme="minorHAnsi" w:cstheme="minorHAnsi"/>
          <w:sz w:val="22"/>
          <w:szCs w:val="22"/>
        </w:rPr>
        <w:t>life</w:t>
      </w:r>
      <w:r w:rsidR="00D64787" w:rsidRPr="00A54BD2">
        <w:rPr>
          <w:rFonts w:asciiTheme="minorHAnsi" w:hAnsiTheme="minorHAnsi" w:cstheme="minorHAnsi"/>
          <w:sz w:val="22"/>
          <w:szCs w:val="22"/>
        </w:rPr>
        <w:t xml:space="preserve">.  Digital exclusion is correlated strongly </w:t>
      </w:r>
      <w:r w:rsidR="00B8008F">
        <w:rPr>
          <w:rFonts w:asciiTheme="minorHAnsi" w:hAnsiTheme="minorHAnsi" w:cstheme="minorHAnsi"/>
          <w:sz w:val="22"/>
          <w:szCs w:val="22"/>
        </w:rPr>
        <w:t>with</w:t>
      </w:r>
      <w:r w:rsidR="00B8008F" w:rsidRPr="00A54BD2">
        <w:rPr>
          <w:rFonts w:asciiTheme="minorHAnsi" w:hAnsiTheme="minorHAnsi" w:cstheme="minorHAnsi"/>
          <w:sz w:val="22"/>
          <w:szCs w:val="22"/>
        </w:rPr>
        <w:t xml:space="preserve"> </w:t>
      </w:r>
      <w:r w:rsidR="00D64787" w:rsidRPr="00A54BD2">
        <w:rPr>
          <w:rFonts w:asciiTheme="minorHAnsi" w:hAnsiTheme="minorHAnsi" w:cstheme="minorHAnsi"/>
          <w:sz w:val="22"/>
          <w:szCs w:val="22"/>
        </w:rPr>
        <w:t>low family income, disability</w:t>
      </w:r>
      <w:r w:rsidR="00390F5F">
        <w:rPr>
          <w:rFonts w:asciiTheme="minorHAnsi" w:hAnsiTheme="minorHAnsi" w:cstheme="minorHAnsi"/>
          <w:sz w:val="22"/>
          <w:szCs w:val="22"/>
        </w:rPr>
        <w:t xml:space="preserve"> and </w:t>
      </w:r>
      <w:r w:rsidR="00D64787" w:rsidRPr="00A54BD2">
        <w:rPr>
          <w:rFonts w:asciiTheme="minorHAnsi" w:hAnsiTheme="minorHAnsi" w:cstheme="minorHAnsi"/>
          <w:sz w:val="22"/>
          <w:szCs w:val="22"/>
        </w:rPr>
        <w:t>long</w:t>
      </w:r>
      <w:r w:rsidR="000E35E2">
        <w:rPr>
          <w:rFonts w:asciiTheme="minorHAnsi" w:hAnsiTheme="minorHAnsi" w:cstheme="minorHAnsi"/>
          <w:sz w:val="22"/>
          <w:szCs w:val="22"/>
        </w:rPr>
        <w:t>-</w:t>
      </w:r>
      <w:r w:rsidR="00D64787" w:rsidRPr="00A54BD2">
        <w:rPr>
          <w:rFonts w:asciiTheme="minorHAnsi" w:hAnsiTheme="minorHAnsi" w:cstheme="minorHAnsi"/>
          <w:sz w:val="22"/>
          <w:szCs w:val="22"/>
        </w:rPr>
        <w:t>term unemployment</w:t>
      </w:r>
      <w:r w:rsidR="00B16661">
        <w:rPr>
          <w:rFonts w:asciiTheme="minorHAnsi" w:hAnsiTheme="minorHAnsi" w:cstheme="minorHAnsi"/>
          <w:sz w:val="22"/>
          <w:szCs w:val="22"/>
        </w:rPr>
        <w:t xml:space="preserve"> and </w:t>
      </w:r>
      <w:r w:rsidR="00CD4FB7">
        <w:rPr>
          <w:rFonts w:asciiTheme="minorHAnsi" w:hAnsiTheme="minorHAnsi" w:cstheme="minorHAnsi"/>
          <w:sz w:val="22"/>
          <w:szCs w:val="22"/>
        </w:rPr>
        <w:t>under</w:t>
      </w:r>
      <w:r w:rsidR="00B16661">
        <w:rPr>
          <w:rFonts w:asciiTheme="minorHAnsi" w:hAnsiTheme="minorHAnsi" w:cstheme="minorHAnsi"/>
          <w:sz w:val="22"/>
          <w:szCs w:val="22"/>
        </w:rPr>
        <w:t>employment</w:t>
      </w:r>
      <w:r w:rsidR="00D64787" w:rsidRPr="00A54BD2">
        <w:rPr>
          <w:rFonts w:asciiTheme="minorHAnsi" w:hAnsiTheme="minorHAnsi" w:cstheme="minorHAnsi"/>
          <w:sz w:val="22"/>
          <w:szCs w:val="22"/>
        </w:rPr>
        <w:t>. It</w:t>
      </w:r>
      <w:r w:rsidR="00D64787" w:rsidRPr="00A54BD2" w:rsidDel="00B8008F">
        <w:rPr>
          <w:rFonts w:asciiTheme="minorHAnsi" w:hAnsiTheme="minorHAnsi" w:cstheme="minorHAnsi"/>
          <w:sz w:val="22"/>
          <w:szCs w:val="22"/>
        </w:rPr>
        <w:t xml:space="preserve"> </w:t>
      </w:r>
      <w:r w:rsidR="00B8008F">
        <w:rPr>
          <w:rFonts w:asciiTheme="minorHAnsi" w:hAnsiTheme="minorHAnsi" w:cstheme="minorHAnsi"/>
          <w:sz w:val="22"/>
          <w:szCs w:val="22"/>
        </w:rPr>
        <w:t>compounds</w:t>
      </w:r>
      <w:r w:rsidR="00B8008F" w:rsidRPr="00A54BD2">
        <w:rPr>
          <w:rFonts w:asciiTheme="minorHAnsi" w:hAnsiTheme="minorHAnsi" w:cstheme="minorHAnsi"/>
          <w:sz w:val="22"/>
          <w:szCs w:val="22"/>
        </w:rPr>
        <w:t xml:space="preserve"> </w:t>
      </w:r>
      <w:r w:rsidR="00D64787" w:rsidRPr="00A54BD2">
        <w:rPr>
          <w:rFonts w:asciiTheme="minorHAnsi" w:hAnsiTheme="minorHAnsi" w:cstheme="minorHAnsi"/>
          <w:sz w:val="22"/>
          <w:szCs w:val="22"/>
        </w:rPr>
        <w:t xml:space="preserve">the </w:t>
      </w:r>
      <w:r w:rsidR="008E4A4D">
        <w:rPr>
          <w:rFonts w:asciiTheme="minorHAnsi" w:hAnsiTheme="minorHAnsi" w:cstheme="minorHAnsi"/>
          <w:sz w:val="22"/>
          <w:szCs w:val="22"/>
        </w:rPr>
        <w:t xml:space="preserve">socioeconomic </w:t>
      </w:r>
      <w:r w:rsidR="00D64787" w:rsidRPr="00A54BD2">
        <w:rPr>
          <w:rFonts w:asciiTheme="minorHAnsi" w:hAnsiTheme="minorHAnsi" w:cstheme="minorHAnsi"/>
          <w:sz w:val="22"/>
          <w:szCs w:val="22"/>
        </w:rPr>
        <w:t>disadvantage that marginalised community members already experience.</w:t>
      </w:r>
      <w:r w:rsidR="008E4A4D">
        <w:rPr>
          <w:rFonts w:asciiTheme="minorHAnsi" w:hAnsiTheme="minorHAnsi" w:cstheme="minorHAnsi"/>
          <w:sz w:val="22"/>
          <w:szCs w:val="22"/>
        </w:rPr>
        <w:t xml:space="preserve"> In short, those already excluded </w:t>
      </w:r>
      <w:r w:rsidR="004C7FEB">
        <w:rPr>
          <w:rFonts w:asciiTheme="minorHAnsi" w:hAnsiTheme="minorHAnsi" w:cstheme="minorHAnsi"/>
          <w:sz w:val="22"/>
          <w:szCs w:val="22"/>
        </w:rPr>
        <w:t>become even more so.</w:t>
      </w:r>
      <w:r w:rsidR="004E3C7B" w:rsidDel="004E3C7B">
        <w:rPr>
          <w:rFonts w:asciiTheme="minorHAnsi" w:hAnsiTheme="minorHAnsi" w:cstheme="minorHAnsi"/>
          <w:sz w:val="22"/>
          <w:szCs w:val="22"/>
        </w:rPr>
        <w:t xml:space="preserve"> </w:t>
      </w:r>
      <w:r w:rsidR="00D64787" w:rsidRPr="00A54BD2">
        <w:rPr>
          <w:rFonts w:asciiTheme="minorHAnsi" w:hAnsiTheme="minorHAnsi" w:cstheme="minorHAnsi"/>
          <w:sz w:val="22"/>
          <w:szCs w:val="22"/>
        </w:rPr>
        <w:br/>
      </w:r>
      <w:r w:rsidR="00D64787" w:rsidRPr="00A54BD2">
        <w:rPr>
          <w:rFonts w:asciiTheme="minorHAnsi" w:hAnsiTheme="minorHAnsi" w:cstheme="minorHAnsi"/>
          <w:sz w:val="22"/>
          <w:szCs w:val="22"/>
        </w:rPr>
        <w:br/>
        <w:t>Internet access and availability of appropriate devices is</w:t>
      </w:r>
      <w:r w:rsidR="00CA69F6">
        <w:rPr>
          <w:rFonts w:asciiTheme="minorHAnsi" w:hAnsiTheme="minorHAnsi" w:cstheme="minorHAnsi"/>
          <w:sz w:val="22"/>
          <w:szCs w:val="22"/>
        </w:rPr>
        <w:t xml:space="preserve"> </w:t>
      </w:r>
      <w:r w:rsidR="00D64787" w:rsidRPr="00A54BD2">
        <w:rPr>
          <w:rFonts w:asciiTheme="minorHAnsi" w:hAnsiTheme="minorHAnsi" w:cstheme="minorHAnsi"/>
          <w:sz w:val="22"/>
          <w:szCs w:val="22"/>
        </w:rPr>
        <w:t>critical but</w:t>
      </w:r>
      <w:r w:rsidR="005F5F5E">
        <w:rPr>
          <w:rFonts w:asciiTheme="minorHAnsi" w:hAnsiTheme="minorHAnsi" w:cstheme="minorHAnsi"/>
          <w:sz w:val="22"/>
          <w:szCs w:val="22"/>
        </w:rPr>
        <w:t>,</w:t>
      </w:r>
      <w:r w:rsidR="00D64787" w:rsidRPr="00A54BD2">
        <w:rPr>
          <w:rFonts w:asciiTheme="minorHAnsi" w:hAnsiTheme="minorHAnsi" w:cstheme="minorHAnsi"/>
          <w:sz w:val="22"/>
          <w:szCs w:val="22"/>
        </w:rPr>
        <w:t xml:space="preserve"> </w:t>
      </w:r>
      <w:r w:rsidR="005F5F5E">
        <w:rPr>
          <w:rFonts w:asciiTheme="minorHAnsi" w:hAnsiTheme="minorHAnsi" w:cstheme="minorHAnsi"/>
          <w:sz w:val="22"/>
          <w:szCs w:val="22"/>
        </w:rPr>
        <w:t xml:space="preserve">on its own, </w:t>
      </w:r>
      <w:r w:rsidR="008A57F7" w:rsidRPr="005A18EC">
        <w:rPr>
          <w:rFonts w:asciiTheme="minorHAnsi" w:hAnsiTheme="minorHAnsi" w:cstheme="minorHAnsi"/>
          <w:sz w:val="22"/>
          <w:szCs w:val="22"/>
        </w:rPr>
        <w:t>is</w:t>
      </w:r>
      <w:r w:rsidR="008A57F7">
        <w:rPr>
          <w:rFonts w:asciiTheme="minorHAnsi" w:hAnsiTheme="minorHAnsi" w:cstheme="minorHAnsi"/>
          <w:sz w:val="22"/>
          <w:szCs w:val="22"/>
        </w:rPr>
        <w:t xml:space="preserve"> </w:t>
      </w:r>
      <w:r w:rsidR="00D64787" w:rsidRPr="00A54BD2">
        <w:rPr>
          <w:rFonts w:asciiTheme="minorHAnsi" w:hAnsiTheme="minorHAnsi" w:cstheme="minorHAnsi"/>
          <w:sz w:val="22"/>
          <w:szCs w:val="22"/>
        </w:rPr>
        <w:t xml:space="preserve">not enough.  </w:t>
      </w:r>
      <w:r w:rsidR="0081701A">
        <w:rPr>
          <w:rFonts w:asciiTheme="minorHAnsi" w:hAnsiTheme="minorHAnsi" w:cstheme="minorHAnsi"/>
          <w:sz w:val="22"/>
          <w:szCs w:val="22"/>
        </w:rPr>
        <w:t>These must be accompanied by d</w:t>
      </w:r>
      <w:r w:rsidR="00D64787" w:rsidRPr="00A54BD2">
        <w:rPr>
          <w:rFonts w:asciiTheme="minorHAnsi" w:hAnsiTheme="minorHAnsi" w:cstheme="minorHAnsi"/>
          <w:sz w:val="22"/>
          <w:szCs w:val="22"/>
        </w:rPr>
        <w:t>igital skills and confidence.</w:t>
      </w:r>
      <w:r w:rsidR="00A40C20">
        <w:rPr>
          <w:rFonts w:asciiTheme="minorHAnsi" w:hAnsiTheme="minorHAnsi" w:cstheme="minorHAnsi"/>
          <w:sz w:val="22"/>
          <w:szCs w:val="22"/>
        </w:rPr>
        <w:t xml:space="preserve"> </w:t>
      </w:r>
      <w:r w:rsidR="00947900">
        <w:rPr>
          <w:rFonts w:asciiTheme="minorHAnsi" w:hAnsiTheme="minorHAnsi" w:cstheme="minorHAnsi"/>
          <w:sz w:val="22"/>
          <w:szCs w:val="22"/>
        </w:rPr>
        <w:t xml:space="preserve"> </w:t>
      </w:r>
      <w:r w:rsidR="001E1DDA">
        <w:rPr>
          <w:rFonts w:asciiTheme="minorHAnsi" w:hAnsiTheme="minorHAnsi" w:cstheme="minorHAnsi"/>
          <w:sz w:val="22"/>
          <w:szCs w:val="22"/>
        </w:rPr>
        <w:t>A range of new challenges emerge and must be managed along the way</w:t>
      </w:r>
      <w:r w:rsidR="00A40C20" w:rsidRPr="00A54BD2">
        <w:rPr>
          <w:rFonts w:asciiTheme="minorHAnsi" w:hAnsiTheme="minorHAnsi" w:cstheme="minorHAnsi"/>
          <w:sz w:val="22"/>
          <w:szCs w:val="22"/>
        </w:rPr>
        <w:t xml:space="preserve"> </w:t>
      </w:r>
      <w:r w:rsidR="001E1DDA">
        <w:rPr>
          <w:rFonts w:asciiTheme="minorHAnsi" w:hAnsiTheme="minorHAnsi" w:cstheme="minorHAnsi"/>
          <w:sz w:val="22"/>
          <w:szCs w:val="22"/>
        </w:rPr>
        <w:t>regarding</w:t>
      </w:r>
      <w:r w:rsidR="00A40C20" w:rsidRPr="00A54BD2">
        <w:rPr>
          <w:rFonts w:asciiTheme="minorHAnsi" w:hAnsiTheme="minorHAnsi" w:cstheme="minorHAnsi"/>
          <w:sz w:val="22"/>
          <w:szCs w:val="22"/>
        </w:rPr>
        <w:t xml:space="preserve"> online safety and security</w:t>
      </w:r>
      <w:r w:rsidR="001E1DDA">
        <w:rPr>
          <w:rFonts w:asciiTheme="minorHAnsi" w:hAnsiTheme="minorHAnsi" w:cstheme="minorHAnsi"/>
          <w:sz w:val="22"/>
          <w:szCs w:val="22"/>
        </w:rPr>
        <w:t xml:space="preserve">. </w:t>
      </w:r>
    </w:p>
    <w:p w14:paraId="0BF58C84" w14:textId="0FC747AC" w:rsidR="00D33B5B" w:rsidRPr="00A54BD2" w:rsidRDefault="00D33B5B" w:rsidP="00A54BD2">
      <w:pPr>
        <w:tabs>
          <w:tab w:val="left" w:pos="9631"/>
        </w:tabs>
        <w:spacing w:before="0" w:beforeAutospacing="0" w:after="0" w:afterAutospacing="0" w:line="288" w:lineRule="auto"/>
        <w:rPr>
          <w:rFonts w:asciiTheme="minorHAnsi" w:hAnsiTheme="minorHAnsi" w:cstheme="minorHAnsi"/>
          <w:sz w:val="22"/>
          <w:szCs w:val="22"/>
        </w:rPr>
      </w:pPr>
      <w:r w:rsidRPr="00A54BD2">
        <w:rPr>
          <w:rFonts w:asciiTheme="minorHAnsi" w:hAnsiTheme="minorHAnsi" w:cstheme="minorHAnsi"/>
          <w:sz w:val="22"/>
          <w:szCs w:val="22"/>
        </w:rPr>
        <w:br/>
      </w:r>
      <w:r w:rsidR="00D64787" w:rsidRPr="00A54BD2">
        <w:rPr>
          <w:rFonts w:asciiTheme="minorHAnsi" w:hAnsiTheme="minorHAnsi" w:cstheme="minorHAnsi"/>
          <w:sz w:val="22"/>
          <w:szCs w:val="22"/>
        </w:rPr>
        <w:t xml:space="preserve">Digital equity </w:t>
      </w:r>
      <w:r w:rsidR="00BC06D4">
        <w:rPr>
          <w:rFonts w:asciiTheme="minorHAnsi" w:hAnsiTheme="minorHAnsi" w:cstheme="minorHAnsi"/>
          <w:sz w:val="22"/>
          <w:szCs w:val="22"/>
        </w:rPr>
        <w:t xml:space="preserve">lays a </w:t>
      </w:r>
      <w:r w:rsidR="00D64787" w:rsidRPr="00A54BD2">
        <w:rPr>
          <w:rFonts w:asciiTheme="minorHAnsi" w:hAnsiTheme="minorHAnsi" w:cstheme="minorHAnsi"/>
          <w:sz w:val="22"/>
          <w:szCs w:val="22"/>
        </w:rPr>
        <w:t>foundation for digital empowerment initiatives whether they be digital deliberative engagement or digital democracy.</w:t>
      </w:r>
      <w:r w:rsidR="00BC06D4">
        <w:rPr>
          <w:rFonts w:asciiTheme="minorHAnsi" w:hAnsiTheme="minorHAnsi" w:cstheme="minorHAnsi"/>
          <w:sz w:val="22"/>
          <w:szCs w:val="22"/>
        </w:rPr>
        <w:t xml:space="preserve"> These technological advances and opportunities </w:t>
      </w:r>
      <w:r w:rsidR="00B42B02">
        <w:rPr>
          <w:rFonts w:asciiTheme="minorHAnsi" w:hAnsiTheme="minorHAnsi" w:cstheme="minorHAnsi"/>
          <w:sz w:val="22"/>
          <w:szCs w:val="22"/>
        </w:rPr>
        <w:t xml:space="preserve">should be open to </w:t>
      </w:r>
      <w:r w:rsidR="00C73191">
        <w:rPr>
          <w:rFonts w:asciiTheme="minorHAnsi" w:hAnsiTheme="minorHAnsi" w:cstheme="minorHAnsi"/>
          <w:sz w:val="22"/>
          <w:szCs w:val="22"/>
        </w:rPr>
        <w:t>all.</w:t>
      </w:r>
    </w:p>
    <w:p w14:paraId="7B6462A8" w14:textId="59EF1E6E" w:rsidR="008159EA" w:rsidRPr="00A54BD2" w:rsidRDefault="00D33B5B" w:rsidP="00A54BD2">
      <w:pPr>
        <w:pStyle w:val="ListParagraph"/>
        <w:spacing w:before="0" w:after="0"/>
        <w:rPr>
          <w:rFonts w:asciiTheme="minorHAnsi" w:hAnsiTheme="minorHAnsi" w:cstheme="minorHAnsi"/>
          <w:i/>
          <w:iCs/>
          <w:sz w:val="22"/>
          <w:szCs w:val="22"/>
        </w:rPr>
      </w:pPr>
      <w:r w:rsidRPr="00A54BD2">
        <w:rPr>
          <w:rFonts w:asciiTheme="minorHAnsi" w:hAnsiTheme="minorHAnsi" w:cstheme="minorHAnsi"/>
          <w:sz w:val="22"/>
          <w:szCs w:val="22"/>
        </w:rPr>
        <w:br/>
      </w:r>
      <w:r w:rsidR="00CF2F78" w:rsidRPr="00A54BD2">
        <w:rPr>
          <w:rFonts w:asciiTheme="minorHAnsi" w:hAnsiTheme="minorHAnsi" w:cstheme="minorHAnsi"/>
          <w:sz w:val="22"/>
          <w:szCs w:val="22"/>
        </w:rPr>
        <w:t xml:space="preserve">The </w:t>
      </w:r>
      <w:r w:rsidR="003C1F7C" w:rsidRPr="00A54BD2">
        <w:rPr>
          <w:rFonts w:asciiTheme="minorHAnsi" w:hAnsiTheme="minorHAnsi" w:cstheme="minorHAnsi"/>
          <w:sz w:val="22"/>
          <w:szCs w:val="22"/>
        </w:rPr>
        <w:t>C</w:t>
      </w:r>
      <w:r w:rsidR="00CF2F78" w:rsidRPr="00A54BD2">
        <w:rPr>
          <w:rFonts w:asciiTheme="minorHAnsi" w:hAnsiTheme="minorHAnsi" w:cstheme="minorHAnsi"/>
          <w:sz w:val="22"/>
          <w:szCs w:val="22"/>
        </w:rPr>
        <w:t>ase</w:t>
      </w:r>
      <w:r w:rsidR="003C1F7C" w:rsidRPr="00A54BD2">
        <w:rPr>
          <w:rFonts w:asciiTheme="minorHAnsi" w:hAnsiTheme="minorHAnsi" w:cstheme="minorHAnsi"/>
          <w:sz w:val="22"/>
          <w:szCs w:val="22"/>
        </w:rPr>
        <w:t>y Digital Equity Framework details the</w:t>
      </w:r>
      <w:r w:rsidR="00E71886">
        <w:rPr>
          <w:rFonts w:asciiTheme="minorHAnsi" w:hAnsiTheme="minorHAnsi" w:cstheme="minorHAnsi"/>
          <w:sz w:val="22"/>
          <w:szCs w:val="22"/>
        </w:rPr>
        <w:t xml:space="preserve"> major</w:t>
      </w:r>
      <w:r w:rsidR="003C1F7C" w:rsidRPr="00A54BD2">
        <w:rPr>
          <w:rFonts w:asciiTheme="minorHAnsi" w:hAnsiTheme="minorHAnsi" w:cstheme="minorHAnsi"/>
          <w:sz w:val="22"/>
          <w:szCs w:val="22"/>
        </w:rPr>
        <w:t xml:space="preserve"> challenges experienced by some with digita</w:t>
      </w:r>
      <w:r w:rsidR="00F60B20" w:rsidRPr="00A54BD2">
        <w:rPr>
          <w:rFonts w:asciiTheme="minorHAnsi" w:hAnsiTheme="minorHAnsi" w:cstheme="minorHAnsi"/>
          <w:sz w:val="22"/>
          <w:szCs w:val="22"/>
        </w:rPr>
        <w:t xml:space="preserve">l participation, the digital inclusion initiatives that can support greater digital participation, and the </w:t>
      </w:r>
      <w:r w:rsidR="00442CC2" w:rsidRPr="00A54BD2">
        <w:rPr>
          <w:rFonts w:asciiTheme="minorHAnsi" w:hAnsiTheme="minorHAnsi" w:cstheme="minorHAnsi"/>
          <w:sz w:val="22"/>
          <w:szCs w:val="22"/>
        </w:rPr>
        <w:t xml:space="preserve">role that Casey Council and its partners </w:t>
      </w:r>
      <w:r w:rsidR="002041BA">
        <w:rPr>
          <w:rFonts w:asciiTheme="minorHAnsi" w:hAnsiTheme="minorHAnsi" w:cstheme="minorHAnsi"/>
          <w:sz w:val="22"/>
          <w:szCs w:val="22"/>
        </w:rPr>
        <w:t>can</w:t>
      </w:r>
      <w:r w:rsidR="002041BA" w:rsidRPr="00A54BD2">
        <w:rPr>
          <w:rFonts w:asciiTheme="minorHAnsi" w:hAnsiTheme="minorHAnsi" w:cstheme="minorHAnsi"/>
          <w:sz w:val="22"/>
          <w:szCs w:val="22"/>
        </w:rPr>
        <w:t xml:space="preserve"> </w:t>
      </w:r>
      <w:r w:rsidR="00442CC2" w:rsidRPr="00A54BD2">
        <w:rPr>
          <w:rFonts w:asciiTheme="minorHAnsi" w:hAnsiTheme="minorHAnsi" w:cstheme="minorHAnsi"/>
          <w:sz w:val="22"/>
          <w:szCs w:val="22"/>
        </w:rPr>
        <w:t>play in building a digitally equitable future.</w:t>
      </w:r>
      <w:r w:rsidR="00F60B20" w:rsidRPr="00A54BD2">
        <w:rPr>
          <w:rFonts w:asciiTheme="minorHAnsi" w:hAnsiTheme="minorHAnsi" w:cstheme="minorHAnsi"/>
          <w:sz w:val="22"/>
          <w:szCs w:val="22"/>
        </w:rPr>
        <w:t xml:space="preserve"> </w:t>
      </w:r>
      <w:r w:rsidRPr="00A54BD2">
        <w:rPr>
          <w:rFonts w:asciiTheme="minorHAnsi" w:hAnsiTheme="minorHAnsi" w:cstheme="minorHAnsi"/>
          <w:sz w:val="22"/>
          <w:szCs w:val="22"/>
        </w:rPr>
        <w:t xml:space="preserve">The value of the Digital Equity Framework is that it will </w:t>
      </w:r>
      <w:r w:rsidR="003F006B" w:rsidRPr="00A54BD2">
        <w:rPr>
          <w:rFonts w:asciiTheme="minorHAnsi" w:hAnsiTheme="minorHAnsi" w:cstheme="minorHAnsi"/>
          <w:sz w:val="22"/>
          <w:szCs w:val="22"/>
        </w:rPr>
        <w:t xml:space="preserve">provide </w:t>
      </w:r>
      <w:r w:rsidRPr="00A54BD2">
        <w:rPr>
          <w:rFonts w:asciiTheme="minorHAnsi" w:hAnsiTheme="minorHAnsi" w:cstheme="minorHAnsi"/>
          <w:sz w:val="22"/>
          <w:szCs w:val="22"/>
        </w:rPr>
        <w:t>a common platform for extending and developing partnerships and codesigning sustainable and effective solutions addressing digital equity creating strategic alignment across not just the Casey Council organisation but also partners so as to avoid lost opportunities, resourcing and implementation shortfalls.</w:t>
      </w:r>
      <w:r w:rsidR="00C73191">
        <w:rPr>
          <w:rFonts w:asciiTheme="minorHAnsi" w:hAnsiTheme="minorHAnsi" w:cstheme="minorHAnsi"/>
          <w:sz w:val="22"/>
          <w:szCs w:val="22"/>
        </w:rPr>
        <w:t xml:space="preserve">  </w:t>
      </w:r>
      <w:r w:rsidR="008D25E8">
        <w:rPr>
          <w:rFonts w:asciiTheme="minorHAnsi" w:hAnsiTheme="minorHAnsi" w:cstheme="minorHAnsi"/>
          <w:sz w:val="22"/>
          <w:szCs w:val="22"/>
        </w:rPr>
        <w:t>The framework</w:t>
      </w:r>
      <w:r w:rsidR="008D25E8" w:rsidRPr="00A54BD2">
        <w:rPr>
          <w:rFonts w:asciiTheme="minorHAnsi" w:hAnsiTheme="minorHAnsi" w:cstheme="minorHAnsi"/>
          <w:sz w:val="22"/>
          <w:szCs w:val="22"/>
        </w:rPr>
        <w:t xml:space="preserve"> </w:t>
      </w:r>
      <w:r w:rsidR="00CA470B" w:rsidRPr="00A54BD2">
        <w:rPr>
          <w:rFonts w:asciiTheme="minorHAnsi" w:hAnsiTheme="minorHAnsi" w:cstheme="minorHAnsi"/>
          <w:sz w:val="22"/>
          <w:szCs w:val="22"/>
        </w:rPr>
        <w:t xml:space="preserve">contains a number of priority initiatives for Casey and its partners to </w:t>
      </w:r>
      <w:r w:rsidR="0031119F">
        <w:rPr>
          <w:rFonts w:asciiTheme="minorHAnsi" w:hAnsiTheme="minorHAnsi" w:cstheme="minorHAnsi"/>
          <w:sz w:val="22"/>
          <w:szCs w:val="22"/>
        </w:rPr>
        <w:t>undertake</w:t>
      </w:r>
      <w:r w:rsidR="00AC27B5">
        <w:rPr>
          <w:rFonts w:asciiTheme="minorHAnsi" w:hAnsiTheme="minorHAnsi" w:cstheme="minorHAnsi"/>
          <w:sz w:val="22"/>
          <w:szCs w:val="22"/>
        </w:rPr>
        <w:t xml:space="preserve"> which are</w:t>
      </w:r>
      <w:r w:rsidR="00CD7333">
        <w:rPr>
          <w:rFonts w:asciiTheme="minorHAnsi" w:hAnsiTheme="minorHAnsi" w:cstheme="minorHAnsi"/>
          <w:sz w:val="22"/>
          <w:szCs w:val="22"/>
        </w:rPr>
        <w:t xml:space="preserve"> derived from extensive engagement with </w:t>
      </w:r>
      <w:r w:rsidR="00B62C7F">
        <w:rPr>
          <w:rFonts w:asciiTheme="minorHAnsi" w:hAnsiTheme="minorHAnsi" w:cstheme="minorHAnsi"/>
          <w:sz w:val="22"/>
          <w:szCs w:val="22"/>
        </w:rPr>
        <w:t xml:space="preserve">external and </w:t>
      </w:r>
      <w:r w:rsidR="00AC27B5">
        <w:rPr>
          <w:rFonts w:asciiTheme="minorHAnsi" w:hAnsiTheme="minorHAnsi" w:cstheme="minorHAnsi"/>
          <w:sz w:val="22"/>
          <w:szCs w:val="22"/>
        </w:rPr>
        <w:t>internal stakeholders.</w:t>
      </w:r>
      <w:r w:rsidR="00B62C7F">
        <w:rPr>
          <w:rFonts w:asciiTheme="minorHAnsi" w:hAnsiTheme="minorHAnsi" w:cstheme="minorHAnsi"/>
          <w:sz w:val="22"/>
          <w:szCs w:val="22"/>
        </w:rPr>
        <w:t xml:space="preserve"> </w:t>
      </w:r>
      <w:r w:rsidR="002D0E5B">
        <w:rPr>
          <w:rFonts w:asciiTheme="minorHAnsi" w:hAnsiTheme="minorHAnsi" w:cstheme="minorHAnsi"/>
          <w:sz w:val="22"/>
          <w:szCs w:val="22"/>
        </w:rPr>
        <w:t xml:space="preserve"> </w:t>
      </w:r>
      <w:r w:rsidR="00092345">
        <w:rPr>
          <w:rFonts w:asciiTheme="minorHAnsi" w:hAnsiTheme="minorHAnsi" w:cstheme="minorHAnsi"/>
          <w:sz w:val="22"/>
          <w:szCs w:val="22"/>
        </w:rPr>
        <w:br/>
      </w:r>
      <w:r w:rsidR="00092345">
        <w:rPr>
          <w:rFonts w:asciiTheme="minorHAnsi" w:hAnsiTheme="minorHAnsi" w:cstheme="minorHAnsi"/>
          <w:sz w:val="22"/>
          <w:szCs w:val="22"/>
        </w:rPr>
        <w:br/>
        <w:t xml:space="preserve">The consequences of not acting on this issue are clear.  </w:t>
      </w:r>
      <w:r w:rsidR="00C3083B">
        <w:rPr>
          <w:rFonts w:asciiTheme="minorHAnsi" w:hAnsiTheme="minorHAnsi" w:cstheme="minorHAnsi"/>
          <w:sz w:val="22"/>
          <w:szCs w:val="22"/>
        </w:rPr>
        <w:t xml:space="preserve">Digital </w:t>
      </w:r>
      <w:r w:rsidR="00364574">
        <w:rPr>
          <w:rFonts w:asciiTheme="minorHAnsi" w:hAnsiTheme="minorHAnsi" w:cstheme="minorHAnsi"/>
          <w:sz w:val="22"/>
          <w:szCs w:val="22"/>
        </w:rPr>
        <w:t xml:space="preserve">exclusion leads to digital </w:t>
      </w:r>
      <w:r w:rsidR="00C3083B">
        <w:rPr>
          <w:rFonts w:asciiTheme="minorHAnsi" w:hAnsiTheme="minorHAnsi" w:cstheme="minorHAnsi"/>
          <w:sz w:val="22"/>
          <w:szCs w:val="22"/>
        </w:rPr>
        <w:t>poverty</w:t>
      </w:r>
      <w:r w:rsidR="00EB1A0D">
        <w:rPr>
          <w:rFonts w:asciiTheme="minorHAnsi" w:hAnsiTheme="minorHAnsi" w:cstheme="minorHAnsi"/>
          <w:sz w:val="22"/>
          <w:szCs w:val="22"/>
        </w:rPr>
        <w:t>, or at the very least</w:t>
      </w:r>
      <w:r w:rsidR="003B3D37">
        <w:rPr>
          <w:rFonts w:asciiTheme="minorHAnsi" w:hAnsiTheme="minorHAnsi" w:cstheme="minorHAnsi"/>
          <w:sz w:val="22"/>
          <w:szCs w:val="22"/>
        </w:rPr>
        <w:t xml:space="preserve"> further entrenching existing disadvantage.</w:t>
      </w:r>
      <w:r w:rsidR="002823A1">
        <w:rPr>
          <w:rFonts w:asciiTheme="minorHAnsi" w:hAnsiTheme="minorHAnsi" w:cstheme="minorHAnsi"/>
          <w:sz w:val="22"/>
          <w:szCs w:val="22"/>
        </w:rPr>
        <w:t xml:space="preserve">  </w:t>
      </w:r>
      <w:r w:rsidR="00364574">
        <w:rPr>
          <w:rFonts w:asciiTheme="minorHAnsi" w:hAnsiTheme="minorHAnsi" w:cstheme="minorHAnsi"/>
          <w:sz w:val="22"/>
          <w:szCs w:val="22"/>
        </w:rPr>
        <w:t xml:space="preserve">As one </w:t>
      </w:r>
      <w:r w:rsidR="003113C2">
        <w:rPr>
          <w:rFonts w:asciiTheme="minorHAnsi" w:hAnsiTheme="minorHAnsi" w:cstheme="minorHAnsi"/>
          <w:sz w:val="22"/>
          <w:szCs w:val="22"/>
        </w:rPr>
        <w:t>engagement</w:t>
      </w:r>
      <w:r w:rsidR="00364574">
        <w:rPr>
          <w:rFonts w:asciiTheme="minorHAnsi" w:hAnsiTheme="minorHAnsi" w:cstheme="minorHAnsi"/>
          <w:sz w:val="22"/>
          <w:szCs w:val="22"/>
        </w:rPr>
        <w:t xml:space="preserve"> respondent said</w:t>
      </w:r>
      <w:r w:rsidR="00EC1136">
        <w:rPr>
          <w:rFonts w:asciiTheme="minorHAnsi" w:hAnsiTheme="minorHAnsi" w:cstheme="minorHAnsi"/>
          <w:sz w:val="22"/>
          <w:szCs w:val="22"/>
        </w:rPr>
        <w:t>,</w:t>
      </w:r>
      <w:r w:rsidR="00EC1136">
        <w:rPr>
          <w:rFonts w:asciiTheme="minorHAnsi" w:hAnsiTheme="minorHAnsi" w:cstheme="minorHAnsi"/>
          <w:i/>
          <w:iCs/>
          <w:sz w:val="22"/>
          <w:szCs w:val="22"/>
        </w:rPr>
        <w:t xml:space="preserve"> </w:t>
      </w:r>
      <w:r w:rsidR="00364574" w:rsidRPr="003B0C0E">
        <w:rPr>
          <w:rFonts w:asciiTheme="minorHAnsi" w:hAnsiTheme="minorHAnsi" w:cstheme="minorHAnsi"/>
          <w:sz w:val="22"/>
          <w:szCs w:val="22"/>
        </w:rPr>
        <w:t>“</w:t>
      </w:r>
      <w:r w:rsidR="00364574" w:rsidRPr="008250C3">
        <w:rPr>
          <w:rFonts w:asciiTheme="minorHAnsi" w:hAnsiTheme="minorHAnsi" w:cstheme="minorHAnsi"/>
          <w:i/>
          <w:iCs/>
          <w:sz w:val="22"/>
          <w:szCs w:val="22"/>
        </w:rPr>
        <w:t>we should not leave anyone behind</w:t>
      </w:r>
      <w:r w:rsidR="00364574" w:rsidRPr="003B0C0E">
        <w:rPr>
          <w:rFonts w:asciiTheme="minorHAnsi" w:hAnsiTheme="minorHAnsi" w:cstheme="minorHAnsi"/>
          <w:sz w:val="22"/>
          <w:szCs w:val="22"/>
        </w:rPr>
        <w:t>”</w:t>
      </w:r>
      <w:r w:rsidR="00EC1136" w:rsidRPr="003B0C0E">
        <w:rPr>
          <w:rFonts w:asciiTheme="minorHAnsi" w:hAnsiTheme="minorHAnsi" w:cstheme="minorHAnsi"/>
          <w:sz w:val="22"/>
          <w:szCs w:val="22"/>
        </w:rPr>
        <w:t>.</w:t>
      </w:r>
    </w:p>
    <w:p w14:paraId="4A834CEE" w14:textId="3BAE0523" w:rsidR="007B27F6" w:rsidRPr="00AE7C46" w:rsidRDefault="007B27F6" w:rsidP="00A54BD2">
      <w:pPr>
        <w:pStyle w:val="Heading1"/>
        <w:ind w:left="0" w:firstLine="0"/>
        <w:rPr>
          <w:rFonts w:asciiTheme="minorHAnsi" w:hAnsiTheme="minorHAnsi" w:cstheme="minorHAnsi"/>
          <w:sz w:val="48"/>
          <w:szCs w:val="48"/>
        </w:rPr>
      </w:pPr>
      <w:bookmarkStart w:id="13" w:name="_Toc72222771"/>
      <w:bookmarkStart w:id="14" w:name="_Toc72753775"/>
      <w:r w:rsidRPr="00AE7C46">
        <w:rPr>
          <w:rFonts w:asciiTheme="minorHAnsi" w:hAnsiTheme="minorHAnsi" w:cstheme="minorHAnsi"/>
          <w:sz w:val="48"/>
          <w:szCs w:val="48"/>
        </w:rPr>
        <w:lastRenderedPageBreak/>
        <w:t>FOREWARD</w:t>
      </w:r>
      <w:bookmarkEnd w:id="13"/>
      <w:bookmarkEnd w:id="14"/>
    </w:p>
    <w:p w14:paraId="1E07F3AC" w14:textId="4717C796" w:rsidR="007B27F6" w:rsidRPr="00A54BD2" w:rsidRDefault="007B27F6" w:rsidP="00A54BD2">
      <w:pPr>
        <w:rPr>
          <w:rFonts w:asciiTheme="minorHAnsi" w:hAnsiTheme="minorHAnsi" w:cstheme="minorHAnsi"/>
          <w:sz w:val="22"/>
          <w:szCs w:val="22"/>
        </w:rPr>
      </w:pPr>
      <w:r w:rsidRPr="00A54BD2">
        <w:rPr>
          <w:rFonts w:asciiTheme="minorHAnsi" w:hAnsiTheme="minorHAnsi" w:cstheme="minorHAnsi"/>
          <w:sz w:val="22"/>
          <w:szCs w:val="22"/>
        </w:rPr>
        <w:t xml:space="preserve">&lt;&lt;TO BE COMPLETED POST </w:t>
      </w:r>
      <w:r w:rsidR="001B1BF1">
        <w:rPr>
          <w:rFonts w:asciiTheme="minorHAnsi" w:hAnsiTheme="minorHAnsi" w:cstheme="minorHAnsi"/>
          <w:sz w:val="22"/>
          <w:szCs w:val="22"/>
        </w:rPr>
        <w:t>FINAL ENGAGEMENT</w:t>
      </w:r>
      <w:r w:rsidRPr="00A54BD2">
        <w:rPr>
          <w:rFonts w:asciiTheme="minorHAnsi" w:hAnsiTheme="minorHAnsi" w:cstheme="minorHAnsi"/>
          <w:sz w:val="22"/>
          <w:szCs w:val="22"/>
        </w:rPr>
        <w:t>&gt;&gt;</w:t>
      </w:r>
    </w:p>
    <w:p w14:paraId="699F8243" w14:textId="49D6A4F6" w:rsidR="003E710B" w:rsidRPr="00AE7C46" w:rsidRDefault="003E710B" w:rsidP="00A54BD2">
      <w:pPr>
        <w:pStyle w:val="Heading1"/>
        <w:ind w:left="0" w:firstLine="0"/>
        <w:rPr>
          <w:rFonts w:asciiTheme="minorHAnsi" w:hAnsiTheme="minorHAnsi" w:cstheme="minorHAnsi"/>
          <w:sz w:val="48"/>
          <w:szCs w:val="48"/>
        </w:rPr>
      </w:pPr>
      <w:bookmarkStart w:id="15" w:name="_Toc72222772"/>
      <w:bookmarkStart w:id="16" w:name="_Toc72753776"/>
      <w:r w:rsidRPr="00AE7C46">
        <w:rPr>
          <w:rFonts w:asciiTheme="minorHAnsi" w:hAnsiTheme="minorHAnsi" w:cstheme="minorHAnsi"/>
          <w:sz w:val="48"/>
          <w:szCs w:val="48"/>
        </w:rPr>
        <w:lastRenderedPageBreak/>
        <w:t>PURPOSE</w:t>
      </w:r>
      <w:r w:rsidR="008159EA" w:rsidRPr="00AE7C46">
        <w:rPr>
          <w:rFonts w:asciiTheme="minorHAnsi" w:hAnsiTheme="minorHAnsi" w:cstheme="minorHAnsi"/>
          <w:sz w:val="48"/>
          <w:szCs w:val="48"/>
        </w:rPr>
        <w:t xml:space="preserve"> OF THE FRAMEWORK</w:t>
      </w:r>
      <w:bookmarkEnd w:id="15"/>
      <w:bookmarkEnd w:id="16"/>
    </w:p>
    <w:p w14:paraId="1D40E98C" w14:textId="456F37AE" w:rsidR="002F04FA" w:rsidRPr="00A54BD2" w:rsidRDefault="002F04FA" w:rsidP="00A54BD2">
      <w:pPr>
        <w:spacing w:before="0" w:beforeAutospacing="0" w:after="0" w:afterAutospacing="0" w:line="288" w:lineRule="auto"/>
        <w:rPr>
          <w:rFonts w:asciiTheme="minorHAnsi" w:hAnsiTheme="minorHAnsi" w:cstheme="minorHAnsi"/>
          <w:sz w:val="22"/>
          <w:szCs w:val="22"/>
        </w:rPr>
      </w:pPr>
      <w:r w:rsidRPr="00A54BD2">
        <w:rPr>
          <w:rFonts w:asciiTheme="minorHAnsi" w:hAnsiTheme="minorHAnsi" w:cstheme="minorHAnsi"/>
          <w:sz w:val="22"/>
          <w:szCs w:val="22"/>
          <w:lang w:val="en-US"/>
        </w:rPr>
        <w:t xml:space="preserve">The purpose of the framework is to guide Council’s approach </w:t>
      </w:r>
      <w:r w:rsidR="00D7342B">
        <w:rPr>
          <w:rFonts w:asciiTheme="minorHAnsi" w:hAnsiTheme="minorHAnsi" w:cstheme="minorHAnsi"/>
          <w:sz w:val="22"/>
          <w:szCs w:val="22"/>
          <w:lang w:val="en-US"/>
        </w:rPr>
        <w:t>in</w:t>
      </w:r>
      <w:r w:rsidR="00D7342B" w:rsidRPr="00A54BD2">
        <w:rPr>
          <w:rFonts w:asciiTheme="minorHAnsi" w:hAnsiTheme="minorHAnsi" w:cstheme="minorHAnsi"/>
          <w:sz w:val="22"/>
          <w:szCs w:val="22"/>
          <w:lang w:val="en-US"/>
        </w:rPr>
        <w:t xml:space="preserve"> </w:t>
      </w:r>
      <w:r w:rsidRPr="00A54BD2">
        <w:rPr>
          <w:rFonts w:asciiTheme="minorHAnsi" w:hAnsiTheme="minorHAnsi" w:cstheme="minorHAnsi"/>
          <w:sz w:val="22"/>
          <w:szCs w:val="22"/>
          <w:lang w:val="en-US"/>
        </w:rPr>
        <w:t>addressing digital exclusion and mov</w:t>
      </w:r>
      <w:r w:rsidR="00ED2931">
        <w:rPr>
          <w:rFonts w:asciiTheme="minorHAnsi" w:hAnsiTheme="minorHAnsi" w:cstheme="minorHAnsi"/>
          <w:sz w:val="22"/>
          <w:szCs w:val="22"/>
          <w:lang w:val="en-US"/>
        </w:rPr>
        <w:t>ing</w:t>
      </w:r>
      <w:r w:rsidRPr="00A54BD2">
        <w:rPr>
          <w:rFonts w:asciiTheme="minorHAnsi" w:hAnsiTheme="minorHAnsi" w:cstheme="minorHAnsi"/>
          <w:sz w:val="22"/>
          <w:szCs w:val="22"/>
          <w:lang w:val="en-US"/>
        </w:rPr>
        <w:t xml:space="preserve"> </w:t>
      </w:r>
      <w:r w:rsidR="00ED2931">
        <w:rPr>
          <w:rFonts w:asciiTheme="minorHAnsi" w:hAnsiTheme="minorHAnsi" w:cstheme="minorHAnsi"/>
          <w:sz w:val="22"/>
          <w:szCs w:val="22"/>
          <w:lang w:val="en-US"/>
        </w:rPr>
        <w:t xml:space="preserve">the City of </w:t>
      </w:r>
      <w:r w:rsidRPr="00A54BD2">
        <w:rPr>
          <w:rFonts w:asciiTheme="minorHAnsi" w:hAnsiTheme="minorHAnsi" w:cstheme="minorHAnsi"/>
          <w:sz w:val="22"/>
          <w:szCs w:val="22"/>
          <w:lang w:val="en-US"/>
        </w:rPr>
        <w:t>Casey towards a state of digital equity. </w:t>
      </w:r>
      <w:r w:rsidR="00416C57">
        <w:rPr>
          <w:rFonts w:asciiTheme="minorHAnsi" w:hAnsiTheme="minorHAnsi" w:cstheme="minorHAnsi"/>
          <w:sz w:val="22"/>
          <w:szCs w:val="22"/>
          <w:lang w:val="en-US"/>
        </w:rPr>
        <w:t>I</w:t>
      </w:r>
      <w:r w:rsidRPr="00A54BD2">
        <w:rPr>
          <w:rFonts w:asciiTheme="minorHAnsi" w:hAnsiTheme="minorHAnsi" w:cstheme="minorHAnsi"/>
          <w:sz w:val="22"/>
          <w:szCs w:val="22"/>
          <w:lang w:val="en-US"/>
        </w:rPr>
        <w:t>t aims to provide:</w:t>
      </w:r>
    </w:p>
    <w:p w14:paraId="439A741C" w14:textId="48A35374" w:rsidR="003B3D37" w:rsidRPr="00A54BD2" w:rsidRDefault="002F04FA" w:rsidP="00A54BD2">
      <w:pPr>
        <w:numPr>
          <w:ilvl w:val="0"/>
          <w:numId w:val="9"/>
        </w:numPr>
        <w:tabs>
          <w:tab w:val="clear" w:pos="720"/>
        </w:tabs>
        <w:spacing w:before="0" w:beforeAutospacing="0" w:after="0" w:afterAutospacing="0" w:line="288" w:lineRule="auto"/>
        <w:ind w:left="426" w:hanging="426"/>
        <w:rPr>
          <w:rFonts w:asciiTheme="minorHAnsi" w:hAnsiTheme="minorHAnsi" w:cstheme="minorHAnsi"/>
          <w:sz w:val="22"/>
          <w:szCs w:val="22"/>
        </w:rPr>
      </w:pPr>
      <w:r w:rsidRPr="00A54BD2">
        <w:rPr>
          <w:rFonts w:asciiTheme="minorHAnsi" w:hAnsiTheme="minorHAnsi" w:cstheme="minorHAnsi"/>
          <w:sz w:val="22"/>
          <w:szCs w:val="22"/>
          <w:lang w:val="en-US"/>
        </w:rPr>
        <w:t>a</w:t>
      </w:r>
      <w:r w:rsidRPr="00A54BD2" w:rsidDel="00416C57">
        <w:rPr>
          <w:rFonts w:asciiTheme="minorHAnsi" w:hAnsiTheme="minorHAnsi" w:cstheme="minorHAnsi"/>
          <w:sz w:val="22"/>
          <w:szCs w:val="22"/>
          <w:lang w:val="en-US"/>
        </w:rPr>
        <w:t xml:space="preserve"> </w:t>
      </w:r>
      <w:r w:rsidR="00416C57">
        <w:rPr>
          <w:rFonts w:asciiTheme="minorHAnsi" w:hAnsiTheme="minorHAnsi" w:cstheme="minorHAnsi"/>
          <w:sz w:val="22"/>
          <w:szCs w:val="22"/>
          <w:lang w:val="en-US"/>
        </w:rPr>
        <w:t>shared</w:t>
      </w:r>
      <w:r w:rsidR="00416C57" w:rsidRPr="00A54BD2">
        <w:rPr>
          <w:rFonts w:asciiTheme="minorHAnsi" w:hAnsiTheme="minorHAnsi" w:cstheme="minorHAnsi"/>
          <w:sz w:val="22"/>
          <w:szCs w:val="22"/>
          <w:lang w:val="en-US"/>
        </w:rPr>
        <w:t xml:space="preserve"> </w:t>
      </w:r>
      <w:r w:rsidRPr="00A54BD2">
        <w:rPr>
          <w:rFonts w:asciiTheme="minorHAnsi" w:hAnsiTheme="minorHAnsi" w:cstheme="minorHAnsi"/>
          <w:sz w:val="22"/>
          <w:szCs w:val="22"/>
          <w:lang w:val="en-US"/>
        </w:rPr>
        <w:t xml:space="preserve">and comprehensive understanding of the state of digital equity </w:t>
      </w:r>
      <w:r w:rsidR="001F7DB6" w:rsidRPr="001F7DB6">
        <w:rPr>
          <w:rFonts w:asciiTheme="minorHAnsi" w:hAnsiTheme="minorHAnsi" w:cstheme="minorHAnsi"/>
          <w:sz w:val="22"/>
          <w:szCs w:val="22"/>
          <w:lang w:val="en-US"/>
        </w:rPr>
        <w:t>across Casey and those groups and places most excluded</w:t>
      </w:r>
      <w:r w:rsidR="001F7DB6" w:rsidRPr="001F7DB6" w:rsidDel="001F7DB6">
        <w:rPr>
          <w:rFonts w:asciiTheme="minorHAnsi" w:hAnsiTheme="minorHAnsi" w:cstheme="minorHAnsi"/>
          <w:sz w:val="22"/>
          <w:szCs w:val="22"/>
          <w:lang w:val="en-US"/>
        </w:rPr>
        <w:t xml:space="preserve"> </w:t>
      </w:r>
    </w:p>
    <w:p w14:paraId="08094DA5" w14:textId="7AA63199" w:rsidR="003B3D37" w:rsidRPr="00A54BD2" w:rsidRDefault="002F04FA" w:rsidP="00A54BD2">
      <w:pPr>
        <w:numPr>
          <w:ilvl w:val="0"/>
          <w:numId w:val="9"/>
        </w:numPr>
        <w:tabs>
          <w:tab w:val="clear" w:pos="720"/>
        </w:tabs>
        <w:spacing w:before="0" w:beforeAutospacing="0" w:after="0" w:afterAutospacing="0" w:line="288" w:lineRule="auto"/>
        <w:ind w:left="426" w:hanging="426"/>
        <w:rPr>
          <w:rFonts w:asciiTheme="minorHAnsi" w:hAnsiTheme="minorHAnsi" w:cstheme="minorHAnsi"/>
          <w:sz w:val="22"/>
          <w:szCs w:val="22"/>
        </w:rPr>
      </w:pPr>
      <w:r w:rsidRPr="00A54BD2">
        <w:rPr>
          <w:rFonts w:asciiTheme="minorHAnsi" w:hAnsiTheme="minorHAnsi" w:cstheme="minorHAnsi"/>
          <w:sz w:val="22"/>
          <w:szCs w:val="22"/>
          <w:lang w:val="en-US"/>
        </w:rPr>
        <w:t xml:space="preserve">a consistent and pragmatic basis </w:t>
      </w:r>
      <w:r w:rsidR="00E138BF">
        <w:rPr>
          <w:rFonts w:asciiTheme="minorHAnsi" w:hAnsiTheme="minorHAnsi" w:cstheme="minorHAnsi"/>
          <w:sz w:val="22"/>
          <w:szCs w:val="22"/>
          <w:lang w:val="en-US"/>
        </w:rPr>
        <w:t>an</w:t>
      </w:r>
      <w:r w:rsidR="00B90E64">
        <w:rPr>
          <w:rFonts w:asciiTheme="minorHAnsi" w:hAnsiTheme="minorHAnsi" w:cstheme="minorHAnsi"/>
          <w:sz w:val="22"/>
          <w:szCs w:val="22"/>
          <w:lang w:val="en-US"/>
        </w:rPr>
        <w:t xml:space="preserve">d direction </w:t>
      </w:r>
      <w:r w:rsidRPr="00A54BD2">
        <w:rPr>
          <w:rFonts w:asciiTheme="minorHAnsi" w:hAnsiTheme="minorHAnsi" w:cstheme="minorHAnsi"/>
          <w:sz w:val="22"/>
          <w:szCs w:val="22"/>
          <w:lang w:val="en-US"/>
        </w:rPr>
        <w:t>for Council digital inclusion activities</w:t>
      </w:r>
    </w:p>
    <w:p w14:paraId="0E6605E3" w14:textId="0F00290D" w:rsidR="003B3D37" w:rsidRPr="00A54BD2" w:rsidRDefault="002F04FA" w:rsidP="00A54BD2">
      <w:pPr>
        <w:numPr>
          <w:ilvl w:val="0"/>
          <w:numId w:val="9"/>
        </w:numPr>
        <w:tabs>
          <w:tab w:val="clear" w:pos="720"/>
        </w:tabs>
        <w:spacing w:before="0" w:beforeAutospacing="0" w:after="0" w:afterAutospacing="0" w:line="288" w:lineRule="auto"/>
        <w:ind w:left="426" w:hanging="426"/>
        <w:rPr>
          <w:rFonts w:asciiTheme="minorHAnsi" w:hAnsiTheme="minorHAnsi" w:cstheme="minorHAnsi"/>
          <w:sz w:val="22"/>
          <w:szCs w:val="22"/>
        </w:rPr>
      </w:pPr>
      <w:r w:rsidRPr="00A54BD2">
        <w:rPr>
          <w:rFonts w:asciiTheme="minorHAnsi" w:hAnsiTheme="minorHAnsi" w:cstheme="minorHAnsi"/>
          <w:sz w:val="22"/>
          <w:szCs w:val="22"/>
          <w:lang w:val="en-US"/>
        </w:rPr>
        <w:t xml:space="preserve">an ongoing platform for </w:t>
      </w:r>
      <w:r w:rsidR="00B90E64">
        <w:rPr>
          <w:rFonts w:asciiTheme="minorHAnsi" w:hAnsiTheme="minorHAnsi" w:cstheme="minorHAnsi"/>
          <w:sz w:val="22"/>
          <w:szCs w:val="22"/>
          <w:lang w:val="en-US"/>
        </w:rPr>
        <w:t>promoting</w:t>
      </w:r>
      <w:r w:rsidR="00B90E64" w:rsidRPr="00A54BD2">
        <w:rPr>
          <w:rFonts w:asciiTheme="minorHAnsi" w:hAnsiTheme="minorHAnsi" w:cstheme="minorHAnsi"/>
          <w:sz w:val="22"/>
          <w:szCs w:val="22"/>
          <w:lang w:val="en-US"/>
        </w:rPr>
        <w:t xml:space="preserve"> </w:t>
      </w:r>
      <w:r w:rsidRPr="00A54BD2">
        <w:rPr>
          <w:rFonts w:asciiTheme="minorHAnsi" w:hAnsiTheme="minorHAnsi" w:cstheme="minorHAnsi"/>
          <w:sz w:val="22"/>
          <w:szCs w:val="22"/>
          <w:lang w:val="en-US"/>
        </w:rPr>
        <w:t>partnerships to increase digital equity in Case</w:t>
      </w:r>
      <w:r w:rsidR="003B3D37">
        <w:rPr>
          <w:rFonts w:asciiTheme="minorHAnsi" w:hAnsiTheme="minorHAnsi" w:cstheme="minorHAnsi"/>
          <w:sz w:val="22"/>
          <w:szCs w:val="22"/>
          <w:lang w:val="en-US"/>
        </w:rPr>
        <w:t>y</w:t>
      </w:r>
    </w:p>
    <w:p w14:paraId="1CC79478" w14:textId="1A938185" w:rsidR="002F04FA" w:rsidRPr="00A54BD2" w:rsidRDefault="002F04FA" w:rsidP="00A54BD2">
      <w:pPr>
        <w:numPr>
          <w:ilvl w:val="0"/>
          <w:numId w:val="9"/>
        </w:numPr>
        <w:tabs>
          <w:tab w:val="clear" w:pos="720"/>
        </w:tabs>
        <w:spacing w:before="0" w:beforeAutospacing="0" w:after="0" w:afterAutospacing="0" w:line="288" w:lineRule="auto"/>
        <w:ind w:left="426" w:hanging="426"/>
        <w:rPr>
          <w:rFonts w:asciiTheme="minorHAnsi" w:hAnsiTheme="minorHAnsi" w:cstheme="minorHAnsi"/>
          <w:sz w:val="22"/>
          <w:szCs w:val="22"/>
        </w:rPr>
      </w:pPr>
      <w:r w:rsidRPr="00A54BD2">
        <w:rPr>
          <w:rFonts w:asciiTheme="minorHAnsi" w:hAnsiTheme="minorHAnsi" w:cstheme="minorHAnsi"/>
          <w:sz w:val="22"/>
          <w:szCs w:val="22"/>
          <w:lang w:val="en-US"/>
        </w:rPr>
        <w:t>a set of priorities for action</w:t>
      </w:r>
    </w:p>
    <w:p w14:paraId="2F977146" w14:textId="15FD7477" w:rsidR="002F04FA" w:rsidRPr="00A54BD2" w:rsidRDefault="002F04FA" w:rsidP="00A54BD2">
      <w:pPr>
        <w:numPr>
          <w:ilvl w:val="0"/>
          <w:numId w:val="9"/>
        </w:numPr>
        <w:tabs>
          <w:tab w:val="clear" w:pos="720"/>
        </w:tabs>
        <w:spacing w:before="0" w:beforeAutospacing="0" w:after="0" w:afterAutospacing="0" w:line="288" w:lineRule="auto"/>
        <w:ind w:left="426" w:hanging="426"/>
        <w:rPr>
          <w:rFonts w:asciiTheme="minorHAnsi" w:hAnsiTheme="minorHAnsi" w:cstheme="minorHAnsi"/>
          <w:sz w:val="22"/>
          <w:szCs w:val="22"/>
        </w:rPr>
      </w:pPr>
      <w:r w:rsidRPr="00A54BD2">
        <w:rPr>
          <w:rFonts w:asciiTheme="minorHAnsi" w:hAnsiTheme="minorHAnsi" w:cstheme="minorHAnsi"/>
          <w:sz w:val="22"/>
          <w:szCs w:val="22"/>
        </w:rPr>
        <w:t>an initial group of internal and external partners to assist in the delivery of the framework, the roles of which will be defined in an associated implementation plan</w:t>
      </w:r>
      <w:r w:rsidR="00B90E64">
        <w:rPr>
          <w:rFonts w:asciiTheme="minorHAnsi" w:hAnsiTheme="minorHAnsi" w:cstheme="minorHAnsi"/>
          <w:sz w:val="22"/>
          <w:szCs w:val="22"/>
        </w:rPr>
        <w:t>.</w:t>
      </w:r>
    </w:p>
    <w:p w14:paraId="5FE14E50" w14:textId="77777777" w:rsidR="002F04FA" w:rsidRPr="00A54BD2" w:rsidRDefault="002F04FA" w:rsidP="00A54BD2">
      <w:pPr>
        <w:spacing w:before="0" w:beforeAutospacing="0" w:after="0" w:afterAutospacing="0" w:line="288" w:lineRule="auto"/>
        <w:rPr>
          <w:rFonts w:asciiTheme="minorHAnsi" w:hAnsiTheme="minorHAnsi" w:cstheme="minorHAnsi"/>
          <w:i/>
          <w:iCs/>
          <w:sz w:val="22"/>
          <w:szCs w:val="22"/>
        </w:rPr>
      </w:pPr>
      <w:r w:rsidRPr="00A54BD2">
        <w:rPr>
          <w:rFonts w:asciiTheme="minorHAnsi" w:hAnsiTheme="minorHAnsi" w:cstheme="minorHAnsi"/>
          <w:sz w:val="22"/>
          <w:szCs w:val="22"/>
        </w:rPr>
        <w:br/>
        <w:t xml:space="preserve">This framework responds to a number of strategic priorities in the City of Casey Council Plan 2017-21 namely being </w:t>
      </w:r>
      <w:r w:rsidRPr="00A54BD2">
        <w:rPr>
          <w:rFonts w:asciiTheme="minorHAnsi" w:hAnsiTheme="minorHAnsi" w:cstheme="minorHAnsi"/>
          <w:i/>
          <w:iCs/>
          <w:sz w:val="22"/>
          <w:szCs w:val="22"/>
        </w:rPr>
        <w:t>“A leader in applying technology and innovation”</w:t>
      </w:r>
      <w:r w:rsidRPr="00A54BD2">
        <w:rPr>
          <w:rFonts w:asciiTheme="minorHAnsi" w:hAnsiTheme="minorHAnsi" w:cstheme="minorHAnsi"/>
          <w:sz w:val="22"/>
          <w:szCs w:val="22"/>
        </w:rPr>
        <w:t xml:space="preserve">, </w:t>
      </w:r>
      <w:r w:rsidRPr="00A54BD2">
        <w:rPr>
          <w:rFonts w:asciiTheme="minorHAnsi" w:hAnsiTheme="minorHAnsi" w:cstheme="minorHAnsi"/>
          <w:i/>
          <w:iCs/>
          <w:sz w:val="22"/>
          <w:szCs w:val="22"/>
        </w:rPr>
        <w:t>“An inclusive, safe and</w:t>
      </w:r>
    </w:p>
    <w:p w14:paraId="618642A1" w14:textId="59FA04AD" w:rsidR="002F04FA" w:rsidRPr="00A54BD2" w:rsidRDefault="002F04FA" w:rsidP="00A54BD2">
      <w:pPr>
        <w:spacing w:before="0" w:beforeAutospacing="0" w:after="0" w:afterAutospacing="0" w:line="288" w:lineRule="auto"/>
        <w:rPr>
          <w:rFonts w:asciiTheme="minorHAnsi" w:hAnsiTheme="minorHAnsi" w:cstheme="minorHAnsi"/>
          <w:sz w:val="22"/>
          <w:szCs w:val="22"/>
        </w:rPr>
      </w:pPr>
      <w:r w:rsidRPr="00A54BD2">
        <w:rPr>
          <w:rFonts w:asciiTheme="minorHAnsi" w:hAnsiTheme="minorHAnsi" w:cstheme="minorHAnsi"/>
          <w:i/>
          <w:iCs/>
          <w:sz w:val="22"/>
          <w:szCs w:val="22"/>
        </w:rPr>
        <w:t>connected community”</w:t>
      </w:r>
      <w:r w:rsidRPr="00A54BD2">
        <w:rPr>
          <w:rFonts w:asciiTheme="minorHAnsi" w:hAnsiTheme="minorHAnsi" w:cstheme="minorHAnsi"/>
          <w:sz w:val="22"/>
          <w:szCs w:val="22"/>
        </w:rPr>
        <w:t xml:space="preserve"> and </w:t>
      </w:r>
      <w:r w:rsidRPr="00A54BD2">
        <w:rPr>
          <w:rFonts w:asciiTheme="minorHAnsi" w:hAnsiTheme="minorHAnsi" w:cstheme="minorHAnsi"/>
          <w:i/>
          <w:iCs/>
          <w:sz w:val="22"/>
          <w:szCs w:val="22"/>
        </w:rPr>
        <w:t>“A council whose services and facilities are driven by community needs”</w:t>
      </w:r>
      <w:r w:rsidRPr="00A54BD2">
        <w:rPr>
          <w:rFonts w:asciiTheme="minorHAnsi" w:hAnsiTheme="minorHAnsi" w:cstheme="minorHAnsi"/>
          <w:sz w:val="22"/>
          <w:szCs w:val="22"/>
        </w:rPr>
        <w:t>.</w:t>
      </w:r>
      <w:r w:rsidRPr="00A54BD2">
        <w:rPr>
          <w:rFonts w:asciiTheme="minorHAnsi" w:hAnsiTheme="minorHAnsi" w:cstheme="minorHAnsi"/>
          <w:sz w:val="22"/>
          <w:szCs w:val="22"/>
        </w:rPr>
        <w:br/>
      </w:r>
      <w:r w:rsidRPr="00A54BD2">
        <w:rPr>
          <w:rFonts w:asciiTheme="minorHAnsi" w:hAnsiTheme="minorHAnsi" w:cstheme="minorHAnsi"/>
          <w:sz w:val="22"/>
          <w:szCs w:val="22"/>
        </w:rPr>
        <w:br/>
        <w:t xml:space="preserve">This framework also aligns </w:t>
      </w:r>
      <w:r w:rsidR="006A6BC6">
        <w:rPr>
          <w:rFonts w:asciiTheme="minorHAnsi" w:hAnsiTheme="minorHAnsi" w:cstheme="minorHAnsi"/>
          <w:sz w:val="22"/>
          <w:szCs w:val="22"/>
        </w:rPr>
        <w:t>with</w:t>
      </w:r>
      <w:r w:rsidRPr="00A54BD2">
        <w:rPr>
          <w:rFonts w:asciiTheme="minorHAnsi" w:hAnsiTheme="minorHAnsi" w:cstheme="minorHAnsi"/>
          <w:sz w:val="22"/>
          <w:szCs w:val="22"/>
        </w:rPr>
        <w:t>:</w:t>
      </w:r>
    </w:p>
    <w:p w14:paraId="3138CD51" w14:textId="09CF5873" w:rsidR="003B3D37" w:rsidRPr="00A54BD2" w:rsidRDefault="002F04FA" w:rsidP="00A54BD2">
      <w:pPr>
        <w:numPr>
          <w:ilvl w:val="0"/>
          <w:numId w:val="29"/>
        </w:numPr>
        <w:spacing w:before="0" w:beforeAutospacing="0" w:after="0" w:afterAutospacing="0" w:line="288" w:lineRule="auto"/>
        <w:ind w:left="426" w:hanging="426"/>
        <w:contextualSpacing/>
        <w:rPr>
          <w:rFonts w:asciiTheme="minorHAnsi" w:hAnsiTheme="minorHAnsi" w:cstheme="minorHAnsi"/>
          <w:sz w:val="22"/>
          <w:szCs w:val="22"/>
        </w:rPr>
      </w:pPr>
      <w:r w:rsidRPr="00A54BD2">
        <w:rPr>
          <w:rFonts w:asciiTheme="minorHAnsi" w:hAnsiTheme="minorHAnsi" w:cstheme="minorHAnsi"/>
          <w:sz w:val="22"/>
          <w:szCs w:val="22"/>
        </w:rPr>
        <w:t xml:space="preserve">Council’s legislated role in improving the health and wellbeing of our community as outlined in its municipal public health and wellbeing plan (2021-25 </w:t>
      </w:r>
      <w:r w:rsidR="00F96FC6" w:rsidRPr="00A54BD2">
        <w:rPr>
          <w:rFonts w:asciiTheme="minorHAnsi" w:hAnsiTheme="minorHAnsi" w:cstheme="minorHAnsi"/>
          <w:sz w:val="22"/>
          <w:szCs w:val="22"/>
        </w:rPr>
        <w:t>Municipal Health and Wellbeing Plan</w:t>
      </w:r>
      <w:r w:rsidR="005E6477" w:rsidRPr="00A54BD2">
        <w:rPr>
          <w:rFonts w:asciiTheme="minorHAnsi" w:hAnsiTheme="minorHAnsi" w:cstheme="minorHAnsi"/>
          <w:sz w:val="22"/>
          <w:szCs w:val="22"/>
        </w:rPr>
        <w:t xml:space="preserve"> </w:t>
      </w:r>
      <w:r w:rsidRPr="00A54BD2">
        <w:rPr>
          <w:rFonts w:asciiTheme="minorHAnsi" w:hAnsiTheme="minorHAnsi" w:cstheme="minorHAnsi"/>
          <w:sz w:val="22"/>
          <w:szCs w:val="22"/>
        </w:rPr>
        <w:t xml:space="preserve">to be integrated into the </w:t>
      </w:r>
      <w:r w:rsidRPr="00A54BD2">
        <w:rPr>
          <w:rFonts w:asciiTheme="minorHAnsi" w:hAnsiTheme="minorHAnsi" w:cstheme="minorHAnsi"/>
          <w:i/>
          <w:iCs/>
          <w:sz w:val="22"/>
          <w:szCs w:val="22"/>
        </w:rPr>
        <w:t>Health and Wellbeing Strategy 2021-25</w:t>
      </w:r>
      <w:r w:rsidRPr="00A54BD2">
        <w:rPr>
          <w:rFonts w:asciiTheme="minorHAnsi" w:hAnsiTheme="minorHAnsi" w:cstheme="minorHAnsi"/>
          <w:sz w:val="22"/>
          <w:szCs w:val="22"/>
        </w:rPr>
        <w:t>).</w:t>
      </w:r>
    </w:p>
    <w:p w14:paraId="66714D89" w14:textId="7B1C81C3" w:rsidR="002F04FA" w:rsidRPr="00A54BD2" w:rsidRDefault="002F04FA" w:rsidP="00A54BD2">
      <w:pPr>
        <w:numPr>
          <w:ilvl w:val="0"/>
          <w:numId w:val="29"/>
        </w:numPr>
        <w:spacing w:before="0" w:beforeAutospacing="0" w:after="0" w:afterAutospacing="0" w:line="288" w:lineRule="auto"/>
        <w:ind w:left="426" w:hanging="426"/>
        <w:contextualSpacing/>
        <w:rPr>
          <w:rFonts w:asciiTheme="minorHAnsi" w:hAnsiTheme="minorHAnsi" w:cstheme="minorHAnsi"/>
          <w:sz w:val="22"/>
          <w:szCs w:val="22"/>
        </w:rPr>
      </w:pPr>
      <w:r w:rsidRPr="00A54BD2">
        <w:rPr>
          <w:rFonts w:asciiTheme="minorHAnsi" w:hAnsiTheme="minorHAnsi" w:cstheme="minorHAnsi"/>
          <w:sz w:val="22"/>
          <w:szCs w:val="22"/>
        </w:rPr>
        <w:t xml:space="preserve">The creation of a Casey Digital Equity Framework </w:t>
      </w:r>
      <w:r w:rsidR="00600E7B">
        <w:rPr>
          <w:rFonts w:asciiTheme="minorHAnsi" w:hAnsiTheme="minorHAnsi" w:cstheme="minorHAnsi"/>
          <w:sz w:val="22"/>
          <w:szCs w:val="22"/>
        </w:rPr>
        <w:t xml:space="preserve">is </w:t>
      </w:r>
      <w:r w:rsidRPr="00A54BD2">
        <w:rPr>
          <w:rFonts w:asciiTheme="minorHAnsi" w:hAnsiTheme="minorHAnsi" w:cstheme="minorHAnsi"/>
          <w:sz w:val="22"/>
          <w:szCs w:val="22"/>
        </w:rPr>
        <w:t xml:space="preserve">also a priority initiative of the </w:t>
      </w:r>
      <w:r w:rsidRPr="00A54BD2">
        <w:rPr>
          <w:rFonts w:asciiTheme="minorHAnsi" w:hAnsiTheme="minorHAnsi" w:cstheme="minorHAnsi"/>
          <w:i/>
          <w:iCs/>
          <w:sz w:val="22"/>
          <w:szCs w:val="22"/>
        </w:rPr>
        <w:t>Smart Casey Launchpad 2020</w:t>
      </w:r>
      <w:r w:rsidRPr="00A54BD2">
        <w:rPr>
          <w:rFonts w:asciiTheme="minorHAnsi" w:hAnsiTheme="minorHAnsi" w:cstheme="minorHAnsi"/>
          <w:sz w:val="22"/>
          <w:szCs w:val="22"/>
        </w:rPr>
        <w:t>. Endorsed by Council in December 2020, the Smart Casey Launchpad program outlines the Casey Council approach to coordinating and inspiring smart city action at a local and regional level.</w:t>
      </w:r>
    </w:p>
    <w:p w14:paraId="2CBACFD6" w14:textId="77777777" w:rsidR="002F04FA" w:rsidRPr="00A54BD2" w:rsidRDefault="002F04FA" w:rsidP="00A54BD2">
      <w:pPr>
        <w:ind w:left="284"/>
        <w:rPr>
          <w:rFonts w:asciiTheme="minorHAnsi" w:hAnsiTheme="minorHAnsi" w:cstheme="minorHAnsi"/>
          <w:sz w:val="22"/>
          <w:szCs w:val="22"/>
        </w:rPr>
      </w:pPr>
    </w:p>
    <w:p w14:paraId="032EC0D8" w14:textId="7280D7D1" w:rsidR="00CB05A1" w:rsidRPr="00AE7C46" w:rsidRDefault="003E710B" w:rsidP="00A54BD2">
      <w:pPr>
        <w:pStyle w:val="Heading1"/>
        <w:ind w:left="0" w:firstLine="0"/>
        <w:rPr>
          <w:sz w:val="48"/>
          <w:szCs w:val="48"/>
        </w:rPr>
      </w:pPr>
      <w:bookmarkStart w:id="17" w:name="_Toc72222773"/>
      <w:bookmarkStart w:id="18" w:name="_Toc72753777"/>
      <w:r w:rsidRPr="00AE7C46">
        <w:rPr>
          <w:rFonts w:asciiTheme="minorHAnsi" w:hAnsiTheme="minorHAnsi" w:cstheme="minorHAnsi"/>
          <w:sz w:val="48"/>
          <w:szCs w:val="48"/>
        </w:rPr>
        <w:lastRenderedPageBreak/>
        <w:t>PRINCIPLES</w:t>
      </w:r>
      <w:r w:rsidR="008159EA" w:rsidRPr="00AE7C46">
        <w:rPr>
          <w:rFonts w:asciiTheme="minorHAnsi" w:hAnsiTheme="minorHAnsi" w:cstheme="minorHAnsi"/>
          <w:sz w:val="48"/>
          <w:szCs w:val="48"/>
        </w:rPr>
        <w:t xml:space="preserve"> OF THE FRAMEWORK</w:t>
      </w:r>
      <w:bookmarkEnd w:id="17"/>
      <w:bookmarkEnd w:id="18"/>
    </w:p>
    <w:p w14:paraId="4ED7EDD3" w14:textId="69E880B6" w:rsidR="002F04FA" w:rsidRPr="00A54BD2" w:rsidRDefault="002F04FA" w:rsidP="00A54BD2">
      <w:pPr>
        <w:widowControl w:val="0"/>
        <w:suppressAutoHyphens/>
        <w:autoSpaceDE w:val="0"/>
        <w:autoSpaceDN w:val="0"/>
        <w:adjustRightInd w:val="0"/>
        <w:spacing w:before="0" w:beforeAutospacing="0" w:after="0" w:afterAutospacing="0" w:line="288" w:lineRule="auto"/>
        <w:jc w:val="both"/>
        <w:textAlignment w:val="center"/>
        <w:rPr>
          <w:rFonts w:asciiTheme="minorHAnsi" w:hAnsiTheme="minorHAnsi" w:cstheme="minorHAnsi"/>
          <w:sz w:val="22"/>
          <w:szCs w:val="22"/>
        </w:rPr>
      </w:pPr>
      <w:r w:rsidRPr="00A54BD2">
        <w:rPr>
          <w:rFonts w:asciiTheme="minorHAnsi" w:hAnsiTheme="minorHAnsi" w:cstheme="minorHAnsi"/>
          <w:sz w:val="22"/>
          <w:szCs w:val="22"/>
        </w:rPr>
        <w:t>The following principles will be used to guide Council’s intent and implementation of th</w:t>
      </w:r>
      <w:r w:rsidR="00767F6B">
        <w:rPr>
          <w:rFonts w:asciiTheme="minorHAnsi" w:hAnsiTheme="minorHAnsi" w:cstheme="minorHAnsi"/>
          <w:sz w:val="22"/>
          <w:szCs w:val="22"/>
        </w:rPr>
        <w:t>e</w:t>
      </w:r>
      <w:r w:rsidRPr="00A54BD2">
        <w:rPr>
          <w:rFonts w:asciiTheme="minorHAnsi" w:hAnsiTheme="minorHAnsi" w:cstheme="minorHAnsi"/>
          <w:sz w:val="22"/>
          <w:szCs w:val="22"/>
        </w:rPr>
        <w:t xml:space="preserve"> framework. </w:t>
      </w:r>
    </w:p>
    <w:p w14:paraId="4CCB9862" w14:textId="77777777" w:rsidR="002F04FA" w:rsidRPr="00A54BD2" w:rsidRDefault="002F04FA" w:rsidP="00A54BD2">
      <w:pPr>
        <w:widowControl w:val="0"/>
        <w:suppressAutoHyphens/>
        <w:autoSpaceDE w:val="0"/>
        <w:autoSpaceDN w:val="0"/>
        <w:adjustRightInd w:val="0"/>
        <w:spacing w:before="0" w:beforeAutospacing="0" w:after="0" w:afterAutospacing="0" w:line="288" w:lineRule="auto"/>
        <w:contextualSpacing/>
        <w:jc w:val="both"/>
        <w:textAlignment w:val="center"/>
        <w:rPr>
          <w:rFonts w:asciiTheme="minorHAnsi" w:hAnsiTheme="minorHAnsi" w:cstheme="minorHAnsi"/>
          <w:sz w:val="22"/>
          <w:szCs w:val="22"/>
        </w:rPr>
      </w:pPr>
    </w:p>
    <w:p w14:paraId="3CABAED7" w14:textId="59552D07" w:rsidR="00C566D8" w:rsidRPr="00A54BD2" w:rsidRDefault="00C566D8" w:rsidP="00C566D8">
      <w:pPr>
        <w:numPr>
          <w:ilvl w:val="0"/>
          <w:numId w:val="4"/>
        </w:numPr>
        <w:autoSpaceDE w:val="0"/>
        <w:autoSpaceDN w:val="0"/>
        <w:adjustRightInd w:val="0"/>
        <w:spacing w:before="0" w:beforeAutospacing="0" w:after="0" w:afterAutospacing="0" w:line="288" w:lineRule="auto"/>
        <w:ind w:left="426" w:hanging="426"/>
        <w:contextualSpacing/>
        <w:jc w:val="both"/>
        <w:rPr>
          <w:rFonts w:asciiTheme="minorHAnsi" w:hAnsiTheme="minorHAnsi" w:cstheme="minorHAnsi"/>
          <w:sz w:val="22"/>
          <w:szCs w:val="22"/>
        </w:rPr>
      </w:pPr>
      <w:r w:rsidRPr="00A54BD2">
        <w:rPr>
          <w:rFonts w:asciiTheme="minorHAnsi" w:hAnsiTheme="minorHAnsi" w:cstheme="minorHAnsi"/>
          <w:b/>
          <w:sz w:val="22"/>
          <w:szCs w:val="22"/>
        </w:rPr>
        <w:t>Equity:</w:t>
      </w:r>
      <w:r w:rsidRPr="00A54BD2">
        <w:rPr>
          <w:rFonts w:asciiTheme="minorHAnsi" w:hAnsiTheme="minorHAnsi" w:cstheme="minorHAnsi"/>
          <w:sz w:val="22"/>
          <w:szCs w:val="22"/>
        </w:rPr>
        <w:t xml:space="preserve"> </w:t>
      </w:r>
      <w:r w:rsidR="006F21B7" w:rsidRPr="006F21B7">
        <w:rPr>
          <w:rFonts w:asciiTheme="minorHAnsi" w:hAnsiTheme="minorHAnsi" w:cstheme="minorHAnsi"/>
          <w:sz w:val="22"/>
          <w:szCs w:val="22"/>
        </w:rPr>
        <w:t>Our ambition is that everyone shares in the benefits of digital technology, but in order for this to happen strategies and support levels must be tailored to the differing circumstances and barriers experienced by individuals, groups, and places. We develop solutions for all (even those who cannot be online) within a rapidly changing digital world</w:t>
      </w:r>
    </w:p>
    <w:p w14:paraId="357DF84F" w14:textId="77777777" w:rsidR="00C566D8" w:rsidRPr="00810689" w:rsidRDefault="00C566D8" w:rsidP="00810689">
      <w:pPr>
        <w:widowControl w:val="0"/>
        <w:suppressAutoHyphens/>
        <w:autoSpaceDE w:val="0"/>
        <w:autoSpaceDN w:val="0"/>
        <w:adjustRightInd w:val="0"/>
        <w:spacing w:before="0" w:beforeAutospacing="0" w:after="0" w:afterAutospacing="0" w:line="288" w:lineRule="auto"/>
        <w:ind w:left="426"/>
        <w:contextualSpacing/>
        <w:jc w:val="both"/>
        <w:textAlignment w:val="center"/>
        <w:rPr>
          <w:rFonts w:asciiTheme="minorHAnsi" w:hAnsiTheme="minorHAnsi" w:cstheme="minorHAnsi"/>
          <w:sz w:val="22"/>
          <w:szCs w:val="22"/>
        </w:rPr>
      </w:pPr>
    </w:p>
    <w:p w14:paraId="015D706E" w14:textId="4686FE1A" w:rsidR="00046FC0" w:rsidRPr="00206E99" w:rsidRDefault="002F04FA" w:rsidP="00206E99">
      <w:pPr>
        <w:widowControl w:val="0"/>
        <w:numPr>
          <w:ilvl w:val="0"/>
          <w:numId w:val="4"/>
        </w:numPr>
        <w:suppressAutoHyphens/>
        <w:autoSpaceDE w:val="0"/>
        <w:autoSpaceDN w:val="0"/>
        <w:adjustRightInd w:val="0"/>
        <w:spacing w:before="0" w:beforeAutospacing="0" w:after="0" w:afterAutospacing="0" w:line="288" w:lineRule="auto"/>
        <w:ind w:left="426" w:hanging="426"/>
        <w:contextualSpacing/>
        <w:textAlignment w:val="center"/>
        <w:rPr>
          <w:rFonts w:asciiTheme="minorHAnsi" w:hAnsiTheme="minorHAnsi" w:cstheme="minorHAnsi"/>
          <w:sz w:val="22"/>
          <w:szCs w:val="22"/>
        </w:rPr>
      </w:pPr>
      <w:r w:rsidRPr="00A54BD2">
        <w:rPr>
          <w:rFonts w:asciiTheme="minorHAnsi" w:hAnsiTheme="minorHAnsi" w:cstheme="minorHAnsi"/>
          <w:b/>
          <w:spacing w:val="-4"/>
          <w:sz w:val="22"/>
          <w:szCs w:val="22"/>
        </w:rPr>
        <w:t>Intersectionality:</w:t>
      </w:r>
      <w:r w:rsidRPr="00A54BD2">
        <w:rPr>
          <w:rFonts w:asciiTheme="minorHAnsi" w:hAnsiTheme="minorHAnsi" w:cstheme="minorHAnsi"/>
          <w:spacing w:val="-4"/>
          <w:sz w:val="22"/>
          <w:szCs w:val="22"/>
        </w:rPr>
        <w:t xml:space="preserve"> </w:t>
      </w:r>
      <w:r w:rsidR="00147E6E" w:rsidRPr="00147E6E">
        <w:rPr>
          <w:rFonts w:asciiTheme="minorHAnsi" w:hAnsiTheme="minorHAnsi" w:cstheme="minorHAnsi"/>
          <w:spacing w:val="-4"/>
          <w:sz w:val="22"/>
          <w:szCs w:val="22"/>
        </w:rPr>
        <w:t>We recognise and value that people’s lives are multi-dimensional and our actions take into account these diverse characteristics, experiences, and behaviours</w:t>
      </w:r>
      <w:r w:rsidR="00206E99">
        <w:rPr>
          <w:rFonts w:asciiTheme="minorHAnsi" w:hAnsiTheme="minorHAnsi" w:cstheme="minorHAnsi"/>
          <w:spacing w:val="-4"/>
          <w:sz w:val="22"/>
          <w:szCs w:val="22"/>
        </w:rPr>
        <w:br/>
      </w:r>
    </w:p>
    <w:p w14:paraId="21742FE0" w14:textId="49755525" w:rsidR="00046FC0" w:rsidRPr="00A54BD2" w:rsidRDefault="00046FC0" w:rsidP="00A54BD2">
      <w:pPr>
        <w:widowControl w:val="0"/>
        <w:numPr>
          <w:ilvl w:val="0"/>
          <w:numId w:val="4"/>
        </w:numPr>
        <w:suppressAutoHyphens/>
        <w:autoSpaceDE w:val="0"/>
        <w:autoSpaceDN w:val="0"/>
        <w:adjustRightInd w:val="0"/>
        <w:spacing w:before="0" w:beforeAutospacing="0" w:after="0" w:afterAutospacing="0" w:line="288" w:lineRule="auto"/>
        <w:ind w:left="426" w:hanging="426"/>
        <w:contextualSpacing/>
        <w:jc w:val="both"/>
        <w:textAlignment w:val="center"/>
        <w:rPr>
          <w:rFonts w:asciiTheme="minorHAnsi" w:hAnsiTheme="minorHAnsi" w:cstheme="minorHAnsi"/>
          <w:sz w:val="22"/>
          <w:szCs w:val="22"/>
        </w:rPr>
      </w:pPr>
      <w:r>
        <w:rPr>
          <w:rFonts w:asciiTheme="minorHAnsi" w:hAnsiTheme="minorHAnsi" w:cstheme="minorHAnsi"/>
          <w:b/>
          <w:spacing w:val="-4"/>
          <w:sz w:val="22"/>
          <w:szCs w:val="22"/>
        </w:rPr>
        <w:t>Accessibility</w:t>
      </w:r>
      <w:r w:rsidRPr="00A54BD2">
        <w:rPr>
          <w:rFonts w:asciiTheme="minorHAnsi" w:hAnsiTheme="minorHAnsi" w:cstheme="minorHAnsi"/>
          <w:b/>
          <w:spacing w:val="-4"/>
          <w:sz w:val="22"/>
          <w:szCs w:val="22"/>
        </w:rPr>
        <w:t>:</w:t>
      </w:r>
      <w:r w:rsidRPr="00A54BD2">
        <w:rPr>
          <w:rFonts w:asciiTheme="minorHAnsi" w:hAnsiTheme="minorHAnsi" w:cstheme="minorHAnsi"/>
          <w:spacing w:val="-4"/>
          <w:sz w:val="22"/>
          <w:szCs w:val="22"/>
        </w:rPr>
        <w:t xml:space="preserve"> </w:t>
      </w:r>
      <w:r w:rsidRPr="00046FC0">
        <w:rPr>
          <w:rFonts w:asciiTheme="minorHAnsi" w:hAnsiTheme="minorHAnsi" w:cstheme="minorHAnsi"/>
          <w:sz w:val="22"/>
          <w:szCs w:val="22"/>
        </w:rPr>
        <w:t xml:space="preserve">We will remove barriers to participation where possible, aiming for online software and experiences </w:t>
      </w:r>
      <w:r w:rsidR="004F45BC">
        <w:rPr>
          <w:rFonts w:asciiTheme="minorHAnsi" w:hAnsiTheme="minorHAnsi" w:cstheme="minorHAnsi"/>
          <w:sz w:val="22"/>
          <w:szCs w:val="22"/>
        </w:rPr>
        <w:t>that are</w:t>
      </w:r>
      <w:r w:rsidRPr="00046FC0">
        <w:rPr>
          <w:rFonts w:asciiTheme="minorHAnsi" w:hAnsiTheme="minorHAnsi" w:cstheme="minorHAnsi"/>
          <w:sz w:val="22"/>
          <w:szCs w:val="22"/>
        </w:rPr>
        <w:t xml:space="preserve"> within reach of Casey community members of all abilities and circumstances</w:t>
      </w:r>
      <w:r w:rsidR="008B343B">
        <w:rPr>
          <w:rFonts w:asciiTheme="minorHAnsi" w:hAnsiTheme="minorHAnsi" w:cstheme="minorHAnsi"/>
          <w:sz w:val="22"/>
          <w:szCs w:val="22"/>
        </w:rPr>
        <w:t xml:space="preserve">. Information will be made available in </w:t>
      </w:r>
      <w:r w:rsidR="00EA047A">
        <w:rPr>
          <w:rFonts w:asciiTheme="minorHAnsi" w:hAnsiTheme="minorHAnsi" w:cstheme="minorHAnsi"/>
          <w:sz w:val="22"/>
          <w:szCs w:val="22"/>
        </w:rPr>
        <w:t>a variety of formats according to access needs</w:t>
      </w:r>
    </w:p>
    <w:p w14:paraId="5A9D2E83" w14:textId="77777777" w:rsidR="002F04FA" w:rsidRPr="00A54BD2" w:rsidRDefault="002F04FA" w:rsidP="00A54BD2">
      <w:pPr>
        <w:autoSpaceDE w:val="0"/>
        <w:autoSpaceDN w:val="0"/>
        <w:adjustRightInd w:val="0"/>
        <w:spacing w:before="0" w:beforeAutospacing="0" w:after="0" w:afterAutospacing="0" w:line="288" w:lineRule="auto"/>
        <w:contextualSpacing/>
        <w:jc w:val="both"/>
        <w:rPr>
          <w:rFonts w:asciiTheme="minorHAnsi" w:hAnsiTheme="minorHAnsi" w:cstheme="minorHAnsi"/>
          <w:sz w:val="22"/>
          <w:szCs w:val="22"/>
        </w:rPr>
      </w:pPr>
    </w:p>
    <w:p w14:paraId="1A43FEC5" w14:textId="1726F882" w:rsidR="0008310F" w:rsidRPr="0006104B" w:rsidRDefault="002F04FA" w:rsidP="00A939DF">
      <w:pPr>
        <w:widowControl w:val="0"/>
        <w:numPr>
          <w:ilvl w:val="0"/>
          <w:numId w:val="4"/>
        </w:numPr>
        <w:suppressAutoHyphens/>
        <w:autoSpaceDE w:val="0"/>
        <w:autoSpaceDN w:val="0"/>
        <w:adjustRightInd w:val="0"/>
        <w:spacing w:before="0" w:beforeAutospacing="0" w:after="0" w:afterAutospacing="0" w:line="288" w:lineRule="auto"/>
        <w:ind w:left="426" w:hanging="426"/>
        <w:contextualSpacing/>
        <w:jc w:val="both"/>
        <w:textAlignment w:val="center"/>
        <w:rPr>
          <w:rFonts w:asciiTheme="minorHAnsi" w:hAnsiTheme="minorHAnsi" w:cstheme="minorHAnsi"/>
          <w:sz w:val="22"/>
          <w:szCs w:val="22"/>
        </w:rPr>
      </w:pPr>
      <w:r w:rsidRPr="0006104B">
        <w:rPr>
          <w:rFonts w:asciiTheme="minorHAnsi" w:hAnsiTheme="minorHAnsi" w:cstheme="minorHAnsi"/>
          <w:b/>
          <w:spacing w:val="-4"/>
          <w:sz w:val="22"/>
          <w:szCs w:val="22"/>
        </w:rPr>
        <w:t>Resilien</w:t>
      </w:r>
      <w:r w:rsidR="00D047B5" w:rsidRPr="0006104B">
        <w:rPr>
          <w:rFonts w:asciiTheme="minorHAnsi" w:hAnsiTheme="minorHAnsi" w:cstheme="minorHAnsi"/>
          <w:b/>
          <w:spacing w:val="-4"/>
          <w:sz w:val="22"/>
          <w:szCs w:val="22"/>
        </w:rPr>
        <w:t>ce</w:t>
      </w:r>
      <w:r w:rsidRPr="0006104B">
        <w:rPr>
          <w:rFonts w:asciiTheme="minorHAnsi" w:hAnsiTheme="minorHAnsi" w:cstheme="minorHAnsi"/>
          <w:b/>
          <w:spacing w:val="-4"/>
          <w:sz w:val="22"/>
          <w:szCs w:val="22"/>
        </w:rPr>
        <w:t>:</w:t>
      </w:r>
      <w:r w:rsidRPr="0006104B">
        <w:rPr>
          <w:rFonts w:asciiTheme="minorHAnsi" w:hAnsiTheme="minorHAnsi" w:cstheme="minorHAnsi"/>
          <w:spacing w:val="-4"/>
          <w:sz w:val="22"/>
          <w:szCs w:val="22"/>
        </w:rPr>
        <w:t xml:space="preserve"> </w:t>
      </w:r>
      <w:r w:rsidRPr="0006104B">
        <w:rPr>
          <w:rFonts w:asciiTheme="minorHAnsi" w:hAnsiTheme="minorHAnsi" w:cstheme="minorHAnsi"/>
          <w:sz w:val="22"/>
          <w:szCs w:val="22"/>
          <w:shd w:val="clear" w:color="auto" w:fill="FFFFFF"/>
        </w:rPr>
        <w:t> </w:t>
      </w:r>
      <w:r w:rsidR="00D047B5" w:rsidRPr="0006104B">
        <w:rPr>
          <w:rFonts w:asciiTheme="minorHAnsi" w:hAnsiTheme="minorHAnsi" w:cstheme="minorHAnsi"/>
          <w:sz w:val="22"/>
          <w:szCs w:val="22"/>
          <w:shd w:val="clear" w:color="auto" w:fill="FFFFFF"/>
        </w:rPr>
        <w:t xml:space="preserve">We strengthen individuals and communities with preparedness for, and adaptability in, a changing digital world. </w:t>
      </w:r>
      <w:r w:rsidR="00631A73" w:rsidRPr="00631A73">
        <w:rPr>
          <w:rFonts w:asciiTheme="minorHAnsi" w:hAnsiTheme="minorHAnsi" w:cstheme="minorHAnsi"/>
          <w:sz w:val="22"/>
          <w:szCs w:val="22"/>
          <w:shd w:val="clear" w:color="auto" w:fill="FFFFFF"/>
        </w:rPr>
        <w:t>We support people with learning opportunities so they can grow their participation in the digital world</w:t>
      </w:r>
    </w:p>
    <w:p w14:paraId="0BCA2A55" w14:textId="6B57B08F" w:rsidR="0008310F" w:rsidRPr="00A54BD2" w:rsidRDefault="002F04FA" w:rsidP="00A54BD2">
      <w:pPr>
        <w:widowControl w:val="0"/>
        <w:suppressAutoHyphens/>
        <w:autoSpaceDE w:val="0"/>
        <w:autoSpaceDN w:val="0"/>
        <w:adjustRightInd w:val="0"/>
        <w:spacing w:before="0" w:beforeAutospacing="0" w:after="0" w:afterAutospacing="0" w:line="288" w:lineRule="auto"/>
        <w:contextualSpacing/>
        <w:jc w:val="both"/>
        <w:textAlignment w:val="center"/>
        <w:rPr>
          <w:rFonts w:asciiTheme="minorHAnsi" w:hAnsiTheme="minorHAnsi" w:cstheme="minorHAnsi"/>
          <w:sz w:val="22"/>
          <w:szCs w:val="22"/>
        </w:rPr>
      </w:pPr>
      <w:r w:rsidRPr="00A54BD2">
        <w:rPr>
          <w:rFonts w:asciiTheme="minorHAnsi" w:hAnsiTheme="minorHAnsi" w:cstheme="minorHAnsi"/>
          <w:sz w:val="22"/>
          <w:szCs w:val="22"/>
          <w:shd w:val="clear" w:color="auto" w:fill="FFFFFF"/>
        </w:rPr>
        <w:t xml:space="preserve"> </w:t>
      </w:r>
    </w:p>
    <w:p w14:paraId="5F2B23AA" w14:textId="399C1F33" w:rsidR="002F04FA" w:rsidRPr="00A54BD2" w:rsidRDefault="002F04FA" w:rsidP="00A54BD2">
      <w:pPr>
        <w:widowControl w:val="0"/>
        <w:numPr>
          <w:ilvl w:val="0"/>
          <w:numId w:val="4"/>
        </w:numPr>
        <w:suppressAutoHyphens/>
        <w:autoSpaceDE w:val="0"/>
        <w:autoSpaceDN w:val="0"/>
        <w:adjustRightInd w:val="0"/>
        <w:spacing w:before="0" w:beforeAutospacing="0" w:after="0" w:afterAutospacing="0" w:line="288" w:lineRule="auto"/>
        <w:ind w:left="426" w:hanging="426"/>
        <w:contextualSpacing/>
        <w:jc w:val="both"/>
        <w:textAlignment w:val="center"/>
        <w:rPr>
          <w:rFonts w:asciiTheme="minorHAnsi" w:hAnsiTheme="minorHAnsi" w:cstheme="minorHAnsi"/>
          <w:sz w:val="22"/>
          <w:szCs w:val="22"/>
        </w:rPr>
      </w:pPr>
      <w:r w:rsidRPr="00A54BD2">
        <w:rPr>
          <w:rFonts w:asciiTheme="minorHAnsi" w:hAnsiTheme="minorHAnsi" w:cstheme="minorHAnsi"/>
          <w:b/>
          <w:spacing w:val="-4"/>
          <w:sz w:val="22"/>
          <w:szCs w:val="22"/>
        </w:rPr>
        <w:t>Innovation</w:t>
      </w:r>
      <w:r w:rsidRPr="00A54BD2">
        <w:rPr>
          <w:rFonts w:asciiTheme="minorHAnsi" w:hAnsiTheme="minorHAnsi" w:cstheme="minorHAnsi"/>
          <w:spacing w:val="-4"/>
          <w:sz w:val="22"/>
          <w:szCs w:val="22"/>
        </w:rPr>
        <w:t xml:space="preserve">: </w:t>
      </w:r>
      <w:r w:rsidR="007C68DE" w:rsidRPr="007C68DE">
        <w:rPr>
          <w:rFonts w:asciiTheme="minorHAnsi" w:hAnsiTheme="minorHAnsi" w:cstheme="minorHAnsi"/>
          <w:spacing w:val="-4"/>
          <w:sz w:val="22"/>
          <w:szCs w:val="22"/>
        </w:rPr>
        <w:t xml:space="preserve">We are bold and progressive in our approach to developing new person-centred solutions in the digital </w:t>
      </w:r>
      <w:r w:rsidR="00FB04FF">
        <w:rPr>
          <w:rFonts w:asciiTheme="minorHAnsi" w:hAnsiTheme="minorHAnsi" w:cstheme="minorHAnsi"/>
          <w:spacing w:val="-4"/>
          <w:sz w:val="22"/>
          <w:szCs w:val="22"/>
        </w:rPr>
        <w:t>world</w:t>
      </w:r>
      <w:r w:rsidR="007C68DE" w:rsidRPr="007C68DE">
        <w:rPr>
          <w:rFonts w:asciiTheme="minorHAnsi" w:hAnsiTheme="minorHAnsi" w:cstheme="minorHAnsi"/>
          <w:spacing w:val="-4"/>
          <w:sz w:val="22"/>
          <w:szCs w:val="22"/>
        </w:rPr>
        <w:t xml:space="preserve">. We </w:t>
      </w:r>
      <w:r w:rsidR="007C68DE" w:rsidRPr="00206E99">
        <w:rPr>
          <w:rFonts w:asciiTheme="minorHAnsi" w:hAnsiTheme="minorHAnsi" w:cstheme="minorHAnsi"/>
          <w:spacing w:val="-4"/>
          <w:sz w:val="22"/>
          <w:szCs w:val="22"/>
        </w:rPr>
        <w:t>forecast d</w:t>
      </w:r>
      <w:r w:rsidR="007C68DE" w:rsidRPr="007C68DE">
        <w:rPr>
          <w:rFonts w:asciiTheme="minorHAnsi" w:hAnsiTheme="minorHAnsi" w:cstheme="minorHAnsi"/>
          <w:spacing w:val="-4"/>
          <w:sz w:val="22"/>
          <w:szCs w:val="22"/>
        </w:rPr>
        <w:t xml:space="preserve">igital exclusion risks and invest </w:t>
      </w:r>
      <w:r w:rsidR="002003CC">
        <w:rPr>
          <w:rFonts w:asciiTheme="minorHAnsi" w:hAnsiTheme="minorHAnsi" w:cstheme="minorHAnsi"/>
          <w:spacing w:val="-4"/>
          <w:sz w:val="22"/>
          <w:szCs w:val="22"/>
        </w:rPr>
        <w:t>in</w:t>
      </w:r>
      <w:r w:rsidR="007C68DE" w:rsidRPr="007C68DE">
        <w:rPr>
          <w:rFonts w:asciiTheme="minorHAnsi" w:hAnsiTheme="minorHAnsi" w:cstheme="minorHAnsi"/>
          <w:spacing w:val="-4"/>
          <w:sz w:val="22"/>
          <w:szCs w:val="22"/>
        </w:rPr>
        <w:t xml:space="preserve"> a digitally equitable future.</w:t>
      </w:r>
    </w:p>
    <w:p w14:paraId="15042A12" w14:textId="77777777" w:rsidR="002F04FA" w:rsidRPr="00A54BD2" w:rsidRDefault="002F04FA" w:rsidP="00A54BD2">
      <w:pPr>
        <w:spacing w:before="0" w:beforeAutospacing="0" w:after="0" w:afterAutospacing="0" w:line="288" w:lineRule="auto"/>
        <w:contextualSpacing/>
        <w:rPr>
          <w:rFonts w:asciiTheme="minorHAnsi" w:hAnsiTheme="minorHAnsi" w:cstheme="minorHAnsi"/>
          <w:sz w:val="22"/>
          <w:szCs w:val="22"/>
        </w:rPr>
      </w:pPr>
    </w:p>
    <w:p w14:paraId="4EBD317B" w14:textId="3565AE56" w:rsidR="00C637BB" w:rsidRPr="00A54BD2" w:rsidRDefault="002F04FA" w:rsidP="00A54BD2">
      <w:pPr>
        <w:spacing w:before="0" w:beforeAutospacing="0" w:after="0" w:afterAutospacing="0" w:line="288" w:lineRule="auto"/>
        <w:rPr>
          <w:rFonts w:asciiTheme="minorHAnsi" w:hAnsiTheme="minorHAnsi" w:cstheme="minorHAnsi"/>
          <w:sz w:val="22"/>
          <w:szCs w:val="22"/>
        </w:rPr>
      </w:pPr>
      <w:r w:rsidRPr="00A54BD2">
        <w:rPr>
          <w:rFonts w:asciiTheme="minorHAnsi" w:hAnsiTheme="minorHAnsi" w:cstheme="minorHAnsi"/>
          <w:sz w:val="22"/>
          <w:szCs w:val="22"/>
        </w:rPr>
        <w:t xml:space="preserve">These principles reflect that this framework is not about forcing people </w:t>
      </w:r>
      <w:r w:rsidRPr="00A54BD2" w:rsidDel="00C85ABF">
        <w:rPr>
          <w:rFonts w:asciiTheme="minorHAnsi" w:hAnsiTheme="minorHAnsi" w:cstheme="minorHAnsi"/>
          <w:sz w:val="22"/>
          <w:szCs w:val="22"/>
        </w:rPr>
        <w:t>online</w:t>
      </w:r>
      <w:r w:rsidR="00C85ABF" w:rsidRPr="00A54BD2">
        <w:rPr>
          <w:rFonts w:asciiTheme="minorHAnsi" w:hAnsiTheme="minorHAnsi" w:cstheme="minorHAnsi"/>
          <w:sz w:val="22"/>
          <w:szCs w:val="22"/>
        </w:rPr>
        <w:t xml:space="preserve"> but</w:t>
      </w:r>
      <w:r w:rsidRPr="00A54BD2">
        <w:rPr>
          <w:rFonts w:asciiTheme="minorHAnsi" w:hAnsiTheme="minorHAnsi" w:cstheme="minorHAnsi"/>
          <w:sz w:val="22"/>
          <w:szCs w:val="22"/>
        </w:rPr>
        <w:t xml:space="preserve"> creating a Casey where everyone experiences the advantages of becoming digitally enabled. </w:t>
      </w:r>
    </w:p>
    <w:p w14:paraId="1D5CCF31" w14:textId="2945BCF4" w:rsidR="007C0F08" w:rsidRPr="00A54BD2" w:rsidRDefault="002F04FA" w:rsidP="00A54BD2">
      <w:pPr>
        <w:pStyle w:val="NormalWeb"/>
        <w:shd w:val="clear" w:color="auto" w:fill="FFFFFF"/>
        <w:spacing w:before="0" w:beforeAutospacing="0" w:after="0" w:afterAutospacing="0" w:line="288" w:lineRule="auto"/>
        <w:rPr>
          <w:rFonts w:asciiTheme="minorHAnsi" w:hAnsiTheme="minorHAnsi" w:cstheme="minorHAnsi"/>
          <w:sz w:val="22"/>
          <w:szCs w:val="22"/>
        </w:rPr>
      </w:pPr>
      <w:r w:rsidRPr="00A54BD2">
        <w:rPr>
          <w:rFonts w:asciiTheme="minorHAnsi" w:hAnsiTheme="minorHAnsi" w:cstheme="minorHAnsi"/>
          <w:sz w:val="22"/>
          <w:szCs w:val="22"/>
          <w:lang w:eastAsia="en-US"/>
        </w:rPr>
        <w:br/>
        <w:t>The framework is consistent with the endorsed City of Casey Diversity, Access &amp; Inclusion Policy and endorsed Inclusive Casey Strategic Framework 2018-21.</w:t>
      </w:r>
      <w:r w:rsidR="00115494" w:rsidRPr="00A54BD2">
        <w:rPr>
          <w:rFonts w:asciiTheme="minorHAnsi" w:hAnsiTheme="minorHAnsi" w:cstheme="minorHAnsi"/>
          <w:sz w:val="22"/>
          <w:szCs w:val="22"/>
        </w:rPr>
        <w:br/>
      </w:r>
    </w:p>
    <w:p w14:paraId="1D3B2391" w14:textId="3DA50534" w:rsidR="00CB05A1" w:rsidRPr="00AE7C46" w:rsidRDefault="00FD66D3" w:rsidP="00A54BD2">
      <w:pPr>
        <w:pStyle w:val="Heading1"/>
        <w:ind w:left="0" w:firstLine="0"/>
        <w:rPr>
          <w:rFonts w:asciiTheme="minorHAnsi" w:hAnsiTheme="minorHAnsi" w:cstheme="minorHAnsi"/>
          <w:sz w:val="48"/>
          <w:szCs w:val="48"/>
        </w:rPr>
      </w:pPr>
      <w:bookmarkStart w:id="19" w:name="_Toc72222774"/>
      <w:bookmarkStart w:id="20" w:name="_Toc72753778"/>
      <w:r w:rsidRPr="00AE7C46">
        <w:rPr>
          <w:rFonts w:asciiTheme="minorHAnsi" w:hAnsiTheme="minorHAnsi" w:cstheme="minorHAnsi"/>
          <w:sz w:val="48"/>
          <w:szCs w:val="48"/>
        </w:rPr>
        <w:lastRenderedPageBreak/>
        <w:t>BACKGROUND</w:t>
      </w:r>
      <w:bookmarkEnd w:id="19"/>
      <w:bookmarkEnd w:id="20"/>
    </w:p>
    <w:p w14:paraId="20D224CD" w14:textId="38168114" w:rsidR="000C66DE" w:rsidRPr="0066453C" w:rsidRDefault="000C66DE" w:rsidP="006C7E56">
      <w:pPr>
        <w:pStyle w:val="Heading2"/>
        <w:ind w:left="0" w:firstLine="0"/>
      </w:pPr>
      <w:bookmarkStart w:id="21" w:name="_Toc72753779"/>
      <w:bookmarkStart w:id="22" w:name="_Toc72222775"/>
      <w:r>
        <w:rPr>
          <w:rFonts w:cstheme="minorHAnsi"/>
          <w:szCs w:val="32"/>
        </w:rPr>
        <w:t xml:space="preserve">Key </w:t>
      </w:r>
      <w:r w:rsidR="001B1BF1">
        <w:rPr>
          <w:rFonts w:cstheme="minorHAnsi"/>
          <w:szCs w:val="32"/>
        </w:rPr>
        <w:t>D</w:t>
      </w:r>
      <w:r w:rsidR="00C05585">
        <w:rPr>
          <w:rFonts w:cstheme="minorHAnsi"/>
          <w:szCs w:val="32"/>
        </w:rPr>
        <w:t>efinitions</w:t>
      </w:r>
      <w:bookmarkEnd w:id="21"/>
    </w:p>
    <w:p w14:paraId="6AD7F384" w14:textId="4916F480" w:rsidR="006C7E56" w:rsidRPr="003846F5" w:rsidRDefault="007D5202" w:rsidP="0066453C">
      <w:pPr>
        <w:rPr>
          <w:sz w:val="22"/>
          <w:szCs w:val="22"/>
        </w:rPr>
      </w:pPr>
      <w:r w:rsidRPr="003846F5">
        <w:rPr>
          <w:sz w:val="22"/>
          <w:szCs w:val="22"/>
        </w:rPr>
        <w:t>The following are key definitions underpinning the Digital Equity Framework.</w:t>
      </w:r>
      <w:r w:rsidR="000C66DE" w:rsidRPr="003846F5">
        <w:rPr>
          <w:sz w:val="22"/>
          <w:szCs w:val="22"/>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2268"/>
        <w:gridCol w:w="7353"/>
      </w:tblGrid>
      <w:tr w:rsidR="0011320B" w:rsidRPr="00B0313E" w14:paraId="7E78EBD0" w14:textId="77777777" w:rsidTr="0066453C">
        <w:tc>
          <w:tcPr>
            <w:tcW w:w="2268" w:type="dxa"/>
          </w:tcPr>
          <w:p w14:paraId="0D785D95" w14:textId="2557DFC6" w:rsidR="0011320B" w:rsidRPr="00B0313E" w:rsidRDefault="0011320B" w:rsidP="0066453C">
            <w:pPr>
              <w:spacing w:before="0" w:beforeAutospacing="0" w:after="0" w:afterAutospacing="0" w:line="288" w:lineRule="auto"/>
              <w:ind w:left="0"/>
              <w:rPr>
                <w:rFonts w:asciiTheme="minorHAnsi" w:hAnsiTheme="minorHAnsi" w:cstheme="minorHAnsi"/>
                <w:b/>
                <w:bCs/>
                <w:sz w:val="22"/>
                <w:szCs w:val="22"/>
              </w:rPr>
            </w:pPr>
            <w:r w:rsidRPr="00ED2C13">
              <w:rPr>
                <w:rFonts w:asciiTheme="minorHAnsi" w:hAnsiTheme="minorHAnsi" w:cstheme="minorHAnsi"/>
                <w:b/>
                <w:bCs/>
                <w:sz w:val="22"/>
                <w:szCs w:val="22"/>
              </w:rPr>
              <w:t>device</w:t>
            </w:r>
          </w:p>
        </w:tc>
        <w:tc>
          <w:tcPr>
            <w:tcW w:w="7353" w:type="dxa"/>
          </w:tcPr>
          <w:p w14:paraId="5DAAD9F8" w14:textId="699D1DFD" w:rsidR="0011320B" w:rsidRPr="00B0313E" w:rsidRDefault="0011320B" w:rsidP="0066453C">
            <w:pPr>
              <w:spacing w:before="0" w:beforeAutospacing="0" w:after="0" w:afterAutospacing="0" w:line="288" w:lineRule="auto"/>
              <w:ind w:left="0"/>
              <w:rPr>
                <w:rFonts w:asciiTheme="minorHAnsi" w:hAnsiTheme="minorHAnsi" w:cstheme="minorHAnsi"/>
                <w:sz w:val="22"/>
                <w:szCs w:val="22"/>
              </w:rPr>
            </w:pPr>
            <w:r w:rsidRPr="00A54BD2">
              <w:rPr>
                <w:rFonts w:asciiTheme="minorHAnsi" w:hAnsiTheme="minorHAnsi" w:cstheme="minorHAnsi"/>
                <w:sz w:val="22"/>
                <w:szCs w:val="22"/>
                <w:shd w:val="clear" w:color="auto" w:fill="FFFFFF"/>
              </w:rPr>
              <w:t>A</w:t>
            </w:r>
            <w:r w:rsidRPr="00B0313E">
              <w:rPr>
                <w:rFonts w:asciiTheme="minorHAnsi" w:hAnsiTheme="minorHAnsi" w:cstheme="minorHAnsi"/>
                <w:sz w:val="22"/>
                <w:szCs w:val="22"/>
                <w:shd w:val="clear" w:color="auto" w:fill="FFFFFF"/>
              </w:rPr>
              <w:t xml:space="preserve"> piece of portable electronic equipment that can connect to the </w:t>
            </w:r>
            <w:r w:rsidR="000B7695">
              <w:rPr>
                <w:rFonts w:asciiTheme="minorHAnsi" w:hAnsiTheme="minorHAnsi" w:cstheme="minorHAnsi"/>
                <w:sz w:val="22"/>
                <w:szCs w:val="22"/>
                <w:shd w:val="clear" w:color="auto" w:fill="FFFFFF"/>
              </w:rPr>
              <w:t>I</w:t>
            </w:r>
            <w:r w:rsidRPr="00B0313E">
              <w:rPr>
                <w:rFonts w:asciiTheme="minorHAnsi" w:hAnsiTheme="minorHAnsi" w:cstheme="minorHAnsi"/>
                <w:sz w:val="22"/>
                <w:szCs w:val="22"/>
                <w:shd w:val="clear" w:color="auto" w:fill="FFFFFF"/>
              </w:rPr>
              <w:t>nternet, such as a smartphone, tablet, or laptop computer</w:t>
            </w:r>
          </w:p>
        </w:tc>
      </w:tr>
      <w:tr w:rsidR="0011320B" w:rsidRPr="00B0313E" w14:paraId="643AF167" w14:textId="77777777" w:rsidTr="0066453C">
        <w:tc>
          <w:tcPr>
            <w:tcW w:w="2268" w:type="dxa"/>
          </w:tcPr>
          <w:p w14:paraId="0F629902" w14:textId="0FD82FF3" w:rsidR="0011320B" w:rsidRPr="00B0313E" w:rsidRDefault="00D006D1" w:rsidP="0066453C">
            <w:pPr>
              <w:spacing w:before="0" w:beforeAutospacing="0" w:after="0" w:afterAutospacing="0" w:line="288" w:lineRule="auto"/>
              <w:ind w:left="0"/>
              <w:rPr>
                <w:rFonts w:asciiTheme="minorHAnsi" w:hAnsiTheme="minorHAnsi" w:cstheme="minorHAnsi"/>
                <w:b/>
                <w:bCs/>
                <w:sz w:val="22"/>
                <w:szCs w:val="22"/>
              </w:rPr>
            </w:pPr>
            <w:r w:rsidRPr="00ED2C13">
              <w:rPr>
                <w:rFonts w:asciiTheme="minorHAnsi" w:hAnsiTheme="minorHAnsi" w:cstheme="minorHAnsi"/>
                <w:b/>
                <w:bCs/>
                <w:sz w:val="22"/>
                <w:szCs w:val="22"/>
              </w:rPr>
              <w:t>D</w:t>
            </w:r>
            <w:r w:rsidR="0011320B" w:rsidRPr="00ED2C13">
              <w:rPr>
                <w:rFonts w:asciiTheme="minorHAnsi" w:hAnsiTheme="minorHAnsi" w:cstheme="minorHAnsi"/>
                <w:b/>
                <w:bCs/>
                <w:sz w:val="22"/>
                <w:szCs w:val="22"/>
              </w:rPr>
              <w:t>igital</w:t>
            </w:r>
          </w:p>
        </w:tc>
        <w:tc>
          <w:tcPr>
            <w:tcW w:w="7353" w:type="dxa"/>
          </w:tcPr>
          <w:p w14:paraId="54949C3F" w14:textId="4B9455AA" w:rsidR="0011320B" w:rsidRPr="00B0313E" w:rsidRDefault="0011320B" w:rsidP="0066453C">
            <w:pPr>
              <w:spacing w:before="0" w:beforeAutospacing="0" w:after="0" w:afterAutospacing="0" w:line="288" w:lineRule="auto"/>
              <w:ind w:left="0"/>
              <w:rPr>
                <w:rFonts w:asciiTheme="minorHAnsi" w:hAnsiTheme="minorHAnsi" w:cstheme="minorHAnsi"/>
                <w:sz w:val="22"/>
                <w:szCs w:val="22"/>
              </w:rPr>
            </w:pPr>
            <w:r w:rsidRPr="00A54BD2">
              <w:rPr>
                <w:rFonts w:asciiTheme="minorHAnsi" w:hAnsiTheme="minorHAnsi" w:cstheme="minorHAnsi"/>
                <w:sz w:val="22"/>
                <w:szCs w:val="22"/>
                <w:shd w:val="clear" w:color="auto" w:fill="FFFFFF"/>
              </w:rPr>
              <w:t>I</w:t>
            </w:r>
            <w:r w:rsidRPr="00B0313E">
              <w:rPr>
                <w:rFonts w:asciiTheme="minorHAnsi" w:hAnsiTheme="minorHAnsi" w:cstheme="minorHAnsi"/>
                <w:sz w:val="22"/>
                <w:szCs w:val="22"/>
                <w:shd w:val="clear" w:color="auto" w:fill="FFFFFF"/>
              </w:rPr>
              <w:t>nvolving or relating to the use of computer technology, particularly the Internet</w:t>
            </w:r>
          </w:p>
        </w:tc>
      </w:tr>
      <w:tr w:rsidR="0011320B" w:rsidRPr="00B0313E" w14:paraId="50AD61EF" w14:textId="77777777" w:rsidTr="0066453C">
        <w:tc>
          <w:tcPr>
            <w:tcW w:w="2268" w:type="dxa"/>
          </w:tcPr>
          <w:p w14:paraId="48FA3512" w14:textId="77777777" w:rsidR="0011320B" w:rsidRPr="00B0313E" w:rsidRDefault="0011320B" w:rsidP="0011320B">
            <w:pPr>
              <w:spacing w:before="0" w:beforeAutospacing="0" w:after="0" w:afterAutospacing="0" w:line="288" w:lineRule="auto"/>
              <w:ind w:left="0"/>
              <w:rPr>
                <w:rFonts w:asciiTheme="minorHAnsi" w:hAnsiTheme="minorHAnsi" w:cstheme="minorHAnsi"/>
                <w:b/>
                <w:bCs/>
                <w:sz w:val="22"/>
                <w:szCs w:val="22"/>
              </w:rPr>
            </w:pPr>
            <w:r w:rsidRPr="00B0313E">
              <w:rPr>
                <w:rFonts w:asciiTheme="minorHAnsi" w:hAnsiTheme="minorHAnsi" w:cstheme="minorHAnsi"/>
                <w:b/>
                <w:bCs/>
                <w:sz w:val="22"/>
                <w:szCs w:val="22"/>
              </w:rPr>
              <w:t>digital equity</w:t>
            </w:r>
          </w:p>
        </w:tc>
        <w:tc>
          <w:tcPr>
            <w:tcW w:w="7353" w:type="dxa"/>
          </w:tcPr>
          <w:p w14:paraId="41D2D7CB" w14:textId="1E1D3D2F" w:rsidR="0011320B" w:rsidRPr="00B0313E" w:rsidRDefault="0011320B" w:rsidP="0011320B">
            <w:pPr>
              <w:spacing w:before="0" w:beforeAutospacing="0" w:after="0" w:afterAutospacing="0" w:line="288" w:lineRule="auto"/>
              <w:ind w:left="0"/>
              <w:rPr>
                <w:rFonts w:asciiTheme="minorHAnsi" w:hAnsiTheme="minorHAnsi" w:cstheme="minorHAnsi"/>
                <w:sz w:val="22"/>
                <w:szCs w:val="22"/>
              </w:rPr>
            </w:pPr>
            <w:r w:rsidRPr="00B0313E">
              <w:rPr>
                <w:rFonts w:asciiTheme="minorHAnsi" w:hAnsiTheme="minorHAnsi" w:cstheme="minorHAnsi"/>
                <w:sz w:val="22"/>
                <w:szCs w:val="22"/>
              </w:rPr>
              <w:t>All individuals and communities hav</w:t>
            </w:r>
            <w:r w:rsidR="00265AC5">
              <w:rPr>
                <w:rFonts w:asciiTheme="minorHAnsi" w:hAnsiTheme="minorHAnsi" w:cstheme="minorHAnsi"/>
                <w:sz w:val="22"/>
                <w:szCs w:val="22"/>
              </w:rPr>
              <w:t>e</w:t>
            </w:r>
            <w:r w:rsidRPr="00B0313E">
              <w:rPr>
                <w:rFonts w:asciiTheme="minorHAnsi" w:hAnsiTheme="minorHAnsi" w:cstheme="minorHAnsi"/>
                <w:sz w:val="22"/>
                <w:szCs w:val="22"/>
              </w:rPr>
              <w:t xml:space="preserve"> the </w:t>
            </w:r>
            <w:r w:rsidR="00265AC5">
              <w:rPr>
                <w:rFonts w:asciiTheme="minorHAnsi" w:hAnsiTheme="minorHAnsi" w:cstheme="minorHAnsi"/>
                <w:sz w:val="22"/>
                <w:szCs w:val="22"/>
              </w:rPr>
              <w:t>digital tools</w:t>
            </w:r>
            <w:r w:rsidR="005D12CF">
              <w:rPr>
                <w:rFonts w:asciiTheme="minorHAnsi" w:hAnsiTheme="minorHAnsi" w:cstheme="minorHAnsi"/>
                <w:sz w:val="22"/>
                <w:szCs w:val="22"/>
              </w:rPr>
              <w:t>, skills, and confidence</w:t>
            </w:r>
            <w:r w:rsidRPr="00B0313E">
              <w:rPr>
                <w:rFonts w:asciiTheme="minorHAnsi" w:hAnsiTheme="minorHAnsi" w:cstheme="minorHAnsi"/>
                <w:sz w:val="22"/>
                <w:szCs w:val="22"/>
              </w:rPr>
              <w:t xml:space="preserve"> needed for full participation in our </w:t>
            </w:r>
            <w:r w:rsidR="00D756A2">
              <w:rPr>
                <w:rFonts w:asciiTheme="minorHAnsi" w:hAnsiTheme="minorHAnsi" w:cstheme="minorHAnsi"/>
                <w:sz w:val="22"/>
                <w:szCs w:val="22"/>
              </w:rPr>
              <w:t xml:space="preserve">increasingly online </w:t>
            </w:r>
            <w:r w:rsidRPr="00B0313E">
              <w:rPr>
                <w:rFonts w:asciiTheme="minorHAnsi" w:hAnsiTheme="minorHAnsi" w:cstheme="minorHAnsi"/>
                <w:sz w:val="22"/>
                <w:szCs w:val="22"/>
              </w:rPr>
              <w:t>society, democracy, and economy</w:t>
            </w:r>
          </w:p>
        </w:tc>
      </w:tr>
      <w:tr w:rsidR="0011320B" w:rsidRPr="00B0313E" w14:paraId="3C04F22E" w14:textId="77777777" w:rsidTr="0066453C">
        <w:tc>
          <w:tcPr>
            <w:tcW w:w="2268" w:type="dxa"/>
          </w:tcPr>
          <w:p w14:paraId="2692E9D7" w14:textId="77777777" w:rsidR="0011320B" w:rsidRPr="00B0313E" w:rsidRDefault="0011320B" w:rsidP="0011320B">
            <w:pPr>
              <w:spacing w:before="0" w:beforeAutospacing="0" w:after="0" w:afterAutospacing="0" w:line="288" w:lineRule="auto"/>
              <w:ind w:left="0"/>
              <w:rPr>
                <w:rFonts w:asciiTheme="minorHAnsi" w:hAnsiTheme="minorHAnsi" w:cstheme="minorHAnsi"/>
                <w:b/>
                <w:bCs/>
                <w:sz w:val="22"/>
                <w:szCs w:val="22"/>
              </w:rPr>
            </w:pPr>
            <w:r w:rsidRPr="00B0313E">
              <w:rPr>
                <w:rFonts w:asciiTheme="minorHAnsi" w:hAnsiTheme="minorHAnsi" w:cstheme="minorHAnsi"/>
                <w:b/>
                <w:bCs/>
                <w:sz w:val="22"/>
                <w:szCs w:val="22"/>
              </w:rPr>
              <w:t>digital inclusion</w:t>
            </w:r>
          </w:p>
        </w:tc>
        <w:tc>
          <w:tcPr>
            <w:tcW w:w="7353" w:type="dxa"/>
          </w:tcPr>
          <w:p w14:paraId="6D2192AD" w14:textId="62C108D1" w:rsidR="0011320B" w:rsidRPr="00B0313E" w:rsidRDefault="00AA4F00" w:rsidP="0011320B">
            <w:pPr>
              <w:spacing w:before="0" w:beforeAutospacing="0" w:after="0" w:afterAutospacing="0" w:line="288" w:lineRule="auto"/>
              <w:ind w:left="0"/>
              <w:rPr>
                <w:rFonts w:asciiTheme="minorHAnsi" w:hAnsiTheme="minorHAnsi" w:cstheme="minorHAnsi"/>
                <w:sz w:val="22"/>
                <w:szCs w:val="22"/>
              </w:rPr>
            </w:pPr>
            <w:r>
              <w:rPr>
                <w:rFonts w:asciiTheme="minorHAnsi" w:hAnsiTheme="minorHAnsi" w:cstheme="minorHAnsi"/>
                <w:sz w:val="22"/>
                <w:szCs w:val="22"/>
              </w:rPr>
              <w:t>Provision of the</w:t>
            </w:r>
            <w:r w:rsidR="0011320B" w:rsidRPr="00B0313E">
              <w:rPr>
                <w:rFonts w:asciiTheme="minorHAnsi" w:hAnsiTheme="minorHAnsi" w:cstheme="minorHAnsi"/>
                <w:sz w:val="22"/>
                <w:szCs w:val="22"/>
              </w:rPr>
              <w:t xml:space="preserve"> activities</w:t>
            </w:r>
            <w:r w:rsidR="00D26C9C">
              <w:rPr>
                <w:rFonts w:asciiTheme="minorHAnsi" w:hAnsiTheme="minorHAnsi" w:cstheme="minorHAnsi"/>
                <w:sz w:val="22"/>
                <w:szCs w:val="22"/>
              </w:rPr>
              <w:t>, strategies</w:t>
            </w:r>
            <w:r w:rsidR="0011320B" w:rsidRPr="00B0313E">
              <w:rPr>
                <w:rFonts w:asciiTheme="minorHAnsi" w:hAnsiTheme="minorHAnsi" w:cstheme="minorHAnsi"/>
                <w:sz w:val="22"/>
                <w:szCs w:val="22"/>
              </w:rPr>
              <w:t xml:space="preserve"> and </w:t>
            </w:r>
            <w:r w:rsidR="003C262E">
              <w:rPr>
                <w:rFonts w:asciiTheme="minorHAnsi" w:hAnsiTheme="minorHAnsi" w:cstheme="minorHAnsi"/>
                <w:sz w:val="22"/>
                <w:szCs w:val="22"/>
              </w:rPr>
              <w:t>tools</w:t>
            </w:r>
            <w:r w:rsidR="0011320B" w:rsidRPr="00B0313E">
              <w:rPr>
                <w:rFonts w:asciiTheme="minorHAnsi" w:hAnsiTheme="minorHAnsi" w:cstheme="minorHAnsi"/>
                <w:sz w:val="22"/>
                <w:szCs w:val="22"/>
              </w:rPr>
              <w:t xml:space="preserve"> necessary </w:t>
            </w:r>
            <w:r w:rsidR="00AA6EE3">
              <w:rPr>
                <w:rFonts w:asciiTheme="minorHAnsi" w:hAnsiTheme="minorHAnsi" w:cstheme="minorHAnsi"/>
                <w:sz w:val="22"/>
                <w:szCs w:val="22"/>
              </w:rPr>
              <w:t>for</w:t>
            </w:r>
            <w:r w:rsidR="0011320B" w:rsidRPr="00B0313E">
              <w:rPr>
                <w:rFonts w:asciiTheme="minorHAnsi" w:hAnsiTheme="minorHAnsi" w:cstheme="minorHAnsi"/>
                <w:sz w:val="22"/>
                <w:szCs w:val="22"/>
              </w:rPr>
              <w:t xml:space="preserve"> all individuals and communities, including the most disadvantaged, </w:t>
            </w:r>
            <w:r w:rsidR="00831F38">
              <w:rPr>
                <w:rFonts w:asciiTheme="minorHAnsi" w:hAnsiTheme="minorHAnsi" w:cstheme="minorHAnsi"/>
                <w:sz w:val="22"/>
                <w:szCs w:val="22"/>
              </w:rPr>
              <w:t xml:space="preserve">to </w:t>
            </w:r>
            <w:r w:rsidR="0011320B" w:rsidRPr="00B0313E">
              <w:rPr>
                <w:rFonts w:asciiTheme="minorHAnsi" w:hAnsiTheme="minorHAnsi" w:cstheme="minorHAnsi"/>
                <w:sz w:val="22"/>
                <w:szCs w:val="22"/>
              </w:rPr>
              <w:t>have access to, and use of, information and communication technologies</w:t>
            </w:r>
          </w:p>
        </w:tc>
      </w:tr>
      <w:tr w:rsidR="007D5202" w:rsidRPr="00B0313E" w14:paraId="4E3D9F95" w14:textId="77777777" w:rsidTr="0066453C">
        <w:tc>
          <w:tcPr>
            <w:tcW w:w="2268" w:type="dxa"/>
          </w:tcPr>
          <w:p w14:paraId="4E1FFD7A" w14:textId="2EDC1508" w:rsidR="007D5202" w:rsidRPr="00B0313E" w:rsidRDefault="007D5202" w:rsidP="0066453C">
            <w:pPr>
              <w:spacing w:before="0" w:beforeAutospacing="0" w:after="0" w:afterAutospacing="0" w:line="288" w:lineRule="auto"/>
              <w:ind w:left="0"/>
              <w:rPr>
                <w:rFonts w:asciiTheme="minorHAnsi" w:hAnsiTheme="minorHAnsi" w:cstheme="minorHAnsi"/>
                <w:b/>
                <w:bCs/>
                <w:sz w:val="22"/>
                <w:szCs w:val="22"/>
              </w:rPr>
            </w:pPr>
            <w:r w:rsidRPr="00B0313E">
              <w:rPr>
                <w:rFonts w:asciiTheme="minorHAnsi" w:hAnsiTheme="minorHAnsi" w:cstheme="minorHAnsi"/>
                <w:b/>
                <w:bCs/>
                <w:sz w:val="22"/>
                <w:szCs w:val="22"/>
              </w:rPr>
              <w:t>digital literacy</w:t>
            </w:r>
          </w:p>
        </w:tc>
        <w:tc>
          <w:tcPr>
            <w:tcW w:w="7353" w:type="dxa"/>
          </w:tcPr>
          <w:p w14:paraId="3C4C17E6" w14:textId="227C247A" w:rsidR="007D5202" w:rsidRPr="00B0313E" w:rsidRDefault="00986C32" w:rsidP="0066453C">
            <w:pPr>
              <w:spacing w:before="0" w:beforeAutospacing="0" w:after="0" w:afterAutospacing="0" w:line="288" w:lineRule="auto"/>
              <w:ind w:left="0"/>
              <w:rPr>
                <w:rFonts w:asciiTheme="minorHAnsi" w:hAnsiTheme="minorHAnsi" w:cstheme="minorHAnsi"/>
                <w:sz w:val="22"/>
                <w:szCs w:val="22"/>
              </w:rPr>
            </w:pPr>
            <w:r>
              <w:rPr>
                <w:rFonts w:asciiTheme="minorHAnsi" w:hAnsiTheme="minorHAnsi" w:cstheme="minorHAnsi"/>
                <w:sz w:val="22"/>
                <w:szCs w:val="22"/>
                <w:shd w:val="clear" w:color="auto" w:fill="FFFFFF"/>
              </w:rPr>
              <w:t>T</w:t>
            </w:r>
            <w:r w:rsidR="007D5202" w:rsidRPr="00B0313E">
              <w:rPr>
                <w:rFonts w:asciiTheme="minorHAnsi" w:hAnsiTheme="minorHAnsi" w:cstheme="minorHAnsi"/>
                <w:sz w:val="22"/>
                <w:szCs w:val="22"/>
                <w:shd w:val="clear" w:color="auto" w:fill="FFFFFF"/>
              </w:rPr>
              <w:t xml:space="preserve">he </w:t>
            </w:r>
            <w:r w:rsidR="00FC6841">
              <w:rPr>
                <w:rFonts w:asciiTheme="minorHAnsi" w:hAnsiTheme="minorHAnsi" w:cstheme="minorHAnsi"/>
                <w:sz w:val="22"/>
                <w:szCs w:val="22"/>
                <w:shd w:val="clear" w:color="auto" w:fill="FFFFFF"/>
              </w:rPr>
              <w:t xml:space="preserve">extent to which one is </w:t>
            </w:r>
            <w:r w:rsidR="007D5202" w:rsidRPr="00B0313E">
              <w:rPr>
                <w:rFonts w:asciiTheme="minorHAnsi" w:hAnsiTheme="minorHAnsi" w:cstheme="minorHAnsi"/>
                <w:sz w:val="22"/>
                <w:szCs w:val="22"/>
                <w:shd w:val="clear" w:color="auto" w:fill="FFFFFF"/>
              </w:rPr>
              <w:t>ab</w:t>
            </w:r>
            <w:r w:rsidR="00FC6841">
              <w:rPr>
                <w:rFonts w:asciiTheme="minorHAnsi" w:hAnsiTheme="minorHAnsi" w:cstheme="minorHAnsi"/>
                <w:sz w:val="22"/>
                <w:szCs w:val="22"/>
                <w:shd w:val="clear" w:color="auto" w:fill="FFFFFF"/>
              </w:rPr>
              <w:t>le</w:t>
            </w:r>
            <w:r w:rsidR="007D5202" w:rsidRPr="00B0313E">
              <w:rPr>
                <w:rFonts w:asciiTheme="minorHAnsi" w:hAnsiTheme="minorHAnsi" w:cstheme="minorHAnsi"/>
                <w:sz w:val="22"/>
                <w:szCs w:val="22"/>
                <w:shd w:val="clear" w:color="auto" w:fill="FFFFFF"/>
              </w:rPr>
              <w:t xml:space="preserve"> to use information and communication technologies to find, evaluate, create, and communicate information, requiring both cognitive and technical skills</w:t>
            </w:r>
          </w:p>
        </w:tc>
      </w:tr>
      <w:tr w:rsidR="007D5202" w:rsidRPr="00B0313E" w14:paraId="0C660983" w14:textId="77777777" w:rsidTr="0066453C">
        <w:tc>
          <w:tcPr>
            <w:tcW w:w="2268" w:type="dxa"/>
          </w:tcPr>
          <w:p w14:paraId="2B55EEE7" w14:textId="71EF9CE2" w:rsidR="007D5202" w:rsidRPr="00B0313E" w:rsidRDefault="007D5202" w:rsidP="0066453C">
            <w:pPr>
              <w:spacing w:before="0" w:beforeAutospacing="0" w:after="0" w:afterAutospacing="0" w:line="288" w:lineRule="auto"/>
              <w:ind w:left="0"/>
              <w:rPr>
                <w:rFonts w:asciiTheme="minorHAnsi" w:hAnsiTheme="minorHAnsi" w:cstheme="minorHAnsi"/>
                <w:b/>
                <w:bCs/>
                <w:sz w:val="22"/>
                <w:szCs w:val="22"/>
              </w:rPr>
            </w:pPr>
            <w:r w:rsidRPr="00B0313E">
              <w:rPr>
                <w:rFonts w:asciiTheme="minorHAnsi" w:hAnsiTheme="minorHAnsi" w:cstheme="minorHAnsi"/>
                <w:b/>
                <w:bCs/>
                <w:sz w:val="22"/>
                <w:szCs w:val="22"/>
              </w:rPr>
              <w:t>digital poverty</w:t>
            </w:r>
          </w:p>
        </w:tc>
        <w:tc>
          <w:tcPr>
            <w:tcW w:w="7353" w:type="dxa"/>
          </w:tcPr>
          <w:p w14:paraId="1ABAD40F" w14:textId="73B439BE" w:rsidR="007D5202" w:rsidRPr="00B0313E" w:rsidRDefault="007D5202" w:rsidP="0066453C">
            <w:pPr>
              <w:spacing w:before="0" w:beforeAutospacing="0" w:after="0" w:afterAutospacing="0" w:line="288" w:lineRule="auto"/>
              <w:ind w:left="0"/>
              <w:rPr>
                <w:rFonts w:asciiTheme="minorHAnsi" w:hAnsiTheme="minorHAnsi" w:cstheme="minorHAnsi"/>
                <w:sz w:val="22"/>
                <w:szCs w:val="22"/>
              </w:rPr>
            </w:pPr>
            <w:r w:rsidRPr="00B0313E">
              <w:rPr>
                <w:rFonts w:asciiTheme="minorHAnsi" w:hAnsiTheme="minorHAnsi" w:cstheme="minorHAnsi"/>
                <w:sz w:val="22"/>
                <w:szCs w:val="22"/>
              </w:rPr>
              <w:t>Poverty resulting from</w:t>
            </w:r>
            <w:r w:rsidR="00184168">
              <w:rPr>
                <w:rFonts w:asciiTheme="minorHAnsi" w:hAnsiTheme="minorHAnsi" w:cstheme="minorHAnsi"/>
                <w:sz w:val="22"/>
                <w:szCs w:val="22"/>
              </w:rPr>
              <w:t>,</w:t>
            </w:r>
            <w:r w:rsidRPr="00B0313E">
              <w:rPr>
                <w:rFonts w:asciiTheme="minorHAnsi" w:hAnsiTheme="minorHAnsi" w:cstheme="minorHAnsi"/>
                <w:sz w:val="22"/>
                <w:szCs w:val="22"/>
              </w:rPr>
              <w:t xml:space="preserve"> or exacerbated by</w:t>
            </w:r>
            <w:r w:rsidR="00184168">
              <w:rPr>
                <w:rFonts w:asciiTheme="minorHAnsi" w:hAnsiTheme="minorHAnsi" w:cstheme="minorHAnsi"/>
                <w:sz w:val="22"/>
                <w:szCs w:val="22"/>
              </w:rPr>
              <w:t>,</w:t>
            </w:r>
            <w:r w:rsidRPr="00B0313E">
              <w:rPr>
                <w:rFonts w:asciiTheme="minorHAnsi" w:hAnsiTheme="minorHAnsi" w:cstheme="minorHAnsi"/>
                <w:sz w:val="22"/>
                <w:szCs w:val="22"/>
              </w:rPr>
              <w:t xml:space="preserve"> a lack of access to information technology</w:t>
            </w:r>
            <w:r w:rsidR="00810103">
              <w:rPr>
                <w:rFonts w:asciiTheme="minorHAnsi" w:hAnsiTheme="minorHAnsi" w:cstheme="minorHAnsi"/>
                <w:sz w:val="22"/>
                <w:szCs w:val="22"/>
              </w:rPr>
              <w:t>,</w:t>
            </w:r>
            <w:r w:rsidRPr="00A54BD2">
              <w:rPr>
                <w:rFonts w:asciiTheme="minorHAnsi" w:hAnsiTheme="minorHAnsi" w:cstheme="minorHAnsi"/>
                <w:sz w:val="22"/>
                <w:szCs w:val="22"/>
              </w:rPr>
              <w:t xml:space="preserve"> particularly the </w:t>
            </w:r>
            <w:r w:rsidR="00433D5A">
              <w:rPr>
                <w:rFonts w:asciiTheme="minorHAnsi" w:hAnsiTheme="minorHAnsi" w:cstheme="minorHAnsi"/>
                <w:sz w:val="22"/>
                <w:szCs w:val="22"/>
              </w:rPr>
              <w:t>Internet</w:t>
            </w:r>
          </w:p>
        </w:tc>
      </w:tr>
    </w:tbl>
    <w:p w14:paraId="2FD4DF06" w14:textId="39E0F6CB" w:rsidR="00421168" w:rsidRPr="00A54BD2" w:rsidRDefault="00FD66D3" w:rsidP="00A54BD2">
      <w:pPr>
        <w:pStyle w:val="Heading2"/>
        <w:ind w:left="0" w:firstLine="0"/>
        <w:rPr>
          <w:rFonts w:cstheme="minorHAnsi"/>
          <w:szCs w:val="32"/>
        </w:rPr>
      </w:pPr>
      <w:bookmarkStart w:id="23" w:name="_Toc72753780"/>
      <w:r w:rsidRPr="00A54BD2">
        <w:rPr>
          <w:rFonts w:cstheme="minorHAnsi"/>
          <w:szCs w:val="32"/>
        </w:rPr>
        <w:t xml:space="preserve">What is </w:t>
      </w:r>
      <w:r w:rsidR="00421168" w:rsidRPr="00A54BD2">
        <w:rPr>
          <w:rFonts w:cstheme="minorHAnsi"/>
          <w:szCs w:val="32"/>
        </w:rPr>
        <w:t>Digital Equity</w:t>
      </w:r>
      <w:r w:rsidRPr="00A54BD2">
        <w:rPr>
          <w:rFonts w:cstheme="minorHAnsi"/>
          <w:szCs w:val="32"/>
        </w:rPr>
        <w:t xml:space="preserve"> and why is it </w:t>
      </w:r>
      <w:r w:rsidR="00814568">
        <w:rPr>
          <w:rFonts w:cstheme="minorHAnsi"/>
          <w:szCs w:val="32"/>
        </w:rPr>
        <w:t xml:space="preserve">so </w:t>
      </w:r>
      <w:r w:rsidRPr="00A54BD2">
        <w:rPr>
          <w:rFonts w:cstheme="minorHAnsi"/>
          <w:szCs w:val="32"/>
        </w:rPr>
        <w:t>important?</w:t>
      </w:r>
      <w:bookmarkEnd w:id="22"/>
      <w:bookmarkEnd w:id="23"/>
    </w:p>
    <w:p w14:paraId="522422F6" w14:textId="266A0362" w:rsidR="000B7752" w:rsidRPr="00A54BD2" w:rsidRDefault="00FD66D3" w:rsidP="00A54BD2">
      <w:pPr>
        <w:spacing w:before="0" w:beforeAutospacing="0" w:after="0" w:afterAutospacing="0" w:line="288" w:lineRule="auto"/>
        <w:rPr>
          <w:rFonts w:asciiTheme="minorHAnsi" w:hAnsiTheme="minorHAnsi" w:cstheme="minorHAnsi"/>
          <w:sz w:val="22"/>
          <w:szCs w:val="22"/>
        </w:rPr>
      </w:pPr>
      <w:r w:rsidRPr="0091785A">
        <w:rPr>
          <w:rFonts w:asciiTheme="minorHAnsi" w:hAnsiTheme="minorHAnsi" w:cstheme="minorHAnsi"/>
          <w:i/>
          <w:sz w:val="22"/>
          <w:szCs w:val="22"/>
        </w:rPr>
        <w:t>Digital Equity</w:t>
      </w:r>
      <w:r w:rsidR="00A96AFB">
        <w:rPr>
          <w:rFonts w:asciiTheme="minorHAnsi" w:hAnsiTheme="minorHAnsi" w:cstheme="minorHAnsi"/>
          <w:sz w:val="22"/>
          <w:szCs w:val="22"/>
        </w:rPr>
        <w:t xml:space="preserve"> sees</w:t>
      </w:r>
      <w:r w:rsidR="00A96AFB" w:rsidRPr="00A54BD2">
        <w:rPr>
          <w:rFonts w:asciiTheme="minorHAnsi" w:hAnsiTheme="minorHAnsi" w:cstheme="minorHAnsi"/>
          <w:sz w:val="22"/>
          <w:szCs w:val="22"/>
        </w:rPr>
        <w:t xml:space="preserve"> </w:t>
      </w:r>
      <w:r w:rsidRPr="00A54BD2">
        <w:rPr>
          <w:rFonts w:asciiTheme="minorHAnsi" w:hAnsiTheme="minorHAnsi" w:cstheme="minorHAnsi"/>
          <w:sz w:val="22"/>
          <w:szCs w:val="22"/>
        </w:rPr>
        <w:t xml:space="preserve">all individuals and communities </w:t>
      </w:r>
      <w:r w:rsidR="00A96AFB">
        <w:rPr>
          <w:rFonts w:asciiTheme="minorHAnsi" w:hAnsiTheme="minorHAnsi" w:cstheme="minorHAnsi"/>
          <w:sz w:val="22"/>
          <w:szCs w:val="22"/>
        </w:rPr>
        <w:t>with the</w:t>
      </w:r>
      <w:r w:rsidR="00621487" w:rsidRPr="00621487">
        <w:t xml:space="preserve"> </w:t>
      </w:r>
      <w:r w:rsidR="00621487" w:rsidRPr="00621487">
        <w:rPr>
          <w:rFonts w:asciiTheme="minorHAnsi" w:hAnsiTheme="minorHAnsi" w:cstheme="minorHAnsi"/>
          <w:sz w:val="22"/>
          <w:szCs w:val="22"/>
        </w:rPr>
        <w:t xml:space="preserve">digital </w:t>
      </w:r>
      <w:r w:rsidR="0091785A">
        <w:rPr>
          <w:rFonts w:asciiTheme="minorHAnsi" w:hAnsiTheme="minorHAnsi" w:cstheme="minorHAnsi"/>
          <w:sz w:val="22"/>
          <w:szCs w:val="22"/>
        </w:rPr>
        <w:t>tools</w:t>
      </w:r>
      <w:r w:rsidR="00621487" w:rsidRPr="00621487">
        <w:rPr>
          <w:rFonts w:asciiTheme="minorHAnsi" w:hAnsiTheme="minorHAnsi" w:cstheme="minorHAnsi"/>
          <w:sz w:val="22"/>
          <w:szCs w:val="22"/>
        </w:rPr>
        <w:t>, skills and confidence</w:t>
      </w:r>
      <w:r w:rsidR="00A96AFB">
        <w:rPr>
          <w:rFonts w:asciiTheme="minorHAnsi" w:hAnsiTheme="minorHAnsi" w:cstheme="minorHAnsi"/>
          <w:sz w:val="22"/>
          <w:szCs w:val="22"/>
        </w:rPr>
        <w:t xml:space="preserve"> </w:t>
      </w:r>
      <w:r w:rsidRPr="00A54BD2">
        <w:rPr>
          <w:rFonts w:asciiTheme="minorHAnsi" w:hAnsiTheme="minorHAnsi" w:cstheme="minorHAnsi"/>
          <w:sz w:val="22"/>
          <w:szCs w:val="22"/>
        </w:rPr>
        <w:t xml:space="preserve">needed </w:t>
      </w:r>
      <w:r w:rsidR="00621487">
        <w:rPr>
          <w:rFonts w:asciiTheme="minorHAnsi" w:hAnsiTheme="minorHAnsi" w:cstheme="minorHAnsi"/>
          <w:sz w:val="22"/>
          <w:szCs w:val="22"/>
        </w:rPr>
        <w:t xml:space="preserve">to participate in our </w:t>
      </w:r>
      <w:r w:rsidRPr="00A54BD2">
        <w:rPr>
          <w:rFonts w:asciiTheme="minorHAnsi" w:hAnsiTheme="minorHAnsi" w:cstheme="minorHAnsi"/>
          <w:sz w:val="22"/>
          <w:szCs w:val="22"/>
        </w:rPr>
        <w:t>society, democracy, and economy</w:t>
      </w:r>
      <w:r w:rsidR="00EE4AA1">
        <w:rPr>
          <w:rFonts w:asciiTheme="minorHAnsi" w:hAnsiTheme="minorHAnsi" w:cstheme="minorHAnsi"/>
          <w:sz w:val="22"/>
          <w:szCs w:val="22"/>
        </w:rPr>
        <w:t>.</w:t>
      </w:r>
      <w:r w:rsidR="00F95597">
        <w:rPr>
          <w:rFonts w:asciiTheme="minorHAnsi" w:hAnsiTheme="minorHAnsi" w:cstheme="minorHAnsi"/>
          <w:sz w:val="22"/>
          <w:szCs w:val="22"/>
        </w:rPr>
        <w:t xml:space="preserve"> </w:t>
      </w:r>
      <w:r w:rsidR="009648D6">
        <w:rPr>
          <w:rFonts w:asciiTheme="minorHAnsi" w:hAnsiTheme="minorHAnsi" w:cstheme="minorHAnsi"/>
          <w:sz w:val="22"/>
          <w:szCs w:val="22"/>
        </w:rPr>
        <w:t>Striving for digital equity</w:t>
      </w:r>
      <w:r w:rsidR="00F95597">
        <w:rPr>
          <w:rFonts w:asciiTheme="minorHAnsi" w:hAnsiTheme="minorHAnsi" w:cstheme="minorHAnsi"/>
          <w:sz w:val="22"/>
          <w:szCs w:val="22"/>
        </w:rPr>
        <w:t xml:space="preserve"> </w:t>
      </w:r>
      <w:r w:rsidR="00194C4A">
        <w:rPr>
          <w:rFonts w:asciiTheme="minorHAnsi" w:hAnsiTheme="minorHAnsi" w:cstheme="minorHAnsi"/>
          <w:sz w:val="22"/>
          <w:szCs w:val="22"/>
        </w:rPr>
        <w:t xml:space="preserve">is a vital ambition in our increasingly online, </w:t>
      </w:r>
      <w:r w:rsidR="007C3201">
        <w:rPr>
          <w:rFonts w:asciiTheme="minorHAnsi" w:hAnsiTheme="minorHAnsi" w:cstheme="minorHAnsi"/>
          <w:sz w:val="22"/>
          <w:szCs w:val="22"/>
        </w:rPr>
        <w:t>technologically dependent</w:t>
      </w:r>
      <w:r w:rsidR="00194C4A">
        <w:rPr>
          <w:rFonts w:asciiTheme="minorHAnsi" w:hAnsiTheme="minorHAnsi" w:cstheme="minorHAnsi"/>
          <w:sz w:val="22"/>
          <w:szCs w:val="22"/>
        </w:rPr>
        <w:t xml:space="preserve"> </w:t>
      </w:r>
      <w:r w:rsidR="00977769">
        <w:rPr>
          <w:rFonts w:asciiTheme="minorHAnsi" w:hAnsiTheme="minorHAnsi" w:cstheme="minorHAnsi"/>
          <w:sz w:val="22"/>
          <w:szCs w:val="22"/>
        </w:rPr>
        <w:t xml:space="preserve">society. </w:t>
      </w:r>
      <w:r w:rsidR="00FA4A2C">
        <w:rPr>
          <w:rFonts w:asciiTheme="minorHAnsi" w:hAnsiTheme="minorHAnsi" w:cstheme="minorHAnsi"/>
          <w:sz w:val="22"/>
          <w:szCs w:val="22"/>
        </w:rPr>
        <w:t>If</w:t>
      </w:r>
      <w:r w:rsidR="007C3201" w:rsidRPr="00A54BD2">
        <w:rPr>
          <w:rFonts w:asciiTheme="minorHAnsi" w:hAnsiTheme="minorHAnsi" w:cstheme="minorHAnsi"/>
          <w:sz w:val="22"/>
          <w:szCs w:val="22"/>
        </w:rPr>
        <w:t xml:space="preserve"> digital equity is</w:t>
      </w:r>
      <w:r w:rsidR="007C3201">
        <w:rPr>
          <w:rFonts w:asciiTheme="minorHAnsi" w:hAnsiTheme="minorHAnsi" w:cstheme="minorHAnsi"/>
          <w:sz w:val="22"/>
          <w:szCs w:val="22"/>
        </w:rPr>
        <w:t xml:space="preserve"> </w:t>
      </w:r>
      <w:r w:rsidR="00FA4A2C">
        <w:rPr>
          <w:rFonts w:asciiTheme="minorHAnsi" w:hAnsiTheme="minorHAnsi" w:cstheme="minorHAnsi"/>
          <w:sz w:val="22"/>
          <w:szCs w:val="22"/>
        </w:rPr>
        <w:t>ignored</w:t>
      </w:r>
      <w:r w:rsidR="007C3201" w:rsidRPr="00A54BD2">
        <w:rPr>
          <w:rFonts w:asciiTheme="minorHAnsi" w:hAnsiTheme="minorHAnsi" w:cstheme="minorHAnsi"/>
          <w:sz w:val="22"/>
          <w:szCs w:val="22"/>
        </w:rPr>
        <w:t xml:space="preserve">, </w:t>
      </w:r>
      <w:r w:rsidR="00FA4A2C">
        <w:rPr>
          <w:rFonts w:asciiTheme="minorHAnsi" w:hAnsiTheme="minorHAnsi" w:cstheme="minorHAnsi"/>
          <w:sz w:val="22"/>
          <w:szCs w:val="22"/>
        </w:rPr>
        <w:t>certain</w:t>
      </w:r>
      <w:r w:rsidR="007C3201" w:rsidRPr="00A54BD2">
        <w:rPr>
          <w:rFonts w:asciiTheme="minorHAnsi" w:hAnsiTheme="minorHAnsi" w:cstheme="minorHAnsi"/>
          <w:sz w:val="22"/>
          <w:szCs w:val="22"/>
        </w:rPr>
        <w:t xml:space="preserve"> groups </w:t>
      </w:r>
      <w:r w:rsidR="007C3201">
        <w:rPr>
          <w:rFonts w:asciiTheme="minorHAnsi" w:hAnsiTheme="minorHAnsi" w:cstheme="minorHAnsi"/>
          <w:sz w:val="22"/>
          <w:szCs w:val="22"/>
        </w:rPr>
        <w:t>and places across Casey will continue to be</w:t>
      </w:r>
      <w:r w:rsidR="007C3201" w:rsidRPr="00A54BD2">
        <w:rPr>
          <w:rFonts w:asciiTheme="minorHAnsi" w:hAnsiTheme="minorHAnsi" w:cstheme="minorHAnsi"/>
          <w:sz w:val="22"/>
          <w:szCs w:val="22"/>
        </w:rPr>
        <w:t xml:space="preserve"> disproportionately excluded</w:t>
      </w:r>
      <w:r w:rsidR="0073445B">
        <w:rPr>
          <w:rFonts w:asciiTheme="minorHAnsi" w:hAnsiTheme="minorHAnsi" w:cstheme="minorHAnsi"/>
          <w:sz w:val="22"/>
          <w:szCs w:val="22"/>
        </w:rPr>
        <w:t xml:space="preserve">. </w:t>
      </w:r>
      <w:r w:rsidR="00807094">
        <w:rPr>
          <w:rFonts w:asciiTheme="minorHAnsi" w:hAnsiTheme="minorHAnsi" w:cstheme="minorHAnsi"/>
          <w:sz w:val="22"/>
          <w:szCs w:val="22"/>
        </w:rPr>
        <w:t xml:space="preserve">The ‘digital by default’ agenda </w:t>
      </w:r>
      <w:r w:rsidR="00C736C7">
        <w:rPr>
          <w:rFonts w:asciiTheme="minorHAnsi" w:hAnsiTheme="minorHAnsi" w:cstheme="minorHAnsi"/>
          <w:sz w:val="22"/>
          <w:szCs w:val="22"/>
        </w:rPr>
        <w:t>–</w:t>
      </w:r>
      <w:r w:rsidR="00807094">
        <w:rPr>
          <w:rFonts w:asciiTheme="minorHAnsi" w:hAnsiTheme="minorHAnsi" w:cstheme="minorHAnsi"/>
          <w:sz w:val="22"/>
          <w:szCs w:val="22"/>
        </w:rPr>
        <w:t xml:space="preserve"> </w:t>
      </w:r>
      <w:r w:rsidR="002258E2">
        <w:rPr>
          <w:rFonts w:asciiTheme="minorHAnsi" w:hAnsiTheme="minorHAnsi" w:cstheme="minorHAnsi"/>
          <w:sz w:val="22"/>
          <w:szCs w:val="22"/>
        </w:rPr>
        <w:t>an</w:t>
      </w:r>
      <w:r w:rsidR="00C736C7">
        <w:rPr>
          <w:rFonts w:asciiTheme="minorHAnsi" w:hAnsiTheme="minorHAnsi" w:cstheme="minorHAnsi"/>
          <w:sz w:val="22"/>
          <w:szCs w:val="22"/>
        </w:rPr>
        <w:t xml:space="preserve"> increasing reliance </w:t>
      </w:r>
      <w:r w:rsidR="000013AA">
        <w:rPr>
          <w:rFonts w:asciiTheme="minorHAnsi" w:hAnsiTheme="minorHAnsi" w:cstheme="minorHAnsi"/>
          <w:sz w:val="22"/>
          <w:szCs w:val="22"/>
        </w:rPr>
        <w:t>on technology and the Internet</w:t>
      </w:r>
      <w:r w:rsidR="002258E2">
        <w:rPr>
          <w:rFonts w:asciiTheme="minorHAnsi" w:hAnsiTheme="minorHAnsi" w:cstheme="minorHAnsi"/>
          <w:sz w:val="22"/>
          <w:szCs w:val="22"/>
        </w:rPr>
        <w:t xml:space="preserve"> in the everyday</w:t>
      </w:r>
      <w:r w:rsidR="00C736C7">
        <w:rPr>
          <w:rFonts w:asciiTheme="minorHAnsi" w:hAnsiTheme="minorHAnsi" w:cstheme="minorHAnsi"/>
          <w:sz w:val="22"/>
          <w:szCs w:val="22"/>
        </w:rPr>
        <w:t xml:space="preserve"> – </w:t>
      </w:r>
      <w:r w:rsidR="000013AA">
        <w:rPr>
          <w:rFonts w:asciiTheme="minorHAnsi" w:hAnsiTheme="minorHAnsi" w:cstheme="minorHAnsi"/>
          <w:sz w:val="22"/>
          <w:szCs w:val="22"/>
        </w:rPr>
        <w:t>will compound this exclusion</w:t>
      </w:r>
      <w:r w:rsidR="00C736C7">
        <w:rPr>
          <w:rFonts w:asciiTheme="minorHAnsi" w:hAnsiTheme="minorHAnsi" w:cstheme="minorHAnsi"/>
          <w:sz w:val="22"/>
          <w:szCs w:val="22"/>
        </w:rPr>
        <w:t xml:space="preserve"> and </w:t>
      </w:r>
      <w:r w:rsidR="00AB4B91">
        <w:rPr>
          <w:rFonts w:asciiTheme="minorHAnsi" w:hAnsiTheme="minorHAnsi" w:cstheme="minorHAnsi"/>
          <w:sz w:val="22"/>
          <w:szCs w:val="22"/>
        </w:rPr>
        <w:t>widen the net of those impacted</w:t>
      </w:r>
      <w:r w:rsidR="000013AA">
        <w:rPr>
          <w:rFonts w:asciiTheme="minorHAnsi" w:hAnsiTheme="minorHAnsi" w:cstheme="minorHAnsi"/>
          <w:sz w:val="22"/>
          <w:szCs w:val="22"/>
        </w:rPr>
        <w:t xml:space="preserve"> into the future</w:t>
      </w:r>
      <w:r w:rsidR="007C3201" w:rsidRPr="00A54BD2">
        <w:rPr>
          <w:rFonts w:asciiTheme="minorHAnsi" w:hAnsiTheme="minorHAnsi" w:cstheme="minorHAnsi"/>
          <w:sz w:val="22"/>
          <w:szCs w:val="22"/>
        </w:rPr>
        <w:t xml:space="preserve">.  </w:t>
      </w:r>
      <w:r w:rsidR="00194C4A">
        <w:rPr>
          <w:rFonts w:asciiTheme="minorHAnsi" w:hAnsiTheme="minorHAnsi" w:cstheme="minorHAnsi"/>
          <w:sz w:val="22"/>
          <w:szCs w:val="22"/>
        </w:rPr>
        <w:t xml:space="preserve"> </w:t>
      </w:r>
    </w:p>
    <w:p w14:paraId="1D27882E" w14:textId="77777777" w:rsidR="005E072E" w:rsidRPr="00A54BD2" w:rsidRDefault="005E072E" w:rsidP="00A54BD2">
      <w:pPr>
        <w:spacing w:before="0" w:beforeAutospacing="0" w:after="0" w:afterAutospacing="0" w:line="288" w:lineRule="auto"/>
        <w:rPr>
          <w:rFonts w:asciiTheme="minorHAnsi" w:hAnsiTheme="minorHAnsi" w:cstheme="minorHAnsi"/>
          <w:sz w:val="22"/>
          <w:szCs w:val="22"/>
        </w:rPr>
      </w:pPr>
    </w:p>
    <w:p w14:paraId="71C7206E" w14:textId="342FE900" w:rsidR="000205CC" w:rsidRDefault="00B870E3" w:rsidP="00A54BD2">
      <w:pPr>
        <w:spacing w:before="0" w:beforeAutospacing="0" w:after="0" w:afterAutospacing="0" w:line="288" w:lineRule="auto"/>
        <w:rPr>
          <w:rFonts w:asciiTheme="minorHAnsi" w:hAnsiTheme="minorHAnsi" w:cstheme="minorHAnsi"/>
          <w:sz w:val="22"/>
          <w:szCs w:val="22"/>
        </w:rPr>
      </w:pPr>
      <w:r w:rsidRPr="003A4CA6">
        <w:rPr>
          <w:rFonts w:asciiTheme="minorHAnsi" w:hAnsiTheme="minorHAnsi" w:cstheme="minorHAnsi"/>
          <w:i/>
          <w:sz w:val="22"/>
          <w:szCs w:val="22"/>
        </w:rPr>
        <w:t>D</w:t>
      </w:r>
      <w:r w:rsidR="00630FF2" w:rsidRPr="003A4CA6">
        <w:rPr>
          <w:rFonts w:asciiTheme="minorHAnsi" w:hAnsiTheme="minorHAnsi" w:cstheme="minorHAnsi"/>
          <w:i/>
          <w:sz w:val="22"/>
          <w:szCs w:val="22"/>
        </w:rPr>
        <w:t>igita</w:t>
      </w:r>
      <w:r w:rsidR="00FB15B8" w:rsidRPr="003A4CA6">
        <w:rPr>
          <w:rFonts w:asciiTheme="minorHAnsi" w:hAnsiTheme="minorHAnsi" w:cstheme="minorHAnsi"/>
          <w:i/>
          <w:sz w:val="22"/>
          <w:szCs w:val="22"/>
        </w:rPr>
        <w:t>l</w:t>
      </w:r>
      <w:r w:rsidRPr="003A4CA6">
        <w:rPr>
          <w:rFonts w:asciiTheme="minorHAnsi" w:hAnsiTheme="minorHAnsi" w:cstheme="minorHAnsi"/>
          <w:i/>
          <w:sz w:val="22"/>
          <w:szCs w:val="22"/>
        </w:rPr>
        <w:t xml:space="preserve"> </w:t>
      </w:r>
      <w:r w:rsidR="00FB15B8" w:rsidRPr="003A4CA6">
        <w:rPr>
          <w:rFonts w:asciiTheme="minorHAnsi" w:hAnsiTheme="minorHAnsi" w:cstheme="minorHAnsi"/>
          <w:i/>
          <w:sz w:val="22"/>
          <w:szCs w:val="22"/>
        </w:rPr>
        <w:t>exclu</w:t>
      </w:r>
      <w:r w:rsidR="001C04AE" w:rsidRPr="003A4CA6">
        <w:rPr>
          <w:rFonts w:asciiTheme="minorHAnsi" w:hAnsiTheme="minorHAnsi" w:cstheme="minorHAnsi"/>
          <w:i/>
          <w:sz w:val="22"/>
          <w:szCs w:val="22"/>
        </w:rPr>
        <w:t>si</w:t>
      </w:r>
      <w:r w:rsidR="00970C59" w:rsidRPr="003A4CA6">
        <w:rPr>
          <w:rFonts w:asciiTheme="minorHAnsi" w:hAnsiTheme="minorHAnsi" w:cstheme="minorHAnsi"/>
          <w:i/>
          <w:sz w:val="22"/>
          <w:szCs w:val="22"/>
        </w:rPr>
        <w:t>o</w:t>
      </w:r>
      <w:r w:rsidRPr="003A4CA6">
        <w:rPr>
          <w:rFonts w:asciiTheme="minorHAnsi" w:hAnsiTheme="minorHAnsi" w:cstheme="minorHAnsi"/>
          <w:i/>
          <w:sz w:val="22"/>
          <w:szCs w:val="22"/>
        </w:rPr>
        <w:t>n</w:t>
      </w:r>
      <w:r w:rsidR="00FB15B8" w:rsidRPr="00A54BD2">
        <w:rPr>
          <w:rFonts w:asciiTheme="minorHAnsi" w:hAnsiTheme="minorHAnsi" w:cstheme="minorHAnsi"/>
          <w:sz w:val="22"/>
          <w:szCs w:val="22"/>
        </w:rPr>
        <w:t xml:space="preserve"> </w:t>
      </w:r>
      <w:r w:rsidRPr="00A54BD2">
        <w:rPr>
          <w:rFonts w:asciiTheme="minorHAnsi" w:hAnsiTheme="minorHAnsi" w:cstheme="minorHAnsi"/>
          <w:sz w:val="22"/>
          <w:szCs w:val="22"/>
        </w:rPr>
        <w:t xml:space="preserve">is correlated strongly </w:t>
      </w:r>
      <w:r w:rsidR="001349D9" w:rsidRPr="00A54BD2">
        <w:rPr>
          <w:rFonts w:asciiTheme="minorHAnsi" w:hAnsiTheme="minorHAnsi" w:cstheme="minorHAnsi"/>
          <w:sz w:val="22"/>
          <w:szCs w:val="22"/>
        </w:rPr>
        <w:t>with</w:t>
      </w:r>
      <w:r w:rsidR="00CE26DE" w:rsidRPr="00A54BD2">
        <w:rPr>
          <w:rFonts w:asciiTheme="minorHAnsi" w:hAnsiTheme="minorHAnsi" w:cstheme="minorHAnsi"/>
          <w:sz w:val="22"/>
          <w:szCs w:val="22"/>
        </w:rPr>
        <w:t xml:space="preserve"> older age</w:t>
      </w:r>
      <w:r w:rsidR="0000286B" w:rsidRPr="00A54BD2">
        <w:rPr>
          <w:rFonts w:asciiTheme="minorHAnsi" w:hAnsiTheme="minorHAnsi" w:cstheme="minorHAnsi"/>
          <w:sz w:val="22"/>
          <w:szCs w:val="22"/>
        </w:rPr>
        <w:t>, low educational attainment</w:t>
      </w:r>
      <w:r w:rsidR="00CE26DE" w:rsidRPr="00A54BD2">
        <w:rPr>
          <w:rFonts w:asciiTheme="minorHAnsi" w:hAnsiTheme="minorHAnsi" w:cstheme="minorHAnsi"/>
          <w:sz w:val="22"/>
          <w:szCs w:val="22"/>
        </w:rPr>
        <w:t>,</w:t>
      </w:r>
      <w:r w:rsidR="0000286B" w:rsidRPr="00A54BD2">
        <w:rPr>
          <w:rFonts w:asciiTheme="minorHAnsi" w:hAnsiTheme="minorHAnsi" w:cstheme="minorHAnsi"/>
          <w:sz w:val="22"/>
          <w:szCs w:val="22"/>
        </w:rPr>
        <w:t xml:space="preserve"> </w:t>
      </w:r>
      <w:r w:rsidRPr="00A54BD2">
        <w:rPr>
          <w:rFonts w:asciiTheme="minorHAnsi" w:hAnsiTheme="minorHAnsi" w:cstheme="minorHAnsi"/>
          <w:sz w:val="22"/>
          <w:szCs w:val="22"/>
        </w:rPr>
        <w:t xml:space="preserve">low family income, </w:t>
      </w:r>
      <w:r w:rsidR="00E7575E">
        <w:rPr>
          <w:rFonts w:asciiTheme="minorHAnsi" w:hAnsiTheme="minorHAnsi" w:cstheme="minorHAnsi"/>
          <w:sz w:val="22"/>
          <w:szCs w:val="22"/>
        </w:rPr>
        <w:t xml:space="preserve">those living with </w:t>
      </w:r>
      <w:r w:rsidRPr="00A54BD2">
        <w:rPr>
          <w:rFonts w:asciiTheme="minorHAnsi" w:hAnsiTheme="minorHAnsi" w:cstheme="minorHAnsi"/>
          <w:sz w:val="22"/>
          <w:szCs w:val="22"/>
        </w:rPr>
        <w:t xml:space="preserve">disability, </w:t>
      </w:r>
      <w:r w:rsidR="00E7575E">
        <w:rPr>
          <w:rFonts w:asciiTheme="minorHAnsi" w:hAnsiTheme="minorHAnsi" w:cstheme="minorHAnsi"/>
          <w:sz w:val="22"/>
          <w:szCs w:val="22"/>
        </w:rPr>
        <w:t xml:space="preserve">as well as </w:t>
      </w:r>
      <w:r w:rsidRPr="00A54BD2">
        <w:rPr>
          <w:rFonts w:asciiTheme="minorHAnsi" w:hAnsiTheme="minorHAnsi" w:cstheme="minorHAnsi"/>
          <w:sz w:val="22"/>
          <w:szCs w:val="22"/>
        </w:rPr>
        <w:t xml:space="preserve">long term unemployment and </w:t>
      </w:r>
      <w:r w:rsidR="00CD4FB7">
        <w:rPr>
          <w:rFonts w:asciiTheme="minorHAnsi" w:hAnsiTheme="minorHAnsi" w:cstheme="minorHAnsi"/>
          <w:sz w:val="22"/>
          <w:szCs w:val="22"/>
        </w:rPr>
        <w:t>under</w:t>
      </w:r>
      <w:r w:rsidRPr="00A54BD2">
        <w:rPr>
          <w:rFonts w:asciiTheme="minorHAnsi" w:hAnsiTheme="minorHAnsi" w:cstheme="minorHAnsi"/>
          <w:sz w:val="22"/>
          <w:szCs w:val="22"/>
        </w:rPr>
        <w:t>employment.</w:t>
      </w:r>
      <w:r w:rsidR="008C693A">
        <w:rPr>
          <w:rFonts w:asciiTheme="minorHAnsi" w:hAnsiTheme="minorHAnsi" w:cstheme="minorHAnsi"/>
          <w:sz w:val="22"/>
          <w:szCs w:val="22"/>
        </w:rPr>
        <w:t xml:space="preserve"> It is also strongly linked </w:t>
      </w:r>
      <w:r w:rsidR="004B70D3">
        <w:rPr>
          <w:rFonts w:asciiTheme="minorHAnsi" w:hAnsiTheme="minorHAnsi" w:cstheme="minorHAnsi"/>
          <w:sz w:val="22"/>
          <w:szCs w:val="22"/>
        </w:rPr>
        <w:t>to</w:t>
      </w:r>
      <w:r w:rsidR="008C693A">
        <w:rPr>
          <w:rFonts w:asciiTheme="minorHAnsi" w:hAnsiTheme="minorHAnsi" w:cstheme="minorHAnsi"/>
          <w:sz w:val="22"/>
          <w:szCs w:val="22"/>
        </w:rPr>
        <w:t xml:space="preserve"> plac</w:t>
      </w:r>
      <w:r w:rsidR="00E67CB2">
        <w:rPr>
          <w:rFonts w:asciiTheme="minorHAnsi" w:hAnsiTheme="minorHAnsi" w:cstheme="minorHAnsi"/>
          <w:sz w:val="22"/>
          <w:szCs w:val="22"/>
        </w:rPr>
        <w:t xml:space="preserve">es </w:t>
      </w:r>
      <w:r w:rsidR="004B70D3">
        <w:rPr>
          <w:rFonts w:asciiTheme="minorHAnsi" w:hAnsiTheme="minorHAnsi" w:cstheme="minorHAnsi"/>
          <w:sz w:val="22"/>
          <w:szCs w:val="22"/>
        </w:rPr>
        <w:t>with</w:t>
      </w:r>
      <w:r w:rsidR="00521FA6">
        <w:rPr>
          <w:rFonts w:asciiTheme="minorHAnsi" w:hAnsiTheme="minorHAnsi" w:cstheme="minorHAnsi"/>
          <w:sz w:val="22"/>
          <w:szCs w:val="22"/>
        </w:rPr>
        <w:t xml:space="preserve"> high levels of</w:t>
      </w:r>
      <w:r w:rsidR="00D3283C">
        <w:rPr>
          <w:rFonts w:asciiTheme="minorHAnsi" w:hAnsiTheme="minorHAnsi" w:cstheme="minorHAnsi"/>
          <w:sz w:val="22"/>
          <w:szCs w:val="22"/>
        </w:rPr>
        <w:t xml:space="preserve"> entrenched </w:t>
      </w:r>
      <w:r w:rsidR="004B70D3">
        <w:rPr>
          <w:rFonts w:asciiTheme="minorHAnsi" w:hAnsiTheme="minorHAnsi" w:cstheme="minorHAnsi"/>
          <w:sz w:val="22"/>
          <w:szCs w:val="22"/>
        </w:rPr>
        <w:t xml:space="preserve">socioeconomic </w:t>
      </w:r>
      <w:r w:rsidR="00D3283C">
        <w:rPr>
          <w:rFonts w:asciiTheme="minorHAnsi" w:hAnsiTheme="minorHAnsi" w:cstheme="minorHAnsi"/>
          <w:sz w:val="22"/>
          <w:szCs w:val="22"/>
        </w:rPr>
        <w:t>disadvantage</w:t>
      </w:r>
      <w:r w:rsidR="004B70D3">
        <w:rPr>
          <w:rFonts w:asciiTheme="minorHAnsi" w:hAnsiTheme="minorHAnsi" w:cstheme="minorHAnsi"/>
          <w:sz w:val="22"/>
          <w:szCs w:val="22"/>
        </w:rPr>
        <w:t>.</w:t>
      </w:r>
      <w:r w:rsidR="00E67CB2">
        <w:rPr>
          <w:rFonts w:asciiTheme="minorHAnsi" w:hAnsiTheme="minorHAnsi" w:cstheme="minorHAnsi"/>
          <w:sz w:val="22"/>
          <w:szCs w:val="22"/>
        </w:rPr>
        <w:t xml:space="preserve"> </w:t>
      </w:r>
      <w:r w:rsidRPr="00A54BD2">
        <w:rPr>
          <w:rFonts w:asciiTheme="minorHAnsi" w:hAnsiTheme="minorHAnsi" w:cstheme="minorHAnsi"/>
          <w:sz w:val="22"/>
          <w:szCs w:val="22"/>
        </w:rPr>
        <w:t xml:space="preserve"> </w:t>
      </w:r>
      <w:r w:rsidR="00B35EDA">
        <w:rPr>
          <w:rFonts w:asciiTheme="minorHAnsi" w:hAnsiTheme="minorHAnsi" w:cstheme="minorHAnsi"/>
          <w:sz w:val="22"/>
          <w:szCs w:val="22"/>
        </w:rPr>
        <w:t>It</w:t>
      </w:r>
      <w:r w:rsidR="008E388C" w:rsidRPr="00A54BD2">
        <w:rPr>
          <w:rFonts w:asciiTheme="minorHAnsi" w:hAnsiTheme="minorHAnsi" w:cstheme="minorHAnsi"/>
          <w:sz w:val="22"/>
          <w:szCs w:val="22"/>
        </w:rPr>
        <w:t xml:space="preserve"> </w:t>
      </w:r>
      <w:r w:rsidR="00E76380">
        <w:rPr>
          <w:rFonts w:asciiTheme="minorHAnsi" w:hAnsiTheme="minorHAnsi" w:cstheme="minorHAnsi"/>
          <w:sz w:val="22"/>
          <w:szCs w:val="22"/>
        </w:rPr>
        <w:t xml:space="preserve">adds another layer of </w:t>
      </w:r>
      <w:r w:rsidR="00BD6AE0">
        <w:rPr>
          <w:rFonts w:asciiTheme="minorHAnsi" w:hAnsiTheme="minorHAnsi" w:cstheme="minorHAnsi"/>
          <w:sz w:val="22"/>
          <w:szCs w:val="22"/>
        </w:rPr>
        <w:t>exclusion</w:t>
      </w:r>
      <w:r w:rsidR="00BA7DD3">
        <w:rPr>
          <w:rFonts w:asciiTheme="minorHAnsi" w:hAnsiTheme="minorHAnsi" w:cstheme="minorHAnsi"/>
          <w:sz w:val="22"/>
          <w:szCs w:val="22"/>
        </w:rPr>
        <w:t xml:space="preserve"> by </w:t>
      </w:r>
      <w:r w:rsidR="00BD6AE0">
        <w:rPr>
          <w:rFonts w:asciiTheme="minorHAnsi" w:hAnsiTheme="minorHAnsi" w:cstheme="minorHAnsi"/>
          <w:sz w:val="22"/>
          <w:szCs w:val="22"/>
        </w:rPr>
        <w:t>extend</w:t>
      </w:r>
      <w:r w:rsidR="00BA7DD3">
        <w:rPr>
          <w:rFonts w:asciiTheme="minorHAnsi" w:hAnsiTheme="minorHAnsi" w:cstheme="minorHAnsi"/>
          <w:sz w:val="22"/>
          <w:szCs w:val="22"/>
        </w:rPr>
        <w:t>ing</w:t>
      </w:r>
      <w:r w:rsidR="00BD6AE0">
        <w:rPr>
          <w:rFonts w:asciiTheme="minorHAnsi" w:hAnsiTheme="minorHAnsi" w:cstheme="minorHAnsi"/>
          <w:sz w:val="22"/>
          <w:szCs w:val="22"/>
        </w:rPr>
        <w:t xml:space="preserve"> marginalisation </w:t>
      </w:r>
      <w:r w:rsidR="00BA7DD3">
        <w:rPr>
          <w:rFonts w:asciiTheme="minorHAnsi" w:hAnsiTheme="minorHAnsi" w:cstheme="minorHAnsi"/>
          <w:sz w:val="22"/>
          <w:szCs w:val="22"/>
        </w:rPr>
        <w:t>in</w:t>
      </w:r>
      <w:r w:rsidR="00BD6AE0">
        <w:rPr>
          <w:rFonts w:asciiTheme="minorHAnsi" w:hAnsiTheme="minorHAnsi" w:cstheme="minorHAnsi"/>
          <w:sz w:val="22"/>
          <w:szCs w:val="22"/>
        </w:rPr>
        <w:t>to digital spaces</w:t>
      </w:r>
      <w:r w:rsidR="00C205E3" w:rsidRPr="00A54BD2">
        <w:rPr>
          <w:rFonts w:asciiTheme="minorHAnsi" w:hAnsiTheme="minorHAnsi" w:cstheme="minorHAnsi"/>
          <w:sz w:val="22"/>
          <w:szCs w:val="22"/>
        </w:rPr>
        <w:t>.</w:t>
      </w:r>
      <w:r w:rsidR="00775AC7" w:rsidRPr="00A54BD2">
        <w:rPr>
          <w:rFonts w:asciiTheme="minorHAnsi" w:hAnsiTheme="minorHAnsi" w:cstheme="minorHAnsi"/>
          <w:sz w:val="22"/>
          <w:szCs w:val="22"/>
        </w:rPr>
        <w:t xml:space="preserve">  This additional type of poverty is known as </w:t>
      </w:r>
      <w:r w:rsidR="00775AC7" w:rsidRPr="003A4CA6">
        <w:rPr>
          <w:rFonts w:asciiTheme="minorHAnsi" w:hAnsiTheme="minorHAnsi" w:cstheme="minorHAnsi"/>
          <w:i/>
          <w:sz w:val="22"/>
          <w:szCs w:val="22"/>
        </w:rPr>
        <w:t>digital poverty</w:t>
      </w:r>
      <w:r w:rsidR="00260A70">
        <w:rPr>
          <w:rFonts w:asciiTheme="minorHAnsi" w:hAnsiTheme="minorHAnsi" w:cstheme="minorHAnsi"/>
          <w:sz w:val="22"/>
          <w:szCs w:val="22"/>
        </w:rPr>
        <w:t xml:space="preserve">. </w:t>
      </w:r>
      <w:r w:rsidR="006B100D" w:rsidRPr="00A54BD2">
        <w:rPr>
          <w:rFonts w:asciiTheme="minorHAnsi" w:hAnsiTheme="minorHAnsi" w:cstheme="minorHAnsi"/>
          <w:sz w:val="22"/>
          <w:szCs w:val="22"/>
        </w:rPr>
        <w:t xml:space="preserve">  </w:t>
      </w:r>
      <w:r w:rsidR="00911773" w:rsidRPr="00A54BD2">
        <w:rPr>
          <w:rFonts w:asciiTheme="minorHAnsi" w:hAnsiTheme="minorHAnsi" w:cstheme="minorHAnsi"/>
          <w:sz w:val="22"/>
          <w:szCs w:val="22"/>
        </w:rPr>
        <w:br/>
      </w:r>
      <w:r w:rsidR="00911773" w:rsidRPr="00A54BD2">
        <w:rPr>
          <w:rFonts w:asciiTheme="minorHAnsi" w:hAnsiTheme="minorHAnsi" w:cstheme="minorHAnsi"/>
          <w:sz w:val="22"/>
          <w:szCs w:val="22"/>
        </w:rPr>
        <w:br/>
      </w:r>
      <w:r w:rsidR="00260A70">
        <w:rPr>
          <w:rFonts w:asciiTheme="minorHAnsi" w:hAnsiTheme="minorHAnsi" w:cstheme="minorHAnsi"/>
          <w:sz w:val="22"/>
          <w:szCs w:val="22"/>
        </w:rPr>
        <w:t>In response,</w:t>
      </w:r>
      <w:r w:rsidR="006B100D" w:rsidRPr="00A54BD2">
        <w:rPr>
          <w:rFonts w:asciiTheme="minorHAnsi" w:hAnsiTheme="minorHAnsi" w:cstheme="minorHAnsi"/>
          <w:sz w:val="22"/>
          <w:szCs w:val="22"/>
        </w:rPr>
        <w:t xml:space="preserve"> </w:t>
      </w:r>
      <w:r w:rsidR="00017023">
        <w:rPr>
          <w:rFonts w:asciiTheme="minorHAnsi" w:hAnsiTheme="minorHAnsi" w:cstheme="minorHAnsi"/>
          <w:sz w:val="22"/>
          <w:szCs w:val="22"/>
        </w:rPr>
        <w:t xml:space="preserve">an </w:t>
      </w:r>
      <w:r w:rsidR="00277B1C" w:rsidRPr="00A54BD2">
        <w:rPr>
          <w:rFonts w:asciiTheme="minorHAnsi" w:hAnsiTheme="minorHAnsi" w:cstheme="minorHAnsi"/>
          <w:sz w:val="22"/>
          <w:szCs w:val="22"/>
        </w:rPr>
        <w:t xml:space="preserve">active </w:t>
      </w:r>
      <w:r w:rsidR="00017023">
        <w:rPr>
          <w:rFonts w:asciiTheme="minorHAnsi" w:hAnsiTheme="minorHAnsi" w:cstheme="minorHAnsi"/>
          <w:sz w:val="22"/>
          <w:szCs w:val="22"/>
        </w:rPr>
        <w:t>focus on</w:t>
      </w:r>
      <w:r w:rsidR="00260A70">
        <w:rPr>
          <w:rFonts w:asciiTheme="minorHAnsi" w:hAnsiTheme="minorHAnsi" w:cstheme="minorHAnsi"/>
          <w:sz w:val="22"/>
          <w:szCs w:val="22"/>
        </w:rPr>
        <w:t xml:space="preserve"> </w:t>
      </w:r>
      <w:r w:rsidR="00277B1C" w:rsidRPr="003A4CA6">
        <w:rPr>
          <w:rFonts w:asciiTheme="minorHAnsi" w:hAnsiTheme="minorHAnsi" w:cstheme="minorHAnsi"/>
          <w:i/>
          <w:sz w:val="22"/>
          <w:szCs w:val="22"/>
        </w:rPr>
        <w:t>digital inclusion</w:t>
      </w:r>
      <w:r w:rsidR="00277B1C" w:rsidRPr="00A54BD2">
        <w:rPr>
          <w:rFonts w:asciiTheme="minorHAnsi" w:hAnsiTheme="minorHAnsi" w:cstheme="minorHAnsi"/>
          <w:sz w:val="22"/>
          <w:szCs w:val="22"/>
        </w:rPr>
        <w:t xml:space="preserve"> is required. </w:t>
      </w:r>
      <w:r w:rsidR="006B100D" w:rsidRPr="00016FD5">
        <w:rPr>
          <w:rFonts w:asciiTheme="minorHAnsi" w:hAnsiTheme="minorHAnsi" w:cstheme="minorHAnsi"/>
          <w:sz w:val="22"/>
          <w:szCs w:val="22"/>
        </w:rPr>
        <w:t xml:space="preserve">Digital </w:t>
      </w:r>
      <w:r w:rsidR="00017023" w:rsidRPr="004D44B2">
        <w:rPr>
          <w:rFonts w:asciiTheme="minorHAnsi" w:hAnsiTheme="minorHAnsi" w:cstheme="minorHAnsi"/>
          <w:sz w:val="22"/>
          <w:szCs w:val="22"/>
        </w:rPr>
        <w:t>i</w:t>
      </w:r>
      <w:r w:rsidR="006B100D" w:rsidRPr="004D44B2">
        <w:rPr>
          <w:rFonts w:asciiTheme="minorHAnsi" w:hAnsiTheme="minorHAnsi" w:cstheme="minorHAnsi"/>
          <w:sz w:val="22"/>
          <w:szCs w:val="22"/>
        </w:rPr>
        <w:t>nclusion</w:t>
      </w:r>
      <w:r w:rsidR="006B100D" w:rsidRPr="00A54BD2">
        <w:rPr>
          <w:rFonts w:asciiTheme="minorHAnsi" w:hAnsiTheme="minorHAnsi" w:cstheme="minorHAnsi"/>
          <w:sz w:val="22"/>
          <w:szCs w:val="22"/>
        </w:rPr>
        <w:t xml:space="preserve"> </w:t>
      </w:r>
      <w:r w:rsidR="00E160BF" w:rsidRPr="00A54BD2">
        <w:rPr>
          <w:rFonts w:asciiTheme="minorHAnsi" w:hAnsiTheme="minorHAnsi" w:cstheme="minorHAnsi"/>
          <w:sz w:val="22"/>
          <w:szCs w:val="22"/>
        </w:rPr>
        <w:t xml:space="preserve">refers to </w:t>
      </w:r>
      <w:r w:rsidR="006B100D" w:rsidRPr="00A54BD2">
        <w:rPr>
          <w:rFonts w:asciiTheme="minorHAnsi" w:hAnsiTheme="minorHAnsi" w:cstheme="minorHAnsi"/>
          <w:sz w:val="22"/>
          <w:szCs w:val="22"/>
        </w:rPr>
        <w:t>the activities</w:t>
      </w:r>
      <w:r w:rsidR="001D68E8">
        <w:rPr>
          <w:rFonts w:asciiTheme="minorHAnsi" w:hAnsiTheme="minorHAnsi" w:cstheme="minorHAnsi"/>
          <w:sz w:val="22"/>
          <w:szCs w:val="22"/>
        </w:rPr>
        <w:t>, strategies</w:t>
      </w:r>
      <w:r w:rsidR="008869D6">
        <w:rPr>
          <w:rFonts w:asciiTheme="minorHAnsi" w:hAnsiTheme="minorHAnsi" w:cstheme="minorHAnsi"/>
          <w:sz w:val="22"/>
          <w:szCs w:val="22"/>
        </w:rPr>
        <w:t>,</w:t>
      </w:r>
      <w:r w:rsidR="006B100D" w:rsidRPr="00A54BD2">
        <w:rPr>
          <w:rFonts w:asciiTheme="minorHAnsi" w:hAnsiTheme="minorHAnsi" w:cstheme="minorHAnsi"/>
          <w:sz w:val="22"/>
          <w:szCs w:val="22"/>
        </w:rPr>
        <w:t xml:space="preserve"> and infrastructure </w:t>
      </w:r>
      <w:r w:rsidR="00B6424B">
        <w:rPr>
          <w:rFonts w:asciiTheme="minorHAnsi" w:hAnsiTheme="minorHAnsi" w:cstheme="minorHAnsi"/>
          <w:sz w:val="22"/>
          <w:szCs w:val="22"/>
        </w:rPr>
        <w:t xml:space="preserve">that address digital exclusion. </w:t>
      </w:r>
      <w:r w:rsidR="002112E3">
        <w:rPr>
          <w:rFonts w:asciiTheme="minorHAnsi" w:hAnsiTheme="minorHAnsi" w:cstheme="minorHAnsi"/>
          <w:sz w:val="22"/>
          <w:szCs w:val="22"/>
        </w:rPr>
        <w:t xml:space="preserve">It involves </w:t>
      </w:r>
      <w:r w:rsidR="00C86215">
        <w:rPr>
          <w:rFonts w:asciiTheme="minorHAnsi" w:hAnsiTheme="minorHAnsi" w:cstheme="minorHAnsi"/>
          <w:sz w:val="22"/>
          <w:szCs w:val="22"/>
        </w:rPr>
        <w:t xml:space="preserve">tailored approaches according to </w:t>
      </w:r>
      <w:r w:rsidR="00C86215">
        <w:rPr>
          <w:rFonts w:asciiTheme="minorHAnsi" w:hAnsiTheme="minorHAnsi" w:cstheme="minorHAnsi"/>
          <w:sz w:val="22"/>
          <w:szCs w:val="22"/>
        </w:rPr>
        <w:lastRenderedPageBreak/>
        <w:t>need, with the goal</w:t>
      </w:r>
      <w:r w:rsidR="006B100D" w:rsidRPr="00A54BD2">
        <w:rPr>
          <w:rFonts w:asciiTheme="minorHAnsi" w:hAnsiTheme="minorHAnsi" w:cstheme="minorHAnsi"/>
          <w:sz w:val="22"/>
          <w:szCs w:val="22"/>
        </w:rPr>
        <w:t xml:space="preserve"> that all individuals and communities, including the most disadvantaged, have access to, and use of, information and communication technologies.</w:t>
      </w:r>
      <w:r w:rsidR="00191425">
        <w:rPr>
          <w:rFonts w:asciiTheme="minorHAnsi" w:hAnsiTheme="minorHAnsi" w:cstheme="minorHAnsi"/>
          <w:sz w:val="22"/>
          <w:szCs w:val="22"/>
        </w:rPr>
        <w:t xml:space="preserve"> </w:t>
      </w:r>
    </w:p>
    <w:p w14:paraId="245A2DD8" w14:textId="77777777" w:rsidR="00841FB1" w:rsidRDefault="00841FB1" w:rsidP="00A54BD2">
      <w:pPr>
        <w:spacing w:before="0" w:beforeAutospacing="0" w:after="0" w:afterAutospacing="0" w:line="288" w:lineRule="auto"/>
        <w:rPr>
          <w:rFonts w:asciiTheme="minorHAnsi" w:hAnsiTheme="minorHAnsi" w:cstheme="minorHAnsi"/>
          <w:sz w:val="22"/>
          <w:szCs w:val="22"/>
        </w:rPr>
      </w:pPr>
    </w:p>
    <w:p w14:paraId="28729606" w14:textId="178C5685" w:rsidR="00FD66D3" w:rsidRPr="00A54BD2" w:rsidRDefault="00951485" w:rsidP="00A54BD2">
      <w:pPr>
        <w:spacing w:before="0" w:beforeAutospacing="0" w:after="0" w:afterAutospacing="0" w:line="288" w:lineRule="auto"/>
        <w:rPr>
          <w:rFonts w:asciiTheme="minorHAnsi" w:hAnsiTheme="minorHAnsi" w:cstheme="minorHAnsi"/>
          <w:sz w:val="22"/>
          <w:szCs w:val="22"/>
        </w:rPr>
      </w:pPr>
      <w:r>
        <w:rPr>
          <w:rFonts w:asciiTheme="minorHAnsi" w:hAnsiTheme="minorHAnsi" w:cstheme="minorHAnsi"/>
          <w:sz w:val="22"/>
          <w:szCs w:val="22"/>
        </w:rPr>
        <w:t xml:space="preserve">Inclusion </w:t>
      </w:r>
      <w:r w:rsidR="00FE6C25">
        <w:rPr>
          <w:rFonts w:asciiTheme="minorHAnsi" w:hAnsiTheme="minorHAnsi" w:cstheme="minorHAnsi"/>
          <w:sz w:val="22"/>
          <w:szCs w:val="22"/>
        </w:rPr>
        <w:t>strategies</w:t>
      </w:r>
      <w:r>
        <w:rPr>
          <w:rFonts w:asciiTheme="minorHAnsi" w:hAnsiTheme="minorHAnsi" w:cstheme="minorHAnsi"/>
          <w:sz w:val="22"/>
          <w:szCs w:val="22"/>
        </w:rPr>
        <w:t xml:space="preserve"> are complex </w:t>
      </w:r>
      <w:r w:rsidR="00B10A29">
        <w:rPr>
          <w:rFonts w:asciiTheme="minorHAnsi" w:hAnsiTheme="minorHAnsi" w:cstheme="minorHAnsi"/>
          <w:sz w:val="22"/>
          <w:szCs w:val="22"/>
        </w:rPr>
        <w:t>with exclusion experiences often</w:t>
      </w:r>
      <w:r>
        <w:rPr>
          <w:rFonts w:asciiTheme="minorHAnsi" w:hAnsiTheme="minorHAnsi" w:cstheme="minorHAnsi"/>
          <w:sz w:val="22"/>
          <w:szCs w:val="22"/>
        </w:rPr>
        <w:t xml:space="preserve"> multifaceted</w:t>
      </w:r>
      <w:r w:rsidR="003D2FFB">
        <w:rPr>
          <w:rFonts w:asciiTheme="minorHAnsi" w:hAnsiTheme="minorHAnsi" w:cstheme="minorHAnsi"/>
          <w:sz w:val="22"/>
          <w:szCs w:val="22"/>
        </w:rPr>
        <w:t xml:space="preserve"> involving </w:t>
      </w:r>
      <w:r w:rsidR="00B10A29">
        <w:rPr>
          <w:rFonts w:asciiTheme="minorHAnsi" w:hAnsiTheme="minorHAnsi" w:cstheme="minorHAnsi"/>
          <w:sz w:val="22"/>
          <w:szCs w:val="22"/>
        </w:rPr>
        <w:t xml:space="preserve">lack of appropriate devices, </w:t>
      </w:r>
      <w:r w:rsidR="00FF2AC0">
        <w:rPr>
          <w:rFonts w:asciiTheme="minorHAnsi" w:hAnsiTheme="minorHAnsi" w:cstheme="minorHAnsi"/>
          <w:sz w:val="22"/>
          <w:szCs w:val="22"/>
        </w:rPr>
        <w:t xml:space="preserve">adequate </w:t>
      </w:r>
      <w:r w:rsidR="00737DA8">
        <w:rPr>
          <w:rFonts w:asciiTheme="minorHAnsi" w:hAnsiTheme="minorHAnsi" w:cstheme="minorHAnsi"/>
          <w:sz w:val="22"/>
          <w:szCs w:val="22"/>
        </w:rPr>
        <w:t xml:space="preserve">and affordable </w:t>
      </w:r>
      <w:r w:rsidR="00FF2AC0">
        <w:rPr>
          <w:rFonts w:asciiTheme="minorHAnsi" w:hAnsiTheme="minorHAnsi" w:cstheme="minorHAnsi"/>
          <w:sz w:val="22"/>
          <w:szCs w:val="22"/>
        </w:rPr>
        <w:t xml:space="preserve">Internet available in the home or neighbourhood, </w:t>
      </w:r>
      <w:r w:rsidR="00F867C2">
        <w:rPr>
          <w:rFonts w:asciiTheme="minorHAnsi" w:hAnsiTheme="minorHAnsi" w:cstheme="minorHAnsi"/>
          <w:sz w:val="22"/>
          <w:szCs w:val="22"/>
        </w:rPr>
        <w:t>digital skills and learning opportunities</w:t>
      </w:r>
      <w:r w:rsidR="00C9164E">
        <w:rPr>
          <w:rFonts w:asciiTheme="minorHAnsi" w:hAnsiTheme="minorHAnsi" w:cstheme="minorHAnsi"/>
          <w:sz w:val="22"/>
          <w:szCs w:val="22"/>
        </w:rPr>
        <w:t xml:space="preserve">, </w:t>
      </w:r>
      <w:r w:rsidR="00400852">
        <w:rPr>
          <w:rFonts w:asciiTheme="minorHAnsi" w:hAnsiTheme="minorHAnsi" w:cstheme="minorHAnsi"/>
          <w:sz w:val="22"/>
          <w:szCs w:val="22"/>
        </w:rPr>
        <w:t>as well as</w:t>
      </w:r>
      <w:r w:rsidR="00C9164E">
        <w:rPr>
          <w:rFonts w:asciiTheme="minorHAnsi" w:hAnsiTheme="minorHAnsi" w:cstheme="minorHAnsi"/>
          <w:sz w:val="22"/>
          <w:szCs w:val="22"/>
        </w:rPr>
        <w:t xml:space="preserve"> attitudes </w:t>
      </w:r>
      <w:r w:rsidR="00400852">
        <w:rPr>
          <w:rFonts w:asciiTheme="minorHAnsi" w:hAnsiTheme="minorHAnsi" w:cstheme="minorHAnsi"/>
          <w:sz w:val="22"/>
          <w:szCs w:val="22"/>
        </w:rPr>
        <w:t>and motivation</w:t>
      </w:r>
      <w:r w:rsidR="00083790">
        <w:rPr>
          <w:rFonts w:asciiTheme="minorHAnsi" w:hAnsiTheme="minorHAnsi" w:cstheme="minorHAnsi"/>
          <w:sz w:val="22"/>
          <w:szCs w:val="22"/>
        </w:rPr>
        <w:t xml:space="preserve"> to adapt to change. </w:t>
      </w:r>
      <w:r w:rsidR="00C9164E">
        <w:rPr>
          <w:rFonts w:asciiTheme="minorHAnsi" w:hAnsiTheme="minorHAnsi" w:cstheme="minorHAnsi"/>
          <w:sz w:val="22"/>
          <w:szCs w:val="22"/>
        </w:rPr>
        <w:t xml:space="preserve"> </w:t>
      </w:r>
    </w:p>
    <w:p w14:paraId="65D4FBDD" w14:textId="77777777" w:rsidR="005E072E" w:rsidRPr="00A54BD2" w:rsidRDefault="005E072E" w:rsidP="00A54BD2">
      <w:pPr>
        <w:spacing w:before="0" w:beforeAutospacing="0" w:after="0" w:afterAutospacing="0" w:line="288" w:lineRule="auto"/>
        <w:rPr>
          <w:rFonts w:asciiTheme="minorHAnsi" w:hAnsiTheme="minorHAnsi" w:cstheme="minorHAnsi"/>
          <w:sz w:val="22"/>
          <w:szCs w:val="22"/>
        </w:rPr>
      </w:pPr>
    </w:p>
    <w:p w14:paraId="1BFB4E24" w14:textId="7DDFE868" w:rsidR="000D38A2" w:rsidRPr="00A54BD2" w:rsidRDefault="002867E8" w:rsidP="007E2119">
      <w:pPr>
        <w:spacing w:before="0" w:beforeAutospacing="0" w:after="0" w:afterAutospacing="0" w:line="288" w:lineRule="auto"/>
        <w:rPr>
          <w:rFonts w:asciiTheme="minorHAnsi" w:hAnsiTheme="minorHAnsi" w:cstheme="minorHAnsi"/>
          <w:sz w:val="22"/>
          <w:szCs w:val="22"/>
          <w:lang w:eastAsia="en-AU"/>
        </w:rPr>
      </w:pPr>
      <w:r w:rsidRPr="00A54BD2">
        <w:rPr>
          <w:rFonts w:asciiTheme="minorHAnsi" w:hAnsiTheme="minorHAnsi" w:cstheme="minorHAnsi"/>
          <w:sz w:val="22"/>
          <w:szCs w:val="22"/>
        </w:rPr>
        <w:t xml:space="preserve">A state of </w:t>
      </w:r>
      <w:r w:rsidR="00B9711A" w:rsidRPr="00A54BD2">
        <w:rPr>
          <w:rFonts w:asciiTheme="minorHAnsi" w:hAnsiTheme="minorHAnsi" w:cstheme="minorHAnsi"/>
          <w:sz w:val="22"/>
          <w:szCs w:val="22"/>
        </w:rPr>
        <w:t>d</w:t>
      </w:r>
      <w:r w:rsidR="00435BA3" w:rsidRPr="00A54BD2">
        <w:rPr>
          <w:rFonts w:asciiTheme="minorHAnsi" w:hAnsiTheme="minorHAnsi" w:cstheme="minorHAnsi"/>
          <w:sz w:val="22"/>
          <w:szCs w:val="22"/>
        </w:rPr>
        <w:t>igital equity</w:t>
      </w:r>
      <w:r w:rsidR="00D5753A" w:rsidRPr="00A54BD2">
        <w:rPr>
          <w:rFonts w:asciiTheme="minorHAnsi" w:hAnsiTheme="minorHAnsi" w:cstheme="minorHAnsi"/>
          <w:sz w:val="22"/>
          <w:szCs w:val="22"/>
        </w:rPr>
        <w:t xml:space="preserve"> </w:t>
      </w:r>
      <w:r w:rsidR="00405A5A">
        <w:rPr>
          <w:rFonts w:asciiTheme="minorHAnsi" w:hAnsiTheme="minorHAnsi" w:cstheme="minorHAnsi"/>
          <w:sz w:val="22"/>
          <w:szCs w:val="22"/>
        </w:rPr>
        <w:t>lays the</w:t>
      </w:r>
      <w:r w:rsidR="00D5753A" w:rsidRPr="00A54BD2">
        <w:rPr>
          <w:rFonts w:asciiTheme="minorHAnsi" w:hAnsiTheme="minorHAnsi" w:cstheme="minorHAnsi"/>
          <w:sz w:val="22"/>
          <w:szCs w:val="22"/>
        </w:rPr>
        <w:t xml:space="preserve"> foundation for</w:t>
      </w:r>
      <w:r w:rsidR="002B6BCE">
        <w:rPr>
          <w:rFonts w:asciiTheme="minorHAnsi" w:hAnsiTheme="minorHAnsi" w:cstheme="minorHAnsi"/>
          <w:sz w:val="22"/>
          <w:szCs w:val="22"/>
        </w:rPr>
        <w:t xml:space="preserve"> a fair and</w:t>
      </w:r>
      <w:r w:rsidR="00D5753A" w:rsidRPr="00A54BD2">
        <w:rPr>
          <w:rFonts w:asciiTheme="minorHAnsi" w:hAnsiTheme="minorHAnsi" w:cstheme="minorHAnsi"/>
          <w:sz w:val="22"/>
          <w:szCs w:val="22"/>
        </w:rPr>
        <w:t xml:space="preserve"> </w:t>
      </w:r>
      <w:r w:rsidR="009B3649" w:rsidRPr="00A54BD2">
        <w:rPr>
          <w:rFonts w:asciiTheme="minorHAnsi" w:hAnsiTheme="minorHAnsi" w:cstheme="minorHAnsi"/>
          <w:sz w:val="22"/>
          <w:szCs w:val="22"/>
        </w:rPr>
        <w:t>inclusive</w:t>
      </w:r>
      <w:r w:rsidR="002B6BCE">
        <w:rPr>
          <w:rFonts w:asciiTheme="minorHAnsi" w:hAnsiTheme="minorHAnsi" w:cstheme="minorHAnsi"/>
          <w:sz w:val="22"/>
          <w:szCs w:val="22"/>
        </w:rPr>
        <w:t xml:space="preserve"> digital future. </w:t>
      </w:r>
      <w:r w:rsidR="00622463">
        <w:rPr>
          <w:rFonts w:asciiTheme="minorHAnsi" w:hAnsiTheme="minorHAnsi" w:cstheme="minorHAnsi"/>
          <w:sz w:val="22"/>
          <w:szCs w:val="22"/>
        </w:rPr>
        <w:t xml:space="preserve">The </w:t>
      </w:r>
      <w:r w:rsidR="0006696F">
        <w:rPr>
          <w:rFonts w:asciiTheme="minorHAnsi" w:hAnsiTheme="minorHAnsi" w:cstheme="minorHAnsi"/>
          <w:sz w:val="22"/>
          <w:szCs w:val="22"/>
        </w:rPr>
        <w:t>potentially beneficial</w:t>
      </w:r>
      <w:r w:rsidR="00622463">
        <w:rPr>
          <w:rFonts w:asciiTheme="minorHAnsi" w:hAnsiTheme="minorHAnsi" w:cstheme="minorHAnsi"/>
          <w:sz w:val="22"/>
          <w:szCs w:val="22"/>
        </w:rPr>
        <w:t xml:space="preserve"> advances </w:t>
      </w:r>
      <w:r w:rsidR="0077635D">
        <w:rPr>
          <w:rFonts w:asciiTheme="minorHAnsi" w:hAnsiTheme="minorHAnsi" w:cstheme="minorHAnsi"/>
          <w:sz w:val="22"/>
          <w:szCs w:val="22"/>
        </w:rPr>
        <w:t>that</w:t>
      </w:r>
      <w:r w:rsidR="00622463">
        <w:rPr>
          <w:rFonts w:asciiTheme="minorHAnsi" w:hAnsiTheme="minorHAnsi" w:cstheme="minorHAnsi"/>
          <w:sz w:val="22"/>
          <w:szCs w:val="22"/>
        </w:rPr>
        <w:t xml:space="preserve"> digital empowerment initiatives </w:t>
      </w:r>
      <w:r w:rsidR="00B907F2">
        <w:rPr>
          <w:rFonts w:asciiTheme="minorHAnsi" w:hAnsiTheme="minorHAnsi" w:cstheme="minorHAnsi"/>
          <w:sz w:val="22"/>
          <w:szCs w:val="22"/>
        </w:rPr>
        <w:t>offer in areas such as deliberative engagement and digital democracy</w:t>
      </w:r>
      <w:r w:rsidR="0015072F">
        <w:rPr>
          <w:rFonts w:asciiTheme="minorHAnsi" w:hAnsiTheme="minorHAnsi" w:cstheme="minorHAnsi"/>
          <w:sz w:val="22"/>
          <w:szCs w:val="22"/>
        </w:rPr>
        <w:t xml:space="preserve"> must be</w:t>
      </w:r>
      <w:r w:rsidR="00CF05D1">
        <w:rPr>
          <w:rFonts w:asciiTheme="minorHAnsi" w:hAnsiTheme="minorHAnsi" w:cstheme="minorHAnsi"/>
          <w:sz w:val="22"/>
          <w:szCs w:val="22"/>
        </w:rPr>
        <w:t>nefit all of community, otherwise we risk</w:t>
      </w:r>
      <w:r w:rsidR="00922A5E">
        <w:rPr>
          <w:rFonts w:asciiTheme="minorHAnsi" w:hAnsiTheme="minorHAnsi" w:cstheme="minorHAnsi"/>
          <w:sz w:val="22"/>
          <w:szCs w:val="22"/>
        </w:rPr>
        <w:t xml:space="preserve"> </w:t>
      </w:r>
      <w:r w:rsidR="00AC547E">
        <w:rPr>
          <w:rFonts w:asciiTheme="minorHAnsi" w:hAnsiTheme="minorHAnsi" w:cstheme="minorHAnsi"/>
          <w:sz w:val="22"/>
          <w:szCs w:val="22"/>
        </w:rPr>
        <w:t xml:space="preserve">excluding and disenfranchising </w:t>
      </w:r>
      <w:r w:rsidR="00020A55">
        <w:rPr>
          <w:rFonts w:asciiTheme="minorHAnsi" w:hAnsiTheme="minorHAnsi" w:cstheme="minorHAnsi"/>
          <w:sz w:val="22"/>
          <w:szCs w:val="22"/>
        </w:rPr>
        <w:t>communities</w:t>
      </w:r>
      <w:r w:rsidR="00AC547E">
        <w:rPr>
          <w:rFonts w:asciiTheme="minorHAnsi" w:hAnsiTheme="minorHAnsi" w:cstheme="minorHAnsi"/>
          <w:sz w:val="22"/>
          <w:szCs w:val="22"/>
        </w:rPr>
        <w:t xml:space="preserve"> in new </w:t>
      </w:r>
      <w:r w:rsidR="00020A55">
        <w:rPr>
          <w:rFonts w:asciiTheme="minorHAnsi" w:hAnsiTheme="minorHAnsi" w:cstheme="minorHAnsi"/>
          <w:sz w:val="22"/>
          <w:szCs w:val="22"/>
        </w:rPr>
        <w:t>ways. For some this w</w:t>
      </w:r>
      <w:r w:rsidR="00155E8A">
        <w:rPr>
          <w:rFonts w:asciiTheme="minorHAnsi" w:hAnsiTheme="minorHAnsi" w:cstheme="minorHAnsi"/>
          <w:sz w:val="22"/>
          <w:szCs w:val="22"/>
        </w:rPr>
        <w:t>ould</w:t>
      </w:r>
      <w:r w:rsidR="00020A55">
        <w:rPr>
          <w:rFonts w:asciiTheme="minorHAnsi" w:hAnsiTheme="minorHAnsi" w:cstheme="minorHAnsi"/>
          <w:sz w:val="22"/>
          <w:szCs w:val="22"/>
        </w:rPr>
        <w:t xml:space="preserve"> </w:t>
      </w:r>
      <w:r w:rsidR="00931BFB">
        <w:rPr>
          <w:rFonts w:asciiTheme="minorHAnsi" w:hAnsiTheme="minorHAnsi" w:cstheme="minorHAnsi"/>
          <w:sz w:val="22"/>
          <w:szCs w:val="22"/>
        </w:rPr>
        <w:t xml:space="preserve">compound existing barriers, for others </w:t>
      </w:r>
      <w:r w:rsidR="00340A82">
        <w:rPr>
          <w:rFonts w:asciiTheme="minorHAnsi" w:hAnsiTheme="minorHAnsi" w:cstheme="minorHAnsi"/>
          <w:sz w:val="22"/>
          <w:szCs w:val="22"/>
        </w:rPr>
        <w:t xml:space="preserve">this would </w:t>
      </w:r>
      <w:r w:rsidR="004B5F8F">
        <w:rPr>
          <w:rFonts w:asciiTheme="minorHAnsi" w:hAnsiTheme="minorHAnsi" w:cstheme="minorHAnsi"/>
          <w:sz w:val="22"/>
          <w:szCs w:val="22"/>
        </w:rPr>
        <w:t>present a new experience of social exclusion</w:t>
      </w:r>
      <w:r w:rsidR="008B632E">
        <w:rPr>
          <w:rFonts w:asciiTheme="minorHAnsi" w:hAnsiTheme="minorHAnsi" w:cstheme="minorHAnsi"/>
          <w:sz w:val="22"/>
          <w:szCs w:val="22"/>
        </w:rPr>
        <w:t>.</w:t>
      </w:r>
      <w:r w:rsidR="00931BFB">
        <w:rPr>
          <w:rFonts w:asciiTheme="minorHAnsi" w:hAnsiTheme="minorHAnsi" w:cstheme="minorHAnsi"/>
          <w:sz w:val="22"/>
          <w:szCs w:val="22"/>
        </w:rPr>
        <w:t xml:space="preserve"> </w:t>
      </w:r>
    </w:p>
    <w:p w14:paraId="20C0E424" w14:textId="49A71F1B" w:rsidR="004A7A36" w:rsidRPr="00A54BD2" w:rsidRDefault="00F56F4D" w:rsidP="007E2119">
      <w:pPr>
        <w:pStyle w:val="Heading2"/>
        <w:ind w:left="0" w:firstLine="0"/>
        <w:rPr>
          <w:rFonts w:cstheme="minorHAnsi"/>
          <w:szCs w:val="32"/>
        </w:rPr>
      </w:pPr>
      <w:bookmarkStart w:id="24" w:name="_Toc72222776"/>
      <w:bookmarkStart w:id="25" w:name="_Toc72753781"/>
      <w:r>
        <w:rPr>
          <w:rFonts w:cstheme="minorHAnsi"/>
          <w:szCs w:val="32"/>
        </w:rPr>
        <w:t>Digital Equity in</w:t>
      </w:r>
      <w:r w:rsidR="004A7A36" w:rsidRPr="00A54BD2" w:rsidDel="00F56F4D">
        <w:rPr>
          <w:rFonts w:cstheme="minorHAnsi"/>
          <w:szCs w:val="32"/>
        </w:rPr>
        <w:t xml:space="preserve"> </w:t>
      </w:r>
      <w:r w:rsidR="00D21CDC" w:rsidRPr="00A54BD2">
        <w:rPr>
          <w:rFonts w:cstheme="minorHAnsi"/>
          <w:szCs w:val="32"/>
        </w:rPr>
        <w:t>Australia</w:t>
      </w:r>
      <w:bookmarkEnd w:id="24"/>
      <w:bookmarkEnd w:id="25"/>
    </w:p>
    <w:p w14:paraId="10C36CD2" w14:textId="1430329C" w:rsidR="004306C9" w:rsidRDefault="00715362" w:rsidP="004306C9">
      <w:pPr>
        <w:spacing w:before="0" w:beforeAutospacing="0" w:after="0" w:afterAutospacing="0" w:line="312" w:lineRule="auto"/>
        <w:rPr>
          <w:rFonts w:cstheme="minorHAnsi"/>
          <w:b/>
          <w:bCs/>
          <w:i/>
          <w:iCs/>
          <w:sz w:val="22"/>
          <w:szCs w:val="22"/>
        </w:rPr>
      </w:pPr>
      <w:r w:rsidRPr="00E07973">
        <w:rPr>
          <w:rFonts w:asciiTheme="minorHAnsi" w:hAnsiTheme="minorHAnsi" w:cstheme="minorHAnsi"/>
          <w:sz w:val="22"/>
          <w:szCs w:val="22"/>
        </w:rPr>
        <w:t xml:space="preserve">The </w:t>
      </w:r>
      <w:r w:rsidRPr="00E07973">
        <w:rPr>
          <w:rFonts w:asciiTheme="minorHAnsi" w:hAnsiTheme="minorHAnsi" w:cstheme="minorHAnsi"/>
          <w:i/>
          <w:iCs/>
          <w:sz w:val="22"/>
          <w:szCs w:val="22"/>
        </w:rPr>
        <w:t>Australian Digital Inclusion Index (ADII)</w:t>
      </w:r>
      <w:r w:rsidRPr="00E07973">
        <w:rPr>
          <w:rFonts w:asciiTheme="minorHAnsi" w:hAnsiTheme="minorHAnsi" w:cstheme="minorHAnsi"/>
          <w:sz w:val="22"/>
          <w:szCs w:val="22"/>
        </w:rPr>
        <w:t xml:space="preserve"> measures the extent of digital inclusion in Australia</w:t>
      </w:r>
      <w:r w:rsidR="004760E2" w:rsidRPr="00E07973">
        <w:rPr>
          <w:rFonts w:asciiTheme="minorHAnsi" w:hAnsiTheme="minorHAnsi" w:cstheme="minorHAnsi"/>
          <w:sz w:val="22"/>
          <w:szCs w:val="22"/>
        </w:rPr>
        <w:t xml:space="preserve"> and </w:t>
      </w:r>
      <w:r w:rsidR="003A49D3">
        <w:rPr>
          <w:rFonts w:asciiTheme="minorHAnsi" w:hAnsiTheme="minorHAnsi" w:cstheme="minorHAnsi"/>
          <w:sz w:val="22"/>
          <w:szCs w:val="22"/>
        </w:rPr>
        <w:t>has been</w:t>
      </w:r>
      <w:r w:rsidR="004760E2" w:rsidRPr="00E07973">
        <w:rPr>
          <w:rFonts w:asciiTheme="minorHAnsi" w:hAnsiTheme="minorHAnsi" w:cstheme="minorHAnsi"/>
          <w:sz w:val="22"/>
          <w:szCs w:val="22"/>
        </w:rPr>
        <w:t xml:space="preserve"> published annually</w:t>
      </w:r>
      <w:r w:rsidR="003F1080">
        <w:rPr>
          <w:rFonts w:asciiTheme="minorHAnsi" w:hAnsiTheme="minorHAnsi" w:cstheme="minorHAnsi"/>
          <w:sz w:val="22"/>
          <w:szCs w:val="22"/>
        </w:rPr>
        <w:t xml:space="preserve"> since 2014</w:t>
      </w:r>
      <w:r w:rsidR="004760E2" w:rsidRPr="00E07973">
        <w:rPr>
          <w:rFonts w:asciiTheme="minorHAnsi" w:hAnsiTheme="minorHAnsi" w:cstheme="minorHAnsi"/>
          <w:sz w:val="22"/>
          <w:szCs w:val="22"/>
        </w:rPr>
        <w:t xml:space="preserve"> </w:t>
      </w:r>
      <w:r w:rsidR="00D62A91">
        <w:rPr>
          <w:rFonts w:asciiTheme="minorHAnsi" w:hAnsiTheme="minorHAnsi" w:cstheme="minorHAnsi"/>
          <w:sz w:val="22"/>
          <w:szCs w:val="22"/>
        </w:rPr>
        <w:t xml:space="preserve">in </w:t>
      </w:r>
      <w:r w:rsidR="00CD458A">
        <w:rPr>
          <w:rFonts w:asciiTheme="minorHAnsi" w:hAnsiTheme="minorHAnsi" w:cstheme="minorHAnsi"/>
          <w:sz w:val="22"/>
          <w:szCs w:val="22"/>
        </w:rPr>
        <w:t xml:space="preserve">a </w:t>
      </w:r>
      <w:r w:rsidR="00D62A91">
        <w:rPr>
          <w:rFonts w:asciiTheme="minorHAnsi" w:hAnsiTheme="minorHAnsi" w:cstheme="minorHAnsi"/>
          <w:sz w:val="22"/>
          <w:szCs w:val="22"/>
        </w:rPr>
        <w:t>partnership between</w:t>
      </w:r>
      <w:r w:rsidR="00E07973" w:rsidRPr="00E07973">
        <w:rPr>
          <w:rFonts w:asciiTheme="minorHAnsi" w:hAnsiTheme="minorHAnsi" w:cstheme="minorHAnsi"/>
          <w:sz w:val="22"/>
          <w:szCs w:val="22"/>
        </w:rPr>
        <w:t xml:space="preserve"> </w:t>
      </w:r>
      <w:r w:rsidR="00E07973" w:rsidRPr="00E87C25">
        <w:rPr>
          <w:rFonts w:asciiTheme="minorHAnsi" w:hAnsiTheme="minorHAnsi" w:cstheme="minorHAnsi"/>
          <w:sz w:val="22"/>
          <w:szCs w:val="22"/>
        </w:rPr>
        <w:t xml:space="preserve">Telstra, RMIT University and the Centre for Social Impact, </w:t>
      </w:r>
      <w:r w:rsidR="00A51840" w:rsidRPr="00A51840">
        <w:rPr>
          <w:rFonts w:asciiTheme="minorHAnsi" w:hAnsiTheme="minorHAnsi" w:cstheme="minorHAnsi"/>
          <w:sz w:val="22"/>
          <w:szCs w:val="22"/>
        </w:rPr>
        <w:t>Swinburne University of Technology</w:t>
      </w:r>
      <w:r w:rsidRPr="00E07973">
        <w:rPr>
          <w:rFonts w:asciiTheme="minorHAnsi" w:hAnsiTheme="minorHAnsi" w:cstheme="minorHAnsi"/>
          <w:sz w:val="22"/>
          <w:szCs w:val="22"/>
        </w:rPr>
        <w:t xml:space="preserve">. </w:t>
      </w:r>
      <w:r w:rsidR="004306C9">
        <w:rPr>
          <w:rFonts w:asciiTheme="minorHAnsi" w:hAnsiTheme="minorHAnsi" w:cstheme="minorHAnsi"/>
          <w:sz w:val="22"/>
          <w:szCs w:val="22"/>
        </w:rPr>
        <w:br/>
      </w:r>
      <w:r w:rsidR="004306C9">
        <w:rPr>
          <w:rFonts w:asciiTheme="minorHAnsi" w:hAnsiTheme="minorHAnsi" w:cstheme="minorHAnsi"/>
          <w:sz w:val="22"/>
          <w:szCs w:val="22"/>
        </w:rPr>
        <w:br/>
      </w:r>
      <w:r w:rsidR="004306C9" w:rsidRPr="007E2119">
        <w:rPr>
          <w:rFonts w:cstheme="minorHAnsi"/>
          <w:sz w:val="22"/>
          <w:szCs w:val="22"/>
        </w:rPr>
        <w:t>The different dimensions of digital equity have been unpacked by the authors of the ADII and it is through the lens of these dimensions that Casey intend to address digital exclusion.</w:t>
      </w:r>
      <w:r w:rsidR="0052490B">
        <w:rPr>
          <w:rFonts w:cstheme="minorHAnsi"/>
          <w:sz w:val="22"/>
          <w:szCs w:val="22"/>
        </w:rPr>
        <w:t xml:space="preserve"> See Table 1.</w:t>
      </w:r>
      <w:r w:rsidR="004306C9">
        <w:rPr>
          <w:rFonts w:cstheme="minorHAnsi"/>
          <w:sz w:val="22"/>
          <w:szCs w:val="22"/>
        </w:rPr>
        <w:br/>
      </w:r>
      <w:r w:rsidR="004306C9">
        <w:rPr>
          <w:rFonts w:cstheme="minorHAnsi"/>
          <w:sz w:val="22"/>
          <w:szCs w:val="22"/>
        </w:rPr>
        <w:br/>
      </w:r>
      <w:r w:rsidR="004306C9" w:rsidRPr="006635DB">
        <w:rPr>
          <w:rFonts w:asciiTheme="minorHAnsi" w:hAnsiTheme="minorHAnsi" w:cstheme="minorHAnsi"/>
          <w:b/>
          <w:bCs/>
          <w:i/>
          <w:iCs/>
          <w:sz w:val="20"/>
        </w:rPr>
        <w:t xml:space="preserve">Table </w:t>
      </w:r>
      <w:r w:rsidR="004306C9">
        <w:rPr>
          <w:rFonts w:asciiTheme="minorHAnsi" w:hAnsiTheme="minorHAnsi" w:cstheme="minorHAnsi"/>
          <w:b/>
          <w:bCs/>
          <w:i/>
          <w:iCs/>
          <w:sz w:val="20"/>
        </w:rPr>
        <w:t>1</w:t>
      </w:r>
      <w:r w:rsidR="004306C9" w:rsidRPr="006635DB">
        <w:rPr>
          <w:rFonts w:asciiTheme="minorHAnsi" w:hAnsiTheme="minorHAnsi" w:cstheme="minorHAnsi"/>
          <w:b/>
          <w:bCs/>
          <w:i/>
          <w:iCs/>
          <w:sz w:val="20"/>
        </w:rPr>
        <w:t xml:space="preserve">: </w:t>
      </w:r>
      <w:r w:rsidR="004306C9">
        <w:rPr>
          <w:rFonts w:asciiTheme="minorHAnsi" w:hAnsiTheme="minorHAnsi" w:cstheme="minorHAnsi"/>
          <w:b/>
          <w:bCs/>
          <w:i/>
          <w:iCs/>
          <w:sz w:val="20"/>
        </w:rPr>
        <w:t>ADII Digital Equity Dimensions</w:t>
      </w:r>
    </w:p>
    <w:tbl>
      <w:tblPr>
        <w:tblStyle w:val="TableGrid"/>
        <w:tblW w:w="9634" w:type="dxa"/>
        <w:tblCellMar>
          <w:top w:w="57" w:type="dxa"/>
          <w:bottom w:w="57" w:type="dxa"/>
        </w:tblCellMar>
        <w:tblLook w:val="04A0" w:firstRow="1" w:lastRow="0" w:firstColumn="1" w:lastColumn="0" w:noHBand="0" w:noVBand="1"/>
      </w:tblPr>
      <w:tblGrid>
        <w:gridCol w:w="1271"/>
        <w:gridCol w:w="8363"/>
      </w:tblGrid>
      <w:tr w:rsidR="004306C9" w:rsidRPr="00C10566" w14:paraId="33610561" w14:textId="77777777" w:rsidTr="00033F99">
        <w:tc>
          <w:tcPr>
            <w:tcW w:w="1271" w:type="dxa"/>
            <w:tcBorders>
              <w:bottom w:val="single" w:sz="4" w:space="0" w:color="auto"/>
            </w:tcBorders>
            <w:shd w:val="clear" w:color="auto" w:fill="D9D9D9" w:themeFill="background1" w:themeFillShade="D9"/>
          </w:tcPr>
          <w:p w14:paraId="34326EE2" w14:textId="77777777" w:rsidR="004306C9" w:rsidRPr="002248AD" w:rsidRDefault="004306C9" w:rsidP="00033F99">
            <w:pPr>
              <w:tabs>
                <w:tab w:val="left" w:pos="3660"/>
              </w:tabs>
              <w:spacing w:before="0" w:beforeAutospacing="0" w:after="0" w:afterAutospacing="0"/>
              <w:ind w:left="0"/>
              <w:rPr>
                <w:rFonts w:cstheme="minorHAnsi"/>
                <w:b/>
                <w:bCs/>
                <w:sz w:val="20"/>
              </w:rPr>
            </w:pPr>
            <w:r w:rsidRPr="002248AD">
              <w:rPr>
                <w:rFonts w:cstheme="minorHAnsi"/>
                <w:b/>
                <w:bCs/>
                <w:sz w:val="20"/>
              </w:rPr>
              <w:t>DIMENSION</w:t>
            </w:r>
          </w:p>
        </w:tc>
        <w:tc>
          <w:tcPr>
            <w:tcW w:w="8363" w:type="dxa"/>
            <w:shd w:val="clear" w:color="auto" w:fill="D9D9D9" w:themeFill="background1" w:themeFillShade="D9"/>
          </w:tcPr>
          <w:p w14:paraId="0DD4AF98" w14:textId="77777777" w:rsidR="004306C9" w:rsidRPr="002248AD" w:rsidRDefault="004306C9" w:rsidP="00033F99">
            <w:pPr>
              <w:tabs>
                <w:tab w:val="left" w:pos="3660"/>
              </w:tabs>
              <w:spacing w:before="0" w:beforeAutospacing="0" w:after="0" w:afterAutospacing="0"/>
              <w:ind w:left="0"/>
              <w:rPr>
                <w:rFonts w:cstheme="minorHAnsi"/>
                <w:b/>
                <w:bCs/>
                <w:sz w:val="20"/>
              </w:rPr>
            </w:pPr>
            <w:r w:rsidRPr="002248AD">
              <w:rPr>
                <w:rFonts w:cstheme="minorHAnsi"/>
                <w:b/>
                <w:bCs/>
                <w:sz w:val="20"/>
              </w:rPr>
              <w:t>COMPONENTS</w:t>
            </w:r>
          </w:p>
        </w:tc>
      </w:tr>
      <w:tr w:rsidR="004306C9" w:rsidRPr="00C10566" w14:paraId="50E9582E" w14:textId="77777777" w:rsidTr="00033F99">
        <w:trPr>
          <w:trHeight w:val="821"/>
        </w:trPr>
        <w:tc>
          <w:tcPr>
            <w:tcW w:w="1271" w:type="dxa"/>
            <w:shd w:val="clear" w:color="auto" w:fill="F2F2F2" w:themeFill="background1" w:themeFillShade="F2"/>
          </w:tcPr>
          <w:p w14:paraId="2C1825B1" w14:textId="77777777" w:rsidR="004306C9" w:rsidRPr="002248AD" w:rsidRDefault="004306C9" w:rsidP="00033F99">
            <w:pPr>
              <w:tabs>
                <w:tab w:val="left" w:pos="3660"/>
              </w:tabs>
              <w:spacing w:before="0" w:beforeAutospacing="0" w:after="0" w:afterAutospacing="0"/>
              <w:ind w:left="0"/>
              <w:rPr>
                <w:rFonts w:cstheme="minorHAnsi"/>
                <w:b/>
                <w:bCs/>
                <w:sz w:val="20"/>
              </w:rPr>
            </w:pPr>
            <w:r w:rsidRPr="002248AD">
              <w:rPr>
                <w:rFonts w:cstheme="minorHAnsi"/>
                <w:b/>
                <w:bCs/>
                <w:sz w:val="20"/>
              </w:rPr>
              <w:t>Access</w:t>
            </w:r>
          </w:p>
        </w:tc>
        <w:tc>
          <w:tcPr>
            <w:tcW w:w="8363" w:type="dxa"/>
          </w:tcPr>
          <w:p w14:paraId="356ACDC5" w14:textId="77777777" w:rsidR="004306C9" w:rsidRPr="002248AD" w:rsidRDefault="004306C9" w:rsidP="00033F99">
            <w:pPr>
              <w:tabs>
                <w:tab w:val="left" w:pos="3660"/>
              </w:tabs>
              <w:spacing w:before="0" w:beforeAutospacing="0" w:after="0" w:afterAutospacing="0"/>
              <w:ind w:left="230" w:hanging="230"/>
              <w:rPr>
                <w:rFonts w:cstheme="minorHAnsi"/>
                <w:sz w:val="20"/>
              </w:rPr>
            </w:pPr>
            <w:r w:rsidRPr="002248AD">
              <w:rPr>
                <w:rFonts w:cstheme="minorHAnsi"/>
                <w:sz w:val="20"/>
              </w:rPr>
              <w:t xml:space="preserve">•   </w:t>
            </w:r>
            <w:r w:rsidRPr="002248AD">
              <w:rPr>
                <w:rFonts w:cstheme="minorHAnsi"/>
                <w:b/>
                <w:bCs/>
                <w:sz w:val="20"/>
              </w:rPr>
              <w:t>Internet Access:</w:t>
            </w:r>
            <w:r w:rsidRPr="002248AD">
              <w:rPr>
                <w:rFonts w:cstheme="minorHAnsi"/>
                <w:sz w:val="20"/>
              </w:rPr>
              <w:t xml:space="preserve"> frequency, places, and number of access points</w:t>
            </w:r>
          </w:p>
          <w:p w14:paraId="5D64C991" w14:textId="77777777" w:rsidR="004306C9" w:rsidRPr="002248AD" w:rsidRDefault="004306C9" w:rsidP="00033F99">
            <w:pPr>
              <w:tabs>
                <w:tab w:val="left" w:pos="3660"/>
              </w:tabs>
              <w:spacing w:before="0" w:beforeAutospacing="0" w:after="0" w:afterAutospacing="0"/>
              <w:ind w:left="230" w:hanging="230"/>
              <w:rPr>
                <w:rFonts w:cstheme="minorHAnsi"/>
                <w:sz w:val="20"/>
              </w:rPr>
            </w:pPr>
            <w:r w:rsidRPr="002248AD">
              <w:rPr>
                <w:rFonts w:cstheme="minorHAnsi"/>
                <w:sz w:val="20"/>
              </w:rPr>
              <w:t xml:space="preserve">•   </w:t>
            </w:r>
            <w:r w:rsidRPr="002248AD">
              <w:rPr>
                <w:rFonts w:cstheme="minorHAnsi"/>
                <w:b/>
                <w:bCs/>
                <w:sz w:val="20"/>
              </w:rPr>
              <w:t>Internet Technology:</w:t>
            </w:r>
            <w:r w:rsidRPr="002248AD">
              <w:rPr>
                <w:rFonts w:cstheme="minorHAnsi"/>
                <w:sz w:val="20"/>
              </w:rPr>
              <w:t xml:space="preserve"> computers, mobile phones, mobile broadband, and fixed broadband</w:t>
            </w:r>
          </w:p>
          <w:p w14:paraId="7E95B90E" w14:textId="77777777" w:rsidR="004306C9" w:rsidRPr="002248AD" w:rsidRDefault="004306C9" w:rsidP="00033F99">
            <w:pPr>
              <w:tabs>
                <w:tab w:val="left" w:pos="3660"/>
              </w:tabs>
              <w:spacing w:before="0" w:beforeAutospacing="0" w:after="0" w:afterAutospacing="0"/>
              <w:ind w:left="230" w:hanging="230"/>
              <w:rPr>
                <w:rFonts w:cstheme="minorHAnsi"/>
                <w:sz w:val="20"/>
              </w:rPr>
            </w:pPr>
            <w:r w:rsidRPr="002248AD">
              <w:rPr>
                <w:rFonts w:cstheme="minorHAnsi"/>
                <w:sz w:val="20"/>
              </w:rPr>
              <w:t xml:space="preserve">•   </w:t>
            </w:r>
            <w:r w:rsidRPr="002248AD">
              <w:rPr>
                <w:rFonts w:cstheme="minorHAnsi"/>
                <w:b/>
                <w:bCs/>
                <w:sz w:val="20"/>
              </w:rPr>
              <w:t>Internet Data Allowance:</w:t>
            </w:r>
            <w:r w:rsidRPr="002248AD">
              <w:rPr>
                <w:rFonts w:cstheme="minorHAnsi"/>
                <w:sz w:val="20"/>
              </w:rPr>
              <w:t xml:space="preserve"> mobile and fixed Internet</w:t>
            </w:r>
          </w:p>
        </w:tc>
      </w:tr>
      <w:tr w:rsidR="004306C9" w:rsidRPr="00C10566" w14:paraId="59C85C05" w14:textId="77777777" w:rsidTr="00033F99">
        <w:tc>
          <w:tcPr>
            <w:tcW w:w="1271" w:type="dxa"/>
            <w:shd w:val="clear" w:color="auto" w:fill="F2F2F2" w:themeFill="background1" w:themeFillShade="F2"/>
          </w:tcPr>
          <w:p w14:paraId="22E8AD90" w14:textId="77777777" w:rsidR="004306C9" w:rsidRPr="002248AD" w:rsidRDefault="004306C9" w:rsidP="00033F99">
            <w:pPr>
              <w:tabs>
                <w:tab w:val="left" w:pos="3660"/>
              </w:tabs>
              <w:spacing w:before="0" w:beforeAutospacing="0" w:after="0" w:afterAutospacing="0"/>
              <w:ind w:left="0"/>
              <w:rPr>
                <w:rFonts w:cstheme="minorHAnsi"/>
                <w:b/>
                <w:bCs/>
                <w:sz w:val="20"/>
              </w:rPr>
            </w:pPr>
            <w:r w:rsidRPr="002248AD">
              <w:rPr>
                <w:rFonts w:cstheme="minorHAnsi"/>
                <w:b/>
                <w:bCs/>
                <w:sz w:val="20"/>
              </w:rPr>
              <w:t>Affordability</w:t>
            </w:r>
          </w:p>
        </w:tc>
        <w:tc>
          <w:tcPr>
            <w:tcW w:w="8363" w:type="dxa"/>
          </w:tcPr>
          <w:p w14:paraId="5357206A" w14:textId="237860B3" w:rsidR="004306C9" w:rsidRPr="002248AD" w:rsidRDefault="004306C9" w:rsidP="00033F99">
            <w:pPr>
              <w:tabs>
                <w:tab w:val="left" w:pos="3660"/>
              </w:tabs>
              <w:spacing w:before="0" w:beforeAutospacing="0" w:after="0" w:afterAutospacing="0"/>
              <w:ind w:hanging="851"/>
              <w:rPr>
                <w:rFonts w:cstheme="minorHAnsi"/>
                <w:sz w:val="20"/>
              </w:rPr>
            </w:pPr>
            <w:r w:rsidRPr="002248AD">
              <w:rPr>
                <w:rFonts w:cstheme="minorHAnsi"/>
                <w:sz w:val="20"/>
              </w:rPr>
              <w:t xml:space="preserve">•  </w:t>
            </w:r>
            <w:r w:rsidRPr="002248AD">
              <w:rPr>
                <w:rFonts w:cstheme="minorHAnsi"/>
                <w:b/>
                <w:bCs/>
                <w:sz w:val="20"/>
              </w:rPr>
              <w:t>Relative Expenditure:</w:t>
            </w:r>
            <w:r w:rsidRPr="002248AD">
              <w:rPr>
                <w:rFonts w:cstheme="minorHAnsi"/>
                <w:sz w:val="20"/>
              </w:rPr>
              <w:t xml:space="preserve"> share of household income spent on Internet access</w:t>
            </w:r>
          </w:p>
          <w:p w14:paraId="508357B3" w14:textId="10324CEA" w:rsidR="004306C9" w:rsidRPr="002248AD" w:rsidRDefault="004306C9" w:rsidP="00033F99">
            <w:pPr>
              <w:tabs>
                <w:tab w:val="left" w:pos="3660"/>
              </w:tabs>
              <w:spacing w:before="0" w:beforeAutospacing="0" w:after="0" w:afterAutospacing="0"/>
              <w:ind w:left="321" w:hanging="321"/>
              <w:rPr>
                <w:rFonts w:cstheme="minorHAnsi"/>
                <w:sz w:val="20"/>
              </w:rPr>
            </w:pPr>
            <w:r w:rsidRPr="002248AD">
              <w:rPr>
                <w:rFonts w:cstheme="minorHAnsi"/>
                <w:sz w:val="20"/>
              </w:rPr>
              <w:t xml:space="preserve">•  </w:t>
            </w:r>
            <w:r w:rsidRPr="002248AD">
              <w:rPr>
                <w:rFonts w:cstheme="minorHAnsi"/>
                <w:b/>
                <w:bCs/>
                <w:sz w:val="20"/>
              </w:rPr>
              <w:t>Value of Expenditure:</w:t>
            </w:r>
            <w:r w:rsidRPr="002248AD">
              <w:rPr>
                <w:rFonts w:cstheme="minorHAnsi"/>
                <w:sz w:val="20"/>
              </w:rPr>
              <w:t xml:space="preserve"> total Internet data allowance per dollar of expenditure.</w:t>
            </w:r>
          </w:p>
        </w:tc>
      </w:tr>
      <w:tr w:rsidR="004306C9" w:rsidRPr="00C10566" w14:paraId="3772A725" w14:textId="77777777" w:rsidTr="00033F99">
        <w:tc>
          <w:tcPr>
            <w:tcW w:w="1271" w:type="dxa"/>
            <w:shd w:val="clear" w:color="auto" w:fill="F2F2F2" w:themeFill="background1" w:themeFillShade="F2"/>
          </w:tcPr>
          <w:p w14:paraId="767F1E87" w14:textId="77777777" w:rsidR="004306C9" w:rsidRPr="002248AD" w:rsidRDefault="004306C9" w:rsidP="00033F99">
            <w:pPr>
              <w:tabs>
                <w:tab w:val="left" w:pos="3660"/>
              </w:tabs>
              <w:spacing w:before="0" w:beforeAutospacing="0" w:after="0" w:afterAutospacing="0"/>
              <w:ind w:left="0"/>
              <w:rPr>
                <w:rFonts w:cstheme="minorHAnsi"/>
                <w:b/>
                <w:bCs/>
                <w:sz w:val="20"/>
              </w:rPr>
            </w:pPr>
            <w:r w:rsidRPr="002248AD">
              <w:rPr>
                <w:rFonts w:cstheme="minorHAnsi"/>
                <w:b/>
                <w:bCs/>
                <w:sz w:val="20"/>
              </w:rPr>
              <w:t>Digital Ability</w:t>
            </w:r>
          </w:p>
        </w:tc>
        <w:tc>
          <w:tcPr>
            <w:tcW w:w="8363" w:type="dxa"/>
          </w:tcPr>
          <w:p w14:paraId="2E16A4AC" w14:textId="77777777" w:rsidR="00193DF0" w:rsidRPr="00193DF0" w:rsidRDefault="004306C9" w:rsidP="00193DF0">
            <w:pPr>
              <w:pStyle w:val="ListParagraph"/>
              <w:numPr>
                <w:ilvl w:val="0"/>
                <w:numId w:val="48"/>
              </w:numPr>
              <w:tabs>
                <w:tab w:val="left" w:pos="3660"/>
              </w:tabs>
              <w:spacing w:before="0" w:after="0"/>
              <w:ind w:left="181" w:hanging="181"/>
              <w:rPr>
                <w:rFonts w:cstheme="minorHAnsi"/>
                <w:b/>
                <w:bCs/>
                <w:sz w:val="20"/>
              </w:rPr>
            </w:pPr>
            <w:r w:rsidRPr="00193DF0">
              <w:rPr>
                <w:rFonts w:cstheme="minorHAnsi"/>
                <w:b/>
                <w:bCs/>
                <w:sz w:val="20"/>
              </w:rPr>
              <w:t>Attitudes:</w:t>
            </w:r>
            <w:r w:rsidRPr="00193DF0">
              <w:rPr>
                <w:rFonts w:cstheme="minorHAnsi"/>
                <w:sz w:val="20"/>
              </w:rPr>
              <w:t xml:space="preserve"> notions of control, enthusiasm, learning, and confidence</w:t>
            </w:r>
          </w:p>
          <w:p w14:paraId="022B927D" w14:textId="77777777" w:rsidR="00193DF0" w:rsidRPr="00193DF0" w:rsidRDefault="004306C9" w:rsidP="00193DF0">
            <w:pPr>
              <w:pStyle w:val="ListParagraph"/>
              <w:numPr>
                <w:ilvl w:val="0"/>
                <w:numId w:val="48"/>
              </w:numPr>
              <w:tabs>
                <w:tab w:val="left" w:pos="3660"/>
              </w:tabs>
              <w:spacing w:before="0" w:after="0"/>
              <w:ind w:left="181" w:hanging="181"/>
              <w:rPr>
                <w:rFonts w:cstheme="minorHAnsi"/>
                <w:b/>
                <w:bCs/>
                <w:sz w:val="20"/>
              </w:rPr>
            </w:pPr>
            <w:r w:rsidRPr="00193DF0">
              <w:rPr>
                <w:rFonts w:cstheme="minorHAnsi"/>
                <w:b/>
                <w:bCs/>
                <w:sz w:val="20"/>
              </w:rPr>
              <w:t>Basic Skills:</w:t>
            </w:r>
            <w:r w:rsidRPr="00193DF0">
              <w:rPr>
                <w:rFonts w:cstheme="minorHAnsi"/>
                <w:sz w:val="20"/>
              </w:rPr>
              <w:t xml:space="preserve"> mobile phone, banking, shopping, community, and information skills</w:t>
            </w:r>
          </w:p>
          <w:p w14:paraId="33895AF1" w14:textId="76F3CDD0" w:rsidR="004306C9" w:rsidRPr="00193DF0" w:rsidRDefault="004306C9" w:rsidP="00193DF0">
            <w:pPr>
              <w:pStyle w:val="ListParagraph"/>
              <w:numPr>
                <w:ilvl w:val="0"/>
                <w:numId w:val="48"/>
              </w:numPr>
              <w:tabs>
                <w:tab w:val="left" w:pos="3660"/>
              </w:tabs>
              <w:spacing w:before="0" w:after="0"/>
              <w:ind w:left="181" w:hanging="181"/>
              <w:rPr>
                <w:rFonts w:cstheme="minorHAnsi"/>
                <w:b/>
                <w:bCs/>
                <w:sz w:val="20"/>
              </w:rPr>
            </w:pPr>
            <w:r w:rsidRPr="00193DF0">
              <w:rPr>
                <w:rFonts w:cstheme="minorHAnsi"/>
                <w:b/>
                <w:bCs/>
                <w:sz w:val="20"/>
              </w:rPr>
              <w:t>Activities:</w:t>
            </w:r>
            <w:r w:rsidRPr="00193DF0">
              <w:rPr>
                <w:rFonts w:cstheme="minorHAnsi"/>
                <w:sz w:val="20"/>
              </w:rPr>
              <w:t xml:space="preserve"> accessing content, communication, transactions, commerce, media, and information</w:t>
            </w:r>
          </w:p>
        </w:tc>
      </w:tr>
    </w:tbl>
    <w:p w14:paraId="3D1657C1" w14:textId="4482F6E1" w:rsidR="00565788" w:rsidRPr="00E07973" w:rsidRDefault="00565788" w:rsidP="007E2119">
      <w:pPr>
        <w:tabs>
          <w:tab w:val="left" w:pos="3660"/>
        </w:tabs>
        <w:spacing w:before="0" w:beforeAutospacing="0" w:after="0" w:afterAutospacing="0" w:line="288" w:lineRule="auto"/>
        <w:rPr>
          <w:rFonts w:asciiTheme="minorHAnsi" w:hAnsiTheme="minorHAnsi" w:cstheme="minorHAnsi"/>
          <w:sz w:val="22"/>
          <w:szCs w:val="22"/>
        </w:rPr>
      </w:pPr>
    </w:p>
    <w:p w14:paraId="4D0EABEC" w14:textId="20DEEA57" w:rsidR="0031449B" w:rsidRPr="007E2119" w:rsidRDefault="0031449B" w:rsidP="007E2119">
      <w:pPr>
        <w:tabs>
          <w:tab w:val="left" w:pos="3660"/>
        </w:tabs>
        <w:spacing w:before="0" w:beforeAutospacing="0" w:after="0" w:afterAutospacing="0" w:line="288" w:lineRule="auto"/>
        <w:rPr>
          <w:rFonts w:asciiTheme="minorHAnsi" w:hAnsiTheme="minorHAnsi" w:cstheme="minorHAnsi"/>
          <w:sz w:val="22"/>
          <w:szCs w:val="22"/>
        </w:rPr>
      </w:pPr>
      <w:r w:rsidRPr="007E2119">
        <w:rPr>
          <w:rFonts w:asciiTheme="minorHAnsi" w:hAnsiTheme="minorHAnsi" w:cstheme="minorHAnsi"/>
          <w:sz w:val="22"/>
          <w:szCs w:val="22"/>
        </w:rPr>
        <w:t>From analys</w:t>
      </w:r>
      <w:r w:rsidR="00747760">
        <w:rPr>
          <w:rFonts w:asciiTheme="minorHAnsi" w:hAnsiTheme="minorHAnsi" w:cstheme="minorHAnsi"/>
          <w:sz w:val="22"/>
          <w:szCs w:val="22"/>
        </w:rPr>
        <w:t>e</w:t>
      </w:r>
      <w:r w:rsidRPr="007E2119">
        <w:rPr>
          <w:rFonts w:asciiTheme="minorHAnsi" w:hAnsiTheme="minorHAnsi" w:cstheme="minorHAnsi"/>
          <w:sz w:val="22"/>
          <w:szCs w:val="22"/>
        </w:rPr>
        <w:t>s of index reports over the period 2014-</w:t>
      </w:r>
      <w:r w:rsidR="00911773" w:rsidRPr="007E2119">
        <w:rPr>
          <w:rFonts w:asciiTheme="minorHAnsi" w:hAnsiTheme="minorHAnsi" w:cstheme="minorHAnsi"/>
          <w:sz w:val="22"/>
          <w:szCs w:val="22"/>
        </w:rPr>
        <w:t>20</w:t>
      </w:r>
      <w:r w:rsidRPr="007E2119">
        <w:rPr>
          <w:rFonts w:asciiTheme="minorHAnsi" w:hAnsiTheme="minorHAnsi" w:cstheme="minorHAnsi"/>
          <w:sz w:val="22"/>
          <w:szCs w:val="22"/>
        </w:rPr>
        <w:t xml:space="preserve">20 the following </w:t>
      </w:r>
      <w:r w:rsidR="00F53523">
        <w:rPr>
          <w:rFonts w:asciiTheme="minorHAnsi" w:hAnsiTheme="minorHAnsi" w:cstheme="minorHAnsi"/>
          <w:sz w:val="22"/>
          <w:szCs w:val="22"/>
        </w:rPr>
        <w:t>insights</w:t>
      </w:r>
      <w:r w:rsidR="0016412B" w:rsidRPr="007E2119">
        <w:rPr>
          <w:rFonts w:asciiTheme="minorHAnsi" w:hAnsiTheme="minorHAnsi" w:cstheme="minorHAnsi"/>
          <w:sz w:val="22"/>
          <w:szCs w:val="22"/>
        </w:rPr>
        <w:t xml:space="preserve"> </w:t>
      </w:r>
      <w:r w:rsidRPr="007E2119">
        <w:rPr>
          <w:rFonts w:asciiTheme="minorHAnsi" w:hAnsiTheme="minorHAnsi" w:cstheme="minorHAnsi"/>
          <w:sz w:val="22"/>
          <w:szCs w:val="22"/>
        </w:rPr>
        <w:t xml:space="preserve">can be </w:t>
      </w:r>
      <w:r w:rsidR="006F38C3">
        <w:rPr>
          <w:rFonts w:asciiTheme="minorHAnsi" w:hAnsiTheme="minorHAnsi" w:cstheme="minorHAnsi"/>
          <w:sz w:val="22"/>
          <w:szCs w:val="22"/>
        </w:rPr>
        <w:t>drawn</w:t>
      </w:r>
      <w:r w:rsidRPr="007E2119">
        <w:rPr>
          <w:rFonts w:asciiTheme="minorHAnsi" w:hAnsiTheme="minorHAnsi" w:cstheme="minorHAnsi"/>
          <w:sz w:val="22"/>
          <w:szCs w:val="22"/>
        </w:rPr>
        <w:t>:</w:t>
      </w:r>
    </w:p>
    <w:p w14:paraId="46E65706" w14:textId="3C110588" w:rsidR="0031449B" w:rsidRPr="007E2119" w:rsidRDefault="00CC4777" w:rsidP="007E2119">
      <w:pPr>
        <w:pStyle w:val="ListParagraph"/>
        <w:numPr>
          <w:ilvl w:val="0"/>
          <w:numId w:val="8"/>
        </w:numPr>
        <w:spacing w:before="0" w:after="0"/>
        <w:ind w:left="426" w:hanging="426"/>
        <w:rPr>
          <w:rFonts w:asciiTheme="minorHAnsi" w:hAnsiTheme="minorHAnsi" w:cstheme="minorHAnsi"/>
          <w:sz w:val="22"/>
          <w:szCs w:val="22"/>
        </w:rPr>
      </w:pPr>
      <w:r w:rsidRPr="007E2119">
        <w:rPr>
          <w:rFonts w:asciiTheme="minorHAnsi" w:hAnsiTheme="minorHAnsi" w:cstheme="minorHAnsi"/>
          <w:b/>
          <w:bCs/>
          <w:sz w:val="22"/>
          <w:szCs w:val="22"/>
        </w:rPr>
        <w:t>A significant pro</w:t>
      </w:r>
      <w:r w:rsidR="00D71E7D" w:rsidRPr="007E2119">
        <w:rPr>
          <w:rFonts w:asciiTheme="minorHAnsi" w:hAnsiTheme="minorHAnsi" w:cstheme="minorHAnsi"/>
          <w:b/>
          <w:bCs/>
          <w:sz w:val="22"/>
          <w:szCs w:val="22"/>
        </w:rPr>
        <w:t xml:space="preserve">portion of the </w:t>
      </w:r>
      <w:r w:rsidR="00916818" w:rsidRPr="007E2119">
        <w:rPr>
          <w:rFonts w:asciiTheme="minorHAnsi" w:hAnsiTheme="minorHAnsi" w:cstheme="minorHAnsi"/>
          <w:b/>
          <w:bCs/>
          <w:sz w:val="22"/>
          <w:szCs w:val="22"/>
        </w:rPr>
        <w:t xml:space="preserve">community are still </w:t>
      </w:r>
      <w:r w:rsidR="003056ED" w:rsidRPr="007E2119">
        <w:rPr>
          <w:rFonts w:asciiTheme="minorHAnsi" w:hAnsiTheme="minorHAnsi" w:cstheme="minorHAnsi"/>
          <w:b/>
          <w:bCs/>
          <w:sz w:val="22"/>
          <w:szCs w:val="22"/>
        </w:rPr>
        <w:t>not online</w:t>
      </w:r>
      <w:r w:rsidR="003056ED" w:rsidRPr="007E2119">
        <w:rPr>
          <w:rFonts w:asciiTheme="minorHAnsi" w:hAnsiTheme="minorHAnsi" w:cstheme="minorHAnsi"/>
          <w:sz w:val="22"/>
          <w:szCs w:val="22"/>
        </w:rPr>
        <w:t xml:space="preserve">. </w:t>
      </w:r>
      <w:r w:rsidR="00DD0300">
        <w:rPr>
          <w:rFonts w:asciiTheme="minorHAnsi" w:hAnsiTheme="minorHAnsi" w:cstheme="minorHAnsi"/>
          <w:sz w:val="22"/>
          <w:szCs w:val="22"/>
        </w:rPr>
        <w:t>As of</w:t>
      </w:r>
      <w:r w:rsidR="00DD0300" w:rsidRPr="007E2119">
        <w:rPr>
          <w:rFonts w:asciiTheme="minorHAnsi" w:hAnsiTheme="minorHAnsi" w:cstheme="minorHAnsi"/>
          <w:sz w:val="22"/>
          <w:szCs w:val="22"/>
        </w:rPr>
        <w:t xml:space="preserve"> </w:t>
      </w:r>
      <w:r w:rsidR="003F479F" w:rsidRPr="007E2119">
        <w:rPr>
          <w:rFonts w:asciiTheme="minorHAnsi" w:hAnsiTheme="minorHAnsi" w:cstheme="minorHAnsi"/>
          <w:sz w:val="22"/>
          <w:szCs w:val="22"/>
        </w:rPr>
        <w:t>March 2020</w:t>
      </w:r>
      <w:r w:rsidR="003F1080">
        <w:rPr>
          <w:rFonts w:asciiTheme="minorHAnsi" w:hAnsiTheme="minorHAnsi" w:cstheme="minorHAnsi"/>
          <w:sz w:val="22"/>
          <w:szCs w:val="22"/>
        </w:rPr>
        <w:t xml:space="preserve">, when </w:t>
      </w:r>
      <w:r w:rsidR="007C45E1">
        <w:rPr>
          <w:rFonts w:asciiTheme="minorHAnsi" w:hAnsiTheme="minorHAnsi" w:cstheme="minorHAnsi"/>
          <w:sz w:val="22"/>
          <w:szCs w:val="22"/>
        </w:rPr>
        <w:t>data collection for the last report occurred,</w:t>
      </w:r>
      <w:r w:rsidR="003F479F" w:rsidRPr="007E2119">
        <w:rPr>
          <w:rFonts w:asciiTheme="minorHAnsi" w:hAnsiTheme="minorHAnsi" w:cstheme="minorHAnsi"/>
          <w:sz w:val="22"/>
          <w:szCs w:val="22"/>
        </w:rPr>
        <w:t xml:space="preserve"> m</w:t>
      </w:r>
      <w:r w:rsidR="0031449B" w:rsidRPr="007E2119">
        <w:rPr>
          <w:rFonts w:asciiTheme="minorHAnsi" w:hAnsiTheme="minorHAnsi" w:cstheme="minorHAnsi"/>
          <w:sz w:val="22"/>
          <w:szCs w:val="22"/>
        </w:rPr>
        <w:t xml:space="preserve">ore than 2.5 million Australians </w:t>
      </w:r>
      <w:r w:rsidR="00DC1EAE" w:rsidRPr="007E2119">
        <w:rPr>
          <w:rFonts w:asciiTheme="minorHAnsi" w:hAnsiTheme="minorHAnsi" w:cstheme="minorHAnsi"/>
          <w:sz w:val="22"/>
          <w:szCs w:val="22"/>
        </w:rPr>
        <w:t>were</w:t>
      </w:r>
      <w:r w:rsidR="0031449B" w:rsidRPr="007E2119">
        <w:rPr>
          <w:rFonts w:asciiTheme="minorHAnsi" w:hAnsiTheme="minorHAnsi" w:cstheme="minorHAnsi"/>
          <w:sz w:val="22"/>
          <w:szCs w:val="22"/>
        </w:rPr>
        <w:t xml:space="preserve"> offline, despite the infrastructure being physically available to almost all Australians</w:t>
      </w:r>
      <w:r w:rsidR="005A7C74">
        <w:rPr>
          <w:rFonts w:asciiTheme="minorHAnsi" w:hAnsiTheme="minorHAnsi" w:cstheme="minorHAnsi"/>
          <w:sz w:val="22"/>
          <w:szCs w:val="22"/>
        </w:rPr>
        <w:t>.</w:t>
      </w:r>
    </w:p>
    <w:p w14:paraId="6475C083" w14:textId="4664FA99" w:rsidR="00F25928" w:rsidRPr="007E2119" w:rsidRDefault="00E45042" w:rsidP="007E2119">
      <w:pPr>
        <w:pStyle w:val="ListParagraph"/>
        <w:numPr>
          <w:ilvl w:val="0"/>
          <w:numId w:val="8"/>
        </w:numPr>
        <w:spacing w:before="0" w:after="0"/>
        <w:ind w:left="426" w:hanging="426"/>
        <w:rPr>
          <w:rFonts w:asciiTheme="minorHAnsi" w:hAnsiTheme="minorHAnsi" w:cstheme="minorHAnsi"/>
          <w:sz w:val="22"/>
          <w:szCs w:val="22"/>
        </w:rPr>
      </w:pPr>
      <w:r w:rsidRPr="007E2119">
        <w:rPr>
          <w:rFonts w:asciiTheme="minorHAnsi" w:hAnsiTheme="minorHAnsi" w:cstheme="minorHAnsi"/>
          <w:b/>
          <w:bCs/>
          <w:sz w:val="22"/>
          <w:szCs w:val="22"/>
        </w:rPr>
        <w:t>Affordability is a key issue</w:t>
      </w:r>
      <w:r w:rsidRPr="007E2119">
        <w:rPr>
          <w:rFonts w:asciiTheme="minorHAnsi" w:hAnsiTheme="minorHAnsi" w:cstheme="minorHAnsi"/>
          <w:sz w:val="22"/>
          <w:szCs w:val="22"/>
        </w:rPr>
        <w:t xml:space="preserve">. </w:t>
      </w:r>
      <w:r w:rsidR="0031449B" w:rsidRPr="007E2119">
        <w:rPr>
          <w:rFonts w:asciiTheme="minorHAnsi" w:hAnsiTheme="minorHAnsi" w:cstheme="minorHAnsi"/>
          <w:sz w:val="22"/>
          <w:szCs w:val="22"/>
        </w:rPr>
        <w:t xml:space="preserve">While the absolute cost of </w:t>
      </w:r>
      <w:r w:rsidR="00037BFF">
        <w:rPr>
          <w:rFonts w:asciiTheme="minorHAnsi" w:hAnsiTheme="minorHAnsi" w:cstheme="minorHAnsi"/>
          <w:sz w:val="22"/>
          <w:szCs w:val="22"/>
        </w:rPr>
        <w:t>I</w:t>
      </w:r>
      <w:r w:rsidR="0031449B" w:rsidRPr="007E2119">
        <w:rPr>
          <w:rFonts w:asciiTheme="minorHAnsi" w:hAnsiTheme="minorHAnsi" w:cstheme="minorHAnsi"/>
          <w:sz w:val="22"/>
          <w:szCs w:val="22"/>
        </w:rPr>
        <w:t>nternet data ha</w:t>
      </w:r>
      <w:r w:rsidR="00730B93">
        <w:rPr>
          <w:rFonts w:asciiTheme="minorHAnsi" w:hAnsiTheme="minorHAnsi" w:cstheme="minorHAnsi"/>
          <w:sz w:val="22"/>
          <w:szCs w:val="22"/>
        </w:rPr>
        <w:t>s</w:t>
      </w:r>
      <w:r w:rsidR="0031449B" w:rsidRPr="007E2119">
        <w:rPr>
          <w:rFonts w:asciiTheme="minorHAnsi" w:hAnsiTheme="minorHAnsi" w:cstheme="minorHAnsi"/>
          <w:sz w:val="22"/>
          <w:szCs w:val="22"/>
        </w:rPr>
        <w:t xml:space="preserve"> </w:t>
      </w:r>
      <w:r w:rsidR="00730B93">
        <w:rPr>
          <w:rFonts w:asciiTheme="minorHAnsi" w:hAnsiTheme="minorHAnsi" w:cstheme="minorHAnsi"/>
          <w:sz w:val="22"/>
          <w:szCs w:val="22"/>
        </w:rPr>
        <w:t>decreased</w:t>
      </w:r>
      <w:r w:rsidR="0031449B" w:rsidRPr="007E2119">
        <w:rPr>
          <w:rFonts w:asciiTheme="minorHAnsi" w:hAnsiTheme="minorHAnsi" w:cstheme="minorHAnsi"/>
          <w:sz w:val="22"/>
          <w:szCs w:val="22"/>
        </w:rPr>
        <w:t xml:space="preserve">, households </w:t>
      </w:r>
      <w:r w:rsidR="00BF6A71">
        <w:rPr>
          <w:rFonts w:asciiTheme="minorHAnsi" w:hAnsiTheme="minorHAnsi" w:cstheme="minorHAnsi"/>
          <w:sz w:val="22"/>
          <w:szCs w:val="22"/>
        </w:rPr>
        <w:t>are</w:t>
      </w:r>
      <w:r w:rsidR="0031449B" w:rsidRPr="007E2119">
        <w:rPr>
          <w:rFonts w:asciiTheme="minorHAnsi" w:hAnsiTheme="minorHAnsi" w:cstheme="minorHAnsi"/>
          <w:sz w:val="22"/>
          <w:szCs w:val="22"/>
        </w:rPr>
        <w:t xml:space="preserve"> spending more money on </w:t>
      </w:r>
      <w:r w:rsidR="00433D5A">
        <w:rPr>
          <w:rFonts w:asciiTheme="minorHAnsi" w:hAnsiTheme="minorHAnsi" w:cstheme="minorHAnsi"/>
          <w:sz w:val="22"/>
          <w:szCs w:val="22"/>
        </w:rPr>
        <w:t>Internet</w:t>
      </w:r>
      <w:r w:rsidR="00433D5A" w:rsidRPr="007E2119">
        <w:rPr>
          <w:rFonts w:asciiTheme="minorHAnsi" w:hAnsiTheme="minorHAnsi" w:cstheme="minorHAnsi"/>
          <w:sz w:val="22"/>
          <w:szCs w:val="22"/>
        </w:rPr>
        <w:t xml:space="preserve"> </w:t>
      </w:r>
      <w:r w:rsidR="0031449B" w:rsidRPr="007E2119">
        <w:rPr>
          <w:rFonts w:asciiTheme="minorHAnsi" w:hAnsiTheme="minorHAnsi" w:cstheme="minorHAnsi"/>
          <w:sz w:val="22"/>
          <w:szCs w:val="22"/>
        </w:rPr>
        <w:t xml:space="preserve">services due to </w:t>
      </w:r>
      <w:r w:rsidR="004C52BD">
        <w:rPr>
          <w:rFonts w:asciiTheme="minorHAnsi" w:hAnsiTheme="minorHAnsi" w:cstheme="minorHAnsi"/>
          <w:sz w:val="22"/>
          <w:szCs w:val="22"/>
        </w:rPr>
        <w:t>increasing</w:t>
      </w:r>
      <w:r w:rsidR="004C52BD" w:rsidRPr="007E2119">
        <w:rPr>
          <w:rFonts w:asciiTheme="minorHAnsi" w:hAnsiTheme="minorHAnsi" w:cstheme="minorHAnsi"/>
          <w:sz w:val="22"/>
          <w:szCs w:val="22"/>
        </w:rPr>
        <w:t xml:space="preserve"> </w:t>
      </w:r>
      <w:r w:rsidR="0031449B" w:rsidRPr="007E2119">
        <w:rPr>
          <w:rFonts w:asciiTheme="minorHAnsi" w:hAnsiTheme="minorHAnsi" w:cstheme="minorHAnsi"/>
          <w:sz w:val="22"/>
          <w:szCs w:val="22"/>
        </w:rPr>
        <w:t xml:space="preserve">usage.  Expenditure on these services </w:t>
      </w:r>
      <w:r w:rsidR="00A41BB5">
        <w:rPr>
          <w:rFonts w:asciiTheme="minorHAnsi" w:hAnsiTheme="minorHAnsi" w:cstheme="minorHAnsi"/>
          <w:sz w:val="22"/>
          <w:szCs w:val="22"/>
        </w:rPr>
        <w:t>has</w:t>
      </w:r>
      <w:r w:rsidR="00A41BB5" w:rsidRPr="007E2119">
        <w:rPr>
          <w:rFonts w:asciiTheme="minorHAnsi" w:hAnsiTheme="minorHAnsi" w:cstheme="minorHAnsi"/>
          <w:sz w:val="22"/>
          <w:szCs w:val="22"/>
        </w:rPr>
        <w:t xml:space="preserve"> </w:t>
      </w:r>
      <w:r w:rsidR="0031449B" w:rsidRPr="007E2119">
        <w:rPr>
          <w:rFonts w:asciiTheme="minorHAnsi" w:hAnsiTheme="minorHAnsi" w:cstheme="minorHAnsi"/>
          <w:sz w:val="22"/>
          <w:szCs w:val="22"/>
        </w:rPr>
        <w:t xml:space="preserve">generally increased faster than household income over this period. </w:t>
      </w:r>
      <w:r w:rsidR="00911773" w:rsidRPr="007E2119">
        <w:rPr>
          <w:rFonts w:asciiTheme="minorHAnsi" w:hAnsiTheme="minorHAnsi" w:cstheme="minorHAnsi"/>
          <w:sz w:val="22"/>
          <w:szCs w:val="22"/>
        </w:rPr>
        <w:t xml:space="preserve"> </w:t>
      </w:r>
      <w:r w:rsidR="0031449B" w:rsidRPr="007E2119">
        <w:rPr>
          <w:rFonts w:asciiTheme="minorHAnsi" w:hAnsiTheme="minorHAnsi" w:cstheme="minorHAnsi"/>
          <w:sz w:val="22"/>
          <w:szCs w:val="22"/>
        </w:rPr>
        <w:t>In particular</w:t>
      </w:r>
      <w:r w:rsidR="00911773" w:rsidRPr="007E2119">
        <w:rPr>
          <w:rFonts w:asciiTheme="minorHAnsi" w:hAnsiTheme="minorHAnsi" w:cstheme="minorHAnsi"/>
          <w:sz w:val="22"/>
          <w:szCs w:val="22"/>
        </w:rPr>
        <w:t>,</w:t>
      </w:r>
      <w:r w:rsidR="0031449B" w:rsidRPr="007E2119">
        <w:rPr>
          <w:rFonts w:asciiTheme="minorHAnsi" w:hAnsiTheme="minorHAnsi" w:cstheme="minorHAnsi"/>
          <w:sz w:val="22"/>
          <w:szCs w:val="22"/>
        </w:rPr>
        <w:t xml:space="preserve"> the proportion of household income spent on </w:t>
      </w:r>
      <w:r w:rsidR="00433D5A">
        <w:rPr>
          <w:rFonts w:asciiTheme="minorHAnsi" w:hAnsiTheme="minorHAnsi" w:cstheme="minorHAnsi"/>
          <w:sz w:val="22"/>
          <w:szCs w:val="22"/>
        </w:rPr>
        <w:t>Internet</w:t>
      </w:r>
      <w:r w:rsidR="0031449B" w:rsidRPr="007E2119">
        <w:rPr>
          <w:rFonts w:asciiTheme="minorHAnsi" w:hAnsiTheme="minorHAnsi" w:cstheme="minorHAnsi"/>
          <w:sz w:val="22"/>
          <w:szCs w:val="22"/>
        </w:rPr>
        <w:t xml:space="preserve"> access by those in the lowest household income quintile</w:t>
      </w:r>
      <w:r w:rsidR="008A12D7">
        <w:rPr>
          <w:rFonts w:asciiTheme="minorHAnsi" w:hAnsiTheme="minorHAnsi" w:cstheme="minorHAnsi"/>
          <w:sz w:val="22"/>
          <w:szCs w:val="22"/>
        </w:rPr>
        <w:t xml:space="preserve"> (lowest </w:t>
      </w:r>
      <w:r w:rsidR="008A12D7">
        <w:rPr>
          <w:rFonts w:asciiTheme="minorHAnsi" w:hAnsiTheme="minorHAnsi" w:cstheme="minorHAnsi"/>
          <w:sz w:val="22"/>
          <w:szCs w:val="22"/>
        </w:rPr>
        <w:lastRenderedPageBreak/>
        <w:t>20%)</w:t>
      </w:r>
      <w:r w:rsidR="0031449B" w:rsidRPr="007E2119">
        <w:rPr>
          <w:rFonts w:asciiTheme="minorHAnsi" w:hAnsiTheme="minorHAnsi" w:cstheme="minorHAnsi"/>
          <w:sz w:val="22"/>
          <w:szCs w:val="22"/>
        </w:rPr>
        <w:t xml:space="preserve"> ha</w:t>
      </w:r>
      <w:r w:rsidR="00590F46" w:rsidRPr="007E2119">
        <w:rPr>
          <w:rFonts w:asciiTheme="minorHAnsi" w:hAnsiTheme="minorHAnsi" w:cstheme="minorHAnsi"/>
          <w:sz w:val="22"/>
          <w:szCs w:val="22"/>
        </w:rPr>
        <w:t>s</w:t>
      </w:r>
      <w:r w:rsidR="0031449B" w:rsidRPr="007E2119">
        <w:rPr>
          <w:rFonts w:asciiTheme="minorHAnsi" w:hAnsiTheme="minorHAnsi" w:cstheme="minorHAnsi"/>
          <w:sz w:val="22"/>
          <w:szCs w:val="22"/>
        </w:rPr>
        <w:t xml:space="preserve"> increased every year since 2014</w:t>
      </w:r>
      <w:r w:rsidR="007138FA">
        <w:rPr>
          <w:rFonts w:asciiTheme="minorHAnsi" w:hAnsiTheme="minorHAnsi" w:cstheme="minorHAnsi"/>
          <w:sz w:val="22"/>
          <w:szCs w:val="22"/>
        </w:rPr>
        <w:t>.</w:t>
      </w:r>
      <w:r w:rsidR="0031449B" w:rsidRPr="007E2119">
        <w:rPr>
          <w:rFonts w:asciiTheme="minorHAnsi" w:hAnsiTheme="minorHAnsi" w:cstheme="minorHAnsi"/>
          <w:sz w:val="22"/>
          <w:szCs w:val="22"/>
        </w:rPr>
        <w:t xml:space="preserve"> </w:t>
      </w:r>
      <w:r w:rsidR="007138FA">
        <w:rPr>
          <w:rFonts w:asciiTheme="minorHAnsi" w:hAnsiTheme="minorHAnsi" w:cstheme="minorHAnsi"/>
          <w:sz w:val="22"/>
          <w:szCs w:val="22"/>
        </w:rPr>
        <w:t>There is</w:t>
      </w:r>
      <w:r w:rsidR="0099012C" w:rsidRPr="007E2119">
        <w:rPr>
          <w:rFonts w:asciiTheme="minorHAnsi" w:hAnsiTheme="minorHAnsi" w:cstheme="minorHAnsi"/>
          <w:sz w:val="22"/>
          <w:szCs w:val="22"/>
        </w:rPr>
        <w:t xml:space="preserve"> </w:t>
      </w:r>
      <w:r w:rsidR="0031449B" w:rsidRPr="007E2119">
        <w:rPr>
          <w:rFonts w:asciiTheme="minorHAnsi" w:hAnsiTheme="minorHAnsi" w:cstheme="minorHAnsi"/>
          <w:sz w:val="22"/>
          <w:szCs w:val="22"/>
        </w:rPr>
        <w:t xml:space="preserve">a widening gap in </w:t>
      </w:r>
      <w:r w:rsidRPr="007E2119">
        <w:rPr>
          <w:rFonts w:asciiTheme="minorHAnsi" w:hAnsiTheme="minorHAnsi" w:cstheme="minorHAnsi"/>
          <w:sz w:val="22"/>
          <w:szCs w:val="22"/>
        </w:rPr>
        <w:t>a</w:t>
      </w:r>
      <w:r w:rsidR="0031449B" w:rsidRPr="007E2119">
        <w:rPr>
          <w:rFonts w:asciiTheme="minorHAnsi" w:hAnsiTheme="minorHAnsi" w:cstheme="minorHAnsi"/>
          <w:sz w:val="22"/>
          <w:szCs w:val="22"/>
        </w:rPr>
        <w:t xml:space="preserve">ffordability between </w:t>
      </w:r>
      <w:r w:rsidRPr="007E2119">
        <w:rPr>
          <w:rFonts w:asciiTheme="minorHAnsi" w:hAnsiTheme="minorHAnsi" w:cstheme="minorHAnsi"/>
          <w:sz w:val="22"/>
          <w:szCs w:val="22"/>
        </w:rPr>
        <w:t xml:space="preserve">the lowest and the </w:t>
      </w:r>
      <w:r w:rsidR="0031449B" w:rsidRPr="007E2119">
        <w:rPr>
          <w:rFonts w:asciiTheme="minorHAnsi" w:hAnsiTheme="minorHAnsi" w:cstheme="minorHAnsi"/>
          <w:sz w:val="22"/>
          <w:szCs w:val="22"/>
        </w:rPr>
        <w:t>high</w:t>
      </w:r>
      <w:r w:rsidRPr="007E2119">
        <w:rPr>
          <w:rFonts w:asciiTheme="minorHAnsi" w:hAnsiTheme="minorHAnsi" w:cstheme="minorHAnsi"/>
          <w:sz w:val="22"/>
          <w:szCs w:val="22"/>
        </w:rPr>
        <w:t xml:space="preserve">est </w:t>
      </w:r>
      <w:r w:rsidR="0031449B" w:rsidRPr="007E2119">
        <w:rPr>
          <w:rFonts w:asciiTheme="minorHAnsi" w:hAnsiTheme="minorHAnsi" w:cstheme="minorHAnsi"/>
          <w:sz w:val="22"/>
          <w:szCs w:val="22"/>
        </w:rPr>
        <w:t xml:space="preserve">income </w:t>
      </w:r>
      <w:r w:rsidR="005B6420" w:rsidRPr="007E2119">
        <w:rPr>
          <w:rFonts w:asciiTheme="minorHAnsi" w:hAnsiTheme="minorHAnsi" w:cstheme="minorHAnsi"/>
          <w:sz w:val="22"/>
          <w:szCs w:val="22"/>
        </w:rPr>
        <w:t xml:space="preserve">quintile </w:t>
      </w:r>
      <w:r w:rsidR="0031449B" w:rsidRPr="007E2119">
        <w:rPr>
          <w:rFonts w:asciiTheme="minorHAnsi" w:hAnsiTheme="minorHAnsi" w:cstheme="minorHAnsi"/>
          <w:sz w:val="22"/>
          <w:szCs w:val="22"/>
        </w:rPr>
        <w:t>households</w:t>
      </w:r>
      <w:r w:rsidR="005A7C74">
        <w:rPr>
          <w:rFonts w:asciiTheme="minorHAnsi" w:hAnsiTheme="minorHAnsi" w:cstheme="minorHAnsi"/>
          <w:sz w:val="22"/>
          <w:szCs w:val="22"/>
        </w:rPr>
        <w:t>.</w:t>
      </w:r>
    </w:p>
    <w:p w14:paraId="3ADB2DED" w14:textId="2AEE906E" w:rsidR="0031449B" w:rsidRPr="007E2119" w:rsidRDefault="0031449B" w:rsidP="007E2119">
      <w:pPr>
        <w:pStyle w:val="ListParagraph"/>
        <w:numPr>
          <w:ilvl w:val="0"/>
          <w:numId w:val="8"/>
        </w:numPr>
        <w:spacing w:before="0" w:after="0"/>
        <w:ind w:left="426" w:hanging="426"/>
        <w:rPr>
          <w:rFonts w:asciiTheme="minorHAnsi" w:hAnsiTheme="minorHAnsi" w:cstheme="minorHAnsi"/>
          <w:sz w:val="22"/>
          <w:szCs w:val="22"/>
        </w:rPr>
      </w:pPr>
      <w:r w:rsidRPr="007E2119">
        <w:rPr>
          <w:rFonts w:asciiTheme="minorHAnsi" w:hAnsiTheme="minorHAnsi" w:cstheme="minorHAnsi"/>
          <w:b/>
          <w:bCs/>
          <w:sz w:val="22"/>
          <w:szCs w:val="22"/>
        </w:rPr>
        <w:t>Mobile-only users are less digitally included</w:t>
      </w:r>
      <w:r w:rsidRPr="007E2119">
        <w:rPr>
          <w:rFonts w:asciiTheme="minorHAnsi" w:hAnsiTheme="minorHAnsi" w:cstheme="minorHAnsi"/>
          <w:sz w:val="22"/>
          <w:szCs w:val="22"/>
        </w:rPr>
        <w:t>. More than four million Australians access</w:t>
      </w:r>
      <w:r w:rsidR="00BE22D8" w:rsidRPr="007E2119">
        <w:rPr>
          <w:rFonts w:asciiTheme="minorHAnsi" w:hAnsiTheme="minorHAnsi" w:cstheme="minorHAnsi"/>
          <w:sz w:val="22"/>
          <w:szCs w:val="22"/>
        </w:rPr>
        <w:t>ed</w:t>
      </w:r>
      <w:r w:rsidRPr="007E2119">
        <w:rPr>
          <w:rFonts w:asciiTheme="minorHAnsi" w:hAnsiTheme="minorHAnsi" w:cstheme="minorHAnsi"/>
          <w:sz w:val="22"/>
          <w:szCs w:val="22"/>
        </w:rPr>
        <w:t xml:space="preserve"> the </w:t>
      </w:r>
      <w:r w:rsidR="00433D5A">
        <w:rPr>
          <w:rFonts w:asciiTheme="minorHAnsi" w:hAnsiTheme="minorHAnsi" w:cstheme="minorHAnsi"/>
          <w:sz w:val="22"/>
          <w:szCs w:val="22"/>
        </w:rPr>
        <w:t>Internet</w:t>
      </w:r>
      <w:r w:rsidRPr="007E2119">
        <w:rPr>
          <w:rFonts w:asciiTheme="minorHAnsi" w:hAnsiTheme="minorHAnsi" w:cstheme="minorHAnsi"/>
          <w:sz w:val="22"/>
          <w:szCs w:val="22"/>
        </w:rPr>
        <w:t xml:space="preserve"> solely through a mobile connection.  Around one in five also have no access to a personal computer at home and thereby rely on mobile devices (smartphones or tablets) when using the </w:t>
      </w:r>
      <w:r w:rsidR="00433D5A">
        <w:rPr>
          <w:rFonts w:asciiTheme="minorHAnsi" w:hAnsiTheme="minorHAnsi" w:cstheme="minorHAnsi"/>
          <w:sz w:val="22"/>
          <w:szCs w:val="22"/>
        </w:rPr>
        <w:t>Internet</w:t>
      </w:r>
      <w:r w:rsidRPr="007E2119">
        <w:rPr>
          <w:rFonts w:asciiTheme="minorHAnsi" w:hAnsiTheme="minorHAnsi" w:cstheme="minorHAnsi"/>
          <w:sz w:val="22"/>
          <w:szCs w:val="22"/>
        </w:rPr>
        <w:t>. Being mobile-only poses particular difficulties with online activities such as remote working and learning</w:t>
      </w:r>
      <w:r w:rsidR="004541A5">
        <w:rPr>
          <w:rFonts w:asciiTheme="minorHAnsi" w:hAnsiTheme="minorHAnsi" w:cstheme="minorHAnsi"/>
          <w:sz w:val="22"/>
          <w:szCs w:val="22"/>
        </w:rPr>
        <w:t>,</w:t>
      </w:r>
      <w:r w:rsidRPr="007E2119">
        <w:rPr>
          <w:rFonts w:asciiTheme="minorHAnsi" w:hAnsiTheme="minorHAnsi" w:cstheme="minorHAnsi"/>
          <w:sz w:val="22"/>
          <w:szCs w:val="22"/>
        </w:rPr>
        <w:t xml:space="preserve"> often demanding higher data allowances and device capabilities.</w:t>
      </w:r>
    </w:p>
    <w:p w14:paraId="057DA09D" w14:textId="00D80266" w:rsidR="0031449B" w:rsidRPr="007E2119" w:rsidRDefault="00C7343A" w:rsidP="007E2119">
      <w:pPr>
        <w:pStyle w:val="ListParagraph"/>
        <w:numPr>
          <w:ilvl w:val="0"/>
          <w:numId w:val="8"/>
        </w:numPr>
        <w:tabs>
          <w:tab w:val="left" w:pos="3660"/>
        </w:tabs>
        <w:spacing w:before="0" w:after="0"/>
        <w:ind w:left="426" w:hanging="426"/>
        <w:rPr>
          <w:rFonts w:asciiTheme="minorHAnsi" w:hAnsiTheme="minorHAnsi" w:cstheme="minorHAnsi"/>
          <w:sz w:val="22"/>
          <w:szCs w:val="22"/>
        </w:rPr>
      </w:pPr>
      <w:r w:rsidRPr="00C7343A">
        <w:rPr>
          <w:rFonts w:asciiTheme="minorHAnsi" w:hAnsiTheme="minorHAnsi" w:cstheme="minorHAnsi"/>
          <w:b/>
          <w:bCs/>
          <w:sz w:val="22"/>
          <w:szCs w:val="22"/>
        </w:rPr>
        <w:t>People aged 65+ continue to be amongst Australia’s most digitally excluded communities</w:t>
      </w:r>
      <w:r w:rsidR="0031449B" w:rsidRPr="007E2119">
        <w:rPr>
          <w:rFonts w:asciiTheme="minorHAnsi" w:hAnsiTheme="minorHAnsi" w:cstheme="minorHAnsi"/>
          <w:sz w:val="22"/>
          <w:szCs w:val="22"/>
        </w:rPr>
        <w:t xml:space="preserve">. These results indicate many older Australians </w:t>
      </w:r>
      <w:r w:rsidR="00F36CC4">
        <w:rPr>
          <w:rFonts w:asciiTheme="minorHAnsi" w:hAnsiTheme="minorHAnsi" w:cstheme="minorHAnsi"/>
          <w:sz w:val="22"/>
          <w:szCs w:val="22"/>
        </w:rPr>
        <w:t>are</w:t>
      </w:r>
      <w:r w:rsidR="00F36CC4" w:rsidRPr="007E2119">
        <w:rPr>
          <w:rFonts w:asciiTheme="minorHAnsi" w:hAnsiTheme="minorHAnsi" w:cstheme="minorHAnsi"/>
          <w:sz w:val="22"/>
          <w:szCs w:val="22"/>
        </w:rPr>
        <w:t xml:space="preserve"> </w:t>
      </w:r>
      <w:r w:rsidR="0031449B" w:rsidRPr="007E2119">
        <w:rPr>
          <w:rFonts w:asciiTheme="minorHAnsi" w:hAnsiTheme="minorHAnsi" w:cstheme="minorHAnsi"/>
          <w:sz w:val="22"/>
          <w:szCs w:val="22"/>
        </w:rPr>
        <w:t xml:space="preserve">not able to use the </w:t>
      </w:r>
      <w:r w:rsidR="00433D5A">
        <w:rPr>
          <w:rFonts w:asciiTheme="minorHAnsi" w:hAnsiTheme="minorHAnsi" w:cstheme="minorHAnsi"/>
          <w:sz w:val="22"/>
          <w:szCs w:val="22"/>
        </w:rPr>
        <w:t>Internet</w:t>
      </w:r>
      <w:r w:rsidR="0031449B" w:rsidRPr="007E2119">
        <w:rPr>
          <w:rFonts w:asciiTheme="minorHAnsi" w:hAnsiTheme="minorHAnsi" w:cstheme="minorHAnsi"/>
          <w:sz w:val="22"/>
          <w:szCs w:val="22"/>
        </w:rPr>
        <w:t xml:space="preserve"> as an alternative to face-to-face </w:t>
      </w:r>
      <w:r w:rsidR="00F36CC4">
        <w:rPr>
          <w:rFonts w:asciiTheme="minorHAnsi" w:hAnsiTheme="minorHAnsi" w:cstheme="minorHAnsi"/>
          <w:sz w:val="22"/>
          <w:szCs w:val="22"/>
        </w:rPr>
        <w:t xml:space="preserve">for </w:t>
      </w:r>
      <w:r w:rsidR="0031449B" w:rsidRPr="007E2119">
        <w:rPr>
          <w:rFonts w:asciiTheme="minorHAnsi" w:hAnsiTheme="minorHAnsi" w:cstheme="minorHAnsi"/>
          <w:sz w:val="22"/>
          <w:szCs w:val="22"/>
        </w:rPr>
        <w:t>social interactions</w:t>
      </w:r>
      <w:r w:rsidR="00AA2C72" w:rsidRPr="007E2119">
        <w:rPr>
          <w:rFonts w:asciiTheme="minorHAnsi" w:hAnsiTheme="minorHAnsi" w:cstheme="minorHAnsi"/>
          <w:sz w:val="22"/>
          <w:szCs w:val="22"/>
        </w:rPr>
        <w:t>.</w:t>
      </w:r>
    </w:p>
    <w:p w14:paraId="1892EA33" w14:textId="71FC6BEB" w:rsidR="00C64671" w:rsidRPr="00002D86" w:rsidRDefault="0031449B" w:rsidP="00002D86">
      <w:pPr>
        <w:pStyle w:val="ListParagraph"/>
        <w:tabs>
          <w:tab w:val="left" w:pos="3660"/>
        </w:tabs>
        <w:spacing w:before="0" w:after="0"/>
        <w:ind w:left="426"/>
        <w:rPr>
          <w:rFonts w:asciiTheme="minorHAnsi" w:hAnsiTheme="minorHAnsi" w:cstheme="minorHAnsi"/>
        </w:rPr>
      </w:pPr>
      <w:r w:rsidRPr="007E2119">
        <w:rPr>
          <w:rFonts w:asciiTheme="minorHAnsi" w:hAnsiTheme="minorHAnsi" w:cstheme="minorHAnsi"/>
          <w:b/>
          <w:bCs/>
          <w:sz w:val="22"/>
          <w:szCs w:val="22"/>
        </w:rPr>
        <w:t xml:space="preserve">Indigenous Australians </w:t>
      </w:r>
      <w:r w:rsidR="003F6375">
        <w:rPr>
          <w:rFonts w:asciiTheme="minorHAnsi" w:hAnsiTheme="minorHAnsi" w:cstheme="minorHAnsi"/>
          <w:b/>
          <w:bCs/>
          <w:sz w:val="22"/>
          <w:szCs w:val="22"/>
        </w:rPr>
        <w:t>are</w:t>
      </w:r>
      <w:r w:rsidR="003F6375" w:rsidRPr="007E2119">
        <w:rPr>
          <w:rFonts w:asciiTheme="minorHAnsi" w:hAnsiTheme="minorHAnsi" w:cstheme="minorHAnsi"/>
          <w:b/>
          <w:bCs/>
          <w:sz w:val="22"/>
          <w:szCs w:val="22"/>
        </w:rPr>
        <w:t xml:space="preserve"> </w:t>
      </w:r>
      <w:r w:rsidR="008E0909" w:rsidRPr="007E2119">
        <w:rPr>
          <w:rFonts w:asciiTheme="minorHAnsi" w:hAnsiTheme="minorHAnsi" w:cstheme="minorHAnsi"/>
          <w:b/>
          <w:bCs/>
          <w:sz w:val="22"/>
          <w:szCs w:val="22"/>
        </w:rPr>
        <w:t xml:space="preserve">significantly </w:t>
      </w:r>
      <w:r w:rsidR="00D35AE4" w:rsidRPr="007E2119">
        <w:rPr>
          <w:rFonts w:asciiTheme="minorHAnsi" w:hAnsiTheme="minorHAnsi" w:cstheme="minorHAnsi"/>
          <w:b/>
          <w:bCs/>
          <w:sz w:val="22"/>
          <w:szCs w:val="22"/>
        </w:rPr>
        <w:t>more digitally excluded than non-indigenous Australians</w:t>
      </w:r>
      <w:r w:rsidR="00D35AE4" w:rsidRPr="007E2119">
        <w:rPr>
          <w:rFonts w:asciiTheme="minorHAnsi" w:hAnsiTheme="minorHAnsi" w:cstheme="minorHAnsi"/>
          <w:sz w:val="22"/>
          <w:szCs w:val="22"/>
        </w:rPr>
        <w:t>.</w:t>
      </w:r>
      <w:r w:rsidRPr="007E2119">
        <w:rPr>
          <w:rFonts w:asciiTheme="minorHAnsi" w:hAnsiTheme="minorHAnsi" w:cstheme="minorHAnsi"/>
          <w:sz w:val="22"/>
          <w:szCs w:val="22"/>
        </w:rPr>
        <w:t xml:space="preserve"> Affordability </w:t>
      </w:r>
      <w:r w:rsidR="00590F46" w:rsidRPr="007E2119">
        <w:rPr>
          <w:rFonts w:asciiTheme="minorHAnsi" w:hAnsiTheme="minorHAnsi" w:cstheme="minorHAnsi"/>
          <w:sz w:val="22"/>
          <w:szCs w:val="22"/>
        </w:rPr>
        <w:t>is</w:t>
      </w:r>
      <w:r w:rsidRPr="007E2119">
        <w:rPr>
          <w:rFonts w:asciiTheme="minorHAnsi" w:hAnsiTheme="minorHAnsi" w:cstheme="minorHAnsi"/>
          <w:sz w:val="22"/>
          <w:szCs w:val="22"/>
        </w:rPr>
        <w:t xml:space="preserve"> a key issue, driven by a disproportionately high use of mobile-only and prepaid connectivity, which carries higher costs per gigabyte than fixed connections.</w:t>
      </w:r>
    </w:p>
    <w:p w14:paraId="61D6A55D" w14:textId="06055DEC" w:rsidR="00A608AE" w:rsidRPr="00A54BD2" w:rsidRDefault="00F56F4D" w:rsidP="007E2119">
      <w:pPr>
        <w:pStyle w:val="Heading2"/>
        <w:ind w:left="426" w:hanging="426"/>
        <w:rPr>
          <w:rFonts w:cstheme="minorHAnsi"/>
          <w:szCs w:val="32"/>
        </w:rPr>
      </w:pPr>
      <w:bookmarkStart w:id="26" w:name="_Toc72222777"/>
      <w:bookmarkStart w:id="27" w:name="_Toc72753782"/>
      <w:r>
        <w:rPr>
          <w:rFonts w:cstheme="minorHAnsi"/>
          <w:szCs w:val="32"/>
        </w:rPr>
        <w:t xml:space="preserve">Digital Equity in </w:t>
      </w:r>
      <w:r w:rsidR="00585A06" w:rsidRPr="00A54BD2">
        <w:rPr>
          <w:rFonts w:cstheme="minorHAnsi"/>
          <w:szCs w:val="32"/>
        </w:rPr>
        <w:t>Melbourne</w:t>
      </w:r>
      <w:bookmarkEnd w:id="26"/>
      <w:r>
        <w:rPr>
          <w:rFonts w:cstheme="minorHAnsi"/>
          <w:szCs w:val="32"/>
        </w:rPr>
        <w:t xml:space="preserve">’s </w:t>
      </w:r>
      <w:r w:rsidR="00DF2EB4">
        <w:rPr>
          <w:rFonts w:cstheme="minorHAnsi"/>
          <w:szCs w:val="32"/>
        </w:rPr>
        <w:t xml:space="preserve">Outer </w:t>
      </w:r>
      <w:r>
        <w:rPr>
          <w:rFonts w:cstheme="minorHAnsi"/>
          <w:szCs w:val="32"/>
        </w:rPr>
        <w:t>South East</w:t>
      </w:r>
      <w:bookmarkEnd w:id="27"/>
    </w:p>
    <w:p w14:paraId="09C0D1A6" w14:textId="60300365" w:rsidR="001053D1" w:rsidRPr="007E2119" w:rsidRDefault="00A608AE" w:rsidP="005A7C74">
      <w:pPr>
        <w:tabs>
          <w:tab w:val="left" w:pos="3660"/>
        </w:tabs>
        <w:spacing w:before="0" w:beforeAutospacing="0" w:after="0" w:afterAutospacing="0" w:line="312" w:lineRule="auto"/>
        <w:rPr>
          <w:rFonts w:asciiTheme="minorHAnsi" w:hAnsiTheme="minorHAnsi" w:cstheme="minorHAnsi"/>
          <w:sz w:val="22"/>
          <w:szCs w:val="22"/>
        </w:rPr>
      </w:pPr>
      <w:r w:rsidRPr="007E2119">
        <w:rPr>
          <w:rFonts w:asciiTheme="minorHAnsi" w:hAnsiTheme="minorHAnsi" w:cstheme="minorHAnsi"/>
          <w:sz w:val="22"/>
          <w:szCs w:val="22"/>
        </w:rPr>
        <w:t xml:space="preserve">The </w:t>
      </w:r>
      <w:r w:rsidR="007536D5" w:rsidRPr="007E2119">
        <w:rPr>
          <w:rFonts w:asciiTheme="minorHAnsi" w:hAnsiTheme="minorHAnsi" w:cstheme="minorHAnsi"/>
          <w:sz w:val="22"/>
          <w:szCs w:val="22"/>
        </w:rPr>
        <w:t>ADII</w:t>
      </w:r>
      <w:r w:rsidR="007536D5" w:rsidRPr="007E2119" w:rsidDel="00B47534">
        <w:rPr>
          <w:rFonts w:asciiTheme="minorHAnsi" w:hAnsiTheme="minorHAnsi" w:cstheme="minorHAnsi"/>
          <w:sz w:val="22"/>
          <w:szCs w:val="22"/>
        </w:rPr>
        <w:t xml:space="preserve"> </w:t>
      </w:r>
      <w:r w:rsidR="007536D5" w:rsidRPr="007E2119">
        <w:rPr>
          <w:rFonts w:asciiTheme="minorHAnsi" w:hAnsiTheme="minorHAnsi" w:cstheme="minorHAnsi"/>
          <w:sz w:val="22"/>
          <w:szCs w:val="22"/>
        </w:rPr>
        <w:t>found that o</w:t>
      </w:r>
      <w:r w:rsidRPr="007E2119">
        <w:rPr>
          <w:rFonts w:asciiTheme="minorHAnsi" w:hAnsiTheme="minorHAnsi" w:cstheme="minorHAnsi"/>
          <w:sz w:val="22"/>
          <w:szCs w:val="22"/>
        </w:rPr>
        <w:t xml:space="preserve">uter </w:t>
      </w:r>
      <w:r w:rsidR="007536D5" w:rsidRPr="007E2119">
        <w:rPr>
          <w:rFonts w:asciiTheme="minorHAnsi" w:hAnsiTheme="minorHAnsi" w:cstheme="minorHAnsi"/>
          <w:sz w:val="22"/>
          <w:szCs w:val="22"/>
        </w:rPr>
        <w:t>s</w:t>
      </w:r>
      <w:r w:rsidRPr="007E2119">
        <w:rPr>
          <w:rFonts w:asciiTheme="minorHAnsi" w:hAnsiTheme="minorHAnsi" w:cstheme="minorHAnsi"/>
          <w:sz w:val="22"/>
          <w:szCs w:val="22"/>
        </w:rPr>
        <w:t>outh</w:t>
      </w:r>
      <w:r w:rsidR="001266E5" w:rsidRPr="007E2119">
        <w:rPr>
          <w:rFonts w:asciiTheme="minorHAnsi" w:hAnsiTheme="minorHAnsi" w:cstheme="minorHAnsi"/>
          <w:sz w:val="22"/>
          <w:szCs w:val="22"/>
        </w:rPr>
        <w:t>-</w:t>
      </w:r>
      <w:r w:rsidR="007536D5" w:rsidRPr="007E2119">
        <w:rPr>
          <w:rFonts w:asciiTheme="minorHAnsi" w:hAnsiTheme="minorHAnsi" w:cstheme="minorHAnsi"/>
          <w:sz w:val="22"/>
          <w:szCs w:val="22"/>
        </w:rPr>
        <w:t>e</w:t>
      </w:r>
      <w:r w:rsidRPr="007E2119">
        <w:rPr>
          <w:rFonts w:asciiTheme="minorHAnsi" w:hAnsiTheme="minorHAnsi" w:cstheme="minorHAnsi"/>
          <w:sz w:val="22"/>
          <w:szCs w:val="22"/>
        </w:rPr>
        <w:t>ast Melbourn</w:t>
      </w:r>
      <w:r w:rsidR="007536D5" w:rsidRPr="007E2119">
        <w:rPr>
          <w:rFonts w:asciiTheme="minorHAnsi" w:hAnsiTheme="minorHAnsi" w:cstheme="minorHAnsi"/>
          <w:sz w:val="22"/>
          <w:szCs w:val="22"/>
        </w:rPr>
        <w:t xml:space="preserve">e is the most digitally excluded </w:t>
      </w:r>
      <w:r w:rsidR="007E1510" w:rsidRPr="007E2119">
        <w:rPr>
          <w:rFonts w:asciiTheme="minorHAnsi" w:hAnsiTheme="minorHAnsi" w:cstheme="minorHAnsi"/>
          <w:sz w:val="22"/>
          <w:szCs w:val="22"/>
        </w:rPr>
        <w:t>area</w:t>
      </w:r>
      <w:r w:rsidR="007536D5" w:rsidRPr="007E2119">
        <w:rPr>
          <w:rFonts w:asciiTheme="minorHAnsi" w:hAnsiTheme="minorHAnsi" w:cstheme="minorHAnsi"/>
          <w:sz w:val="22"/>
          <w:szCs w:val="22"/>
        </w:rPr>
        <w:t xml:space="preserve"> of </w:t>
      </w:r>
      <w:r w:rsidR="007E1510" w:rsidRPr="007E2119">
        <w:rPr>
          <w:rFonts w:asciiTheme="minorHAnsi" w:hAnsiTheme="minorHAnsi" w:cstheme="minorHAnsi"/>
          <w:sz w:val="22"/>
          <w:szCs w:val="22"/>
        </w:rPr>
        <w:t xml:space="preserve">Greater </w:t>
      </w:r>
      <w:r w:rsidR="001A315C" w:rsidRPr="007E2119">
        <w:rPr>
          <w:rFonts w:asciiTheme="minorHAnsi" w:hAnsiTheme="minorHAnsi" w:cstheme="minorHAnsi"/>
          <w:sz w:val="22"/>
          <w:szCs w:val="22"/>
        </w:rPr>
        <w:t xml:space="preserve">Melbourne.  The ADII considers outer south-east Melbourne to </w:t>
      </w:r>
      <w:r w:rsidR="00B47534">
        <w:rPr>
          <w:rFonts w:asciiTheme="minorHAnsi" w:hAnsiTheme="minorHAnsi" w:cstheme="minorHAnsi"/>
          <w:sz w:val="22"/>
          <w:szCs w:val="22"/>
        </w:rPr>
        <w:t>include</w:t>
      </w:r>
      <w:r w:rsidRPr="007E2119">
        <w:rPr>
          <w:rFonts w:asciiTheme="minorHAnsi" w:hAnsiTheme="minorHAnsi" w:cstheme="minorHAnsi"/>
          <w:sz w:val="22"/>
          <w:szCs w:val="22"/>
        </w:rPr>
        <w:t xml:space="preserve"> LGAs of Casey, Cardinia, Greater Dandenong, Frankston, Mornington Peninsula and the southern </w:t>
      </w:r>
      <w:r w:rsidR="00B47534">
        <w:rPr>
          <w:rFonts w:asciiTheme="minorHAnsi" w:hAnsiTheme="minorHAnsi" w:cstheme="minorHAnsi"/>
          <w:sz w:val="22"/>
          <w:szCs w:val="22"/>
        </w:rPr>
        <w:t>section</w:t>
      </w:r>
      <w:r w:rsidR="00B47534" w:rsidRPr="007E2119">
        <w:rPr>
          <w:rFonts w:asciiTheme="minorHAnsi" w:hAnsiTheme="minorHAnsi" w:cstheme="minorHAnsi"/>
          <w:sz w:val="22"/>
          <w:szCs w:val="22"/>
        </w:rPr>
        <w:t xml:space="preserve"> </w:t>
      </w:r>
      <w:r w:rsidRPr="007E2119">
        <w:rPr>
          <w:rFonts w:asciiTheme="minorHAnsi" w:hAnsiTheme="minorHAnsi" w:cstheme="minorHAnsi"/>
          <w:sz w:val="22"/>
          <w:szCs w:val="22"/>
        </w:rPr>
        <w:t>of Kingston</w:t>
      </w:r>
      <w:r w:rsidR="001A315C" w:rsidRPr="007E2119">
        <w:rPr>
          <w:rFonts w:asciiTheme="minorHAnsi" w:hAnsiTheme="minorHAnsi" w:cstheme="minorHAnsi"/>
          <w:sz w:val="22"/>
          <w:szCs w:val="22"/>
        </w:rPr>
        <w:t>.</w:t>
      </w:r>
      <w:r w:rsidR="005A7C74">
        <w:rPr>
          <w:rFonts w:asciiTheme="minorHAnsi" w:hAnsiTheme="minorHAnsi" w:cstheme="minorHAnsi"/>
          <w:sz w:val="22"/>
          <w:szCs w:val="22"/>
        </w:rPr>
        <w:t xml:space="preserve">  </w:t>
      </w:r>
      <w:r w:rsidR="00C31753">
        <w:rPr>
          <w:rFonts w:asciiTheme="minorHAnsi" w:hAnsiTheme="minorHAnsi" w:cstheme="minorHAnsi"/>
          <w:sz w:val="22"/>
          <w:szCs w:val="22"/>
        </w:rPr>
        <w:t>When c</w:t>
      </w:r>
      <w:r w:rsidR="00585A06" w:rsidRPr="007E2119">
        <w:rPr>
          <w:rFonts w:asciiTheme="minorHAnsi" w:hAnsiTheme="minorHAnsi" w:cstheme="minorHAnsi"/>
          <w:sz w:val="22"/>
          <w:szCs w:val="22"/>
        </w:rPr>
        <w:t xml:space="preserve">ompared to the rest of </w:t>
      </w:r>
      <w:r w:rsidR="0031158A">
        <w:rPr>
          <w:rFonts w:asciiTheme="minorHAnsi" w:hAnsiTheme="minorHAnsi" w:cstheme="minorHAnsi"/>
          <w:sz w:val="22"/>
          <w:szCs w:val="22"/>
        </w:rPr>
        <w:t>Greater</w:t>
      </w:r>
      <w:r w:rsidR="00852E9E">
        <w:rPr>
          <w:rFonts w:asciiTheme="minorHAnsi" w:hAnsiTheme="minorHAnsi" w:cstheme="minorHAnsi"/>
          <w:sz w:val="22"/>
          <w:szCs w:val="22"/>
        </w:rPr>
        <w:t xml:space="preserve"> </w:t>
      </w:r>
      <w:r w:rsidR="00585A06" w:rsidRPr="007E2119">
        <w:rPr>
          <w:rFonts w:asciiTheme="minorHAnsi" w:hAnsiTheme="minorHAnsi" w:cstheme="minorHAnsi"/>
          <w:sz w:val="22"/>
          <w:szCs w:val="22"/>
        </w:rPr>
        <w:t>Melbourne</w:t>
      </w:r>
      <w:r w:rsidR="00C31753">
        <w:rPr>
          <w:rFonts w:asciiTheme="minorHAnsi" w:hAnsiTheme="minorHAnsi" w:cstheme="minorHAnsi"/>
          <w:sz w:val="22"/>
          <w:szCs w:val="22"/>
        </w:rPr>
        <w:t>, in</w:t>
      </w:r>
      <w:r w:rsidR="00852E9E">
        <w:rPr>
          <w:rFonts w:asciiTheme="minorHAnsi" w:hAnsiTheme="minorHAnsi" w:cstheme="minorHAnsi"/>
          <w:sz w:val="22"/>
          <w:szCs w:val="22"/>
        </w:rPr>
        <w:t xml:space="preserve"> the </w:t>
      </w:r>
      <w:r w:rsidR="00852E9E" w:rsidRPr="007E2119">
        <w:rPr>
          <w:rFonts w:asciiTheme="minorHAnsi" w:hAnsiTheme="minorHAnsi" w:cstheme="minorHAnsi"/>
          <w:sz w:val="22"/>
          <w:szCs w:val="22"/>
        </w:rPr>
        <w:t>outer south-east</w:t>
      </w:r>
      <w:r w:rsidR="00585A06" w:rsidRPr="007E2119">
        <w:rPr>
          <w:rFonts w:asciiTheme="minorHAnsi" w:hAnsiTheme="minorHAnsi" w:cstheme="minorHAnsi"/>
          <w:sz w:val="22"/>
          <w:szCs w:val="22"/>
        </w:rPr>
        <w:t>:</w:t>
      </w:r>
    </w:p>
    <w:p w14:paraId="58B24417" w14:textId="62ED02B0" w:rsidR="00585A06" w:rsidRPr="007E2119" w:rsidRDefault="002B6641" w:rsidP="007E2119">
      <w:pPr>
        <w:pStyle w:val="ListParagraph"/>
        <w:numPr>
          <w:ilvl w:val="0"/>
          <w:numId w:val="8"/>
        </w:numPr>
        <w:spacing w:before="0" w:after="0" w:line="312" w:lineRule="auto"/>
        <w:ind w:left="426" w:hanging="426"/>
        <w:rPr>
          <w:rFonts w:asciiTheme="minorHAnsi" w:hAnsiTheme="minorHAnsi" w:cstheme="minorHAnsi"/>
          <w:sz w:val="22"/>
          <w:szCs w:val="22"/>
        </w:rPr>
      </w:pPr>
      <w:r>
        <w:rPr>
          <w:rFonts w:asciiTheme="minorHAnsi" w:hAnsiTheme="minorHAnsi" w:cstheme="minorHAnsi"/>
          <w:sz w:val="22"/>
          <w:szCs w:val="22"/>
        </w:rPr>
        <w:t>T</w:t>
      </w:r>
      <w:r w:rsidR="00585A06" w:rsidRPr="007E2119">
        <w:rPr>
          <w:rFonts w:asciiTheme="minorHAnsi" w:hAnsiTheme="minorHAnsi" w:cstheme="minorHAnsi"/>
          <w:sz w:val="22"/>
          <w:szCs w:val="22"/>
        </w:rPr>
        <w:t>he</w:t>
      </w:r>
      <w:r w:rsidR="00CB0FC1" w:rsidRPr="007E2119" w:rsidDel="002B6641">
        <w:rPr>
          <w:rFonts w:asciiTheme="minorHAnsi" w:hAnsiTheme="minorHAnsi" w:cstheme="minorHAnsi"/>
          <w:sz w:val="22"/>
          <w:szCs w:val="22"/>
        </w:rPr>
        <w:t xml:space="preserve"> Internet</w:t>
      </w:r>
      <w:r w:rsidR="001A315C" w:rsidRPr="007E2119" w:rsidDel="002B6641">
        <w:rPr>
          <w:rFonts w:asciiTheme="minorHAnsi" w:hAnsiTheme="minorHAnsi" w:cstheme="minorHAnsi"/>
          <w:sz w:val="22"/>
          <w:szCs w:val="22"/>
        </w:rPr>
        <w:t xml:space="preserve"> </w:t>
      </w:r>
      <w:r w:rsidR="00585A06" w:rsidRPr="007E2119">
        <w:rPr>
          <w:rFonts w:asciiTheme="minorHAnsi" w:hAnsiTheme="minorHAnsi" w:cstheme="minorHAnsi"/>
          <w:sz w:val="22"/>
          <w:szCs w:val="22"/>
        </w:rPr>
        <w:t>is accessed less frequently</w:t>
      </w:r>
      <w:r>
        <w:rPr>
          <w:rFonts w:asciiTheme="minorHAnsi" w:hAnsiTheme="minorHAnsi" w:cstheme="minorHAnsi"/>
          <w:sz w:val="22"/>
          <w:szCs w:val="22"/>
        </w:rPr>
        <w:t xml:space="preserve"> despite </w:t>
      </w:r>
      <w:r w:rsidR="001A6CF3">
        <w:rPr>
          <w:rFonts w:asciiTheme="minorHAnsi" w:hAnsiTheme="minorHAnsi" w:cstheme="minorHAnsi"/>
          <w:sz w:val="22"/>
          <w:szCs w:val="22"/>
        </w:rPr>
        <w:t xml:space="preserve">equipment </w:t>
      </w:r>
      <w:r w:rsidR="005249BF">
        <w:rPr>
          <w:rFonts w:asciiTheme="minorHAnsi" w:hAnsiTheme="minorHAnsi" w:cstheme="minorHAnsi"/>
          <w:sz w:val="22"/>
          <w:szCs w:val="22"/>
        </w:rPr>
        <w:t xml:space="preserve">and </w:t>
      </w:r>
      <w:r w:rsidR="0021245F">
        <w:rPr>
          <w:rFonts w:asciiTheme="minorHAnsi" w:hAnsiTheme="minorHAnsi" w:cstheme="minorHAnsi"/>
          <w:sz w:val="22"/>
          <w:szCs w:val="22"/>
        </w:rPr>
        <w:t xml:space="preserve">the </w:t>
      </w:r>
      <w:r w:rsidR="005249BF">
        <w:rPr>
          <w:rFonts w:asciiTheme="minorHAnsi" w:hAnsiTheme="minorHAnsi" w:cstheme="minorHAnsi"/>
          <w:sz w:val="22"/>
          <w:szCs w:val="22"/>
        </w:rPr>
        <w:t>Internet being available</w:t>
      </w:r>
      <w:r w:rsidRPr="007E2119">
        <w:rPr>
          <w:rFonts w:asciiTheme="minorHAnsi" w:hAnsiTheme="minorHAnsi" w:cstheme="minorHAnsi"/>
          <w:sz w:val="22"/>
          <w:szCs w:val="22"/>
        </w:rPr>
        <w:t xml:space="preserve"> </w:t>
      </w:r>
      <w:r w:rsidR="0056687A">
        <w:rPr>
          <w:rFonts w:asciiTheme="minorHAnsi" w:hAnsiTheme="minorHAnsi" w:cstheme="minorHAnsi"/>
          <w:sz w:val="22"/>
          <w:szCs w:val="22"/>
        </w:rPr>
        <w:t>to a similar degree</w:t>
      </w:r>
    </w:p>
    <w:p w14:paraId="3A7DF33E" w14:textId="77777777" w:rsidR="00193DF0" w:rsidRDefault="004D16C1" w:rsidP="00193DF0">
      <w:pPr>
        <w:pStyle w:val="ListParagraph"/>
        <w:numPr>
          <w:ilvl w:val="0"/>
          <w:numId w:val="8"/>
        </w:numPr>
        <w:spacing w:before="0" w:after="0" w:line="312" w:lineRule="auto"/>
        <w:ind w:left="426" w:hanging="426"/>
        <w:rPr>
          <w:rFonts w:asciiTheme="minorHAnsi" w:hAnsiTheme="minorHAnsi" w:cstheme="minorHAnsi"/>
          <w:sz w:val="22"/>
          <w:szCs w:val="22"/>
        </w:rPr>
      </w:pPr>
      <w:r w:rsidRPr="007E2119">
        <w:rPr>
          <w:rFonts w:asciiTheme="minorHAnsi" w:hAnsiTheme="minorHAnsi" w:cstheme="minorHAnsi"/>
          <w:sz w:val="22"/>
          <w:szCs w:val="22"/>
        </w:rPr>
        <w:t>A</w:t>
      </w:r>
      <w:r w:rsidR="00585A06" w:rsidRPr="007E2119">
        <w:rPr>
          <w:rFonts w:asciiTheme="minorHAnsi" w:hAnsiTheme="minorHAnsi" w:cstheme="minorHAnsi"/>
          <w:sz w:val="22"/>
          <w:szCs w:val="22"/>
        </w:rPr>
        <w:t xml:space="preserve">ffordability is a significant issue </w:t>
      </w:r>
      <w:r w:rsidR="00425D67">
        <w:rPr>
          <w:rFonts w:asciiTheme="minorHAnsi" w:hAnsiTheme="minorHAnsi" w:cstheme="minorHAnsi"/>
          <w:sz w:val="22"/>
          <w:szCs w:val="22"/>
        </w:rPr>
        <w:t>with</w:t>
      </w:r>
      <w:r w:rsidR="00585A06" w:rsidRPr="007E2119">
        <w:rPr>
          <w:rFonts w:asciiTheme="minorHAnsi" w:hAnsiTheme="minorHAnsi" w:cstheme="minorHAnsi"/>
          <w:sz w:val="22"/>
          <w:szCs w:val="22"/>
        </w:rPr>
        <w:t xml:space="preserve"> household</w:t>
      </w:r>
      <w:r w:rsidR="00425D67">
        <w:rPr>
          <w:rFonts w:asciiTheme="minorHAnsi" w:hAnsiTheme="minorHAnsi" w:cstheme="minorHAnsi"/>
          <w:sz w:val="22"/>
          <w:szCs w:val="22"/>
        </w:rPr>
        <w:t>s</w:t>
      </w:r>
      <w:r w:rsidR="00585A06" w:rsidRPr="007E2119">
        <w:rPr>
          <w:rFonts w:asciiTheme="minorHAnsi" w:hAnsiTheme="minorHAnsi" w:cstheme="minorHAnsi"/>
          <w:sz w:val="22"/>
          <w:szCs w:val="22"/>
        </w:rPr>
        <w:t xml:space="preserve"> </w:t>
      </w:r>
      <w:r w:rsidR="00425D67">
        <w:rPr>
          <w:rFonts w:asciiTheme="minorHAnsi" w:hAnsiTheme="minorHAnsi" w:cstheme="minorHAnsi"/>
          <w:sz w:val="22"/>
          <w:szCs w:val="22"/>
        </w:rPr>
        <w:t>getting less value</w:t>
      </w:r>
      <w:r w:rsidR="00425D67" w:rsidRPr="007E2119">
        <w:rPr>
          <w:rFonts w:asciiTheme="minorHAnsi" w:hAnsiTheme="minorHAnsi" w:cstheme="minorHAnsi"/>
          <w:sz w:val="22"/>
          <w:szCs w:val="22"/>
        </w:rPr>
        <w:t xml:space="preserve"> </w:t>
      </w:r>
      <w:r w:rsidR="00891F4A">
        <w:rPr>
          <w:rFonts w:asciiTheme="minorHAnsi" w:hAnsiTheme="minorHAnsi" w:cstheme="minorHAnsi"/>
          <w:sz w:val="22"/>
          <w:szCs w:val="22"/>
        </w:rPr>
        <w:t xml:space="preserve">for </w:t>
      </w:r>
      <w:r w:rsidR="00CE1203">
        <w:rPr>
          <w:rFonts w:asciiTheme="minorHAnsi" w:hAnsiTheme="minorHAnsi" w:cstheme="minorHAnsi"/>
          <w:sz w:val="22"/>
          <w:szCs w:val="22"/>
        </w:rPr>
        <w:t xml:space="preserve">the same service </w:t>
      </w:r>
      <w:r w:rsidR="00891F4A">
        <w:rPr>
          <w:rFonts w:asciiTheme="minorHAnsi" w:hAnsiTheme="minorHAnsi" w:cstheme="minorHAnsi"/>
          <w:sz w:val="22"/>
          <w:szCs w:val="22"/>
        </w:rPr>
        <w:t>expenditure</w:t>
      </w:r>
    </w:p>
    <w:p w14:paraId="20F8A501" w14:textId="6BD3E17A" w:rsidR="00B114EE" w:rsidRPr="00193DF0" w:rsidRDefault="00B72231" w:rsidP="00193DF0">
      <w:pPr>
        <w:pStyle w:val="ListParagraph"/>
        <w:numPr>
          <w:ilvl w:val="0"/>
          <w:numId w:val="8"/>
        </w:numPr>
        <w:spacing w:before="0" w:after="0" w:line="312" w:lineRule="auto"/>
        <w:ind w:left="426" w:hanging="426"/>
        <w:rPr>
          <w:rFonts w:asciiTheme="minorHAnsi" w:hAnsiTheme="minorHAnsi" w:cstheme="minorHAnsi"/>
          <w:sz w:val="22"/>
          <w:szCs w:val="22"/>
        </w:rPr>
      </w:pPr>
      <w:r w:rsidRPr="00193DF0">
        <w:rPr>
          <w:rFonts w:asciiTheme="minorHAnsi" w:hAnsiTheme="minorHAnsi" w:cstheme="minorHAnsi"/>
          <w:sz w:val="22"/>
          <w:szCs w:val="22"/>
        </w:rPr>
        <w:t>D</w:t>
      </w:r>
      <w:r w:rsidR="00585A06" w:rsidRPr="00193DF0">
        <w:rPr>
          <w:rFonts w:asciiTheme="minorHAnsi" w:hAnsiTheme="minorHAnsi" w:cstheme="minorHAnsi"/>
          <w:sz w:val="22"/>
          <w:szCs w:val="22"/>
        </w:rPr>
        <w:t xml:space="preserve">igital ability </w:t>
      </w:r>
      <w:r w:rsidRPr="00193DF0">
        <w:rPr>
          <w:rFonts w:asciiTheme="minorHAnsi" w:hAnsiTheme="minorHAnsi" w:cstheme="minorHAnsi"/>
          <w:sz w:val="22"/>
          <w:szCs w:val="22"/>
        </w:rPr>
        <w:t xml:space="preserve">is the greatest deficit. </w:t>
      </w:r>
      <w:r w:rsidR="00C44BF4" w:rsidRPr="00193DF0">
        <w:rPr>
          <w:rFonts w:asciiTheme="minorHAnsi" w:hAnsiTheme="minorHAnsi" w:cstheme="minorHAnsi"/>
          <w:sz w:val="22"/>
          <w:szCs w:val="22"/>
        </w:rPr>
        <w:t>S</w:t>
      </w:r>
      <w:r w:rsidR="00585A06" w:rsidRPr="00193DF0">
        <w:rPr>
          <w:rFonts w:asciiTheme="minorHAnsi" w:hAnsiTheme="minorHAnsi" w:cstheme="minorHAnsi"/>
          <w:sz w:val="22"/>
          <w:szCs w:val="22"/>
        </w:rPr>
        <w:t>kills,</w:t>
      </w:r>
      <w:r w:rsidR="00585A06" w:rsidRPr="00193DF0" w:rsidDel="00BB7B8E">
        <w:rPr>
          <w:rFonts w:asciiTheme="minorHAnsi" w:hAnsiTheme="minorHAnsi" w:cstheme="minorHAnsi"/>
          <w:sz w:val="22"/>
          <w:szCs w:val="22"/>
        </w:rPr>
        <w:t xml:space="preserve"> </w:t>
      </w:r>
      <w:r w:rsidR="00BB7B8E" w:rsidRPr="00193DF0">
        <w:rPr>
          <w:rFonts w:asciiTheme="minorHAnsi" w:hAnsiTheme="minorHAnsi" w:cstheme="minorHAnsi"/>
          <w:sz w:val="22"/>
          <w:szCs w:val="22"/>
        </w:rPr>
        <w:t xml:space="preserve">attitudes </w:t>
      </w:r>
      <w:r w:rsidR="00585A06" w:rsidRPr="00193DF0">
        <w:rPr>
          <w:rFonts w:asciiTheme="minorHAnsi" w:hAnsiTheme="minorHAnsi" w:cstheme="minorHAnsi"/>
          <w:sz w:val="22"/>
          <w:szCs w:val="22"/>
        </w:rPr>
        <w:t xml:space="preserve">and </w:t>
      </w:r>
      <w:r w:rsidR="00C56B56" w:rsidRPr="00193DF0">
        <w:rPr>
          <w:rFonts w:asciiTheme="minorHAnsi" w:hAnsiTheme="minorHAnsi" w:cstheme="minorHAnsi"/>
          <w:sz w:val="22"/>
          <w:szCs w:val="22"/>
        </w:rPr>
        <w:t xml:space="preserve">the </w:t>
      </w:r>
      <w:r w:rsidR="00585A06" w:rsidRPr="00193DF0">
        <w:rPr>
          <w:rFonts w:asciiTheme="minorHAnsi" w:hAnsiTheme="minorHAnsi" w:cstheme="minorHAnsi"/>
          <w:sz w:val="22"/>
          <w:szCs w:val="22"/>
        </w:rPr>
        <w:t xml:space="preserve">variety of activities </w:t>
      </w:r>
      <w:r w:rsidR="00BB7B8E" w:rsidRPr="00193DF0">
        <w:rPr>
          <w:rFonts w:asciiTheme="minorHAnsi" w:hAnsiTheme="minorHAnsi" w:cstheme="minorHAnsi"/>
          <w:sz w:val="22"/>
          <w:szCs w:val="22"/>
        </w:rPr>
        <w:t xml:space="preserve">successfully </w:t>
      </w:r>
      <w:r w:rsidR="00585A06" w:rsidRPr="00193DF0">
        <w:rPr>
          <w:rFonts w:asciiTheme="minorHAnsi" w:hAnsiTheme="minorHAnsi" w:cstheme="minorHAnsi"/>
          <w:sz w:val="22"/>
          <w:szCs w:val="22"/>
        </w:rPr>
        <w:t>conducted online</w:t>
      </w:r>
      <w:r w:rsidR="00BB7B8E" w:rsidRPr="00193DF0">
        <w:rPr>
          <w:rFonts w:asciiTheme="minorHAnsi" w:hAnsiTheme="minorHAnsi" w:cstheme="minorHAnsi"/>
          <w:sz w:val="22"/>
          <w:szCs w:val="22"/>
        </w:rPr>
        <w:t xml:space="preserve"> all trail behind other areas of Greater Melbourne</w:t>
      </w:r>
      <w:r w:rsidR="00585A06" w:rsidRPr="00193DF0">
        <w:rPr>
          <w:rFonts w:asciiTheme="minorHAnsi" w:hAnsiTheme="minorHAnsi" w:cstheme="minorHAnsi"/>
          <w:sz w:val="22"/>
          <w:szCs w:val="22"/>
        </w:rPr>
        <w:t xml:space="preserve">.  In this </w:t>
      </w:r>
      <w:r w:rsidR="00BB7B8E" w:rsidRPr="00193DF0">
        <w:rPr>
          <w:rFonts w:asciiTheme="minorHAnsi" w:hAnsiTheme="minorHAnsi" w:cstheme="minorHAnsi"/>
          <w:sz w:val="22"/>
          <w:szCs w:val="22"/>
        </w:rPr>
        <w:t xml:space="preserve">regard, the outer south-east </w:t>
      </w:r>
      <w:r w:rsidR="00585A06" w:rsidRPr="00193DF0">
        <w:rPr>
          <w:rFonts w:asciiTheme="minorHAnsi" w:hAnsiTheme="minorHAnsi" w:cstheme="minorHAnsi"/>
          <w:sz w:val="22"/>
          <w:szCs w:val="22"/>
        </w:rPr>
        <w:t>more closely reassemble</w:t>
      </w:r>
      <w:r w:rsidR="00BB7B8E" w:rsidRPr="00193DF0">
        <w:rPr>
          <w:rFonts w:asciiTheme="minorHAnsi" w:hAnsiTheme="minorHAnsi" w:cstheme="minorHAnsi"/>
          <w:sz w:val="22"/>
          <w:szCs w:val="22"/>
        </w:rPr>
        <w:t>s</w:t>
      </w:r>
      <w:r w:rsidR="00585A06" w:rsidRPr="00193DF0">
        <w:rPr>
          <w:rFonts w:asciiTheme="minorHAnsi" w:hAnsiTheme="minorHAnsi" w:cstheme="minorHAnsi"/>
          <w:sz w:val="22"/>
          <w:szCs w:val="22"/>
        </w:rPr>
        <w:t xml:space="preserve"> a rural area, likely indicating socio-economic factors</w:t>
      </w:r>
      <w:r w:rsidR="008F5D4E" w:rsidRPr="00193DF0">
        <w:rPr>
          <w:rFonts w:asciiTheme="minorHAnsi" w:hAnsiTheme="minorHAnsi" w:cstheme="minorHAnsi"/>
          <w:sz w:val="22"/>
          <w:szCs w:val="22"/>
        </w:rPr>
        <w:t>.</w:t>
      </w:r>
    </w:p>
    <w:p w14:paraId="732410CD" w14:textId="45FF47FA" w:rsidR="00E91BFE" w:rsidRDefault="00244EAD" w:rsidP="007E2119">
      <w:pPr>
        <w:pStyle w:val="Heading2"/>
        <w:ind w:left="426" w:hanging="426"/>
        <w:rPr>
          <w:rFonts w:cstheme="minorHAnsi"/>
          <w:szCs w:val="32"/>
        </w:rPr>
      </w:pPr>
      <w:bookmarkStart w:id="28" w:name="_Toc72704872"/>
      <w:bookmarkStart w:id="29" w:name="_Toc72523754"/>
      <w:bookmarkStart w:id="30" w:name="_Toc72568603"/>
      <w:bookmarkStart w:id="31" w:name="_Toc72704878"/>
      <w:bookmarkStart w:id="32" w:name="_Toc72222778"/>
      <w:bookmarkStart w:id="33" w:name="_Toc72753783"/>
      <w:bookmarkEnd w:id="28"/>
      <w:bookmarkEnd w:id="29"/>
      <w:bookmarkEnd w:id="30"/>
      <w:bookmarkEnd w:id="31"/>
      <w:r>
        <w:rPr>
          <w:rFonts w:cstheme="minorHAnsi"/>
          <w:szCs w:val="32"/>
        </w:rPr>
        <w:t xml:space="preserve">Digital Equity in the </w:t>
      </w:r>
      <w:r w:rsidR="00E91BFE" w:rsidRPr="00A54BD2">
        <w:rPr>
          <w:rFonts w:cstheme="minorHAnsi"/>
          <w:szCs w:val="32"/>
        </w:rPr>
        <w:t>City of Casey</w:t>
      </w:r>
      <w:bookmarkEnd w:id="32"/>
      <w:bookmarkEnd w:id="33"/>
    </w:p>
    <w:p w14:paraId="4D99AE31" w14:textId="37B781AF" w:rsidR="00206E99" w:rsidRPr="007E2119" w:rsidRDefault="00206E99" w:rsidP="00206E99">
      <w:pPr>
        <w:tabs>
          <w:tab w:val="left" w:pos="3660"/>
        </w:tabs>
        <w:spacing w:before="0" w:beforeAutospacing="0" w:after="0" w:afterAutospacing="0" w:line="288" w:lineRule="auto"/>
        <w:rPr>
          <w:rFonts w:asciiTheme="minorHAnsi" w:hAnsiTheme="minorHAnsi" w:cstheme="minorHAnsi"/>
          <w:sz w:val="22"/>
          <w:szCs w:val="22"/>
        </w:rPr>
      </w:pPr>
      <w:r>
        <w:rPr>
          <w:rFonts w:asciiTheme="minorHAnsi" w:hAnsiTheme="minorHAnsi" w:cstheme="minorHAnsi"/>
          <w:sz w:val="22"/>
          <w:szCs w:val="22"/>
        </w:rPr>
        <w:t>Within the City of Casey, the only straightforward indicator of digital equity available is derived from the Census which asks whether Internet</w:t>
      </w:r>
      <w:r w:rsidRPr="007E2119">
        <w:rPr>
          <w:rFonts w:asciiTheme="minorHAnsi" w:hAnsiTheme="minorHAnsi" w:cstheme="minorHAnsi"/>
          <w:sz w:val="22"/>
          <w:szCs w:val="22"/>
        </w:rPr>
        <w:t xml:space="preserve"> </w:t>
      </w:r>
      <w:r>
        <w:rPr>
          <w:rFonts w:asciiTheme="minorHAnsi" w:hAnsiTheme="minorHAnsi" w:cstheme="minorHAnsi"/>
          <w:sz w:val="22"/>
          <w:szCs w:val="22"/>
        </w:rPr>
        <w:t xml:space="preserve">is </w:t>
      </w:r>
      <w:r w:rsidRPr="007E2119">
        <w:rPr>
          <w:rFonts w:asciiTheme="minorHAnsi" w:hAnsiTheme="minorHAnsi" w:cstheme="minorHAnsi"/>
          <w:sz w:val="22"/>
          <w:szCs w:val="22"/>
        </w:rPr>
        <w:t>access</w:t>
      </w:r>
      <w:r>
        <w:rPr>
          <w:rFonts w:asciiTheme="minorHAnsi" w:hAnsiTheme="minorHAnsi" w:cstheme="minorHAnsi"/>
          <w:sz w:val="22"/>
          <w:szCs w:val="22"/>
        </w:rPr>
        <w:t>ed</w:t>
      </w:r>
      <w:r w:rsidRPr="007E2119">
        <w:rPr>
          <w:rFonts w:asciiTheme="minorHAnsi" w:hAnsiTheme="minorHAnsi" w:cstheme="minorHAnsi"/>
          <w:sz w:val="22"/>
          <w:szCs w:val="22"/>
        </w:rPr>
        <w:t xml:space="preserve"> at home</w:t>
      </w:r>
      <w:r>
        <w:rPr>
          <w:rFonts w:asciiTheme="minorHAnsi" w:hAnsiTheme="minorHAnsi" w:cstheme="minorHAnsi"/>
          <w:sz w:val="22"/>
          <w:szCs w:val="22"/>
        </w:rPr>
        <w:t xml:space="preserve"> (ABS, 2016)</w:t>
      </w:r>
      <w:r w:rsidRPr="007E2119">
        <w:rPr>
          <w:rFonts w:asciiTheme="minorHAnsi" w:hAnsiTheme="minorHAnsi" w:cstheme="minorHAnsi"/>
          <w:sz w:val="22"/>
          <w:szCs w:val="22"/>
        </w:rPr>
        <w:t xml:space="preserve">.  </w:t>
      </w:r>
      <w:r>
        <w:rPr>
          <w:rFonts w:asciiTheme="minorHAnsi" w:hAnsiTheme="minorHAnsi" w:cstheme="minorHAnsi"/>
          <w:sz w:val="22"/>
          <w:szCs w:val="22"/>
        </w:rPr>
        <w:t>A</w:t>
      </w:r>
      <w:r w:rsidRPr="007E2119">
        <w:rPr>
          <w:rFonts w:asciiTheme="minorHAnsi" w:hAnsiTheme="minorHAnsi" w:cstheme="minorHAnsi"/>
          <w:sz w:val="22"/>
          <w:szCs w:val="22"/>
        </w:rPr>
        <w:t xml:space="preserve">s the ADII has shown, not having </w:t>
      </w:r>
      <w:r>
        <w:rPr>
          <w:rFonts w:asciiTheme="minorHAnsi" w:hAnsiTheme="minorHAnsi" w:cstheme="minorHAnsi"/>
          <w:sz w:val="22"/>
          <w:szCs w:val="22"/>
        </w:rPr>
        <w:t>Internet</w:t>
      </w:r>
      <w:r w:rsidRPr="007E2119">
        <w:rPr>
          <w:rFonts w:asciiTheme="minorHAnsi" w:hAnsiTheme="minorHAnsi" w:cstheme="minorHAnsi"/>
          <w:sz w:val="22"/>
          <w:szCs w:val="22"/>
        </w:rPr>
        <w:t xml:space="preserve"> access at home limits users to less complex online activities so this is a valuable metric.</w:t>
      </w:r>
    </w:p>
    <w:p w14:paraId="1BBC5B5B" w14:textId="22DCB9C4" w:rsidR="00206E99" w:rsidRPr="007E2119" w:rsidRDefault="00206E99" w:rsidP="00206E99">
      <w:pPr>
        <w:tabs>
          <w:tab w:val="left" w:pos="3660"/>
        </w:tabs>
        <w:spacing w:before="0" w:beforeAutospacing="0" w:after="0" w:afterAutospacing="0" w:line="288" w:lineRule="auto"/>
        <w:ind w:left="426" w:hanging="426"/>
        <w:rPr>
          <w:rFonts w:asciiTheme="minorHAnsi" w:hAnsiTheme="minorHAnsi" w:cstheme="minorHAnsi"/>
          <w:sz w:val="22"/>
          <w:szCs w:val="22"/>
        </w:rPr>
      </w:pPr>
    </w:p>
    <w:p w14:paraId="73BB0035" w14:textId="081BBE4B" w:rsidR="00206E99" w:rsidRDefault="00206E99" w:rsidP="00206E99">
      <w:pPr>
        <w:tabs>
          <w:tab w:val="left" w:pos="3660"/>
        </w:tabs>
        <w:spacing w:before="0" w:beforeAutospacing="0" w:after="0" w:afterAutospacing="0" w:line="288" w:lineRule="auto"/>
        <w:rPr>
          <w:rFonts w:asciiTheme="minorHAnsi" w:hAnsiTheme="minorHAnsi" w:cstheme="minorHAnsi"/>
          <w:sz w:val="22"/>
          <w:szCs w:val="22"/>
        </w:rPr>
      </w:pPr>
      <w:r w:rsidRPr="007E2119">
        <w:rPr>
          <w:rFonts w:asciiTheme="minorHAnsi" w:hAnsiTheme="minorHAnsi" w:cstheme="minorHAnsi"/>
          <w:sz w:val="22"/>
          <w:szCs w:val="22"/>
        </w:rPr>
        <w:t>What the</w:t>
      </w:r>
      <w:r w:rsidRPr="007E2119" w:rsidDel="004D7317">
        <w:rPr>
          <w:rFonts w:asciiTheme="minorHAnsi" w:hAnsiTheme="minorHAnsi" w:cstheme="minorHAnsi"/>
          <w:sz w:val="22"/>
          <w:szCs w:val="22"/>
        </w:rPr>
        <w:t xml:space="preserve"> </w:t>
      </w:r>
      <w:r>
        <w:rPr>
          <w:rFonts w:asciiTheme="minorHAnsi" w:hAnsiTheme="minorHAnsi" w:cstheme="minorHAnsi"/>
          <w:sz w:val="22"/>
          <w:szCs w:val="22"/>
        </w:rPr>
        <w:t>Census</w:t>
      </w:r>
      <w:r w:rsidRPr="007E2119">
        <w:rPr>
          <w:rFonts w:asciiTheme="minorHAnsi" w:hAnsiTheme="minorHAnsi" w:cstheme="minorHAnsi"/>
          <w:sz w:val="22"/>
          <w:szCs w:val="22"/>
        </w:rPr>
        <w:t xml:space="preserve"> data shows is that</w:t>
      </w:r>
      <w:r>
        <w:rPr>
          <w:rFonts w:asciiTheme="minorHAnsi" w:hAnsiTheme="minorHAnsi" w:cstheme="minorHAnsi"/>
          <w:sz w:val="22"/>
          <w:szCs w:val="22"/>
        </w:rPr>
        <w:t xml:space="preserve"> of Casey suburbs</w:t>
      </w:r>
      <w:r w:rsidR="00B84A6A">
        <w:rPr>
          <w:rFonts w:asciiTheme="minorHAnsi" w:hAnsiTheme="minorHAnsi" w:cstheme="minorHAnsi"/>
          <w:sz w:val="22"/>
          <w:szCs w:val="22"/>
        </w:rPr>
        <w:t>;</w:t>
      </w:r>
      <w:r w:rsidRPr="007E2119">
        <w:rPr>
          <w:rFonts w:asciiTheme="minorHAnsi" w:hAnsiTheme="minorHAnsi" w:cstheme="minorHAnsi"/>
          <w:sz w:val="22"/>
          <w:szCs w:val="22"/>
        </w:rPr>
        <w:t xml:space="preserve"> Doveto</w:t>
      </w:r>
      <w:r>
        <w:rPr>
          <w:rFonts w:asciiTheme="minorHAnsi" w:hAnsiTheme="minorHAnsi" w:cstheme="minorHAnsi"/>
          <w:sz w:val="22"/>
          <w:szCs w:val="22"/>
        </w:rPr>
        <w:t>n, Hallam, Hampton Park and Cranbourne</w:t>
      </w:r>
      <w:r w:rsidR="00B84A6A">
        <w:rPr>
          <w:rFonts w:asciiTheme="minorHAnsi" w:hAnsiTheme="minorHAnsi" w:cstheme="minorHAnsi"/>
          <w:sz w:val="22"/>
          <w:szCs w:val="22"/>
        </w:rPr>
        <w:t xml:space="preserve"> have lower rates of Internet access at home than the Melbourne average.  In particular, Doveton has 22% of households reporting that the Internet is not accessed from the home.</w:t>
      </w:r>
      <w:r w:rsidR="008A1AAC">
        <w:rPr>
          <w:rFonts w:asciiTheme="minorHAnsi" w:hAnsiTheme="minorHAnsi" w:cstheme="minorHAnsi"/>
          <w:sz w:val="22"/>
          <w:szCs w:val="22"/>
        </w:rPr>
        <w:t xml:space="preserve">  This is represented in Figure 1.</w:t>
      </w:r>
      <w:r w:rsidR="00B84A6A">
        <w:rPr>
          <w:rFonts w:asciiTheme="minorHAnsi" w:hAnsiTheme="minorHAnsi" w:cstheme="minorHAnsi"/>
          <w:sz w:val="22"/>
          <w:szCs w:val="22"/>
        </w:rPr>
        <w:br/>
        <w:t xml:space="preserve"> </w:t>
      </w:r>
    </w:p>
    <w:p w14:paraId="0E7CAE44" w14:textId="77777777" w:rsidR="0052490B" w:rsidRDefault="008A1AAC" w:rsidP="002C1FB0">
      <w:pPr>
        <w:spacing w:before="0" w:beforeAutospacing="0" w:after="0" w:afterAutospacing="0" w:line="288" w:lineRule="auto"/>
        <w:rPr>
          <w:rFonts w:asciiTheme="minorHAnsi" w:hAnsiTheme="minorHAnsi" w:cstheme="minorHAnsi"/>
          <w:b/>
          <w:bCs/>
          <w:i/>
          <w:iCs/>
          <w:sz w:val="20"/>
        </w:rPr>
      </w:pPr>
      <w:r>
        <w:rPr>
          <w:rFonts w:asciiTheme="minorHAnsi" w:hAnsiTheme="minorHAnsi" w:cstheme="minorHAnsi"/>
          <w:b/>
          <w:bCs/>
          <w:i/>
          <w:iCs/>
          <w:sz w:val="20"/>
        </w:rPr>
        <w:br/>
      </w:r>
      <w:r>
        <w:rPr>
          <w:rFonts w:asciiTheme="minorHAnsi" w:hAnsiTheme="minorHAnsi" w:cstheme="minorHAnsi"/>
          <w:b/>
          <w:bCs/>
          <w:i/>
          <w:iCs/>
          <w:sz w:val="20"/>
        </w:rPr>
        <w:br/>
      </w:r>
      <w:r>
        <w:rPr>
          <w:rFonts w:asciiTheme="minorHAnsi" w:hAnsiTheme="minorHAnsi" w:cstheme="minorHAnsi"/>
          <w:b/>
          <w:bCs/>
          <w:i/>
          <w:iCs/>
          <w:sz w:val="20"/>
        </w:rPr>
        <w:br/>
      </w:r>
    </w:p>
    <w:p w14:paraId="2D283CD8" w14:textId="77777777" w:rsidR="0052490B" w:rsidRDefault="0052490B" w:rsidP="002C1FB0">
      <w:pPr>
        <w:spacing w:before="0" w:beforeAutospacing="0" w:after="0" w:afterAutospacing="0" w:line="288" w:lineRule="auto"/>
        <w:rPr>
          <w:rFonts w:asciiTheme="minorHAnsi" w:hAnsiTheme="minorHAnsi" w:cstheme="minorHAnsi"/>
          <w:b/>
          <w:bCs/>
          <w:i/>
          <w:iCs/>
          <w:sz w:val="20"/>
        </w:rPr>
      </w:pPr>
    </w:p>
    <w:p w14:paraId="2778B5AC" w14:textId="322E16AA" w:rsidR="002C1FB0" w:rsidRPr="00FD281F" w:rsidRDefault="002C1FB0" w:rsidP="002C1FB0">
      <w:pPr>
        <w:spacing w:before="0" w:beforeAutospacing="0" w:after="0" w:afterAutospacing="0" w:line="288" w:lineRule="auto"/>
        <w:rPr>
          <w:rFonts w:asciiTheme="minorHAnsi" w:hAnsiTheme="minorHAnsi" w:cstheme="minorHAnsi"/>
          <w:sz w:val="22"/>
          <w:szCs w:val="22"/>
        </w:rPr>
      </w:pPr>
      <w:r w:rsidRPr="002C508B">
        <w:rPr>
          <w:rFonts w:asciiTheme="minorHAnsi" w:hAnsiTheme="minorHAnsi" w:cstheme="minorHAnsi"/>
          <w:b/>
          <w:bCs/>
          <w:i/>
          <w:iCs/>
          <w:sz w:val="20"/>
        </w:rPr>
        <w:lastRenderedPageBreak/>
        <w:t xml:space="preserve">Figure </w:t>
      </w:r>
      <w:r>
        <w:rPr>
          <w:rFonts w:asciiTheme="minorHAnsi" w:hAnsiTheme="minorHAnsi" w:cstheme="minorHAnsi"/>
          <w:b/>
          <w:bCs/>
          <w:i/>
          <w:iCs/>
          <w:sz w:val="20"/>
        </w:rPr>
        <w:t>1</w:t>
      </w:r>
      <w:r w:rsidRPr="002C508B">
        <w:rPr>
          <w:rFonts w:asciiTheme="minorHAnsi" w:hAnsiTheme="minorHAnsi" w:cstheme="minorHAnsi"/>
          <w:b/>
          <w:bCs/>
          <w:i/>
          <w:iCs/>
          <w:sz w:val="20"/>
        </w:rPr>
        <w:t xml:space="preserve"> – </w:t>
      </w:r>
      <w:r w:rsidR="008A1AAC">
        <w:rPr>
          <w:rFonts w:asciiTheme="minorHAnsi" w:hAnsiTheme="minorHAnsi" w:cstheme="minorHAnsi"/>
          <w:b/>
          <w:bCs/>
          <w:i/>
          <w:iCs/>
          <w:sz w:val="20"/>
        </w:rPr>
        <w:t>Low rates of Internet access at home in the City of Casey</w:t>
      </w:r>
    </w:p>
    <w:p w14:paraId="7C5A18DC" w14:textId="77777777" w:rsidR="002C1FB0" w:rsidRDefault="002C1FB0" w:rsidP="00206E99">
      <w:pPr>
        <w:tabs>
          <w:tab w:val="left" w:pos="3660"/>
        </w:tabs>
        <w:spacing w:before="0" w:beforeAutospacing="0" w:after="0" w:afterAutospacing="0" w:line="288" w:lineRule="auto"/>
        <w:rPr>
          <w:rFonts w:asciiTheme="minorHAnsi" w:hAnsiTheme="minorHAnsi" w:cstheme="minorHAnsi"/>
          <w:sz w:val="22"/>
          <w:szCs w:val="22"/>
        </w:rPr>
      </w:pPr>
    </w:p>
    <w:p w14:paraId="786FFCF9" w14:textId="7C5EE961" w:rsidR="00206E99" w:rsidRDefault="00206E99" w:rsidP="00206E99">
      <w:pPr>
        <w:tabs>
          <w:tab w:val="left" w:pos="3660"/>
        </w:tabs>
        <w:spacing w:before="0" w:beforeAutospacing="0" w:after="0" w:afterAutospacing="0" w:line="288" w:lineRule="auto"/>
        <w:rPr>
          <w:rFonts w:asciiTheme="minorHAnsi" w:hAnsiTheme="minorHAnsi" w:cstheme="minorHAnsi"/>
          <w:sz w:val="22"/>
          <w:szCs w:val="22"/>
        </w:rPr>
      </w:pPr>
    </w:p>
    <w:p w14:paraId="4C7B816D" w14:textId="3414B856" w:rsidR="00B84A6A" w:rsidRPr="007E2119" w:rsidRDefault="00206E99" w:rsidP="002248AD">
      <w:pPr>
        <w:tabs>
          <w:tab w:val="left" w:pos="3660"/>
        </w:tabs>
        <w:spacing w:before="0" w:beforeAutospacing="0" w:after="0" w:afterAutospacing="0" w:line="288" w:lineRule="auto"/>
        <w:rPr>
          <w:rFonts w:cstheme="minorHAnsi"/>
          <w:sz w:val="22"/>
          <w:szCs w:val="22"/>
        </w:rPr>
      </w:pPr>
      <w:r>
        <w:rPr>
          <w:noProof/>
        </w:rPr>
        <mc:AlternateContent>
          <mc:Choice Requires="wps">
            <w:drawing>
              <wp:anchor distT="0" distB="0" distL="114300" distR="114300" simplePos="0" relativeHeight="251660800" behindDoc="0" locked="0" layoutInCell="1" allowOverlap="1" wp14:anchorId="5DCBD0F4" wp14:editId="28E79C5F">
                <wp:simplePos x="0" y="0"/>
                <wp:positionH relativeFrom="column">
                  <wp:posOffset>4242236</wp:posOffset>
                </wp:positionH>
                <wp:positionV relativeFrom="paragraph">
                  <wp:posOffset>3175</wp:posOffset>
                </wp:positionV>
                <wp:extent cx="1670020" cy="426689"/>
                <wp:effectExtent l="0" t="0" r="0" b="0"/>
                <wp:wrapNone/>
                <wp:docPr id="222" name="TextBox 68"/>
                <wp:cNvGraphicFramePr/>
                <a:graphic xmlns:a="http://schemas.openxmlformats.org/drawingml/2006/main">
                  <a:graphicData uri="http://schemas.microsoft.com/office/word/2010/wordprocessingShape">
                    <wps:wsp>
                      <wps:cNvSpPr txBox="1"/>
                      <wps:spPr>
                        <a:xfrm>
                          <a:off x="0" y="0"/>
                          <a:ext cx="1670020" cy="426689"/>
                        </a:xfrm>
                        <a:prstGeom prst="rect">
                          <a:avLst/>
                        </a:prstGeom>
                        <a:noFill/>
                      </wps:spPr>
                      <wps:txbx>
                        <w:txbxContent>
                          <w:p w14:paraId="24307440" w14:textId="77777777" w:rsidR="009A7724" w:rsidRPr="009461DD" w:rsidRDefault="009A7724" w:rsidP="00206E99">
                            <w:pPr>
                              <w:spacing w:before="0" w:beforeAutospacing="0" w:after="0" w:afterAutospacing="0"/>
                              <w:jc w:val="center"/>
                              <w:rPr>
                                <w:sz w:val="18"/>
                                <w:szCs w:val="18"/>
                              </w:rPr>
                            </w:pPr>
                            <w:r>
                              <w:rPr>
                                <w:rFonts w:ascii="Arial Black" w:eastAsia="+mn-ea" w:hAnsi="Arial Black" w:cs="Segoe UI"/>
                                <w:b/>
                                <w:color w:val="233340"/>
                                <w:kern w:val="24"/>
                                <w:sz w:val="22"/>
                                <w:szCs w:val="22"/>
                              </w:rPr>
                              <w:t>City of Casey</w:t>
                            </w:r>
                          </w:p>
                          <w:p w14:paraId="71E872C5" w14:textId="77777777" w:rsidR="009A7724" w:rsidRDefault="009A7724" w:rsidP="00206E99">
                            <w:pPr>
                              <w:spacing w:before="0" w:beforeAutospacing="0" w:after="0" w:afterAutospacing="0"/>
                              <w:jc w:val="center"/>
                              <w:rPr>
                                <w:rFonts w:ascii="Arial Nova" w:eastAsia="+mn-ea" w:hAnsi="Arial Nova" w:cs="Segoe UI"/>
                                <w:color w:val="233340"/>
                                <w:kern w:val="24"/>
                                <w:sz w:val="18"/>
                                <w:szCs w:val="14"/>
                              </w:rPr>
                            </w:pPr>
                            <w:r>
                              <w:rPr>
                                <w:rFonts w:ascii="Arial Nova" w:eastAsia="+mn-ea" w:hAnsi="Arial Nova" w:cs="Segoe UI"/>
                                <w:b/>
                                <w:bCs/>
                                <w:kern w:val="24"/>
                                <w:sz w:val="18"/>
                                <w:szCs w:val="14"/>
                              </w:rPr>
                              <w:t>9.5</w:t>
                            </w:r>
                            <w:r w:rsidRPr="0015095A">
                              <w:rPr>
                                <w:rFonts w:ascii="Arial Nova" w:eastAsia="+mn-ea" w:hAnsi="Arial Nova" w:cs="Segoe UI"/>
                                <w:b/>
                                <w:bCs/>
                                <w:kern w:val="24"/>
                                <w:sz w:val="18"/>
                                <w:szCs w:val="14"/>
                              </w:rPr>
                              <w:t xml:space="preserve">% </w:t>
                            </w:r>
                            <w:r>
                              <w:rPr>
                                <w:rFonts w:ascii="Arial Nova" w:eastAsia="+mn-ea" w:hAnsi="Arial Nova" w:cs="Segoe UI"/>
                                <w:color w:val="233340"/>
                                <w:kern w:val="24"/>
                                <w:sz w:val="18"/>
                                <w:szCs w:val="14"/>
                              </w:rPr>
                              <w:t>No Internet</w:t>
                            </w:r>
                          </w:p>
                          <w:p w14:paraId="7D87E041" w14:textId="77777777" w:rsidR="009A7724" w:rsidRDefault="009A7724" w:rsidP="00206E99">
                            <w:pPr>
                              <w:spacing w:before="0" w:beforeAutospacing="0" w:after="0" w:afterAutospacing="0"/>
                              <w:jc w:val="center"/>
                              <w:rPr>
                                <w:rFonts w:ascii="Arial Nova" w:eastAsia="+mn-ea" w:hAnsi="Arial Nova" w:cs="Segoe UI"/>
                                <w:color w:val="233340"/>
                                <w:kern w:val="24"/>
                                <w:sz w:val="18"/>
                                <w:szCs w:val="14"/>
                              </w:rPr>
                            </w:pPr>
                          </w:p>
                          <w:p w14:paraId="60B32502" w14:textId="77777777" w:rsidR="009A7724" w:rsidRDefault="009A7724" w:rsidP="00206E99">
                            <w:pPr>
                              <w:spacing w:before="0" w:beforeAutospacing="0" w:after="0" w:afterAutospacing="0"/>
                              <w:jc w:val="center"/>
                              <w:rPr>
                                <w:rFonts w:ascii="Arial Black" w:eastAsia="+mn-ea" w:hAnsi="Arial Black" w:cs="Segoe UI"/>
                                <w:b/>
                                <w:color w:val="233340"/>
                                <w:kern w:val="24"/>
                                <w:sz w:val="22"/>
                                <w:szCs w:val="22"/>
                              </w:rPr>
                            </w:pPr>
                            <w:r w:rsidRPr="00665DCD">
                              <w:rPr>
                                <w:rFonts w:ascii="Arial Black" w:eastAsia="+mn-ea" w:hAnsi="Arial Black" w:cs="Segoe UI"/>
                                <w:b/>
                                <w:color w:val="233340"/>
                                <w:kern w:val="24"/>
                                <w:sz w:val="22"/>
                                <w:szCs w:val="22"/>
                              </w:rPr>
                              <w:t>Greater Melbourne</w:t>
                            </w:r>
                          </w:p>
                          <w:p w14:paraId="539FA042" w14:textId="77777777" w:rsidR="009A7724" w:rsidRPr="00665DCD" w:rsidRDefault="009A7724" w:rsidP="00206E99">
                            <w:pPr>
                              <w:spacing w:before="0" w:beforeAutospacing="0" w:after="0" w:afterAutospacing="0"/>
                              <w:jc w:val="center"/>
                              <w:rPr>
                                <w:rFonts w:ascii="Arial Black" w:eastAsia="+mn-ea" w:hAnsi="Arial Black" w:cs="Segoe UI"/>
                                <w:b/>
                                <w:color w:val="233340"/>
                                <w:kern w:val="24"/>
                                <w:sz w:val="22"/>
                                <w:szCs w:val="22"/>
                              </w:rPr>
                            </w:pPr>
                            <w:r>
                              <w:rPr>
                                <w:rFonts w:ascii="Arial Nova" w:eastAsia="+mn-ea" w:hAnsi="Arial Nova" w:cs="Segoe UI"/>
                                <w:b/>
                                <w:bCs/>
                                <w:kern w:val="24"/>
                                <w:sz w:val="18"/>
                                <w:szCs w:val="14"/>
                              </w:rPr>
                              <w:t>11.3</w:t>
                            </w:r>
                            <w:r w:rsidRPr="007F086E">
                              <w:rPr>
                                <w:rFonts w:ascii="Arial Nova" w:eastAsia="+mn-ea" w:hAnsi="Arial Nova" w:cs="Segoe UI"/>
                                <w:b/>
                                <w:bCs/>
                                <w:kern w:val="24"/>
                                <w:sz w:val="18"/>
                                <w:szCs w:val="14"/>
                              </w:rPr>
                              <w:t xml:space="preserve">% </w:t>
                            </w:r>
                            <w:r>
                              <w:rPr>
                                <w:rFonts w:ascii="Arial Nova" w:eastAsia="+mn-ea" w:hAnsi="Arial Nova" w:cs="Segoe UI"/>
                                <w:color w:val="233340"/>
                                <w:kern w:val="24"/>
                                <w:sz w:val="18"/>
                                <w:szCs w:val="14"/>
                              </w:rPr>
                              <w:t>N</w:t>
                            </w:r>
                            <w:r w:rsidRPr="007F086E">
                              <w:rPr>
                                <w:rFonts w:ascii="Arial Nova" w:eastAsia="+mn-ea" w:hAnsi="Arial Nova" w:cs="Segoe UI"/>
                                <w:color w:val="233340"/>
                                <w:kern w:val="24"/>
                                <w:sz w:val="18"/>
                                <w:szCs w:val="14"/>
                              </w:rPr>
                              <w:t xml:space="preserve">o </w:t>
                            </w:r>
                            <w:r>
                              <w:rPr>
                                <w:rFonts w:ascii="Arial Nova" w:eastAsia="+mn-ea" w:hAnsi="Arial Nova" w:cs="Segoe UI"/>
                                <w:color w:val="233340"/>
                                <w:kern w:val="24"/>
                                <w:sz w:val="18"/>
                                <w:szCs w:val="14"/>
                              </w:rPr>
                              <w:t>I</w:t>
                            </w:r>
                            <w:r w:rsidRPr="007F086E">
                              <w:rPr>
                                <w:rFonts w:ascii="Arial Nova" w:eastAsia="+mn-ea" w:hAnsi="Arial Nova" w:cs="Segoe UI"/>
                                <w:color w:val="233340"/>
                                <w:kern w:val="24"/>
                                <w:sz w:val="18"/>
                                <w:szCs w:val="14"/>
                              </w:rPr>
                              <w:t>nternet</w:t>
                            </w:r>
                          </w:p>
                        </w:txbxContent>
                      </wps:txbx>
                      <wps:bodyPr wrap="square" rtlCol="0">
                        <a:spAutoFit/>
                      </wps:bodyPr>
                    </wps:wsp>
                  </a:graphicData>
                </a:graphic>
              </wp:anchor>
            </w:drawing>
          </mc:Choice>
          <mc:Fallback>
            <w:pict>
              <v:shapetype w14:anchorId="5DCBD0F4" id="_x0000_t202" coordsize="21600,21600" o:spt="202" path="m,l,21600r21600,l21600,xe">
                <v:stroke joinstyle="miter"/>
                <v:path gradientshapeok="t" o:connecttype="rect"/>
              </v:shapetype>
              <v:shape id="TextBox 68" o:spid="_x0000_s1026" type="#_x0000_t202" style="position:absolute;margin-left:334.05pt;margin-top:.25pt;width:131.5pt;height:33.6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" filled="f" stroked="f">
                <v:textbox style="mso-fit-shape-to-text:t">
                  <w:txbxContent>
                    <w:p w14:paraId="24307440" w14:textId="77777777" w:rsidR="009A7724" w:rsidRPr="009461DD" w:rsidRDefault="009A7724" w:rsidP="00206E99">
                      <w:pPr>
                        <w:spacing w:before="0" w:beforeAutospacing="0" w:after="0" w:afterAutospacing="0"/>
                        <w:jc w:val="center"/>
                        <w:rPr>
                          <w:sz w:val="18"/>
                          <w:szCs w:val="18"/>
                        </w:rPr>
                      </w:pPr>
                      <w:r>
                        <w:rPr>
                          <w:rFonts w:ascii="Arial Black" w:eastAsia="+mn-ea" w:hAnsi="Arial Black" w:cs="Segoe UI"/>
                          <w:b/>
                          <w:color w:val="233340"/>
                          <w:kern w:val="24"/>
                          <w:sz w:val="22"/>
                          <w:szCs w:val="22"/>
                        </w:rPr>
                        <w:t>City of Casey</w:t>
                      </w:r>
                    </w:p>
                    <w:p w14:paraId="71E872C5" w14:textId="77777777" w:rsidR="009A7724" w:rsidRDefault="009A7724" w:rsidP="00206E99">
                      <w:pPr>
                        <w:spacing w:before="0" w:beforeAutospacing="0" w:after="0" w:afterAutospacing="0"/>
                        <w:jc w:val="center"/>
                        <w:rPr>
                          <w:rFonts w:ascii="Arial Nova" w:eastAsia="+mn-ea" w:hAnsi="Arial Nova" w:cs="Segoe UI"/>
                          <w:color w:val="233340"/>
                          <w:kern w:val="24"/>
                          <w:sz w:val="18"/>
                          <w:szCs w:val="14"/>
                        </w:rPr>
                      </w:pPr>
                      <w:r>
                        <w:rPr>
                          <w:rFonts w:ascii="Arial Nova" w:eastAsia="+mn-ea" w:hAnsi="Arial Nova" w:cs="Segoe UI"/>
                          <w:b/>
                          <w:bCs/>
                          <w:kern w:val="24"/>
                          <w:sz w:val="18"/>
                          <w:szCs w:val="14"/>
                        </w:rPr>
                        <w:t>9.5</w:t>
                      </w:r>
                      <w:r w:rsidRPr="0015095A">
                        <w:rPr>
                          <w:rFonts w:ascii="Arial Nova" w:eastAsia="+mn-ea" w:hAnsi="Arial Nova" w:cs="Segoe UI"/>
                          <w:b/>
                          <w:bCs/>
                          <w:kern w:val="24"/>
                          <w:sz w:val="18"/>
                          <w:szCs w:val="14"/>
                        </w:rPr>
                        <w:t xml:space="preserve">% </w:t>
                      </w:r>
                      <w:r>
                        <w:rPr>
                          <w:rFonts w:ascii="Arial Nova" w:eastAsia="+mn-ea" w:hAnsi="Arial Nova" w:cs="Segoe UI"/>
                          <w:color w:val="233340"/>
                          <w:kern w:val="24"/>
                          <w:sz w:val="18"/>
                          <w:szCs w:val="14"/>
                        </w:rPr>
                        <w:t>No Internet</w:t>
                      </w:r>
                    </w:p>
                    <w:p w14:paraId="7D87E041" w14:textId="77777777" w:rsidR="009A7724" w:rsidRDefault="009A7724" w:rsidP="00206E99">
                      <w:pPr>
                        <w:spacing w:before="0" w:beforeAutospacing="0" w:after="0" w:afterAutospacing="0"/>
                        <w:jc w:val="center"/>
                        <w:rPr>
                          <w:rFonts w:ascii="Arial Nova" w:eastAsia="+mn-ea" w:hAnsi="Arial Nova" w:cs="Segoe UI"/>
                          <w:color w:val="233340"/>
                          <w:kern w:val="24"/>
                          <w:sz w:val="18"/>
                          <w:szCs w:val="14"/>
                        </w:rPr>
                      </w:pPr>
                    </w:p>
                    <w:p w14:paraId="60B32502" w14:textId="77777777" w:rsidR="009A7724" w:rsidRDefault="009A7724" w:rsidP="00206E99">
                      <w:pPr>
                        <w:spacing w:before="0" w:beforeAutospacing="0" w:after="0" w:afterAutospacing="0"/>
                        <w:jc w:val="center"/>
                        <w:rPr>
                          <w:rFonts w:ascii="Arial Black" w:eastAsia="+mn-ea" w:hAnsi="Arial Black" w:cs="Segoe UI"/>
                          <w:b/>
                          <w:color w:val="233340"/>
                          <w:kern w:val="24"/>
                          <w:sz w:val="22"/>
                          <w:szCs w:val="22"/>
                        </w:rPr>
                      </w:pPr>
                      <w:r w:rsidRPr="00665DCD">
                        <w:rPr>
                          <w:rFonts w:ascii="Arial Black" w:eastAsia="+mn-ea" w:hAnsi="Arial Black" w:cs="Segoe UI"/>
                          <w:b/>
                          <w:color w:val="233340"/>
                          <w:kern w:val="24"/>
                          <w:sz w:val="22"/>
                          <w:szCs w:val="22"/>
                        </w:rPr>
                        <w:t>Greater Melbourne</w:t>
                      </w:r>
                    </w:p>
                    <w:p w14:paraId="539FA042" w14:textId="77777777" w:rsidR="009A7724" w:rsidRPr="00665DCD" w:rsidRDefault="009A7724" w:rsidP="00206E99">
                      <w:pPr>
                        <w:spacing w:before="0" w:beforeAutospacing="0" w:after="0" w:afterAutospacing="0"/>
                        <w:jc w:val="center"/>
                        <w:rPr>
                          <w:rFonts w:ascii="Arial Black" w:eastAsia="+mn-ea" w:hAnsi="Arial Black" w:cs="Segoe UI"/>
                          <w:b/>
                          <w:color w:val="233340"/>
                          <w:kern w:val="24"/>
                          <w:sz w:val="22"/>
                          <w:szCs w:val="22"/>
                        </w:rPr>
                      </w:pPr>
                      <w:r>
                        <w:rPr>
                          <w:rFonts w:ascii="Arial Nova" w:eastAsia="+mn-ea" w:hAnsi="Arial Nova" w:cs="Segoe UI"/>
                          <w:b/>
                          <w:bCs/>
                          <w:kern w:val="24"/>
                          <w:sz w:val="18"/>
                          <w:szCs w:val="14"/>
                        </w:rPr>
                        <w:t>11.3</w:t>
                      </w:r>
                      <w:r w:rsidRPr="007F086E">
                        <w:rPr>
                          <w:rFonts w:ascii="Arial Nova" w:eastAsia="+mn-ea" w:hAnsi="Arial Nova" w:cs="Segoe UI"/>
                          <w:b/>
                          <w:bCs/>
                          <w:kern w:val="24"/>
                          <w:sz w:val="18"/>
                          <w:szCs w:val="14"/>
                        </w:rPr>
                        <w:t xml:space="preserve">% </w:t>
                      </w:r>
                      <w:r>
                        <w:rPr>
                          <w:rFonts w:ascii="Arial Nova" w:eastAsia="+mn-ea" w:hAnsi="Arial Nova" w:cs="Segoe UI"/>
                          <w:color w:val="233340"/>
                          <w:kern w:val="24"/>
                          <w:sz w:val="18"/>
                          <w:szCs w:val="14"/>
                        </w:rPr>
                        <w:t>N</w:t>
                      </w:r>
                      <w:r w:rsidRPr="007F086E">
                        <w:rPr>
                          <w:rFonts w:ascii="Arial Nova" w:eastAsia="+mn-ea" w:hAnsi="Arial Nova" w:cs="Segoe UI"/>
                          <w:color w:val="233340"/>
                          <w:kern w:val="24"/>
                          <w:sz w:val="18"/>
                          <w:szCs w:val="14"/>
                        </w:rPr>
                        <w:t xml:space="preserve">o </w:t>
                      </w:r>
                      <w:r>
                        <w:rPr>
                          <w:rFonts w:ascii="Arial Nova" w:eastAsia="+mn-ea" w:hAnsi="Arial Nova" w:cs="Segoe UI"/>
                          <w:color w:val="233340"/>
                          <w:kern w:val="24"/>
                          <w:sz w:val="18"/>
                          <w:szCs w:val="14"/>
                        </w:rPr>
                        <w:t>I</w:t>
                      </w:r>
                      <w:r w:rsidRPr="007F086E">
                        <w:rPr>
                          <w:rFonts w:ascii="Arial Nova" w:eastAsia="+mn-ea" w:hAnsi="Arial Nova" w:cs="Segoe UI"/>
                          <w:color w:val="233340"/>
                          <w:kern w:val="24"/>
                          <w:sz w:val="18"/>
                          <w:szCs w:val="14"/>
                        </w:rPr>
                        <w:t>nternet</w:t>
                      </w:r>
                    </w:p>
                  </w:txbxContent>
                </v:textbox>
              </v:shape>
            </w:pict>
          </mc:Fallback>
        </mc:AlternateContent>
      </w:r>
      <w:r>
        <w:rPr>
          <w:rFonts w:asciiTheme="minorHAnsi" w:hAnsiTheme="minorHAnsi" w:cstheme="minorHAnsi"/>
          <w:noProof/>
        </w:rPr>
        <mc:AlternateContent>
          <mc:Choice Requires="wpg">
            <w:drawing>
              <wp:inline distT="0" distB="0" distL="0" distR="0" wp14:anchorId="77708C71" wp14:editId="33C8CD21">
                <wp:extent cx="3664650" cy="3203175"/>
                <wp:effectExtent l="0" t="0" r="12065" b="16510"/>
                <wp:docPr id="66" name="Group 66"/>
                <wp:cNvGraphicFramePr/>
                <a:graphic xmlns:a="http://schemas.openxmlformats.org/drawingml/2006/main">
                  <a:graphicData uri="http://schemas.microsoft.com/office/word/2010/wordprocessingGroup">
                    <wpg:wgp>
                      <wpg:cNvGrpSpPr/>
                      <wpg:grpSpPr>
                        <a:xfrm>
                          <a:off x="0" y="0"/>
                          <a:ext cx="3664650" cy="3203175"/>
                          <a:chOff x="0" y="0"/>
                          <a:chExt cx="3664650" cy="3203175"/>
                        </a:xfrm>
                      </wpg:grpSpPr>
                      <wpg:grpSp>
                        <wpg:cNvPr id="67" name="Graphic 16"/>
                        <wpg:cNvGrpSpPr>
                          <a:grpSpLocks noChangeAspect="1"/>
                        </wpg:cNvGrpSpPr>
                        <wpg:grpSpPr>
                          <a:xfrm>
                            <a:off x="1695450" y="409575"/>
                            <a:ext cx="1969200" cy="2793600"/>
                            <a:chOff x="0" y="0"/>
                            <a:chExt cx="4817502" cy="6846830"/>
                          </a:xfrm>
                          <a:noFill/>
                        </wpg:grpSpPr>
                        <wps:wsp>
                          <wps:cNvPr id="70" name="Freeform: Shape 70"/>
                          <wps:cNvSpPr/>
                          <wps:spPr>
                            <a:xfrm>
                              <a:off x="2189387" y="1400480"/>
                              <a:ext cx="1618585" cy="1067251"/>
                            </a:xfrm>
                            <a:custGeom>
                              <a:avLst/>
                              <a:gdLst>
                                <a:gd name="connsiteX0" fmla="*/ 313488 w 1618584"/>
                                <a:gd name="connsiteY0" fmla="*/ 17936 h 1067252"/>
                                <a:gd name="connsiteX1" fmla="*/ 313874 w 1618584"/>
                                <a:gd name="connsiteY1" fmla="*/ 18008 h 1067252"/>
                                <a:gd name="connsiteX2" fmla="*/ 374280 w 1618584"/>
                                <a:gd name="connsiteY2" fmla="*/ 25307 h 1067252"/>
                                <a:gd name="connsiteX3" fmla="*/ 378035 w 1618584"/>
                                <a:gd name="connsiteY3" fmla="*/ 25802 h 1067252"/>
                                <a:gd name="connsiteX4" fmla="*/ 380347 w 1618584"/>
                                <a:gd name="connsiteY4" fmla="*/ 28072 h 1067252"/>
                                <a:gd name="connsiteX5" fmla="*/ 394993 w 1618584"/>
                                <a:gd name="connsiteY5" fmla="*/ 42036 h 1067252"/>
                                <a:gd name="connsiteX6" fmla="*/ 392778 w 1618584"/>
                                <a:gd name="connsiteY6" fmla="*/ 43032 h 1067252"/>
                                <a:gd name="connsiteX7" fmla="*/ 367247 w 1618584"/>
                                <a:gd name="connsiteY7" fmla="*/ 58625 h 1067252"/>
                                <a:gd name="connsiteX8" fmla="*/ 357805 w 1618584"/>
                                <a:gd name="connsiteY8" fmla="*/ 64789 h 1067252"/>
                                <a:gd name="connsiteX9" fmla="*/ 369656 w 1618584"/>
                                <a:gd name="connsiteY9" fmla="*/ 79537 h 1067252"/>
                                <a:gd name="connsiteX10" fmla="*/ 372541 w 1618584"/>
                                <a:gd name="connsiteY10" fmla="*/ 80527 h 1067252"/>
                                <a:gd name="connsiteX11" fmla="*/ 371292 w 1618584"/>
                                <a:gd name="connsiteY11" fmla="*/ 86836 h 1067252"/>
                                <a:gd name="connsiteX12" fmla="*/ 398555 w 1618584"/>
                                <a:gd name="connsiteY12" fmla="*/ 89462 h 1067252"/>
                                <a:gd name="connsiteX13" fmla="*/ 492484 w 1618584"/>
                                <a:gd name="connsiteY13" fmla="*/ 98034 h 1067252"/>
                                <a:gd name="connsiteX14" fmla="*/ 498364 w 1618584"/>
                                <a:gd name="connsiteY14" fmla="*/ 98535 h 1067252"/>
                                <a:gd name="connsiteX15" fmla="*/ 515895 w 1618584"/>
                                <a:gd name="connsiteY15" fmla="*/ 82018 h 1067252"/>
                                <a:gd name="connsiteX16" fmla="*/ 516185 w 1618584"/>
                                <a:gd name="connsiteY16" fmla="*/ 80316 h 1067252"/>
                                <a:gd name="connsiteX17" fmla="*/ 511175 w 1618584"/>
                                <a:gd name="connsiteY17" fmla="*/ 74080 h 1067252"/>
                                <a:gd name="connsiteX18" fmla="*/ 513777 w 1618584"/>
                                <a:gd name="connsiteY18" fmla="*/ 60611 h 1067252"/>
                                <a:gd name="connsiteX19" fmla="*/ 516089 w 1618584"/>
                                <a:gd name="connsiteY19" fmla="*/ 60750 h 1067252"/>
                                <a:gd name="connsiteX20" fmla="*/ 516765 w 1618584"/>
                                <a:gd name="connsiteY20" fmla="*/ 57774 h 1067252"/>
                                <a:gd name="connsiteX21" fmla="*/ 535932 w 1618584"/>
                                <a:gd name="connsiteY21" fmla="*/ 60044 h 1067252"/>
                                <a:gd name="connsiteX22" fmla="*/ 548845 w 1618584"/>
                                <a:gd name="connsiteY22" fmla="*/ 61529 h 1067252"/>
                                <a:gd name="connsiteX23" fmla="*/ 566377 w 1618584"/>
                                <a:gd name="connsiteY23" fmla="*/ 63660 h 1067252"/>
                                <a:gd name="connsiteX24" fmla="*/ 593350 w 1618584"/>
                                <a:gd name="connsiteY24" fmla="*/ 81807 h 1067252"/>
                                <a:gd name="connsiteX25" fmla="*/ 640076 w 1618584"/>
                                <a:gd name="connsiteY25" fmla="*/ 113205 h 1067252"/>
                                <a:gd name="connsiteX26" fmla="*/ 662618 w 1618584"/>
                                <a:gd name="connsiteY26" fmla="*/ 128231 h 1067252"/>
                                <a:gd name="connsiteX27" fmla="*/ 686609 w 1618584"/>
                                <a:gd name="connsiteY27" fmla="*/ 144398 h 1067252"/>
                                <a:gd name="connsiteX28" fmla="*/ 691710 w 1618584"/>
                                <a:gd name="connsiteY28" fmla="*/ 148081 h 1067252"/>
                                <a:gd name="connsiteX29" fmla="*/ 692386 w 1618584"/>
                                <a:gd name="connsiteY29" fmla="*/ 79042 h 1067252"/>
                                <a:gd name="connsiteX30" fmla="*/ 746628 w 1618584"/>
                                <a:gd name="connsiteY30" fmla="*/ 85562 h 1067252"/>
                                <a:gd name="connsiteX31" fmla="*/ 758570 w 1618584"/>
                                <a:gd name="connsiteY31" fmla="*/ 64650 h 1067252"/>
                                <a:gd name="connsiteX32" fmla="*/ 769364 w 1618584"/>
                                <a:gd name="connsiteY32" fmla="*/ 71454 h 1067252"/>
                                <a:gd name="connsiteX33" fmla="*/ 777550 w 1618584"/>
                                <a:gd name="connsiteY33" fmla="*/ 74291 h 1067252"/>
                                <a:gd name="connsiteX34" fmla="*/ 784003 w 1618584"/>
                                <a:gd name="connsiteY34" fmla="*/ 79392 h 1067252"/>
                                <a:gd name="connsiteX35" fmla="*/ 786509 w 1618584"/>
                                <a:gd name="connsiteY35" fmla="*/ 81378 h 1067252"/>
                                <a:gd name="connsiteX36" fmla="*/ 788247 w 1618584"/>
                                <a:gd name="connsiteY36" fmla="*/ 82652 h 1067252"/>
                                <a:gd name="connsiteX37" fmla="*/ 830730 w 1618584"/>
                                <a:gd name="connsiteY37" fmla="*/ 91943 h 1067252"/>
                                <a:gd name="connsiteX38" fmla="*/ 907417 w 1618584"/>
                                <a:gd name="connsiteY38" fmla="*/ 27009 h 1067252"/>
                                <a:gd name="connsiteX39" fmla="*/ 903559 w 1618584"/>
                                <a:gd name="connsiteY39" fmla="*/ 36650 h 1067252"/>
                                <a:gd name="connsiteX40" fmla="*/ 904719 w 1618584"/>
                                <a:gd name="connsiteY40" fmla="*/ 35377 h 1067252"/>
                                <a:gd name="connsiteX41" fmla="*/ 1003948 w 1618584"/>
                                <a:gd name="connsiteY41" fmla="*/ 49340 h 1067252"/>
                                <a:gd name="connsiteX42" fmla="*/ 1008953 w 1618584"/>
                                <a:gd name="connsiteY42" fmla="*/ 27154 h 1067252"/>
                                <a:gd name="connsiteX43" fmla="*/ 1071671 w 1618584"/>
                                <a:gd name="connsiteY43" fmla="*/ 37357 h 1067252"/>
                                <a:gd name="connsiteX44" fmla="*/ 1080153 w 1618584"/>
                                <a:gd name="connsiteY44" fmla="*/ 0 h 1067252"/>
                                <a:gd name="connsiteX45" fmla="*/ 1207123 w 1618584"/>
                                <a:gd name="connsiteY45" fmla="*/ 15316 h 1067252"/>
                                <a:gd name="connsiteX46" fmla="*/ 1282078 w 1618584"/>
                                <a:gd name="connsiteY46" fmla="*/ 46931 h 1067252"/>
                                <a:gd name="connsiteX47" fmla="*/ 1266563 w 1618584"/>
                                <a:gd name="connsiteY47" fmla="*/ 116677 h 1067252"/>
                                <a:gd name="connsiteX48" fmla="*/ 1320322 w 1618584"/>
                                <a:gd name="connsiteY48" fmla="*/ 126034 h 1067252"/>
                                <a:gd name="connsiteX49" fmla="*/ 1329088 w 1618584"/>
                                <a:gd name="connsiteY49" fmla="*/ 126179 h 1067252"/>
                                <a:gd name="connsiteX50" fmla="*/ 1336024 w 1618584"/>
                                <a:gd name="connsiteY50" fmla="*/ 125968 h 1067252"/>
                                <a:gd name="connsiteX51" fmla="*/ 1339592 w 1618584"/>
                                <a:gd name="connsiteY51" fmla="*/ 127948 h 1067252"/>
                                <a:gd name="connsiteX52" fmla="*/ 1336893 w 1618584"/>
                                <a:gd name="connsiteY52" fmla="*/ 139931 h 1067252"/>
                                <a:gd name="connsiteX53" fmla="*/ 1344120 w 1618584"/>
                                <a:gd name="connsiteY53" fmla="*/ 141277 h 1067252"/>
                                <a:gd name="connsiteX54" fmla="*/ 1382943 w 1618584"/>
                                <a:gd name="connsiteY54" fmla="*/ 146167 h 1067252"/>
                                <a:gd name="connsiteX55" fmla="*/ 1379086 w 1618584"/>
                                <a:gd name="connsiteY55" fmla="*/ 164387 h 1067252"/>
                                <a:gd name="connsiteX56" fmla="*/ 1415790 w 1618584"/>
                                <a:gd name="connsiteY56" fmla="*/ 169488 h 1067252"/>
                                <a:gd name="connsiteX57" fmla="*/ 1423113 w 1618584"/>
                                <a:gd name="connsiteY57" fmla="*/ 170412 h 1067252"/>
                                <a:gd name="connsiteX58" fmla="*/ 1428028 w 1618584"/>
                                <a:gd name="connsiteY58" fmla="*/ 171052 h 1067252"/>
                                <a:gd name="connsiteX59" fmla="*/ 1545851 w 1618584"/>
                                <a:gd name="connsiteY59" fmla="*/ 185933 h 1067252"/>
                                <a:gd name="connsiteX60" fmla="*/ 1615023 w 1618584"/>
                                <a:gd name="connsiteY60" fmla="*/ 194656 h 1067252"/>
                                <a:gd name="connsiteX61" fmla="*/ 1618585 w 1618584"/>
                                <a:gd name="connsiteY61" fmla="*/ 193521 h 1067252"/>
                                <a:gd name="connsiteX62" fmla="*/ 1617625 w 1618584"/>
                                <a:gd name="connsiteY62" fmla="*/ 198550 h 1067252"/>
                                <a:gd name="connsiteX63" fmla="*/ 1611938 w 1618584"/>
                                <a:gd name="connsiteY63" fmla="*/ 203229 h 1067252"/>
                                <a:gd name="connsiteX64" fmla="*/ 1603752 w 1618584"/>
                                <a:gd name="connsiteY64" fmla="*/ 207340 h 1067252"/>
                                <a:gd name="connsiteX65" fmla="*/ 1597775 w 1618584"/>
                                <a:gd name="connsiteY65" fmla="*/ 211385 h 1067252"/>
                                <a:gd name="connsiteX66" fmla="*/ 1589782 w 1618584"/>
                                <a:gd name="connsiteY66" fmla="*/ 217693 h 1067252"/>
                                <a:gd name="connsiteX67" fmla="*/ 1582652 w 1618584"/>
                                <a:gd name="connsiteY67" fmla="*/ 221521 h 1067252"/>
                                <a:gd name="connsiteX68" fmla="*/ 1572534 w 1618584"/>
                                <a:gd name="connsiteY68" fmla="*/ 226338 h 1067252"/>
                                <a:gd name="connsiteX69" fmla="*/ 1571961 w 1618584"/>
                                <a:gd name="connsiteY69" fmla="*/ 226694 h 1067252"/>
                                <a:gd name="connsiteX70" fmla="*/ 1571285 w 1618584"/>
                                <a:gd name="connsiteY70" fmla="*/ 227117 h 1067252"/>
                                <a:gd name="connsiteX71" fmla="*/ 1570705 w 1618584"/>
                                <a:gd name="connsiteY71" fmla="*/ 227473 h 1067252"/>
                                <a:gd name="connsiteX72" fmla="*/ 1569552 w 1618584"/>
                                <a:gd name="connsiteY72" fmla="*/ 228041 h 1067252"/>
                                <a:gd name="connsiteX73" fmla="*/ 1567814 w 1618584"/>
                                <a:gd name="connsiteY73" fmla="*/ 228819 h 1067252"/>
                                <a:gd name="connsiteX74" fmla="*/ 1566081 w 1618584"/>
                                <a:gd name="connsiteY74" fmla="*/ 229598 h 1067252"/>
                                <a:gd name="connsiteX75" fmla="*/ 1565025 w 1618584"/>
                                <a:gd name="connsiteY75" fmla="*/ 230027 h 1067252"/>
                                <a:gd name="connsiteX76" fmla="*/ 1563286 w 1618584"/>
                                <a:gd name="connsiteY76" fmla="*/ 230661 h 1067252"/>
                                <a:gd name="connsiteX77" fmla="*/ 1562519 w 1618584"/>
                                <a:gd name="connsiteY77" fmla="*/ 230944 h 1067252"/>
                                <a:gd name="connsiteX78" fmla="*/ 1561746 w 1618584"/>
                                <a:gd name="connsiteY78" fmla="*/ 231301 h 1067252"/>
                                <a:gd name="connsiteX79" fmla="*/ 1560877 w 1618584"/>
                                <a:gd name="connsiteY79" fmla="*/ 231796 h 1067252"/>
                                <a:gd name="connsiteX80" fmla="*/ 1560303 w 1618584"/>
                                <a:gd name="connsiteY80" fmla="*/ 232152 h 1067252"/>
                                <a:gd name="connsiteX81" fmla="*/ 1559434 w 1618584"/>
                                <a:gd name="connsiteY81" fmla="*/ 232792 h 1067252"/>
                                <a:gd name="connsiteX82" fmla="*/ 1558565 w 1618584"/>
                                <a:gd name="connsiteY82" fmla="*/ 233426 h 1067252"/>
                                <a:gd name="connsiteX83" fmla="*/ 1557798 w 1618584"/>
                                <a:gd name="connsiteY83" fmla="*/ 234066 h 1067252"/>
                                <a:gd name="connsiteX84" fmla="*/ 1556736 w 1618584"/>
                                <a:gd name="connsiteY84" fmla="*/ 234989 h 1067252"/>
                                <a:gd name="connsiteX85" fmla="*/ 1556156 w 1618584"/>
                                <a:gd name="connsiteY85" fmla="*/ 235484 h 1067252"/>
                                <a:gd name="connsiteX86" fmla="*/ 1555679 w 1618584"/>
                                <a:gd name="connsiteY86" fmla="*/ 236052 h 1067252"/>
                                <a:gd name="connsiteX87" fmla="*/ 1554810 w 1618584"/>
                                <a:gd name="connsiteY87" fmla="*/ 237042 h 1067252"/>
                                <a:gd name="connsiteX88" fmla="*/ 1554134 w 1618584"/>
                                <a:gd name="connsiteY88" fmla="*/ 237820 h 1067252"/>
                                <a:gd name="connsiteX89" fmla="*/ 1553271 w 1618584"/>
                                <a:gd name="connsiteY89" fmla="*/ 239028 h 1067252"/>
                                <a:gd name="connsiteX90" fmla="*/ 1552884 w 1618584"/>
                                <a:gd name="connsiteY90" fmla="*/ 239668 h 1067252"/>
                                <a:gd name="connsiteX91" fmla="*/ 1552498 w 1618584"/>
                                <a:gd name="connsiteY91" fmla="*/ 240235 h 1067252"/>
                                <a:gd name="connsiteX92" fmla="*/ 1549413 w 1618584"/>
                                <a:gd name="connsiteY92" fmla="*/ 245548 h 1067252"/>
                                <a:gd name="connsiteX93" fmla="*/ 1548357 w 1618584"/>
                                <a:gd name="connsiteY93" fmla="*/ 247462 h 1067252"/>
                                <a:gd name="connsiteX94" fmla="*/ 1547874 w 1618584"/>
                                <a:gd name="connsiteY94" fmla="*/ 248385 h 1067252"/>
                                <a:gd name="connsiteX95" fmla="*/ 1547487 w 1618584"/>
                                <a:gd name="connsiteY95" fmla="*/ 248808 h 1067252"/>
                                <a:gd name="connsiteX96" fmla="*/ 1547197 w 1618584"/>
                                <a:gd name="connsiteY96" fmla="*/ 249237 h 1067252"/>
                                <a:gd name="connsiteX97" fmla="*/ 1546714 w 1618584"/>
                                <a:gd name="connsiteY97" fmla="*/ 249659 h 1067252"/>
                                <a:gd name="connsiteX98" fmla="*/ 1546334 w 1618584"/>
                                <a:gd name="connsiteY98" fmla="*/ 250015 h 1067252"/>
                                <a:gd name="connsiteX99" fmla="*/ 1545658 w 1618584"/>
                                <a:gd name="connsiteY99" fmla="*/ 250510 h 1067252"/>
                                <a:gd name="connsiteX100" fmla="*/ 1543829 w 1618584"/>
                                <a:gd name="connsiteY100" fmla="*/ 251645 h 1067252"/>
                                <a:gd name="connsiteX101" fmla="*/ 1543346 w 1618584"/>
                                <a:gd name="connsiteY101" fmla="*/ 252068 h 1067252"/>
                                <a:gd name="connsiteX102" fmla="*/ 1539687 w 1618584"/>
                                <a:gd name="connsiteY102" fmla="*/ 255050 h 1067252"/>
                                <a:gd name="connsiteX103" fmla="*/ 1538432 w 1618584"/>
                                <a:gd name="connsiteY103" fmla="*/ 256040 h 1067252"/>
                                <a:gd name="connsiteX104" fmla="*/ 1536796 w 1618584"/>
                                <a:gd name="connsiteY104" fmla="*/ 257175 h 1067252"/>
                                <a:gd name="connsiteX105" fmla="*/ 1535160 w 1618584"/>
                                <a:gd name="connsiteY105" fmla="*/ 258310 h 1067252"/>
                                <a:gd name="connsiteX106" fmla="*/ 1530916 w 1618584"/>
                                <a:gd name="connsiteY106" fmla="*/ 261002 h 1067252"/>
                                <a:gd name="connsiteX107" fmla="*/ 1529956 w 1618584"/>
                                <a:gd name="connsiteY107" fmla="*/ 261709 h 1067252"/>
                                <a:gd name="connsiteX108" fmla="*/ 1527933 w 1618584"/>
                                <a:gd name="connsiteY108" fmla="*/ 263272 h 1067252"/>
                                <a:gd name="connsiteX109" fmla="*/ 1527161 w 1618584"/>
                                <a:gd name="connsiteY109" fmla="*/ 263767 h 1067252"/>
                                <a:gd name="connsiteX110" fmla="*/ 1526581 w 1618584"/>
                                <a:gd name="connsiteY110" fmla="*/ 264124 h 1067252"/>
                                <a:gd name="connsiteX111" fmla="*/ 1526008 w 1618584"/>
                                <a:gd name="connsiteY111" fmla="*/ 264407 h 1067252"/>
                                <a:gd name="connsiteX112" fmla="*/ 1525525 w 1618584"/>
                                <a:gd name="connsiteY112" fmla="*/ 264685 h 1067252"/>
                                <a:gd name="connsiteX113" fmla="*/ 1524559 w 1618584"/>
                                <a:gd name="connsiteY113" fmla="*/ 265041 h 1067252"/>
                                <a:gd name="connsiteX114" fmla="*/ 1523883 w 1618584"/>
                                <a:gd name="connsiteY114" fmla="*/ 265253 h 1067252"/>
                                <a:gd name="connsiteX115" fmla="*/ 1522729 w 1618584"/>
                                <a:gd name="connsiteY115" fmla="*/ 265609 h 1067252"/>
                                <a:gd name="connsiteX116" fmla="*/ 1521667 w 1618584"/>
                                <a:gd name="connsiteY116" fmla="*/ 265820 h 1067252"/>
                                <a:gd name="connsiteX117" fmla="*/ 1521190 w 1618584"/>
                                <a:gd name="connsiteY117" fmla="*/ 265893 h 1067252"/>
                                <a:gd name="connsiteX118" fmla="*/ 1520804 w 1618584"/>
                                <a:gd name="connsiteY118" fmla="*/ 265893 h 1067252"/>
                                <a:gd name="connsiteX119" fmla="*/ 1520031 w 1618584"/>
                                <a:gd name="connsiteY119" fmla="*/ 265893 h 1067252"/>
                                <a:gd name="connsiteX120" fmla="*/ 1519451 w 1618584"/>
                                <a:gd name="connsiteY120" fmla="*/ 265893 h 1067252"/>
                                <a:gd name="connsiteX121" fmla="*/ 1518685 w 1618584"/>
                                <a:gd name="connsiteY121" fmla="*/ 265754 h 1067252"/>
                                <a:gd name="connsiteX122" fmla="*/ 1517912 w 1618584"/>
                                <a:gd name="connsiteY122" fmla="*/ 265536 h 1067252"/>
                                <a:gd name="connsiteX123" fmla="*/ 1516373 w 1618584"/>
                                <a:gd name="connsiteY123" fmla="*/ 265114 h 1067252"/>
                                <a:gd name="connsiteX124" fmla="*/ 1515213 w 1618584"/>
                                <a:gd name="connsiteY124" fmla="*/ 264757 h 1067252"/>
                                <a:gd name="connsiteX125" fmla="*/ 1514441 w 1618584"/>
                                <a:gd name="connsiteY125" fmla="*/ 264407 h 1067252"/>
                                <a:gd name="connsiteX126" fmla="*/ 1513191 w 1618584"/>
                                <a:gd name="connsiteY126" fmla="*/ 263979 h 1067252"/>
                                <a:gd name="connsiteX127" fmla="*/ 1512612 w 1618584"/>
                                <a:gd name="connsiteY127" fmla="*/ 263695 h 1067252"/>
                                <a:gd name="connsiteX128" fmla="*/ 1512038 w 1618584"/>
                                <a:gd name="connsiteY128" fmla="*/ 263411 h 1067252"/>
                                <a:gd name="connsiteX129" fmla="*/ 1505482 w 1618584"/>
                                <a:gd name="connsiteY129" fmla="*/ 259940 h 1067252"/>
                                <a:gd name="connsiteX130" fmla="*/ 1500664 w 1618584"/>
                                <a:gd name="connsiteY130" fmla="*/ 257459 h 1067252"/>
                                <a:gd name="connsiteX131" fmla="*/ 1498642 w 1618584"/>
                                <a:gd name="connsiteY131" fmla="*/ 256463 h 1067252"/>
                                <a:gd name="connsiteX132" fmla="*/ 1496620 w 1618584"/>
                                <a:gd name="connsiteY132" fmla="*/ 255545 h 1067252"/>
                                <a:gd name="connsiteX133" fmla="*/ 1496233 w 1618584"/>
                                <a:gd name="connsiteY133" fmla="*/ 255400 h 1067252"/>
                                <a:gd name="connsiteX134" fmla="*/ 1495949 w 1618584"/>
                                <a:gd name="connsiteY134" fmla="*/ 255261 h 1067252"/>
                                <a:gd name="connsiteX135" fmla="*/ 1495273 w 1618584"/>
                                <a:gd name="connsiteY135" fmla="*/ 255117 h 1067252"/>
                                <a:gd name="connsiteX136" fmla="*/ 1494790 w 1618584"/>
                                <a:gd name="connsiteY136" fmla="*/ 255050 h 1067252"/>
                                <a:gd name="connsiteX137" fmla="*/ 1494018 w 1618584"/>
                                <a:gd name="connsiteY137" fmla="*/ 254978 h 1067252"/>
                                <a:gd name="connsiteX138" fmla="*/ 1493348 w 1618584"/>
                                <a:gd name="connsiteY138" fmla="*/ 254978 h 1067252"/>
                                <a:gd name="connsiteX139" fmla="*/ 1492768 w 1618584"/>
                                <a:gd name="connsiteY139" fmla="*/ 254978 h 1067252"/>
                                <a:gd name="connsiteX140" fmla="*/ 1492285 w 1618584"/>
                                <a:gd name="connsiteY140" fmla="*/ 255050 h 1067252"/>
                                <a:gd name="connsiteX141" fmla="*/ 1491995 w 1618584"/>
                                <a:gd name="connsiteY141" fmla="*/ 255117 h 1067252"/>
                                <a:gd name="connsiteX142" fmla="*/ 1491518 w 1618584"/>
                                <a:gd name="connsiteY142" fmla="*/ 255334 h 1067252"/>
                                <a:gd name="connsiteX143" fmla="*/ 1491035 w 1618584"/>
                                <a:gd name="connsiteY143" fmla="*/ 255545 h 1067252"/>
                                <a:gd name="connsiteX144" fmla="*/ 1490359 w 1618584"/>
                                <a:gd name="connsiteY144" fmla="*/ 255968 h 1067252"/>
                                <a:gd name="connsiteX145" fmla="*/ 1489393 w 1618584"/>
                                <a:gd name="connsiteY145" fmla="*/ 256680 h 1067252"/>
                                <a:gd name="connsiteX146" fmla="*/ 1486314 w 1618584"/>
                                <a:gd name="connsiteY146" fmla="*/ 259089 h 1067252"/>
                                <a:gd name="connsiteX147" fmla="*/ 1485735 w 1618584"/>
                                <a:gd name="connsiteY147" fmla="*/ 259511 h 1067252"/>
                                <a:gd name="connsiteX148" fmla="*/ 1484962 w 1618584"/>
                                <a:gd name="connsiteY148" fmla="*/ 260012 h 1067252"/>
                                <a:gd name="connsiteX149" fmla="*/ 1484485 w 1618584"/>
                                <a:gd name="connsiteY149" fmla="*/ 260363 h 1067252"/>
                                <a:gd name="connsiteX150" fmla="*/ 1484099 w 1618584"/>
                                <a:gd name="connsiteY150" fmla="*/ 260646 h 1067252"/>
                                <a:gd name="connsiteX151" fmla="*/ 1483809 w 1618584"/>
                                <a:gd name="connsiteY151" fmla="*/ 260930 h 1067252"/>
                                <a:gd name="connsiteX152" fmla="*/ 1483713 w 1618584"/>
                                <a:gd name="connsiteY152" fmla="*/ 261214 h 1067252"/>
                                <a:gd name="connsiteX153" fmla="*/ 1483423 w 1618584"/>
                                <a:gd name="connsiteY153" fmla="*/ 261642 h 1067252"/>
                                <a:gd name="connsiteX154" fmla="*/ 1483326 w 1618584"/>
                                <a:gd name="connsiteY154" fmla="*/ 261992 h 1067252"/>
                                <a:gd name="connsiteX155" fmla="*/ 1483133 w 1618584"/>
                                <a:gd name="connsiteY155" fmla="*/ 262494 h 1067252"/>
                                <a:gd name="connsiteX156" fmla="*/ 1483133 w 1618584"/>
                                <a:gd name="connsiteY156" fmla="*/ 263061 h 1067252"/>
                                <a:gd name="connsiteX157" fmla="*/ 1483133 w 1618584"/>
                                <a:gd name="connsiteY157" fmla="*/ 263556 h 1067252"/>
                                <a:gd name="connsiteX158" fmla="*/ 1483230 w 1618584"/>
                                <a:gd name="connsiteY158" fmla="*/ 263906 h 1067252"/>
                                <a:gd name="connsiteX159" fmla="*/ 1483423 w 1618584"/>
                                <a:gd name="connsiteY159" fmla="*/ 264474 h 1067252"/>
                                <a:gd name="connsiteX160" fmla="*/ 1483616 w 1618584"/>
                                <a:gd name="connsiteY160" fmla="*/ 265041 h 1067252"/>
                                <a:gd name="connsiteX161" fmla="*/ 1483906 w 1618584"/>
                                <a:gd name="connsiteY161" fmla="*/ 265397 h 1067252"/>
                                <a:gd name="connsiteX162" fmla="*/ 1484292 w 1618584"/>
                                <a:gd name="connsiteY162" fmla="*/ 265965 h 1067252"/>
                                <a:gd name="connsiteX163" fmla="*/ 1484485 w 1618584"/>
                                <a:gd name="connsiteY163" fmla="*/ 266249 h 1067252"/>
                                <a:gd name="connsiteX164" fmla="*/ 1484678 w 1618584"/>
                                <a:gd name="connsiteY164" fmla="*/ 266532 h 1067252"/>
                                <a:gd name="connsiteX165" fmla="*/ 1484866 w 1618584"/>
                                <a:gd name="connsiteY165" fmla="*/ 267172 h 1067252"/>
                                <a:gd name="connsiteX166" fmla="*/ 1485059 w 1618584"/>
                                <a:gd name="connsiteY166" fmla="*/ 268374 h 1067252"/>
                                <a:gd name="connsiteX167" fmla="*/ 1485155 w 1618584"/>
                                <a:gd name="connsiteY167" fmla="*/ 269297 h 1067252"/>
                                <a:gd name="connsiteX168" fmla="*/ 1485252 w 1618584"/>
                                <a:gd name="connsiteY168" fmla="*/ 269792 h 1067252"/>
                                <a:gd name="connsiteX169" fmla="*/ 1485155 w 1618584"/>
                                <a:gd name="connsiteY169" fmla="*/ 270215 h 1067252"/>
                                <a:gd name="connsiteX170" fmla="*/ 1485155 w 1618584"/>
                                <a:gd name="connsiteY170" fmla="*/ 270499 h 1067252"/>
                                <a:gd name="connsiteX171" fmla="*/ 1485059 w 1618584"/>
                                <a:gd name="connsiteY171" fmla="*/ 270927 h 1067252"/>
                                <a:gd name="connsiteX172" fmla="*/ 1484866 w 1618584"/>
                                <a:gd name="connsiteY172" fmla="*/ 271211 h 1067252"/>
                                <a:gd name="connsiteX173" fmla="*/ 1484769 w 1618584"/>
                                <a:gd name="connsiteY173" fmla="*/ 271495 h 1067252"/>
                                <a:gd name="connsiteX174" fmla="*/ 1484485 w 1618584"/>
                                <a:gd name="connsiteY174" fmla="*/ 271778 h 1067252"/>
                                <a:gd name="connsiteX175" fmla="*/ 1484099 w 1618584"/>
                                <a:gd name="connsiteY175" fmla="*/ 272062 h 1067252"/>
                                <a:gd name="connsiteX176" fmla="*/ 1483713 w 1618584"/>
                                <a:gd name="connsiteY176" fmla="*/ 272412 h 1067252"/>
                                <a:gd name="connsiteX177" fmla="*/ 1483326 w 1618584"/>
                                <a:gd name="connsiteY177" fmla="*/ 272630 h 1067252"/>
                                <a:gd name="connsiteX178" fmla="*/ 1482747 w 1618584"/>
                                <a:gd name="connsiteY178" fmla="*/ 272980 h 1067252"/>
                                <a:gd name="connsiteX179" fmla="*/ 1481690 w 1618584"/>
                                <a:gd name="connsiteY179" fmla="*/ 273475 h 1067252"/>
                                <a:gd name="connsiteX180" fmla="*/ 1480151 w 1618584"/>
                                <a:gd name="connsiteY180" fmla="*/ 274115 h 1067252"/>
                                <a:gd name="connsiteX181" fmla="*/ 1477839 w 1618584"/>
                                <a:gd name="connsiteY181" fmla="*/ 274894 h 1067252"/>
                                <a:gd name="connsiteX182" fmla="*/ 1477066 w 1618584"/>
                                <a:gd name="connsiteY182" fmla="*/ 275177 h 1067252"/>
                                <a:gd name="connsiteX183" fmla="*/ 1476390 w 1618584"/>
                                <a:gd name="connsiteY183" fmla="*/ 275533 h 1067252"/>
                                <a:gd name="connsiteX184" fmla="*/ 1475907 w 1618584"/>
                                <a:gd name="connsiteY184" fmla="*/ 275817 h 1067252"/>
                                <a:gd name="connsiteX185" fmla="*/ 1475526 w 1618584"/>
                                <a:gd name="connsiteY185" fmla="*/ 276173 h 1067252"/>
                                <a:gd name="connsiteX186" fmla="*/ 1475237 w 1618584"/>
                                <a:gd name="connsiteY186" fmla="*/ 276385 h 1067252"/>
                                <a:gd name="connsiteX187" fmla="*/ 1474657 w 1618584"/>
                                <a:gd name="connsiteY187" fmla="*/ 276880 h 1067252"/>
                                <a:gd name="connsiteX188" fmla="*/ 1474367 w 1618584"/>
                                <a:gd name="connsiteY188" fmla="*/ 277308 h 1067252"/>
                                <a:gd name="connsiteX189" fmla="*/ 1473885 w 1618584"/>
                                <a:gd name="connsiteY189" fmla="*/ 277942 h 1067252"/>
                                <a:gd name="connsiteX190" fmla="*/ 1473498 w 1618584"/>
                                <a:gd name="connsiteY190" fmla="*/ 278582 h 1067252"/>
                                <a:gd name="connsiteX191" fmla="*/ 1473214 w 1618584"/>
                                <a:gd name="connsiteY191" fmla="*/ 279150 h 1067252"/>
                                <a:gd name="connsiteX192" fmla="*/ 1472828 w 1618584"/>
                                <a:gd name="connsiteY192" fmla="*/ 279928 h 1067252"/>
                                <a:gd name="connsiteX193" fmla="*/ 1472345 w 1618584"/>
                                <a:gd name="connsiteY193" fmla="*/ 280707 h 1067252"/>
                                <a:gd name="connsiteX194" fmla="*/ 1470516 w 1618584"/>
                                <a:gd name="connsiteY194" fmla="*/ 283617 h 1067252"/>
                                <a:gd name="connsiteX195" fmla="*/ 1470033 w 1618584"/>
                                <a:gd name="connsiteY195" fmla="*/ 284462 h 1067252"/>
                                <a:gd name="connsiteX196" fmla="*/ 1469357 w 1618584"/>
                                <a:gd name="connsiteY196" fmla="*/ 285814 h 1067252"/>
                                <a:gd name="connsiteX197" fmla="*/ 1468777 w 1618584"/>
                                <a:gd name="connsiteY197" fmla="*/ 287233 h 1067252"/>
                                <a:gd name="connsiteX198" fmla="*/ 1468487 w 1618584"/>
                                <a:gd name="connsiteY198" fmla="*/ 287939 h 1067252"/>
                                <a:gd name="connsiteX199" fmla="*/ 1468300 w 1618584"/>
                                <a:gd name="connsiteY199" fmla="*/ 288507 h 1067252"/>
                                <a:gd name="connsiteX200" fmla="*/ 1468204 w 1618584"/>
                                <a:gd name="connsiteY200" fmla="*/ 288929 h 1067252"/>
                                <a:gd name="connsiteX201" fmla="*/ 1468204 w 1618584"/>
                                <a:gd name="connsiteY201" fmla="*/ 289570 h 1067252"/>
                                <a:gd name="connsiteX202" fmla="*/ 1468204 w 1618584"/>
                                <a:gd name="connsiteY202" fmla="*/ 290209 h 1067252"/>
                                <a:gd name="connsiteX203" fmla="*/ 1468204 w 1618584"/>
                                <a:gd name="connsiteY203" fmla="*/ 290704 h 1067252"/>
                                <a:gd name="connsiteX204" fmla="*/ 1468397 w 1618584"/>
                                <a:gd name="connsiteY204" fmla="*/ 291127 h 1067252"/>
                                <a:gd name="connsiteX205" fmla="*/ 1468590 w 1618584"/>
                                <a:gd name="connsiteY205" fmla="*/ 291694 h 1067252"/>
                                <a:gd name="connsiteX206" fmla="*/ 1468874 w 1618584"/>
                                <a:gd name="connsiteY206" fmla="*/ 292190 h 1067252"/>
                                <a:gd name="connsiteX207" fmla="*/ 1469163 w 1618584"/>
                                <a:gd name="connsiteY207" fmla="*/ 292691 h 1067252"/>
                                <a:gd name="connsiteX208" fmla="*/ 1470033 w 1618584"/>
                                <a:gd name="connsiteY208" fmla="*/ 293681 h 1067252"/>
                                <a:gd name="connsiteX209" fmla="*/ 1470226 w 1618584"/>
                                <a:gd name="connsiteY209" fmla="*/ 293964 h 1067252"/>
                                <a:gd name="connsiteX210" fmla="*/ 1470419 w 1618584"/>
                                <a:gd name="connsiteY210" fmla="*/ 294321 h 1067252"/>
                                <a:gd name="connsiteX211" fmla="*/ 1470516 w 1618584"/>
                                <a:gd name="connsiteY211" fmla="*/ 294671 h 1067252"/>
                                <a:gd name="connsiteX212" fmla="*/ 1470709 w 1618584"/>
                                <a:gd name="connsiteY212" fmla="*/ 295806 h 1067252"/>
                                <a:gd name="connsiteX213" fmla="*/ 1470799 w 1618584"/>
                                <a:gd name="connsiteY213" fmla="*/ 296373 h 1067252"/>
                                <a:gd name="connsiteX214" fmla="*/ 1470993 w 1618584"/>
                                <a:gd name="connsiteY214" fmla="*/ 296657 h 1067252"/>
                                <a:gd name="connsiteX215" fmla="*/ 1471089 w 1618584"/>
                                <a:gd name="connsiteY215" fmla="*/ 296868 h 1067252"/>
                                <a:gd name="connsiteX216" fmla="*/ 1472055 w 1618584"/>
                                <a:gd name="connsiteY216" fmla="*/ 298287 h 1067252"/>
                                <a:gd name="connsiteX217" fmla="*/ 1473118 w 1618584"/>
                                <a:gd name="connsiteY217" fmla="*/ 299633 h 1067252"/>
                                <a:gd name="connsiteX218" fmla="*/ 1476100 w 1618584"/>
                                <a:gd name="connsiteY218" fmla="*/ 303249 h 1067252"/>
                                <a:gd name="connsiteX219" fmla="*/ 1477162 w 1618584"/>
                                <a:gd name="connsiteY219" fmla="*/ 304457 h 1067252"/>
                                <a:gd name="connsiteX220" fmla="*/ 1483809 w 1618584"/>
                                <a:gd name="connsiteY220" fmla="*/ 311828 h 1067252"/>
                                <a:gd name="connsiteX221" fmla="*/ 1484389 w 1618584"/>
                                <a:gd name="connsiteY221" fmla="*/ 312534 h 1067252"/>
                                <a:gd name="connsiteX222" fmla="*/ 1485542 w 1618584"/>
                                <a:gd name="connsiteY222" fmla="*/ 313669 h 1067252"/>
                                <a:gd name="connsiteX223" fmla="*/ 1488337 w 1618584"/>
                                <a:gd name="connsiteY223" fmla="*/ 316078 h 1067252"/>
                                <a:gd name="connsiteX224" fmla="*/ 1489206 w 1618584"/>
                                <a:gd name="connsiteY224" fmla="*/ 316929 h 1067252"/>
                                <a:gd name="connsiteX225" fmla="*/ 1490359 w 1618584"/>
                                <a:gd name="connsiteY225" fmla="*/ 317991 h 1067252"/>
                                <a:gd name="connsiteX226" fmla="*/ 1491132 w 1618584"/>
                                <a:gd name="connsiteY226" fmla="*/ 318843 h 1067252"/>
                                <a:gd name="connsiteX227" fmla="*/ 1491705 w 1618584"/>
                                <a:gd name="connsiteY227" fmla="*/ 319483 h 1067252"/>
                                <a:gd name="connsiteX228" fmla="*/ 1492189 w 1618584"/>
                                <a:gd name="connsiteY228" fmla="*/ 319978 h 1067252"/>
                                <a:gd name="connsiteX229" fmla="*/ 1492768 w 1618584"/>
                                <a:gd name="connsiteY229" fmla="*/ 320829 h 1067252"/>
                                <a:gd name="connsiteX230" fmla="*/ 1493348 w 1618584"/>
                                <a:gd name="connsiteY230" fmla="*/ 321680 h 1067252"/>
                                <a:gd name="connsiteX231" fmla="*/ 1493541 w 1618584"/>
                                <a:gd name="connsiteY231" fmla="*/ 322036 h 1067252"/>
                                <a:gd name="connsiteX232" fmla="*/ 1493825 w 1618584"/>
                                <a:gd name="connsiteY232" fmla="*/ 322743 h 1067252"/>
                                <a:gd name="connsiteX233" fmla="*/ 1493921 w 1618584"/>
                                <a:gd name="connsiteY233" fmla="*/ 323310 h 1067252"/>
                                <a:gd name="connsiteX234" fmla="*/ 1494018 w 1618584"/>
                                <a:gd name="connsiteY234" fmla="*/ 323733 h 1067252"/>
                                <a:gd name="connsiteX235" fmla="*/ 1494018 w 1618584"/>
                                <a:gd name="connsiteY235" fmla="*/ 324373 h 1067252"/>
                                <a:gd name="connsiteX236" fmla="*/ 1494018 w 1618584"/>
                                <a:gd name="connsiteY236" fmla="*/ 325013 h 1067252"/>
                                <a:gd name="connsiteX237" fmla="*/ 1493921 w 1618584"/>
                                <a:gd name="connsiteY237" fmla="*/ 325435 h 1067252"/>
                                <a:gd name="connsiteX238" fmla="*/ 1493734 w 1618584"/>
                                <a:gd name="connsiteY238" fmla="*/ 326147 h 1067252"/>
                                <a:gd name="connsiteX239" fmla="*/ 1493637 w 1618584"/>
                                <a:gd name="connsiteY239" fmla="*/ 326504 h 1067252"/>
                                <a:gd name="connsiteX240" fmla="*/ 1493541 w 1618584"/>
                                <a:gd name="connsiteY240" fmla="*/ 326854 h 1067252"/>
                                <a:gd name="connsiteX241" fmla="*/ 1493251 w 1618584"/>
                                <a:gd name="connsiteY241" fmla="*/ 327349 h 1067252"/>
                                <a:gd name="connsiteX242" fmla="*/ 1492961 w 1618584"/>
                                <a:gd name="connsiteY242" fmla="*/ 327777 h 1067252"/>
                                <a:gd name="connsiteX243" fmla="*/ 1491899 w 1618584"/>
                                <a:gd name="connsiteY243" fmla="*/ 329124 h 1067252"/>
                                <a:gd name="connsiteX244" fmla="*/ 1491422 w 1618584"/>
                                <a:gd name="connsiteY244" fmla="*/ 329830 h 1067252"/>
                                <a:gd name="connsiteX245" fmla="*/ 1491229 w 1618584"/>
                                <a:gd name="connsiteY245" fmla="*/ 330186 h 1067252"/>
                                <a:gd name="connsiteX246" fmla="*/ 1491035 w 1618584"/>
                                <a:gd name="connsiteY246" fmla="*/ 330615 h 1067252"/>
                                <a:gd name="connsiteX247" fmla="*/ 1490649 w 1618584"/>
                                <a:gd name="connsiteY247" fmla="*/ 331605 h 1067252"/>
                                <a:gd name="connsiteX248" fmla="*/ 1490069 w 1618584"/>
                                <a:gd name="connsiteY248" fmla="*/ 333090 h 1067252"/>
                                <a:gd name="connsiteX249" fmla="*/ 1489683 w 1618584"/>
                                <a:gd name="connsiteY249" fmla="*/ 334654 h 1067252"/>
                                <a:gd name="connsiteX250" fmla="*/ 1489490 w 1618584"/>
                                <a:gd name="connsiteY250" fmla="*/ 335287 h 1067252"/>
                                <a:gd name="connsiteX251" fmla="*/ 1489297 w 1618584"/>
                                <a:gd name="connsiteY251" fmla="*/ 336283 h 1067252"/>
                                <a:gd name="connsiteX252" fmla="*/ 1489013 w 1618584"/>
                                <a:gd name="connsiteY252" fmla="*/ 337841 h 1067252"/>
                                <a:gd name="connsiteX253" fmla="*/ 1488917 w 1618584"/>
                                <a:gd name="connsiteY253" fmla="*/ 338620 h 1067252"/>
                                <a:gd name="connsiteX254" fmla="*/ 1488723 w 1618584"/>
                                <a:gd name="connsiteY254" fmla="*/ 339399 h 1067252"/>
                                <a:gd name="connsiteX255" fmla="*/ 1488530 w 1618584"/>
                                <a:gd name="connsiteY255" fmla="*/ 340039 h 1067252"/>
                                <a:gd name="connsiteX256" fmla="*/ 1488240 w 1618584"/>
                                <a:gd name="connsiteY256" fmla="*/ 340606 h 1067252"/>
                                <a:gd name="connsiteX257" fmla="*/ 1488047 w 1618584"/>
                                <a:gd name="connsiteY257" fmla="*/ 341101 h 1067252"/>
                                <a:gd name="connsiteX258" fmla="*/ 1487564 w 1618584"/>
                                <a:gd name="connsiteY258" fmla="*/ 341952 h 1067252"/>
                                <a:gd name="connsiteX259" fmla="*/ 1487178 w 1618584"/>
                                <a:gd name="connsiteY259" fmla="*/ 342592 h 1067252"/>
                                <a:gd name="connsiteX260" fmla="*/ 1486508 w 1618584"/>
                                <a:gd name="connsiteY260" fmla="*/ 343510 h 1067252"/>
                                <a:gd name="connsiteX261" fmla="*/ 1485735 w 1618584"/>
                                <a:gd name="connsiteY261" fmla="*/ 344361 h 1067252"/>
                                <a:gd name="connsiteX262" fmla="*/ 1485252 w 1618584"/>
                                <a:gd name="connsiteY262" fmla="*/ 344862 h 1067252"/>
                                <a:gd name="connsiteX263" fmla="*/ 1483713 w 1618584"/>
                                <a:gd name="connsiteY263" fmla="*/ 345997 h 1067252"/>
                                <a:gd name="connsiteX264" fmla="*/ 1482940 w 1618584"/>
                                <a:gd name="connsiteY264" fmla="*/ 346492 h 1067252"/>
                                <a:gd name="connsiteX265" fmla="*/ 1482366 w 1618584"/>
                                <a:gd name="connsiteY265" fmla="*/ 346842 h 1067252"/>
                                <a:gd name="connsiteX266" fmla="*/ 1481401 w 1618584"/>
                                <a:gd name="connsiteY266" fmla="*/ 347343 h 1067252"/>
                                <a:gd name="connsiteX267" fmla="*/ 1480338 w 1618584"/>
                                <a:gd name="connsiteY267" fmla="*/ 347838 h 1067252"/>
                                <a:gd name="connsiteX268" fmla="*/ 1480054 w 1618584"/>
                                <a:gd name="connsiteY268" fmla="*/ 347905 h 1067252"/>
                                <a:gd name="connsiteX269" fmla="*/ 1479765 w 1618584"/>
                                <a:gd name="connsiteY269" fmla="*/ 347977 h 1067252"/>
                                <a:gd name="connsiteX270" fmla="*/ 1479475 w 1618584"/>
                                <a:gd name="connsiteY270" fmla="*/ 347977 h 1067252"/>
                                <a:gd name="connsiteX271" fmla="*/ 1478895 w 1618584"/>
                                <a:gd name="connsiteY271" fmla="*/ 348050 h 1067252"/>
                                <a:gd name="connsiteX272" fmla="*/ 1478412 w 1618584"/>
                                <a:gd name="connsiteY272" fmla="*/ 347977 h 1067252"/>
                                <a:gd name="connsiteX273" fmla="*/ 1476679 w 1618584"/>
                                <a:gd name="connsiteY273" fmla="*/ 347766 h 1067252"/>
                                <a:gd name="connsiteX274" fmla="*/ 1476293 w 1618584"/>
                                <a:gd name="connsiteY274" fmla="*/ 347766 h 1067252"/>
                                <a:gd name="connsiteX275" fmla="*/ 1475617 w 1618584"/>
                                <a:gd name="connsiteY275" fmla="*/ 347766 h 1067252"/>
                                <a:gd name="connsiteX276" fmla="*/ 1475333 w 1618584"/>
                                <a:gd name="connsiteY276" fmla="*/ 347766 h 1067252"/>
                                <a:gd name="connsiteX277" fmla="*/ 1475043 w 1618584"/>
                                <a:gd name="connsiteY277" fmla="*/ 347838 h 1067252"/>
                                <a:gd name="connsiteX278" fmla="*/ 1474078 w 1618584"/>
                                <a:gd name="connsiteY278" fmla="*/ 348050 h 1067252"/>
                                <a:gd name="connsiteX279" fmla="*/ 1473401 w 1618584"/>
                                <a:gd name="connsiteY279" fmla="*/ 348333 h 1067252"/>
                                <a:gd name="connsiteX280" fmla="*/ 1472924 w 1618584"/>
                                <a:gd name="connsiteY280" fmla="*/ 348472 h 1067252"/>
                                <a:gd name="connsiteX281" fmla="*/ 1472248 w 1618584"/>
                                <a:gd name="connsiteY281" fmla="*/ 348828 h 1067252"/>
                                <a:gd name="connsiteX282" fmla="*/ 1471572 w 1618584"/>
                                <a:gd name="connsiteY282" fmla="*/ 349257 h 1067252"/>
                                <a:gd name="connsiteX283" fmla="*/ 1471186 w 1618584"/>
                                <a:gd name="connsiteY283" fmla="*/ 349541 h 1067252"/>
                                <a:gd name="connsiteX284" fmla="*/ 1470993 w 1618584"/>
                                <a:gd name="connsiteY284" fmla="*/ 349752 h 1067252"/>
                                <a:gd name="connsiteX285" fmla="*/ 1470799 w 1618584"/>
                                <a:gd name="connsiteY285" fmla="*/ 349891 h 1067252"/>
                                <a:gd name="connsiteX286" fmla="*/ 1470612 w 1618584"/>
                                <a:gd name="connsiteY286" fmla="*/ 350175 h 1067252"/>
                                <a:gd name="connsiteX287" fmla="*/ 1470516 w 1618584"/>
                                <a:gd name="connsiteY287" fmla="*/ 350458 h 1067252"/>
                                <a:gd name="connsiteX288" fmla="*/ 1470516 w 1618584"/>
                                <a:gd name="connsiteY288" fmla="*/ 353084 h 1067252"/>
                                <a:gd name="connsiteX289" fmla="*/ 1470419 w 1618584"/>
                                <a:gd name="connsiteY289" fmla="*/ 355566 h 1067252"/>
                                <a:gd name="connsiteX290" fmla="*/ 1470323 w 1618584"/>
                                <a:gd name="connsiteY290" fmla="*/ 358047 h 1067252"/>
                                <a:gd name="connsiteX291" fmla="*/ 1470323 w 1618584"/>
                                <a:gd name="connsiteY291" fmla="*/ 358898 h 1067252"/>
                                <a:gd name="connsiteX292" fmla="*/ 1470226 w 1618584"/>
                                <a:gd name="connsiteY292" fmla="*/ 359532 h 1067252"/>
                                <a:gd name="connsiteX293" fmla="*/ 1470033 w 1618584"/>
                                <a:gd name="connsiteY293" fmla="*/ 360455 h 1067252"/>
                                <a:gd name="connsiteX294" fmla="*/ 1469743 w 1618584"/>
                                <a:gd name="connsiteY294" fmla="*/ 361379 h 1067252"/>
                                <a:gd name="connsiteX295" fmla="*/ 1468874 w 1618584"/>
                                <a:gd name="connsiteY295" fmla="*/ 363999 h 1067252"/>
                                <a:gd name="connsiteX296" fmla="*/ 1466374 w 1618584"/>
                                <a:gd name="connsiteY296" fmla="*/ 371298 h 1067252"/>
                                <a:gd name="connsiteX297" fmla="*/ 1466084 w 1618584"/>
                                <a:gd name="connsiteY297" fmla="*/ 372294 h 1067252"/>
                                <a:gd name="connsiteX298" fmla="*/ 1465698 w 1618584"/>
                                <a:gd name="connsiteY298" fmla="*/ 373779 h 1067252"/>
                                <a:gd name="connsiteX299" fmla="*/ 1465505 w 1618584"/>
                                <a:gd name="connsiteY299" fmla="*/ 374492 h 1067252"/>
                                <a:gd name="connsiteX300" fmla="*/ 1465408 w 1618584"/>
                                <a:gd name="connsiteY300" fmla="*/ 375270 h 1067252"/>
                                <a:gd name="connsiteX301" fmla="*/ 1465408 w 1618584"/>
                                <a:gd name="connsiteY301" fmla="*/ 375765 h 1067252"/>
                                <a:gd name="connsiteX302" fmla="*/ 1465312 w 1618584"/>
                                <a:gd name="connsiteY302" fmla="*/ 376616 h 1067252"/>
                                <a:gd name="connsiteX303" fmla="*/ 1465408 w 1618584"/>
                                <a:gd name="connsiteY303" fmla="*/ 377323 h 1067252"/>
                                <a:gd name="connsiteX304" fmla="*/ 1465602 w 1618584"/>
                                <a:gd name="connsiteY304" fmla="*/ 379309 h 1067252"/>
                                <a:gd name="connsiteX305" fmla="*/ 1465795 w 1618584"/>
                                <a:gd name="connsiteY305" fmla="*/ 381011 h 1067252"/>
                                <a:gd name="connsiteX306" fmla="*/ 1465988 w 1618584"/>
                                <a:gd name="connsiteY306" fmla="*/ 381935 h 1067252"/>
                                <a:gd name="connsiteX307" fmla="*/ 1466175 w 1618584"/>
                                <a:gd name="connsiteY307" fmla="*/ 382786 h 1067252"/>
                                <a:gd name="connsiteX308" fmla="*/ 1466374 w 1618584"/>
                                <a:gd name="connsiteY308" fmla="*/ 383209 h 1067252"/>
                                <a:gd name="connsiteX309" fmla="*/ 1466658 w 1618584"/>
                                <a:gd name="connsiteY309" fmla="*/ 383849 h 1067252"/>
                                <a:gd name="connsiteX310" fmla="*/ 1467044 w 1618584"/>
                                <a:gd name="connsiteY310" fmla="*/ 384483 h 1067252"/>
                                <a:gd name="connsiteX311" fmla="*/ 1467334 w 1618584"/>
                                <a:gd name="connsiteY311" fmla="*/ 385050 h 1067252"/>
                                <a:gd name="connsiteX312" fmla="*/ 1468204 w 1618584"/>
                                <a:gd name="connsiteY312" fmla="*/ 386185 h 1067252"/>
                                <a:gd name="connsiteX313" fmla="*/ 1468487 w 1618584"/>
                                <a:gd name="connsiteY313" fmla="*/ 386614 h 1067252"/>
                                <a:gd name="connsiteX314" fmla="*/ 1468777 w 1618584"/>
                                <a:gd name="connsiteY314" fmla="*/ 387175 h 1067252"/>
                                <a:gd name="connsiteX315" fmla="*/ 1468970 w 1618584"/>
                                <a:gd name="connsiteY315" fmla="*/ 387604 h 1067252"/>
                                <a:gd name="connsiteX316" fmla="*/ 1469260 w 1618584"/>
                                <a:gd name="connsiteY316" fmla="*/ 388244 h 1067252"/>
                                <a:gd name="connsiteX317" fmla="*/ 1469357 w 1618584"/>
                                <a:gd name="connsiteY317" fmla="*/ 388950 h 1067252"/>
                                <a:gd name="connsiteX318" fmla="*/ 1469453 w 1618584"/>
                                <a:gd name="connsiteY318" fmla="*/ 389306 h 1067252"/>
                                <a:gd name="connsiteX319" fmla="*/ 1469453 w 1618584"/>
                                <a:gd name="connsiteY319" fmla="*/ 389590 h 1067252"/>
                                <a:gd name="connsiteX320" fmla="*/ 1469357 w 1618584"/>
                                <a:gd name="connsiteY320" fmla="*/ 389874 h 1067252"/>
                                <a:gd name="connsiteX321" fmla="*/ 1469260 w 1618584"/>
                                <a:gd name="connsiteY321" fmla="*/ 390157 h 1067252"/>
                                <a:gd name="connsiteX322" fmla="*/ 1469067 w 1618584"/>
                                <a:gd name="connsiteY322" fmla="*/ 390508 h 1067252"/>
                                <a:gd name="connsiteX323" fmla="*/ 1468777 w 1618584"/>
                                <a:gd name="connsiteY323" fmla="*/ 390864 h 1067252"/>
                                <a:gd name="connsiteX324" fmla="*/ 1468590 w 1618584"/>
                                <a:gd name="connsiteY324" fmla="*/ 391148 h 1067252"/>
                                <a:gd name="connsiteX325" fmla="*/ 1468107 w 1618584"/>
                                <a:gd name="connsiteY325" fmla="*/ 391643 h 1067252"/>
                                <a:gd name="connsiteX326" fmla="*/ 1467720 w 1618584"/>
                                <a:gd name="connsiteY326" fmla="*/ 391999 h 1067252"/>
                                <a:gd name="connsiteX327" fmla="*/ 1467044 w 1618584"/>
                                <a:gd name="connsiteY327" fmla="*/ 392421 h 1067252"/>
                                <a:gd name="connsiteX328" fmla="*/ 1466374 w 1618584"/>
                                <a:gd name="connsiteY328" fmla="*/ 392922 h 1067252"/>
                                <a:gd name="connsiteX329" fmla="*/ 1465505 w 1618584"/>
                                <a:gd name="connsiteY329" fmla="*/ 393417 h 1067252"/>
                                <a:gd name="connsiteX330" fmla="*/ 1464829 w 1618584"/>
                                <a:gd name="connsiteY330" fmla="*/ 393774 h 1067252"/>
                                <a:gd name="connsiteX331" fmla="*/ 1464249 w 1618584"/>
                                <a:gd name="connsiteY331" fmla="*/ 394057 h 1067252"/>
                                <a:gd name="connsiteX332" fmla="*/ 1463863 w 1618584"/>
                                <a:gd name="connsiteY332" fmla="*/ 394196 h 1067252"/>
                                <a:gd name="connsiteX333" fmla="*/ 1463290 w 1618584"/>
                                <a:gd name="connsiteY333" fmla="*/ 394408 h 1067252"/>
                                <a:gd name="connsiteX334" fmla="*/ 1462613 w 1618584"/>
                                <a:gd name="connsiteY334" fmla="*/ 394619 h 1067252"/>
                                <a:gd name="connsiteX335" fmla="*/ 1461171 w 1618584"/>
                                <a:gd name="connsiteY335" fmla="*/ 394836 h 1067252"/>
                                <a:gd name="connsiteX336" fmla="*/ 1459052 w 1618584"/>
                                <a:gd name="connsiteY336" fmla="*/ 395120 h 1067252"/>
                                <a:gd name="connsiteX337" fmla="*/ 1457023 w 1618584"/>
                                <a:gd name="connsiteY337" fmla="*/ 395331 h 1067252"/>
                                <a:gd name="connsiteX338" fmla="*/ 1451246 w 1618584"/>
                                <a:gd name="connsiteY338" fmla="*/ 395826 h 1067252"/>
                                <a:gd name="connsiteX339" fmla="*/ 1449900 w 1618584"/>
                                <a:gd name="connsiteY339" fmla="*/ 396037 h 1067252"/>
                                <a:gd name="connsiteX340" fmla="*/ 1448837 w 1618584"/>
                                <a:gd name="connsiteY340" fmla="*/ 396182 h 1067252"/>
                                <a:gd name="connsiteX341" fmla="*/ 1448064 w 1618584"/>
                                <a:gd name="connsiteY341" fmla="*/ 396321 h 1067252"/>
                                <a:gd name="connsiteX342" fmla="*/ 1447491 w 1618584"/>
                                <a:gd name="connsiteY342" fmla="*/ 396466 h 1067252"/>
                                <a:gd name="connsiteX343" fmla="*/ 1446718 w 1618584"/>
                                <a:gd name="connsiteY343" fmla="*/ 396750 h 1067252"/>
                                <a:gd name="connsiteX344" fmla="*/ 1445849 w 1618584"/>
                                <a:gd name="connsiteY344" fmla="*/ 397100 h 1067252"/>
                                <a:gd name="connsiteX345" fmla="*/ 1445468 w 1618584"/>
                                <a:gd name="connsiteY345" fmla="*/ 397317 h 1067252"/>
                                <a:gd name="connsiteX346" fmla="*/ 1445082 w 1618584"/>
                                <a:gd name="connsiteY346" fmla="*/ 397529 h 1067252"/>
                                <a:gd name="connsiteX347" fmla="*/ 1444599 w 1618584"/>
                                <a:gd name="connsiteY347" fmla="*/ 397885 h 1067252"/>
                                <a:gd name="connsiteX348" fmla="*/ 1444213 w 1618584"/>
                                <a:gd name="connsiteY348" fmla="*/ 398235 h 1067252"/>
                                <a:gd name="connsiteX349" fmla="*/ 1443730 w 1618584"/>
                                <a:gd name="connsiteY349" fmla="*/ 398730 h 1067252"/>
                                <a:gd name="connsiteX350" fmla="*/ 1442673 w 1618584"/>
                                <a:gd name="connsiteY350" fmla="*/ 400076 h 1067252"/>
                                <a:gd name="connsiteX351" fmla="*/ 1442190 w 1618584"/>
                                <a:gd name="connsiteY351" fmla="*/ 400644 h 1067252"/>
                                <a:gd name="connsiteX352" fmla="*/ 1441514 w 1618584"/>
                                <a:gd name="connsiteY352" fmla="*/ 401567 h 1067252"/>
                                <a:gd name="connsiteX353" fmla="*/ 1441224 w 1618584"/>
                                <a:gd name="connsiteY353" fmla="*/ 401996 h 1067252"/>
                                <a:gd name="connsiteX354" fmla="*/ 1440941 w 1618584"/>
                                <a:gd name="connsiteY354" fmla="*/ 402491 h 1067252"/>
                                <a:gd name="connsiteX355" fmla="*/ 1440748 w 1618584"/>
                                <a:gd name="connsiteY355" fmla="*/ 403058 h 1067252"/>
                                <a:gd name="connsiteX356" fmla="*/ 1440554 w 1618584"/>
                                <a:gd name="connsiteY356" fmla="*/ 403626 h 1067252"/>
                                <a:gd name="connsiteX357" fmla="*/ 1440458 w 1618584"/>
                                <a:gd name="connsiteY357" fmla="*/ 404471 h 1067252"/>
                                <a:gd name="connsiteX358" fmla="*/ 1440361 w 1618584"/>
                                <a:gd name="connsiteY358" fmla="*/ 405395 h 1067252"/>
                                <a:gd name="connsiteX359" fmla="*/ 1440361 w 1618584"/>
                                <a:gd name="connsiteY359" fmla="*/ 407592 h 1067252"/>
                                <a:gd name="connsiteX360" fmla="*/ 1440361 w 1618584"/>
                                <a:gd name="connsiteY360" fmla="*/ 409790 h 1067252"/>
                                <a:gd name="connsiteX361" fmla="*/ 1440361 w 1618584"/>
                                <a:gd name="connsiteY361" fmla="*/ 411136 h 1067252"/>
                                <a:gd name="connsiteX362" fmla="*/ 1440458 w 1618584"/>
                                <a:gd name="connsiteY362" fmla="*/ 412132 h 1067252"/>
                                <a:gd name="connsiteX363" fmla="*/ 1440651 w 1618584"/>
                                <a:gd name="connsiteY363" fmla="*/ 413690 h 1067252"/>
                                <a:gd name="connsiteX364" fmla="*/ 1440844 w 1618584"/>
                                <a:gd name="connsiteY364" fmla="*/ 415181 h 1067252"/>
                                <a:gd name="connsiteX365" fmla="*/ 1441037 w 1618584"/>
                                <a:gd name="connsiteY365" fmla="*/ 416527 h 1067252"/>
                                <a:gd name="connsiteX366" fmla="*/ 1441321 w 1618584"/>
                                <a:gd name="connsiteY366" fmla="*/ 417445 h 1067252"/>
                                <a:gd name="connsiteX367" fmla="*/ 1441514 w 1618584"/>
                                <a:gd name="connsiteY367" fmla="*/ 418157 h 1067252"/>
                                <a:gd name="connsiteX368" fmla="*/ 1441804 w 1618584"/>
                                <a:gd name="connsiteY368" fmla="*/ 418724 h 1067252"/>
                                <a:gd name="connsiteX369" fmla="*/ 1441997 w 1618584"/>
                                <a:gd name="connsiteY369" fmla="*/ 419075 h 1067252"/>
                                <a:gd name="connsiteX370" fmla="*/ 1442384 w 1618584"/>
                                <a:gd name="connsiteY370" fmla="*/ 419642 h 1067252"/>
                                <a:gd name="connsiteX371" fmla="*/ 1442867 w 1618584"/>
                                <a:gd name="connsiteY371" fmla="*/ 420137 h 1067252"/>
                                <a:gd name="connsiteX372" fmla="*/ 1443156 w 1618584"/>
                                <a:gd name="connsiteY372" fmla="*/ 420493 h 1067252"/>
                                <a:gd name="connsiteX373" fmla="*/ 1443826 w 1618584"/>
                                <a:gd name="connsiteY373" fmla="*/ 420988 h 1067252"/>
                                <a:gd name="connsiteX374" fmla="*/ 1445275 w 1618584"/>
                                <a:gd name="connsiteY374" fmla="*/ 422057 h 1067252"/>
                                <a:gd name="connsiteX375" fmla="*/ 1445752 w 1618584"/>
                                <a:gd name="connsiteY375" fmla="*/ 422479 h 1067252"/>
                                <a:gd name="connsiteX376" fmla="*/ 1447104 w 1618584"/>
                                <a:gd name="connsiteY376" fmla="*/ 423614 h 1067252"/>
                                <a:gd name="connsiteX377" fmla="*/ 1447684 w 1618584"/>
                                <a:gd name="connsiteY377" fmla="*/ 424248 h 1067252"/>
                                <a:gd name="connsiteX378" fmla="*/ 1448354 w 1618584"/>
                                <a:gd name="connsiteY378" fmla="*/ 424888 h 1067252"/>
                                <a:gd name="connsiteX379" fmla="*/ 1448547 w 1618584"/>
                                <a:gd name="connsiteY379" fmla="*/ 425244 h 1067252"/>
                                <a:gd name="connsiteX380" fmla="*/ 1448740 w 1618584"/>
                                <a:gd name="connsiteY380" fmla="*/ 425528 h 1067252"/>
                                <a:gd name="connsiteX381" fmla="*/ 1448837 w 1618584"/>
                                <a:gd name="connsiteY381" fmla="*/ 425812 h 1067252"/>
                                <a:gd name="connsiteX382" fmla="*/ 1449030 w 1618584"/>
                                <a:gd name="connsiteY382" fmla="*/ 426307 h 1067252"/>
                                <a:gd name="connsiteX383" fmla="*/ 1449127 w 1618584"/>
                                <a:gd name="connsiteY383" fmla="*/ 426663 h 1067252"/>
                                <a:gd name="connsiteX384" fmla="*/ 1449127 w 1618584"/>
                                <a:gd name="connsiteY384" fmla="*/ 426947 h 1067252"/>
                                <a:gd name="connsiteX385" fmla="*/ 1449030 w 1618584"/>
                                <a:gd name="connsiteY385" fmla="*/ 427369 h 1067252"/>
                                <a:gd name="connsiteX386" fmla="*/ 1449030 w 1618584"/>
                                <a:gd name="connsiteY386" fmla="*/ 427798 h 1067252"/>
                                <a:gd name="connsiteX387" fmla="*/ 1448837 w 1618584"/>
                                <a:gd name="connsiteY387" fmla="*/ 428221 h 1067252"/>
                                <a:gd name="connsiteX388" fmla="*/ 1448547 w 1618584"/>
                                <a:gd name="connsiteY388" fmla="*/ 428927 h 1067252"/>
                                <a:gd name="connsiteX389" fmla="*/ 1448257 w 1618584"/>
                                <a:gd name="connsiteY389" fmla="*/ 429428 h 1067252"/>
                                <a:gd name="connsiteX390" fmla="*/ 1447780 w 1618584"/>
                                <a:gd name="connsiteY390" fmla="*/ 430207 h 1067252"/>
                                <a:gd name="connsiteX391" fmla="*/ 1447297 w 1618584"/>
                                <a:gd name="connsiteY391" fmla="*/ 430986 h 1067252"/>
                                <a:gd name="connsiteX392" fmla="*/ 1446911 w 1618584"/>
                                <a:gd name="connsiteY392" fmla="*/ 431342 h 1067252"/>
                                <a:gd name="connsiteX393" fmla="*/ 1446332 w 1618584"/>
                                <a:gd name="connsiteY393" fmla="*/ 431976 h 1067252"/>
                                <a:gd name="connsiteX394" fmla="*/ 1445275 w 1618584"/>
                                <a:gd name="connsiteY394" fmla="*/ 432972 h 1067252"/>
                                <a:gd name="connsiteX395" fmla="*/ 1444792 w 1618584"/>
                                <a:gd name="connsiteY395" fmla="*/ 433467 h 1067252"/>
                                <a:gd name="connsiteX396" fmla="*/ 1444406 w 1618584"/>
                                <a:gd name="connsiteY396" fmla="*/ 433962 h 1067252"/>
                                <a:gd name="connsiteX397" fmla="*/ 1444116 w 1618584"/>
                                <a:gd name="connsiteY397" fmla="*/ 434457 h 1067252"/>
                                <a:gd name="connsiteX398" fmla="*/ 1443730 w 1618584"/>
                                <a:gd name="connsiteY398" fmla="*/ 435236 h 1067252"/>
                                <a:gd name="connsiteX399" fmla="*/ 1443440 w 1618584"/>
                                <a:gd name="connsiteY399" fmla="*/ 435803 h 1067252"/>
                                <a:gd name="connsiteX400" fmla="*/ 1443156 w 1618584"/>
                                <a:gd name="connsiteY400" fmla="*/ 436727 h 1067252"/>
                                <a:gd name="connsiteX401" fmla="*/ 1442963 w 1618584"/>
                                <a:gd name="connsiteY401" fmla="*/ 437723 h 1067252"/>
                                <a:gd name="connsiteX402" fmla="*/ 1442867 w 1618584"/>
                                <a:gd name="connsiteY402" fmla="*/ 438000 h 1067252"/>
                                <a:gd name="connsiteX403" fmla="*/ 1442867 w 1618584"/>
                                <a:gd name="connsiteY403" fmla="*/ 438284 h 1067252"/>
                                <a:gd name="connsiteX404" fmla="*/ 1442867 w 1618584"/>
                                <a:gd name="connsiteY404" fmla="*/ 438852 h 1067252"/>
                                <a:gd name="connsiteX405" fmla="*/ 1442963 w 1618584"/>
                                <a:gd name="connsiteY405" fmla="*/ 439347 h 1067252"/>
                                <a:gd name="connsiteX406" fmla="*/ 1443253 w 1618584"/>
                                <a:gd name="connsiteY406" fmla="*/ 440838 h 1067252"/>
                                <a:gd name="connsiteX407" fmla="*/ 1443343 w 1618584"/>
                                <a:gd name="connsiteY407" fmla="*/ 441333 h 1067252"/>
                                <a:gd name="connsiteX408" fmla="*/ 1443343 w 1618584"/>
                                <a:gd name="connsiteY408" fmla="*/ 441689 h 1067252"/>
                                <a:gd name="connsiteX409" fmla="*/ 1443343 w 1618584"/>
                                <a:gd name="connsiteY409" fmla="*/ 442184 h 1067252"/>
                                <a:gd name="connsiteX410" fmla="*/ 1443253 w 1618584"/>
                                <a:gd name="connsiteY410" fmla="*/ 442468 h 1067252"/>
                                <a:gd name="connsiteX411" fmla="*/ 1443156 w 1618584"/>
                                <a:gd name="connsiteY411" fmla="*/ 442679 h 1067252"/>
                                <a:gd name="connsiteX412" fmla="*/ 1442867 w 1618584"/>
                                <a:gd name="connsiteY412" fmla="*/ 443180 h 1067252"/>
                                <a:gd name="connsiteX413" fmla="*/ 1442673 w 1618584"/>
                                <a:gd name="connsiteY413" fmla="*/ 443603 h 1067252"/>
                                <a:gd name="connsiteX414" fmla="*/ 1442384 w 1618584"/>
                                <a:gd name="connsiteY414" fmla="*/ 443959 h 1067252"/>
                                <a:gd name="connsiteX415" fmla="*/ 1441900 w 1618584"/>
                                <a:gd name="connsiteY415" fmla="*/ 444527 h 1067252"/>
                                <a:gd name="connsiteX416" fmla="*/ 1441514 w 1618584"/>
                                <a:gd name="connsiteY416" fmla="*/ 444877 h 1067252"/>
                                <a:gd name="connsiteX417" fmla="*/ 1440844 w 1618584"/>
                                <a:gd name="connsiteY417" fmla="*/ 445444 h 1067252"/>
                                <a:gd name="connsiteX418" fmla="*/ 1440168 w 1618584"/>
                                <a:gd name="connsiteY418" fmla="*/ 445945 h 1067252"/>
                                <a:gd name="connsiteX419" fmla="*/ 1439299 w 1618584"/>
                                <a:gd name="connsiteY419" fmla="*/ 446513 h 1067252"/>
                                <a:gd name="connsiteX420" fmla="*/ 1437952 w 1618584"/>
                                <a:gd name="connsiteY420" fmla="*/ 447291 h 1067252"/>
                                <a:gd name="connsiteX421" fmla="*/ 1436697 w 1618584"/>
                                <a:gd name="connsiteY421" fmla="*/ 448070 h 1067252"/>
                                <a:gd name="connsiteX422" fmla="*/ 1436413 w 1618584"/>
                                <a:gd name="connsiteY422" fmla="*/ 448209 h 1067252"/>
                                <a:gd name="connsiteX423" fmla="*/ 1435254 w 1618584"/>
                                <a:gd name="connsiteY423" fmla="*/ 448704 h 1067252"/>
                                <a:gd name="connsiteX424" fmla="*/ 1434964 w 1618584"/>
                                <a:gd name="connsiteY424" fmla="*/ 448776 h 1067252"/>
                                <a:gd name="connsiteX425" fmla="*/ 1434578 w 1618584"/>
                                <a:gd name="connsiteY425" fmla="*/ 449060 h 1067252"/>
                                <a:gd name="connsiteX426" fmla="*/ 1434384 w 1618584"/>
                                <a:gd name="connsiteY426" fmla="*/ 449205 h 1067252"/>
                                <a:gd name="connsiteX427" fmla="*/ 1434004 w 1618584"/>
                                <a:gd name="connsiteY427" fmla="*/ 449489 h 1067252"/>
                                <a:gd name="connsiteX428" fmla="*/ 1433811 w 1618584"/>
                                <a:gd name="connsiteY428" fmla="*/ 449773 h 1067252"/>
                                <a:gd name="connsiteX429" fmla="*/ 1433714 w 1618584"/>
                                <a:gd name="connsiteY429" fmla="*/ 449984 h 1067252"/>
                                <a:gd name="connsiteX430" fmla="*/ 1433618 w 1618584"/>
                                <a:gd name="connsiteY430" fmla="*/ 450123 h 1067252"/>
                                <a:gd name="connsiteX431" fmla="*/ 1433618 w 1618584"/>
                                <a:gd name="connsiteY431" fmla="*/ 450407 h 1067252"/>
                                <a:gd name="connsiteX432" fmla="*/ 1433618 w 1618584"/>
                                <a:gd name="connsiteY432" fmla="*/ 450624 h 1067252"/>
                                <a:gd name="connsiteX433" fmla="*/ 1434197 w 1618584"/>
                                <a:gd name="connsiteY433" fmla="*/ 452465 h 1067252"/>
                                <a:gd name="connsiteX434" fmla="*/ 1435833 w 1618584"/>
                                <a:gd name="connsiteY434" fmla="*/ 454451 h 1067252"/>
                                <a:gd name="connsiteX435" fmla="*/ 1436504 w 1618584"/>
                                <a:gd name="connsiteY435" fmla="*/ 455013 h 1067252"/>
                                <a:gd name="connsiteX436" fmla="*/ 1437952 w 1618584"/>
                                <a:gd name="connsiteY436" fmla="*/ 456365 h 1067252"/>
                                <a:gd name="connsiteX437" fmla="*/ 1438435 w 1618584"/>
                                <a:gd name="connsiteY437" fmla="*/ 456787 h 1067252"/>
                                <a:gd name="connsiteX438" fmla="*/ 1439105 w 1618584"/>
                                <a:gd name="connsiteY438" fmla="*/ 457566 h 1067252"/>
                                <a:gd name="connsiteX439" fmla="*/ 1439685 w 1618584"/>
                                <a:gd name="connsiteY439" fmla="*/ 458206 h 1067252"/>
                                <a:gd name="connsiteX440" fmla="*/ 1440361 w 1618584"/>
                                <a:gd name="connsiteY440" fmla="*/ 459124 h 1067252"/>
                                <a:gd name="connsiteX441" fmla="*/ 1441037 w 1618584"/>
                                <a:gd name="connsiteY441" fmla="*/ 460047 h 1067252"/>
                                <a:gd name="connsiteX442" fmla="*/ 1441514 w 1618584"/>
                                <a:gd name="connsiteY442" fmla="*/ 460899 h 1067252"/>
                                <a:gd name="connsiteX443" fmla="*/ 1442190 w 1618584"/>
                                <a:gd name="connsiteY443" fmla="*/ 462106 h 1067252"/>
                                <a:gd name="connsiteX444" fmla="*/ 1443156 w 1618584"/>
                                <a:gd name="connsiteY444" fmla="*/ 464020 h 1067252"/>
                                <a:gd name="connsiteX445" fmla="*/ 1443536 w 1618584"/>
                                <a:gd name="connsiteY445" fmla="*/ 465082 h 1067252"/>
                                <a:gd name="connsiteX446" fmla="*/ 1443730 w 1618584"/>
                                <a:gd name="connsiteY446" fmla="*/ 465650 h 1067252"/>
                                <a:gd name="connsiteX447" fmla="*/ 1443826 w 1618584"/>
                                <a:gd name="connsiteY447" fmla="*/ 466217 h 1067252"/>
                                <a:gd name="connsiteX448" fmla="*/ 1443923 w 1618584"/>
                                <a:gd name="connsiteY448" fmla="*/ 466567 h 1067252"/>
                                <a:gd name="connsiteX449" fmla="*/ 1443923 w 1618584"/>
                                <a:gd name="connsiteY449" fmla="*/ 466851 h 1067252"/>
                                <a:gd name="connsiteX450" fmla="*/ 1443826 w 1618584"/>
                                <a:gd name="connsiteY450" fmla="*/ 467419 h 1067252"/>
                                <a:gd name="connsiteX451" fmla="*/ 1443826 w 1618584"/>
                                <a:gd name="connsiteY451" fmla="*/ 467847 h 1067252"/>
                                <a:gd name="connsiteX452" fmla="*/ 1443633 w 1618584"/>
                                <a:gd name="connsiteY452" fmla="*/ 468481 h 1067252"/>
                                <a:gd name="connsiteX453" fmla="*/ 1443440 w 1618584"/>
                                <a:gd name="connsiteY453" fmla="*/ 469121 h 1067252"/>
                                <a:gd name="connsiteX454" fmla="*/ 1442770 w 1618584"/>
                                <a:gd name="connsiteY454" fmla="*/ 470896 h 1067252"/>
                                <a:gd name="connsiteX455" fmla="*/ 1442287 w 1618584"/>
                                <a:gd name="connsiteY455" fmla="*/ 472031 h 1067252"/>
                                <a:gd name="connsiteX456" fmla="*/ 1441997 w 1618584"/>
                                <a:gd name="connsiteY456" fmla="*/ 472592 h 1067252"/>
                                <a:gd name="connsiteX457" fmla="*/ 1441707 w 1618584"/>
                                <a:gd name="connsiteY457" fmla="*/ 473160 h 1067252"/>
                                <a:gd name="connsiteX458" fmla="*/ 1441037 w 1618584"/>
                                <a:gd name="connsiteY458" fmla="*/ 474228 h 1067252"/>
                                <a:gd name="connsiteX459" fmla="*/ 1439878 w 1618584"/>
                                <a:gd name="connsiteY459" fmla="*/ 475858 h 1067252"/>
                                <a:gd name="connsiteX460" fmla="*/ 1438725 w 1618584"/>
                                <a:gd name="connsiteY460" fmla="*/ 477416 h 1067252"/>
                                <a:gd name="connsiteX461" fmla="*/ 1438242 w 1618584"/>
                                <a:gd name="connsiteY461" fmla="*/ 477911 h 1067252"/>
                                <a:gd name="connsiteX462" fmla="*/ 1437566 w 1618584"/>
                                <a:gd name="connsiteY462" fmla="*/ 478623 h 1067252"/>
                                <a:gd name="connsiteX463" fmla="*/ 1437276 w 1618584"/>
                                <a:gd name="connsiteY463" fmla="*/ 478973 h 1067252"/>
                                <a:gd name="connsiteX464" fmla="*/ 1436986 w 1618584"/>
                                <a:gd name="connsiteY464" fmla="*/ 479402 h 1067252"/>
                                <a:gd name="connsiteX465" fmla="*/ 1436793 w 1618584"/>
                                <a:gd name="connsiteY465" fmla="*/ 479752 h 1067252"/>
                                <a:gd name="connsiteX466" fmla="*/ 1436793 w 1618584"/>
                                <a:gd name="connsiteY466" fmla="*/ 480036 h 1067252"/>
                                <a:gd name="connsiteX467" fmla="*/ 1436600 w 1618584"/>
                                <a:gd name="connsiteY467" fmla="*/ 480887 h 1067252"/>
                                <a:gd name="connsiteX468" fmla="*/ 1436600 w 1618584"/>
                                <a:gd name="connsiteY468" fmla="*/ 481599 h 1067252"/>
                                <a:gd name="connsiteX469" fmla="*/ 1436600 w 1618584"/>
                                <a:gd name="connsiteY469" fmla="*/ 481811 h 1067252"/>
                                <a:gd name="connsiteX470" fmla="*/ 1436504 w 1618584"/>
                                <a:gd name="connsiteY470" fmla="*/ 482167 h 1067252"/>
                                <a:gd name="connsiteX471" fmla="*/ 1436220 w 1618584"/>
                                <a:gd name="connsiteY471" fmla="*/ 482801 h 1067252"/>
                                <a:gd name="connsiteX472" fmla="*/ 1435640 w 1618584"/>
                                <a:gd name="connsiteY472" fmla="*/ 483652 h 1067252"/>
                                <a:gd name="connsiteX473" fmla="*/ 1434578 w 1618584"/>
                                <a:gd name="connsiteY473" fmla="*/ 485355 h 1067252"/>
                                <a:gd name="connsiteX474" fmla="*/ 1434288 w 1618584"/>
                                <a:gd name="connsiteY474" fmla="*/ 485783 h 1067252"/>
                                <a:gd name="connsiteX475" fmla="*/ 1433908 w 1618584"/>
                                <a:gd name="connsiteY475" fmla="*/ 486133 h 1067252"/>
                                <a:gd name="connsiteX476" fmla="*/ 1433038 w 1618584"/>
                                <a:gd name="connsiteY476" fmla="*/ 486773 h 1067252"/>
                                <a:gd name="connsiteX477" fmla="*/ 1429760 w 1618584"/>
                                <a:gd name="connsiteY477" fmla="*/ 489327 h 1067252"/>
                                <a:gd name="connsiteX478" fmla="*/ 1427931 w 1618584"/>
                                <a:gd name="connsiteY478" fmla="*/ 490740 h 1067252"/>
                                <a:gd name="connsiteX479" fmla="*/ 1426102 w 1618584"/>
                                <a:gd name="connsiteY479" fmla="*/ 492158 h 1067252"/>
                                <a:gd name="connsiteX480" fmla="*/ 1425426 w 1618584"/>
                                <a:gd name="connsiteY480" fmla="*/ 492726 h 1067252"/>
                                <a:gd name="connsiteX481" fmla="*/ 1424562 w 1618584"/>
                                <a:gd name="connsiteY481" fmla="*/ 493577 h 1067252"/>
                                <a:gd name="connsiteX482" fmla="*/ 1423596 w 1618584"/>
                                <a:gd name="connsiteY482" fmla="*/ 494428 h 1067252"/>
                                <a:gd name="connsiteX483" fmla="*/ 1423210 w 1618584"/>
                                <a:gd name="connsiteY483" fmla="*/ 494923 h 1067252"/>
                                <a:gd name="connsiteX484" fmla="*/ 1422534 w 1618584"/>
                                <a:gd name="connsiteY484" fmla="*/ 495702 h 1067252"/>
                                <a:gd name="connsiteX485" fmla="*/ 1422250 w 1618584"/>
                                <a:gd name="connsiteY485" fmla="*/ 496130 h 1067252"/>
                                <a:gd name="connsiteX486" fmla="*/ 1421574 w 1618584"/>
                                <a:gd name="connsiteY486" fmla="*/ 496909 h 1067252"/>
                                <a:gd name="connsiteX487" fmla="*/ 1421477 w 1618584"/>
                                <a:gd name="connsiteY487" fmla="*/ 497265 h 1067252"/>
                                <a:gd name="connsiteX488" fmla="*/ 1421284 w 1618584"/>
                                <a:gd name="connsiteY488" fmla="*/ 497477 h 1067252"/>
                                <a:gd name="connsiteX489" fmla="*/ 1421188 w 1618584"/>
                                <a:gd name="connsiteY489" fmla="*/ 497833 h 1067252"/>
                                <a:gd name="connsiteX490" fmla="*/ 1421188 w 1618584"/>
                                <a:gd name="connsiteY490" fmla="*/ 498183 h 1067252"/>
                                <a:gd name="connsiteX491" fmla="*/ 1421188 w 1618584"/>
                                <a:gd name="connsiteY491" fmla="*/ 498467 h 1067252"/>
                                <a:gd name="connsiteX492" fmla="*/ 1421381 w 1618584"/>
                                <a:gd name="connsiteY492" fmla="*/ 498895 h 1067252"/>
                                <a:gd name="connsiteX493" fmla="*/ 1421574 w 1618584"/>
                                <a:gd name="connsiteY493" fmla="*/ 499246 h 1067252"/>
                                <a:gd name="connsiteX494" fmla="*/ 1422920 w 1618584"/>
                                <a:gd name="connsiteY494" fmla="*/ 502011 h 1067252"/>
                                <a:gd name="connsiteX495" fmla="*/ 1423017 w 1618584"/>
                                <a:gd name="connsiteY495" fmla="*/ 502155 h 1067252"/>
                                <a:gd name="connsiteX496" fmla="*/ 1423017 w 1618584"/>
                                <a:gd name="connsiteY496" fmla="*/ 502367 h 1067252"/>
                                <a:gd name="connsiteX497" fmla="*/ 1423017 w 1618584"/>
                                <a:gd name="connsiteY497" fmla="*/ 502578 h 1067252"/>
                                <a:gd name="connsiteX498" fmla="*/ 1422920 w 1618584"/>
                                <a:gd name="connsiteY498" fmla="*/ 502795 h 1067252"/>
                                <a:gd name="connsiteX499" fmla="*/ 1421477 w 1618584"/>
                                <a:gd name="connsiteY499" fmla="*/ 503924 h 1067252"/>
                                <a:gd name="connsiteX500" fmla="*/ 1421091 w 1618584"/>
                                <a:gd name="connsiteY500" fmla="*/ 504353 h 1067252"/>
                                <a:gd name="connsiteX501" fmla="*/ 1420994 w 1618584"/>
                                <a:gd name="connsiteY501" fmla="*/ 504492 h 1067252"/>
                                <a:gd name="connsiteX502" fmla="*/ 1420994 w 1618584"/>
                                <a:gd name="connsiteY502" fmla="*/ 504564 h 1067252"/>
                                <a:gd name="connsiteX503" fmla="*/ 1420898 w 1618584"/>
                                <a:gd name="connsiteY503" fmla="*/ 504775 h 1067252"/>
                                <a:gd name="connsiteX504" fmla="*/ 1420994 w 1618584"/>
                                <a:gd name="connsiteY504" fmla="*/ 505276 h 1067252"/>
                                <a:gd name="connsiteX505" fmla="*/ 1420994 w 1618584"/>
                                <a:gd name="connsiteY505" fmla="*/ 505488 h 1067252"/>
                                <a:gd name="connsiteX506" fmla="*/ 1420801 w 1618584"/>
                                <a:gd name="connsiteY506" fmla="*/ 506055 h 1067252"/>
                                <a:gd name="connsiteX507" fmla="*/ 1420608 w 1618584"/>
                                <a:gd name="connsiteY507" fmla="*/ 506339 h 1067252"/>
                                <a:gd name="connsiteX508" fmla="*/ 1420415 w 1618584"/>
                                <a:gd name="connsiteY508" fmla="*/ 506623 h 1067252"/>
                                <a:gd name="connsiteX509" fmla="*/ 1420035 w 1618584"/>
                                <a:gd name="connsiteY509" fmla="*/ 506834 h 1067252"/>
                                <a:gd name="connsiteX510" fmla="*/ 1419455 w 1618584"/>
                                <a:gd name="connsiteY510" fmla="*/ 507184 h 1067252"/>
                                <a:gd name="connsiteX511" fmla="*/ 1418875 w 1618584"/>
                                <a:gd name="connsiteY511" fmla="*/ 507468 h 1067252"/>
                                <a:gd name="connsiteX512" fmla="*/ 1416950 w 1618584"/>
                                <a:gd name="connsiteY512" fmla="*/ 508319 h 1067252"/>
                                <a:gd name="connsiteX513" fmla="*/ 1406638 w 1618584"/>
                                <a:gd name="connsiteY513" fmla="*/ 524130 h 1067252"/>
                                <a:gd name="connsiteX514" fmla="*/ 1403367 w 1618584"/>
                                <a:gd name="connsiteY514" fmla="*/ 528597 h 1067252"/>
                                <a:gd name="connsiteX515" fmla="*/ 1403367 w 1618584"/>
                                <a:gd name="connsiteY515" fmla="*/ 529726 h 1067252"/>
                                <a:gd name="connsiteX516" fmla="*/ 1403367 w 1618584"/>
                                <a:gd name="connsiteY516" fmla="*/ 530511 h 1067252"/>
                                <a:gd name="connsiteX517" fmla="*/ 1403270 w 1618584"/>
                                <a:gd name="connsiteY517" fmla="*/ 531073 h 1067252"/>
                                <a:gd name="connsiteX518" fmla="*/ 1402980 w 1618584"/>
                                <a:gd name="connsiteY518" fmla="*/ 531924 h 1067252"/>
                                <a:gd name="connsiteX519" fmla="*/ 1402690 w 1618584"/>
                                <a:gd name="connsiteY519" fmla="*/ 532775 h 1067252"/>
                                <a:gd name="connsiteX520" fmla="*/ 1402497 w 1618584"/>
                                <a:gd name="connsiteY520" fmla="*/ 533415 h 1067252"/>
                                <a:gd name="connsiteX521" fmla="*/ 1402304 w 1618584"/>
                                <a:gd name="connsiteY521" fmla="*/ 533843 h 1067252"/>
                                <a:gd name="connsiteX522" fmla="*/ 1402111 w 1618584"/>
                                <a:gd name="connsiteY522" fmla="*/ 534121 h 1067252"/>
                                <a:gd name="connsiteX523" fmla="*/ 1402014 w 1618584"/>
                                <a:gd name="connsiteY523" fmla="*/ 534338 h 1067252"/>
                                <a:gd name="connsiteX524" fmla="*/ 1401731 w 1618584"/>
                                <a:gd name="connsiteY524" fmla="*/ 534622 h 1067252"/>
                                <a:gd name="connsiteX525" fmla="*/ 1401344 w 1618584"/>
                                <a:gd name="connsiteY525" fmla="*/ 534906 h 1067252"/>
                                <a:gd name="connsiteX526" fmla="*/ 1397583 w 1618584"/>
                                <a:gd name="connsiteY526" fmla="*/ 537453 h 1067252"/>
                                <a:gd name="connsiteX527" fmla="*/ 1396237 w 1618584"/>
                                <a:gd name="connsiteY527" fmla="*/ 538305 h 1067252"/>
                                <a:gd name="connsiteX528" fmla="*/ 1396044 w 1618584"/>
                                <a:gd name="connsiteY528" fmla="*/ 538516 h 1067252"/>
                                <a:gd name="connsiteX529" fmla="*/ 1395657 w 1618584"/>
                                <a:gd name="connsiteY529" fmla="*/ 538872 h 1067252"/>
                                <a:gd name="connsiteX530" fmla="*/ 1394601 w 1618584"/>
                                <a:gd name="connsiteY530" fmla="*/ 540007 h 1067252"/>
                                <a:gd name="connsiteX531" fmla="*/ 1394118 w 1618584"/>
                                <a:gd name="connsiteY531" fmla="*/ 540502 h 1067252"/>
                                <a:gd name="connsiteX532" fmla="*/ 1393248 w 1618584"/>
                                <a:gd name="connsiteY532" fmla="*/ 541215 h 1067252"/>
                                <a:gd name="connsiteX533" fmla="*/ 1392862 w 1618584"/>
                                <a:gd name="connsiteY533" fmla="*/ 541565 h 1067252"/>
                                <a:gd name="connsiteX534" fmla="*/ 1392289 w 1618584"/>
                                <a:gd name="connsiteY534" fmla="*/ 541921 h 1067252"/>
                                <a:gd name="connsiteX535" fmla="*/ 1391902 w 1618584"/>
                                <a:gd name="connsiteY535" fmla="*/ 542132 h 1067252"/>
                                <a:gd name="connsiteX536" fmla="*/ 1391516 w 1618584"/>
                                <a:gd name="connsiteY536" fmla="*/ 542277 h 1067252"/>
                                <a:gd name="connsiteX537" fmla="*/ 1391033 w 1618584"/>
                                <a:gd name="connsiteY537" fmla="*/ 542416 h 1067252"/>
                                <a:gd name="connsiteX538" fmla="*/ 1390550 w 1618584"/>
                                <a:gd name="connsiteY538" fmla="*/ 542488 h 1067252"/>
                                <a:gd name="connsiteX539" fmla="*/ 1390170 w 1618584"/>
                                <a:gd name="connsiteY539" fmla="*/ 542488 h 1067252"/>
                                <a:gd name="connsiteX540" fmla="*/ 1389880 w 1618584"/>
                                <a:gd name="connsiteY540" fmla="*/ 542488 h 1067252"/>
                                <a:gd name="connsiteX541" fmla="*/ 1389590 w 1618584"/>
                                <a:gd name="connsiteY541" fmla="*/ 542416 h 1067252"/>
                                <a:gd name="connsiteX542" fmla="*/ 1389300 w 1618584"/>
                                <a:gd name="connsiteY542" fmla="*/ 542277 h 1067252"/>
                                <a:gd name="connsiteX543" fmla="*/ 1389011 w 1618584"/>
                                <a:gd name="connsiteY543" fmla="*/ 542066 h 1067252"/>
                                <a:gd name="connsiteX544" fmla="*/ 1388818 w 1618584"/>
                                <a:gd name="connsiteY544" fmla="*/ 541921 h 1067252"/>
                                <a:gd name="connsiteX545" fmla="*/ 1388624 w 1618584"/>
                                <a:gd name="connsiteY545" fmla="*/ 541710 h 1067252"/>
                                <a:gd name="connsiteX546" fmla="*/ 1388051 w 1618584"/>
                                <a:gd name="connsiteY546" fmla="*/ 540931 h 1067252"/>
                                <a:gd name="connsiteX547" fmla="*/ 1387375 w 1618584"/>
                                <a:gd name="connsiteY547" fmla="*/ 540146 h 1067252"/>
                                <a:gd name="connsiteX548" fmla="*/ 1386988 w 1618584"/>
                                <a:gd name="connsiteY548" fmla="*/ 539796 h 1067252"/>
                                <a:gd name="connsiteX549" fmla="*/ 1386505 w 1618584"/>
                                <a:gd name="connsiteY549" fmla="*/ 539440 h 1067252"/>
                                <a:gd name="connsiteX550" fmla="*/ 1386409 w 1618584"/>
                                <a:gd name="connsiteY550" fmla="*/ 539367 h 1067252"/>
                                <a:gd name="connsiteX551" fmla="*/ 1386119 w 1618584"/>
                                <a:gd name="connsiteY551" fmla="*/ 539301 h 1067252"/>
                                <a:gd name="connsiteX552" fmla="*/ 1385932 w 1618584"/>
                                <a:gd name="connsiteY552" fmla="*/ 539301 h 1067252"/>
                                <a:gd name="connsiteX553" fmla="*/ 1385545 w 1618584"/>
                                <a:gd name="connsiteY553" fmla="*/ 539367 h 1067252"/>
                                <a:gd name="connsiteX554" fmla="*/ 1385256 w 1618584"/>
                                <a:gd name="connsiteY554" fmla="*/ 539367 h 1067252"/>
                                <a:gd name="connsiteX555" fmla="*/ 1384869 w 1618584"/>
                                <a:gd name="connsiteY555" fmla="*/ 539512 h 1067252"/>
                                <a:gd name="connsiteX556" fmla="*/ 1384000 w 1618584"/>
                                <a:gd name="connsiteY556" fmla="*/ 540007 h 1067252"/>
                                <a:gd name="connsiteX557" fmla="*/ 1383620 w 1618584"/>
                                <a:gd name="connsiteY557" fmla="*/ 540080 h 1067252"/>
                                <a:gd name="connsiteX558" fmla="*/ 1383233 w 1618584"/>
                                <a:gd name="connsiteY558" fmla="*/ 540218 h 1067252"/>
                                <a:gd name="connsiteX559" fmla="*/ 1382653 w 1618584"/>
                                <a:gd name="connsiteY559" fmla="*/ 540291 h 1067252"/>
                                <a:gd name="connsiteX560" fmla="*/ 1382267 w 1618584"/>
                                <a:gd name="connsiteY560" fmla="*/ 540291 h 1067252"/>
                                <a:gd name="connsiteX561" fmla="*/ 1381881 w 1618584"/>
                                <a:gd name="connsiteY561" fmla="*/ 540218 h 1067252"/>
                                <a:gd name="connsiteX562" fmla="*/ 1381307 w 1618584"/>
                                <a:gd name="connsiteY562" fmla="*/ 539935 h 1067252"/>
                                <a:gd name="connsiteX563" fmla="*/ 1380921 w 1618584"/>
                                <a:gd name="connsiteY563" fmla="*/ 539723 h 1067252"/>
                                <a:gd name="connsiteX564" fmla="*/ 1380438 w 1618584"/>
                                <a:gd name="connsiteY564" fmla="*/ 539367 h 1067252"/>
                                <a:gd name="connsiteX565" fmla="*/ 1379859 w 1618584"/>
                                <a:gd name="connsiteY565" fmla="*/ 539017 h 1067252"/>
                                <a:gd name="connsiteX566" fmla="*/ 1378029 w 1618584"/>
                                <a:gd name="connsiteY566" fmla="*/ 537387 h 1067252"/>
                                <a:gd name="connsiteX567" fmla="*/ 1377450 w 1618584"/>
                                <a:gd name="connsiteY567" fmla="*/ 536886 h 1067252"/>
                                <a:gd name="connsiteX568" fmla="*/ 1376773 w 1618584"/>
                                <a:gd name="connsiteY568" fmla="*/ 536463 h 1067252"/>
                                <a:gd name="connsiteX569" fmla="*/ 1376683 w 1618584"/>
                                <a:gd name="connsiteY569" fmla="*/ 536391 h 1067252"/>
                                <a:gd name="connsiteX570" fmla="*/ 1376490 w 1618584"/>
                                <a:gd name="connsiteY570" fmla="*/ 536391 h 1067252"/>
                                <a:gd name="connsiteX571" fmla="*/ 1376297 w 1618584"/>
                                <a:gd name="connsiteY571" fmla="*/ 536391 h 1067252"/>
                                <a:gd name="connsiteX572" fmla="*/ 1376104 w 1618584"/>
                                <a:gd name="connsiteY572" fmla="*/ 536391 h 1067252"/>
                                <a:gd name="connsiteX573" fmla="*/ 1375814 w 1618584"/>
                                <a:gd name="connsiteY573" fmla="*/ 536463 h 1067252"/>
                                <a:gd name="connsiteX574" fmla="*/ 1375524 w 1618584"/>
                                <a:gd name="connsiteY574" fmla="*/ 536602 h 1067252"/>
                                <a:gd name="connsiteX575" fmla="*/ 1375234 w 1618584"/>
                                <a:gd name="connsiteY575" fmla="*/ 536886 h 1067252"/>
                                <a:gd name="connsiteX576" fmla="*/ 1374944 w 1618584"/>
                                <a:gd name="connsiteY576" fmla="*/ 537103 h 1067252"/>
                                <a:gd name="connsiteX577" fmla="*/ 1374751 w 1618584"/>
                                <a:gd name="connsiteY577" fmla="*/ 537387 h 1067252"/>
                                <a:gd name="connsiteX578" fmla="*/ 1374655 w 1618584"/>
                                <a:gd name="connsiteY578" fmla="*/ 537526 h 1067252"/>
                                <a:gd name="connsiteX579" fmla="*/ 1374558 w 1618584"/>
                                <a:gd name="connsiteY579" fmla="*/ 537737 h 1067252"/>
                                <a:gd name="connsiteX580" fmla="*/ 1373695 w 1618584"/>
                                <a:gd name="connsiteY580" fmla="*/ 540146 h 1067252"/>
                                <a:gd name="connsiteX581" fmla="*/ 1373598 w 1618584"/>
                                <a:gd name="connsiteY581" fmla="*/ 540363 h 1067252"/>
                                <a:gd name="connsiteX582" fmla="*/ 1373308 w 1618584"/>
                                <a:gd name="connsiteY582" fmla="*/ 540713 h 1067252"/>
                                <a:gd name="connsiteX583" fmla="*/ 1372536 w 1618584"/>
                                <a:gd name="connsiteY583" fmla="*/ 541710 h 1067252"/>
                                <a:gd name="connsiteX584" fmla="*/ 1372053 w 1618584"/>
                                <a:gd name="connsiteY584" fmla="*/ 542349 h 1067252"/>
                                <a:gd name="connsiteX585" fmla="*/ 1371956 w 1618584"/>
                                <a:gd name="connsiteY585" fmla="*/ 542627 h 1067252"/>
                                <a:gd name="connsiteX586" fmla="*/ 1371769 w 1618584"/>
                                <a:gd name="connsiteY586" fmla="*/ 542983 h 1067252"/>
                                <a:gd name="connsiteX587" fmla="*/ 1371576 w 1618584"/>
                                <a:gd name="connsiteY587" fmla="*/ 543551 h 1067252"/>
                                <a:gd name="connsiteX588" fmla="*/ 1371479 w 1618584"/>
                                <a:gd name="connsiteY588" fmla="*/ 544046 h 1067252"/>
                                <a:gd name="connsiteX589" fmla="*/ 1371383 w 1618584"/>
                                <a:gd name="connsiteY589" fmla="*/ 544686 h 1067252"/>
                                <a:gd name="connsiteX590" fmla="*/ 1371286 w 1618584"/>
                                <a:gd name="connsiteY590" fmla="*/ 545392 h 1067252"/>
                                <a:gd name="connsiteX591" fmla="*/ 1371286 w 1618584"/>
                                <a:gd name="connsiteY591" fmla="*/ 546105 h 1067252"/>
                                <a:gd name="connsiteX592" fmla="*/ 1371286 w 1618584"/>
                                <a:gd name="connsiteY592" fmla="*/ 547167 h 1067252"/>
                                <a:gd name="connsiteX593" fmla="*/ 1371189 w 1618584"/>
                                <a:gd name="connsiteY593" fmla="*/ 547734 h 1067252"/>
                                <a:gd name="connsiteX594" fmla="*/ 1371189 w 1618584"/>
                                <a:gd name="connsiteY594" fmla="*/ 548302 h 1067252"/>
                                <a:gd name="connsiteX595" fmla="*/ 1370803 w 1618584"/>
                                <a:gd name="connsiteY595" fmla="*/ 549787 h 1067252"/>
                                <a:gd name="connsiteX596" fmla="*/ 1370417 w 1618584"/>
                                <a:gd name="connsiteY596" fmla="*/ 551278 h 1067252"/>
                                <a:gd name="connsiteX597" fmla="*/ 1370224 w 1618584"/>
                                <a:gd name="connsiteY597" fmla="*/ 552341 h 1067252"/>
                                <a:gd name="connsiteX598" fmla="*/ 1370031 w 1618584"/>
                                <a:gd name="connsiteY598" fmla="*/ 552836 h 1067252"/>
                                <a:gd name="connsiteX599" fmla="*/ 1370031 w 1618584"/>
                                <a:gd name="connsiteY599" fmla="*/ 553403 h 1067252"/>
                                <a:gd name="connsiteX600" fmla="*/ 1370127 w 1618584"/>
                                <a:gd name="connsiteY600" fmla="*/ 553971 h 1067252"/>
                                <a:gd name="connsiteX601" fmla="*/ 1370417 w 1618584"/>
                                <a:gd name="connsiteY601" fmla="*/ 555812 h 1067252"/>
                                <a:gd name="connsiteX602" fmla="*/ 1370610 w 1618584"/>
                                <a:gd name="connsiteY602" fmla="*/ 557376 h 1067252"/>
                                <a:gd name="connsiteX603" fmla="*/ 1370610 w 1618584"/>
                                <a:gd name="connsiteY603" fmla="*/ 557587 h 1067252"/>
                                <a:gd name="connsiteX604" fmla="*/ 1370610 w 1618584"/>
                                <a:gd name="connsiteY604" fmla="*/ 557943 h 1067252"/>
                                <a:gd name="connsiteX605" fmla="*/ 1370513 w 1618584"/>
                                <a:gd name="connsiteY605" fmla="*/ 558227 h 1067252"/>
                                <a:gd name="connsiteX606" fmla="*/ 1370320 w 1618584"/>
                                <a:gd name="connsiteY606" fmla="*/ 558649 h 1067252"/>
                                <a:gd name="connsiteX607" fmla="*/ 1370031 w 1618584"/>
                                <a:gd name="connsiteY607" fmla="*/ 559078 h 1067252"/>
                                <a:gd name="connsiteX608" fmla="*/ 1369934 w 1618584"/>
                                <a:gd name="connsiteY608" fmla="*/ 559217 h 1067252"/>
                                <a:gd name="connsiteX609" fmla="*/ 1369644 w 1618584"/>
                                <a:gd name="connsiteY609" fmla="*/ 559428 h 1067252"/>
                                <a:gd name="connsiteX610" fmla="*/ 1368974 w 1618584"/>
                                <a:gd name="connsiteY610" fmla="*/ 559923 h 1067252"/>
                                <a:gd name="connsiteX611" fmla="*/ 1368877 w 1618584"/>
                                <a:gd name="connsiteY611" fmla="*/ 560141 h 1067252"/>
                                <a:gd name="connsiteX612" fmla="*/ 1368588 w 1618584"/>
                                <a:gd name="connsiteY612" fmla="*/ 560491 h 1067252"/>
                                <a:gd name="connsiteX613" fmla="*/ 1368491 w 1618584"/>
                                <a:gd name="connsiteY613" fmla="*/ 560708 h 1067252"/>
                                <a:gd name="connsiteX614" fmla="*/ 1368394 w 1618584"/>
                                <a:gd name="connsiteY614" fmla="*/ 560919 h 1067252"/>
                                <a:gd name="connsiteX615" fmla="*/ 1368394 w 1618584"/>
                                <a:gd name="connsiteY615" fmla="*/ 561131 h 1067252"/>
                                <a:gd name="connsiteX616" fmla="*/ 1368491 w 1618584"/>
                                <a:gd name="connsiteY616" fmla="*/ 561414 h 1067252"/>
                                <a:gd name="connsiteX617" fmla="*/ 1368588 w 1618584"/>
                                <a:gd name="connsiteY617" fmla="*/ 561698 h 1067252"/>
                                <a:gd name="connsiteX618" fmla="*/ 1368588 w 1618584"/>
                                <a:gd name="connsiteY618" fmla="*/ 562266 h 1067252"/>
                                <a:gd name="connsiteX619" fmla="*/ 1368491 w 1618584"/>
                                <a:gd name="connsiteY619" fmla="*/ 562477 h 1067252"/>
                                <a:gd name="connsiteX620" fmla="*/ 1368394 w 1618584"/>
                                <a:gd name="connsiteY620" fmla="*/ 562761 h 1067252"/>
                                <a:gd name="connsiteX621" fmla="*/ 1368201 w 1618584"/>
                                <a:gd name="connsiteY621" fmla="*/ 563044 h 1067252"/>
                                <a:gd name="connsiteX622" fmla="*/ 1367815 w 1618584"/>
                                <a:gd name="connsiteY622" fmla="*/ 563473 h 1067252"/>
                                <a:gd name="connsiteX623" fmla="*/ 1366662 w 1618584"/>
                                <a:gd name="connsiteY623" fmla="*/ 564602 h 1067252"/>
                                <a:gd name="connsiteX624" fmla="*/ 1366275 w 1618584"/>
                                <a:gd name="connsiteY624" fmla="*/ 564886 h 1067252"/>
                                <a:gd name="connsiteX625" fmla="*/ 1365889 w 1618584"/>
                                <a:gd name="connsiteY625" fmla="*/ 565242 h 1067252"/>
                                <a:gd name="connsiteX626" fmla="*/ 1365696 w 1618584"/>
                                <a:gd name="connsiteY626" fmla="*/ 565314 h 1067252"/>
                                <a:gd name="connsiteX627" fmla="*/ 1365503 w 1618584"/>
                                <a:gd name="connsiteY627" fmla="*/ 565314 h 1067252"/>
                                <a:gd name="connsiteX628" fmla="*/ 1365213 w 1618584"/>
                                <a:gd name="connsiteY628" fmla="*/ 565387 h 1067252"/>
                                <a:gd name="connsiteX629" fmla="*/ 1364929 w 1618584"/>
                                <a:gd name="connsiteY629" fmla="*/ 565387 h 1067252"/>
                                <a:gd name="connsiteX630" fmla="*/ 1364639 w 1618584"/>
                                <a:gd name="connsiteY630" fmla="*/ 565387 h 1067252"/>
                                <a:gd name="connsiteX631" fmla="*/ 1364156 w 1618584"/>
                                <a:gd name="connsiteY631" fmla="*/ 565242 h 1067252"/>
                                <a:gd name="connsiteX632" fmla="*/ 1363673 w 1618584"/>
                                <a:gd name="connsiteY632" fmla="*/ 565169 h 1067252"/>
                                <a:gd name="connsiteX633" fmla="*/ 1363287 w 1618584"/>
                                <a:gd name="connsiteY633" fmla="*/ 565169 h 1067252"/>
                                <a:gd name="connsiteX634" fmla="*/ 1363094 w 1618584"/>
                                <a:gd name="connsiteY634" fmla="*/ 565242 h 1067252"/>
                                <a:gd name="connsiteX635" fmla="*/ 1362901 w 1618584"/>
                                <a:gd name="connsiteY635" fmla="*/ 565314 h 1067252"/>
                                <a:gd name="connsiteX636" fmla="*/ 1362617 w 1618584"/>
                                <a:gd name="connsiteY636" fmla="*/ 565453 h 1067252"/>
                                <a:gd name="connsiteX637" fmla="*/ 1362424 w 1618584"/>
                                <a:gd name="connsiteY637" fmla="*/ 565598 h 1067252"/>
                                <a:gd name="connsiteX638" fmla="*/ 1362230 w 1618584"/>
                                <a:gd name="connsiteY638" fmla="*/ 565809 h 1067252"/>
                                <a:gd name="connsiteX639" fmla="*/ 1362134 w 1618584"/>
                                <a:gd name="connsiteY639" fmla="*/ 566093 h 1067252"/>
                                <a:gd name="connsiteX640" fmla="*/ 1361941 w 1618584"/>
                                <a:gd name="connsiteY640" fmla="*/ 566733 h 1067252"/>
                                <a:gd name="connsiteX641" fmla="*/ 1361748 w 1618584"/>
                                <a:gd name="connsiteY641" fmla="*/ 567650 h 1067252"/>
                                <a:gd name="connsiteX642" fmla="*/ 1361554 w 1618584"/>
                                <a:gd name="connsiteY642" fmla="*/ 568574 h 1067252"/>
                                <a:gd name="connsiteX643" fmla="*/ 1361168 w 1618584"/>
                                <a:gd name="connsiteY643" fmla="*/ 571906 h 1067252"/>
                                <a:gd name="connsiteX644" fmla="*/ 1360975 w 1618584"/>
                                <a:gd name="connsiteY644" fmla="*/ 572897 h 1067252"/>
                                <a:gd name="connsiteX645" fmla="*/ 1360685 w 1618584"/>
                                <a:gd name="connsiteY645" fmla="*/ 573893 h 1067252"/>
                                <a:gd name="connsiteX646" fmla="*/ 1360492 w 1618584"/>
                                <a:gd name="connsiteY646" fmla="*/ 574527 h 1067252"/>
                                <a:gd name="connsiteX647" fmla="*/ 1360208 w 1618584"/>
                                <a:gd name="connsiteY647" fmla="*/ 575022 h 1067252"/>
                                <a:gd name="connsiteX648" fmla="*/ 1359822 w 1618584"/>
                                <a:gd name="connsiteY648" fmla="*/ 575662 h 1067252"/>
                                <a:gd name="connsiteX649" fmla="*/ 1359436 w 1618584"/>
                                <a:gd name="connsiteY649" fmla="*/ 576302 h 1067252"/>
                                <a:gd name="connsiteX650" fmla="*/ 1358953 w 1618584"/>
                                <a:gd name="connsiteY650" fmla="*/ 576941 h 1067252"/>
                                <a:gd name="connsiteX651" fmla="*/ 1358663 w 1618584"/>
                                <a:gd name="connsiteY651" fmla="*/ 577364 h 1067252"/>
                                <a:gd name="connsiteX652" fmla="*/ 1358089 w 1618584"/>
                                <a:gd name="connsiteY652" fmla="*/ 577931 h 1067252"/>
                                <a:gd name="connsiteX653" fmla="*/ 1357413 w 1618584"/>
                                <a:gd name="connsiteY653" fmla="*/ 578571 h 1067252"/>
                                <a:gd name="connsiteX654" fmla="*/ 1356930 w 1618584"/>
                                <a:gd name="connsiteY654" fmla="*/ 578922 h 1067252"/>
                                <a:gd name="connsiteX655" fmla="*/ 1356544 w 1618584"/>
                                <a:gd name="connsiteY655" fmla="*/ 579205 h 1067252"/>
                                <a:gd name="connsiteX656" fmla="*/ 1356157 w 1618584"/>
                                <a:gd name="connsiteY656" fmla="*/ 579350 h 1067252"/>
                                <a:gd name="connsiteX657" fmla="*/ 1355681 w 1618584"/>
                                <a:gd name="connsiteY657" fmla="*/ 579561 h 1067252"/>
                                <a:gd name="connsiteX658" fmla="*/ 1355197 w 1618584"/>
                                <a:gd name="connsiteY658" fmla="*/ 579700 h 1067252"/>
                                <a:gd name="connsiteX659" fmla="*/ 1354618 w 1618584"/>
                                <a:gd name="connsiteY659" fmla="*/ 579845 h 1067252"/>
                                <a:gd name="connsiteX660" fmla="*/ 1353845 w 1618584"/>
                                <a:gd name="connsiteY660" fmla="*/ 579918 h 1067252"/>
                                <a:gd name="connsiteX661" fmla="*/ 1353078 w 1618584"/>
                                <a:gd name="connsiteY661" fmla="*/ 579984 h 1067252"/>
                                <a:gd name="connsiteX662" fmla="*/ 1352016 w 1618584"/>
                                <a:gd name="connsiteY662" fmla="*/ 579918 h 1067252"/>
                                <a:gd name="connsiteX663" fmla="*/ 1351346 w 1618584"/>
                                <a:gd name="connsiteY663" fmla="*/ 579845 h 1067252"/>
                                <a:gd name="connsiteX664" fmla="*/ 1351153 w 1618584"/>
                                <a:gd name="connsiteY664" fmla="*/ 579918 h 1067252"/>
                                <a:gd name="connsiteX665" fmla="*/ 1350959 w 1618584"/>
                                <a:gd name="connsiteY665" fmla="*/ 579984 h 1067252"/>
                                <a:gd name="connsiteX666" fmla="*/ 1350670 w 1618584"/>
                                <a:gd name="connsiteY666" fmla="*/ 580201 h 1067252"/>
                                <a:gd name="connsiteX667" fmla="*/ 1349897 w 1618584"/>
                                <a:gd name="connsiteY667" fmla="*/ 580835 h 1067252"/>
                                <a:gd name="connsiteX668" fmla="*/ 1347971 w 1618584"/>
                                <a:gd name="connsiteY668" fmla="*/ 582182 h 1067252"/>
                                <a:gd name="connsiteX669" fmla="*/ 1347488 w 1618584"/>
                                <a:gd name="connsiteY669" fmla="*/ 582538 h 1067252"/>
                                <a:gd name="connsiteX670" fmla="*/ 1347102 w 1618584"/>
                                <a:gd name="connsiteY670" fmla="*/ 582894 h 1067252"/>
                                <a:gd name="connsiteX671" fmla="*/ 1346909 w 1618584"/>
                                <a:gd name="connsiteY671" fmla="*/ 583105 h 1067252"/>
                                <a:gd name="connsiteX672" fmla="*/ 1346818 w 1618584"/>
                                <a:gd name="connsiteY672" fmla="*/ 583316 h 1067252"/>
                                <a:gd name="connsiteX673" fmla="*/ 1346722 w 1618584"/>
                                <a:gd name="connsiteY673" fmla="*/ 583600 h 1067252"/>
                                <a:gd name="connsiteX674" fmla="*/ 1346722 w 1618584"/>
                                <a:gd name="connsiteY674" fmla="*/ 583884 h 1067252"/>
                                <a:gd name="connsiteX675" fmla="*/ 1346909 w 1618584"/>
                                <a:gd name="connsiteY675" fmla="*/ 586576 h 1067252"/>
                                <a:gd name="connsiteX676" fmla="*/ 1347392 w 1618584"/>
                                <a:gd name="connsiteY676" fmla="*/ 588991 h 1067252"/>
                                <a:gd name="connsiteX677" fmla="*/ 1347585 w 1618584"/>
                                <a:gd name="connsiteY677" fmla="*/ 589981 h 1067252"/>
                                <a:gd name="connsiteX678" fmla="*/ 1347585 w 1618584"/>
                                <a:gd name="connsiteY678" fmla="*/ 590549 h 1067252"/>
                                <a:gd name="connsiteX679" fmla="*/ 1347585 w 1618584"/>
                                <a:gd name="connsiteY679" fmla="*/ 591044 h 1067252"/>
                                <a:gd name="connsiteX680" fmla="*/ 1347585 w 1618584"/>
                                <a:gd name="connsiteY680" fmla="*/ 591327 h 1067252"/>
                                <a:gd name="connsiteX681" fmla="*/ 1347488 w 1618584"/>
                                <a:gd name="connsiteY681" fmla="*/ 591823 h 1067252"/>
                                <a:gd name="connsiteX682" fmla="*/ 1347295 w 1618584"/>
                                <a:gd name="connsiteY682" fmla="*/ 592179 h 1067252"/>
                                <a:gd name="connsiteX683" fmla="*/ 1347005 w 1618584"/>
                                <a:gd name="connsiteY683" fmla="*/ 592674 h 1067252"/>
                                <a:gd name="connsiteX684" fmla="*/ 1346722 w 1618584"/>
                                <a:gd name="connsiteY684" fmla="*/ 593241 h 1067252"/>
                                <a:gd name="connsiteX685" fmla="*/ 1345756 w 1618584"/>
                                <a:gd name="connsiteY685" fmla="*/ 594660 h 1067252"/>
                                <a:gd name="connsiteX686" fmla="*/ 1344790 w 1618584"/>
                                <a:gd name="connsiteY686" fmla="*/ 596079 h 1067252"/>
                                <a:gd name="connsiteX687" fmla="*/ 1342961 w 1618584"/>
                                <a:gd name="connsiteY687" fmla="*/ 598632 h 1067252"/>
                                <a:gd name="connsiteX688" fmla="*/ 1342001 w 1618584"/>
                                <a:gd name="connsiteY688" fmla="*/ 600045 h 1067252"/>
                                <a:gd name="connsiteX689" fmla="*/ 1340938 w 1618584"/>
                                <a:gd name="connsiteY689" fmla="*/ 601397 h 1067252"/>
                                <a:gd name="connsiteX690" fmla="*/ 1339785 w 1618584"/>
                                <a:gd name="connsiteY690" fmla="*/ 602882 h 1067252"/>
                                <a:gd name="connsiteX691" fmla="*/ 1337376 w 1618584"/>
                                <a:gd name="connsiteY691" fmla="*/ 605720 h 1067252"/>
                                <a:gd name="connsiteX692" fmla="*/ 1336797 w 1618584"/>
                                <a:gd name="connsiteY692" fmla="*/ 606426 h 1067252"/>
                                <a:gd name="connsiteX693" fmla="*/ 1336121 w 1618584"/>
                                <a:gd name="connsiteY693" fmla="*/ 607066 h 1067252"/>
                                <a:gd name="connsiteX694" fmla="*/ 1334195 w 1618584"/>
                                <a:gd name="connsiteY694" fmla="*/ 609052 h 1067252"/>
                                <a:gd name="connsiteX695" fmla="*/ 1334002 w 1618584"/>
                                <a:gd name="connsiteY695" fmla="*/ 609263 h 1067252"/>
                                <a:gd name="connsiteX696" fmla="*/ 1333615 w 1618584"/>
                                <a:gd name="connsiteY696" fmla="*/ 609547 h 1067252"/>
                                <a:gd name="connsiteX697" fmla="*/ 1332172 w 1618584"/>
                                <a:gd name="connsiteY697" fmla="*/ 610398 h 1067252"/>
                                <a:gd name="connsiteX698" fmla="*/ 1331110 w 1618584"/>
                                <a:gd name="connsiteY698" fmla="*/ 611105 h 1067252"/>
                                <a:gd name="connsiteX699" fmla="*/ 1330054 w 1618584"/>
                                <a:gd name="connsiteY699" fmla="*/ 611883 h 1067252"/>
                                <a:gd name="connsiteX700" fmla="*/ 1329377 w 1618584"/>
                                <a:gd name="connsiteY700" fmla="*/ 612451 h 1067252"/>
                                <a:gd name="connsiteX701" fmla="*/ 1327452 w 1618584"/>
                                <a:gd name="connsiteY701" fmla="*/ 614226 h 1067252"/>
                                <a:gd name="connsiteX702" fmla="*/ 1325526 w 1618584"/>
                                <a:gd name="connsiteY702" fmla="*/ 615783 h 1067252"/>
                                <a:gd name="connsiteX703" fmla="*/ 1324946 w 1618584"/>
                                <a:gd name="connsiteY703" fmla="*/ 616278 h 1067252"/>
                                <a:gd name="connsiteX704" fmla="*/ 1324270 w 1618584"/>
                                <a:gd name="connsiteY704" fmla="*/ 616991 h 1067252"/>
                                <a:gd name="connsiteX705" fmla="*/ 1322634 w 1618584"/>
                                <a:gd name="connsiteY705" fmla="*/ 619116 h 1067252"/>
                                <a:gd name="connsiteX706" fmla="*/ 1320226 w 1618584"/>
                                <a:gd name="connsiteY706" fmla="*/ 621736 h 1067252"/>
                                <a:gd name="connsiteX707" fmla="*/ 1319936 w 1618584"/>
                                <a:gd name="connsiteY707" fmla="*/ 622164 h 1067252"/>
                                <a:gd name="connsiteX708" fmla="*/ 1319742 w 1618584"/>
                                <a:gd name="connsiteY708" fmla="*/ 622448 h 1067252"/>
                                <a:gd name="connsiteX709" fmla="*/ 1319549 w 1618584"/>
                                <a:gd name="connsiteY709" fmla="*/ 622871 h 1067252"/>
                                <a:gd name="connsiteX710" fmla="*/ 1319452 w 1618584"/>
                                <a:gd name="connsiteY710" fmla="*/ 623082 h 1067252"/>
                                <a:gd name="connsiteX711" fmla="*/ 1319356 w 1618584"/>
                                <a:gd name="connsiteY711" fmla="*/ 623366 h 1067252"/>
                                <a:gd name="connsiteX712" fmla="*/ 1319356 w 1618584"/>
                                <a:gd name="connsiteY712" fmla="*/ 624151 h 1067252"/>
                                <a:gd name="connsiteX713" fmla="*/ 1319452 w 1618584"/>
                                <a:gd name="connsiteY713" fmla="*/ 625847 h 1067252"/>
                                <a:gd name="connsiteX714" fmla="*/ 1319452 w 1618584"/>
                                <a:gd name="connsiteY714" fmla="*/ 626487 h 1067252"/>
                                <a:gd name="connsiteX715" fmla="*/ 1319452 w 1618584"/>
                                <a:gd name="connsiteY715" fmla="*/ 627761 h 1067252"/>
                                <a:gd name="connsiteX716" fmla="*/ 1319356 w 1618584"/>
                                <a:gd name="connsiteY716" fmla="*/ 628400 h 1067252"/>
                                <a:gd name="connsiteX717" fmla="*/ 1319259 w 1618584"/>
                                <a:gd name="connsiteY717" fmla="*/ 629113 h 1067252"/>
                                <a:gd name="connsiteX718" fmla="*/ 1319163 w 1618584"/>
                                <a:gd name="connsiteY718" fmla="*/ 629819 h 1067252"/>
                                <a:gd name="connsiteX719" fmla="*/ 1318976 w 1618584"/>
                                <a:gd name="connsiteY719" fmla="*/ 630314 h 1067252"/>
                                <a:gd name="connsiteX720" fmla="*/ 1318879 w 1618584"/>
                                <a:gd name="connsiteY720" fmla="*/ 630743 h 1067252"/>
                                <a:gd name="connsiteX721" fmla="*/ 1318589 w 1618584"/>
                                <a:gd name="connsiteY721" fmla="*/ 631310 h 1067252"/>
                                <a:gd name="connsiteX722" fmla="*/ 1318203 w 1618584"/>
                                <a:gd name="connsiteY722" fmla="*/ 631872 h 1067252"/>
                                <a:gd name="connsiteX723" fmla="*/ 1317720 w 1618584"/>
                                <a:gd name="connsiteY723" fmla="*/ 632657 h 1067252"/>
                                <a:gd name="connsiteX724" fmla="*/ 1316851 w 1618584"/>
                                <a:gd name="connsiteY724" fmla="*/ 633792 h 1067252"/>
                                <a:gd name="connsiteX725" fmla="*/ 1315987 w 1618584"/>
                                <a:gd name="connsiteY725" fmla="*/ 634921 h 1067252"/>
                                <a:gd name="connsiteX726" fmla="*/ 1314539 w 1618584"/>
                                <a:gd name="connsiteY726" fmla="*/ 636484 h 1067252"/>
                                <a:gd name="connsiteX727" fmla="*/ 1313868 w 1618584"/>
                                <a:gd name="connsiteY727" fmla="*/ 637263 h 1067252"/>
                                <a:gd name="connsiteX728" fmla="*/ 1313096 w 1618584"/>
                                <a:gd name="connsiteY728" fmla="*/ 638042 h 1067252"/>
                                <a:gd name="connsiteX729" fmla="*/ 1312420 w 1618584"/>
                                <a:gd name="connsiteY729" fmla="*/ 638681 h 1067252"/>
                                <a:gd name="connsiteX730" fmla="*/ 1311460 w 1618584"/>
                                <a:gd name="connsiteY730" fmla="*/ 639533 h 1067252"/>
                                <a:gd name="connsiteX731" fmla="*/ 1310397 w 1618584"/>
                                <a:gd name="connsiteY731" fmla="*/ 640378 h 1067252"/>
                                <a:gd name="connsiteX732" fmla="*/ 1309437 w 1618584"/>
                                <a:gd name="connsiteY732" fmla="*/ 640951 h 1067252"/>
                                <a:gd name="connsiteX733" fmla="*/ 1308568 w 1618584"/>
                                <a:gd name="connsiteY733" fmla="*/ 641585 h 1067252"/>
                                <a:gd name="connsiteX734" fmla="*/ 1307415 w 1618584"/>
                                <a:gd name="connsiteY734" fmla="*/ 642225 h 1067252"/>
                                <a:gd name="connsiteX735" fmla="*/ 1306835 w 1618584"/>
                                <a:gd name="connsiteY735" fmla="*/ 642575 h 1067252"/>
                                <a:gd name="connsiteX736" fmla="*/ 1306159 w 1618584"/>
                                <a:gd name="connsiteY736" fmla="*/ 642859 h 1067252"/>
                                <a:gd name="connsiteX737" fmla="*/ 1304040 w 1618584"/>
                                <a:gd name="connsiteY737" fmla="*/ 643783 h 1067252"/>
                                <a:gd name="connsiteX738" fmla="*/ 1302501 w 1618584"/>
                                <a:gd name="connsiteY738" fmla="*/ 644423 h 1067252"/>
                                <a:gd name="connsiteX739" fmla="*/ 1302211 w 1618584"/>
                                <a:gd name="connsiteY739" fmla="*/ 644489 h 1067252"/>
                                <a:gd name="connsiteX740" fmla="*/ 1302018 w 1618584"/>
                                <a:gd name="connsiteY740" fmla="*/ 644634 h 1067252"/>
                                <a:gd name="connsiteX741" fmla="*/ 1301438 w 1618584"/>
                                <a:gd name="connsiteY741" fmla="*/ 645063 h 1067252"/>
                                <a:gd name="connsiteX742" fmla="*/ 1300092 w 1618584"/>
                                <a:gd name="connsiteY742" fmla="*/ 646336 h 1067252"/>
                                <a:gd name="connsiteX743" fmla="*/ 1297393 w 1618584"/>
                                <a:gd name="connsiteY743" fmla="*/ 648745 h 1067252"/>
                                <a:gd name="connsiteX744" fmla="*/ 1297007 w 1618584"/>
                                <a:gd name="connsiteY744" fmla="*/ 649101 h 1067252"/>
                                <a:gd name="connsiteX745" fmla="*/ 1296814 w 1618584"/>
                                <a:gd name="connsiteY745" fmla="*/ 649524 h 1067252"/>
                                <a:gd name="connsiteX746" fmla="*/ 1296331 w 1618584"/>
                                <a:gd name="connsiteY746" fmla="*/ 650164 h 1067252"/>
                                <a:gd name="connsiteX747" fmla="*/ 1295854 w 1618584"/>
                                <a:gd name="connsiteY747" fmla="*/ 651226 h 1067252"/>
                                <a:gd name="connsiteX748" fmla="*/ 1295468 w 1618584"/>
                                <a:gd name="connsiteY748" fmla="*/ 651794 h 1067252"/>
                                <a:gd name="connsiteX749" fmla="*/ 1295081 w 1618584"/>
                                <a:gd name="connsiteY749" fmla="*/ 652216 h 1067252"/>
                                <a:gd name="connsiteX750" fmla="*/ 1294405 w 1618584"/>
                                <a:gd name="connsiteY750" fmla="*/ 652856 h 1067252"/>
                                <a:gd name="connsiteX751" fmla="*/ 1293349 w 1618584"/>
                                <a:gd name="connsiteY751" fmla="*/ 653852 h 1067252"/>
                                <a:gd name="connsiteX752" fmla="*/ 1292286 w 1618584"/>
                                <a:gd name="connsiteY752" fmla="*/ 654698 h 1067252"/>
                                <a:gd name="connsiteX753" fmla="*/ 1290650 w 1618584"/>
                                <a:gd name="connsiteY753" fmla="*/ 655978 h 1067252"/>
                                <a:gd name="connsiteX754" fmla="*/ 1290167 w 1618584"/>
                                <a:gd name="connsiteY754" fmla="*/ 656400 h 1067252"/>
                                <a:gd name="connsiteX755" fmla="*/ 1289588 w 1618584"/>
                                <a:gd name="connsiteY755" fmla="*/ 656895 h 1067252"/>
                                <a:gd name="connsiteX756" fmla="*/ 1289304 w 1618584"/>
                                <a:gd name="connsiteY756" fmla="*/ 657251 h 1067252"/>
                                <a:gd name="connsiteX757" fmla="*/ 1288821 w 1618584"/>
                                <a:gd name="connsiteY757" fmla="*/ 657891 h 1067252"/>
                                <a:gd name="connsiteX758" fmla="*/ 1288724 w 1618584"/>
                                <a:gd name="connsiteY758" fmla="*/ 658175 h 1067252"/>
                                <a:gd name="connsiteX759" fmla="*/ 1288531 w 1618584"/>
                                <a:gd name="connsiteY759" fmla="*/ 658525 h 1067252"/>
                                <a:gd name="connsiteX760" fmla="*/ 1287469 w 1618584"/>
                                <a:gd name="connsiteY760" fmla="*/ 661151 h 1067252"/>
                                <a:gd name="connsiteX761" fmla="*/ 1286986 w 1618584"/>
                                <a:gd name="connsiteY761" fmla="*/ 662075 h 1067252"/>
                                <a:gd name="connsiteX762" fmla="*/ 1286889 w 1618584"/>
                                <a:gd name="connsiteY762" fmla="*/ 662214 h 1067252"/>
                                <a:gd name="connsiteX763" fmla="*/ 1286702 w 1618584"/>
                                <a:gd name="connsiteY763" fmla="*/ 662425 h 1067252"/>
                                <a:gd name="connsiteX764" fmla="*/ 1286412 w 1618584"/>
                                <a:gd name="connsiteY764" fmla="*/ 662570 h 1067252"/>
                                <a:gd name="connsiteX765" fmla="*/ 1286122 w 1618584"/>
                                <a:gd name="connsiteY765" fmla="*/ 662781 h 1067252"/>
                                <a:gd name="connsiteX766" fmla="*/ 1285736 w 1618584"/>
                                <a:gd name="connsiteY766" fmla="*/ 662920 h 1067252"/>
                                <a:gd name="connsiteX767" fmla="*/ 1283134 w 1618584"/>
                                <a:gd name="connsiteY767" fmla="*/ 663916 h 1067252"/>
                                <a:gd name="connsiteX768" fmla="*/ 1282174 w 1618584"/>
                                <a:gd name="connsiteY768" fmla="*/ 664339 h 1067252"/>
                                <a:gd name="connsiteX769" fmla="*/ 1281208 w 1618584"/>
                                <a:gd name="connsiteY769" fmla="*/ 664840 h 1067252"/>
                                <a:gd name="connsiteX770" fmla="*/ 1280242 w 1618584"/>
                                <a:gd name="connsiteY770" fmla="*/ 665401 h 1067252"/>
                                <a:gd name="connsiteX771" fmla="*/ 1279669 w 1618584"/>
                                <a:gd name="connsiteY771" fmla="*/ 665830 h 1067252"/>
                                <a:gd name="connsiteX772" fmla="*/ 1278703 w 1618584"/>
                                <a:gd name="connsiteY772" fmla="*/ 666536 h 1067252"/>
                                <a:gd name="connsiteX773" fmla="*/ 1277737 w 1618584"/>
                                <a:gd name="connsiteY773" fmla="*/ 667248 h 1067252"/>
                                <a:gd name="connsiteX774" fmla="*/ 1277163 w 1618584"/>
                                <a:gd name="connsiteY774" fmla="*/ 667743 h 1067252"/>
                                <a:gd name="connsiteX775" fmla="*/ 1275908 w 1618584"/>
                                <a:gd name="connsiteY775" fmla="*/ 669017 h 1067252"/>
                                <a:gd name="connsiteX776" fmla="*/ 1275425 w 1618584"/>
                                <a:gd name="connsiteY776" fmla="*/ 669374 h 1067252"/>
                                <a:gd name="connsiteX777" fmla="*/ 1274948 w 1618584"/>
                                <a:gd name="connsiteY777" fmla="*/ 669730 h 1067252"/>
                                <a:gd name="connsiteX778" fmla="*/ 1273209 w 1618584"/>
                                <a:gd name="connsiteY778" fmla="*/ 670720 h 1067252"/>
                                <a:gd name="connsiteX779" fmla="*/ 1272056 w 1618584"/>
                                <a:gd name="connsiteY779" fmla="*/ 671498 h 1067252"/>
                                <a:gd name="connsiteX780" fmla="*/ 1271477 w 1618584"/>
                                <a:gd name="connsiteY780" fmla="*/ 671927 h 1067252"/>
                                <a:gd name="connsiteX781" fmla="*/ 1271187 w 1618584"/>
                                <a:gd name="connsiteY781" fmla="*/ 672138 h 1067252"/>
                                <a:gd name="connsiteX782" fmla="*/ 1270994 w 1618584"/>
                                <a:gd name="connsiteY782" fmla="*/ 672422 h 1067252"/>
                                <a:gd name="connsiteX783" fmla="*/ 1270710 w 1618584"/>
                                <a:gd name="connsiteY783" fmla="*/ 672706 h 1067252"/>
                                <a:gd name="connsiteX784" fmla="*/ 1270420 w 1618584"/>
                                <a:gd name="connsiteY784" fmla="*/ 673201 h 1067252"/>
                                <a:gd name="connsiteX785" fmla="*/ 1269165 w 1618584"/>
                                <a:gd name="connsiteY785" fmla="*/ 675326 h 1067252"/>
                                <a:gd name="connsiteX786" fmla="*/ 1268875 w 1618584"/>
                                <a:gd name="connsiteY786" fmla="*/ 675755 h 1067252"/>
                                <a:gd name="connsiteX787" fmla="*/ 1268585 w 1618584"/>
                                <a:gd name="connsiteY787" fmla="*/ 676105 h 1067252"/>
                                <a:gd name="connsiteX788" fmla="*/ 1268108 w 1618584"/>
                                <a:gd name="connsiteY788" fmla="*/ 676533 h 1067252"/>
                                <a:gd name="connsiteX789" fmla="*/ 1267625 w 1618584"/>
                                <a:gd name="connsiteY789" fmla="*/ 676956 h 1067252"/>
                                <a:gd name="connsiteX790" fmla="*/ 1267335 w 1618584"/>
                                <a:gd name="connsiteY790" fmla="*/ 677173 h 1067252"/>
                                <a:gd name="connsiteX791" fmla="*/ 1266949 w 1618584"/>
                                <a:gd name="connsiteY791" fmla="*/ 677457 h 1067252"/>
                                <a:gd name="connsiteX792" fmla="*/ 1266370 w 1618584"/>
                                <a:gd name="connsiteY792" fmla="*/ 677668 h 1067252"/>
                                <a:gd name="connsiteX793" fmla="*/ 1265796 w 1618584"/>
                                <a:gd name="connsiteY793" fmla="*/ 677807 h 1067252"/>
                                <a:gd name="connsiteX794" fmla="*/ 1264347 w 1618584"/>
                                <a:gd name="connsiteY794" fmla="*/ 678163 h 1067252"/>
                                <a:gd name="connsiteX795" fmla="*/ 1263870 w 1618584"/>
                                <a:gd name="connsiteY795" fmla="*/ 678236 h 1067252"/>
                                <a:gd name="connsiteX796" fmla="*/ 1262904 w 1618584"/>
                                <a:gd name="connsiteY796" fmla="*/ 678586 h 1067252"/>
                                <a:gd name="connsiteX797" fmla="*/ 1261365 w 1618584"/>
                                <a:gd name="connsiteY797" fmla="*/ 679014 h 1067252"/>
                                <a:gd name="connsiteX798" fmla="*/ 1260495 w 1618584"/>
                                <a:gd name="connsiteY798" fmla="*/ 679226 h 1067252"/>
                                <a:gd name="connsiteX799" fmla="*/ 1260109 w 1618584"/>
                                <a:gd name="connsiteY799" fmla="*/ 679371 h 1067252"/>
                                <a:gd name="connsiteX800" fmla="*/ 1258763 w 1618584"/>
                                <a:gd name="connsiteY800" fmla="*/ 679509 h 1067252"/>
                                <a:gd name="connsiteX801" fmla="*/ 1258087 w 1618584"/>
                                <a:gd name="connsiteY801" fmla="*/ 679648 h 1067252"/>
                                <a:gd name="connsiteX802" fmla="*/ 1257700 w 1618584"/>
                                <a:gd name="connsiteY802" fmla="*/ 679721 h 1067252"/>
                                <a:gd name="connsiteX803" fmla="*/ 1257411 w 1618584"/>
                                <a:gd name="connsiteY803" fmla="*/ 679866 h 1067252"/>
                                <a:gd name="connsiteX804" fmla="*/ 1257030 w 1618584"/>
                                <a:gd name="connsiteY804" fmla="*/ 680005 h 1067252"/>
                                <a:gd name="connsiteX805" fmla="*/ 1256740 w 1618584"/>
                                <a:gd name="connsiteY805" fmla="*/ 680216 h 1067252"/>
                                <a:gd name="connsiteX806" fmla="*/ 1256354 w 1618584"/>
                                <a:gd name="connsiteY806" fmla="*/ 680572 h 1067252"/>
                                <a:gd name="connsiteX807" fmla="*/ 1256064 w 1618584"/>
                                <a:gd name="connsiteY807" fmla="*/ 680856 h 1067252"/>
                                <a:gd name="connsiteX808" fmla="*/ 1255582 w 1618584"/>
                                <a:gd name="connsiteY808" fmla="*/ 681351 h 1067252"/>
                                <a:gd name="connsiteX809" fmla="*/ 1255195 w 1618584"/>
                                <a:gd name="connsiteY809" fmla="*/ 681852 h 1067252"/>
                                <a:gd name="connsiteX810" fmla="*/ 1255002 w 1618584"/>
                                <a:gd name="connsiteY810" fmla="*/ 682274 h 1067252"/>
                                <a:gd name="connsiteX811" fmla="*/ 1254622 w 1618584"/>
                                <a:gd name="connsiteY811" fmla="*/ 682914 h 1067252"/>
                                <a:gd name="connsiteX812" fmla="*/ 1254428 w 1618584"/>
                                <a:gd name="connsiteY812" fmla="*/ 683265 h 1067252"/>
                                <a:gd name="connsiteX813" fmla="*/ 1254139 w 1618584"/>
                                <a:gd name="connsiteY813" fmla="*/ 683548 h 1067252"/>
                                <a:gd name="connsiteX814" fmla="*/ 1252786 w 1618584"/>
                                <a:gd name="connsiteY814" fmla="*/ 684828 h 1067252"/>
                                <a:gd name="connsiteX815" fmla="*/ 1252599 w 1618584"/>
                                <a:gd name="connsiteY815" fmla="*/ 684967 h 1067252"/>
                                <a:gd name="connsiteX816" fmla="*/ 1252213 w 1618584"/>
                                <a:gd name="connsiteY816" fmla="*/ 685112 h 1067252"/>
                                <a:gd name="connsiteX817" fmla="*/ 1251633 w 1618584"/>
                                <a:gd name="connsiteY817" fmla="*/ 685396 h 1067252"/>
                                <a:gd name="connsiteX818" fmla="*/ 1250474 w 1618584"/>
                                <a:gd name="connsiteY818" fmla="*/ 685746 h 1067252"/>
                                <a:gd name="connsiteX819" fmla="*/ 1249224 w 1618584"/>
                                <a:gd name="connsiteY819" fmla="*/ 686030 h 1067252"/>
                                <a:gd name="connsiteX820" fmla="*/ 1248838 w 1618584"/>
                                <a:gd name="connsiteY820" fmla="*/ 686174 h 1067252"/>
                                <a:gd name="connsiteX821" fmla="*/ 1248452 w 1618584"/>
                                <a:gd name="connsiteY821" fmla="*/ 686313 h 1067252"/>
                                <a:gd name="connsiteX822" fmla="*/ 1248162 w 1618584"/>
                                <a:gd name="connsiteY822" fmla="*/ 686525 h 1067252"/>
                                <a:gd name="connsiteX823" fmla="*/ 1247685 w 1618584"/>
                                <a:gd name="connsiteY823" fmla="*/ 686808 h 1067252"/>
                                <a:gd name="connsiteX824" fmla="*/ 1247299 w 1618584"/>
                                <a:gd name="connsiteY824" fmla="*/ 687164 h 1067252"/>
                                <a:gd name="connsiteX825" fmla="*/ 1246816 w 1618584"/>
                                <a:gd name="connsiteY825" fmla="*/ 687659 h 1067252"/>
                                <a:gd name="connsiteX826" fmla="*/ 1246526 w 1618584"/>
                                <a:gd name="connsiteY826" fmla="*/ 688088 h 1067252"/>
                                <a:gd name="connsiteX827" fmla="*/ 1246430 w 1618584"/>
                                <a:gd name="connsiteY827" fmla="*/ 688299 h 1067252"/>
                                <a:gd name="connsiteX828" fmla="*/ 1246236 w 1618584"/>
                                <a:gd name="connsiteY828" fmla="*/ 688728 h 1067252"/>
                                <a:gd name="connsiteX829" fmla="*/ 1245850 w 1618584"/>
                                <a:gd name="connsiteY829" fmla="*/ 689507 h 1067252"/>
                                <a:gd name="connsiteX830" fmla="*/ 1244504 w 1618584"/>
                                <a:gd name="connsiteY830" fmla="*/ 690497 h 1067252"/>
                                <a:gd name="connsiteX831" fmla="*/ 1244407 w 1618584"/>
                                <a:gd name="connsiteY831" fmla="*/ 690781 h 1067252"/>
                                <a:gd name="connsiteX832" fmla="*/ 1244311 w 1618584"/>
                                <a:gd name="connsiteY832" fmla="*/ 690919 h 1067252"/>
                                <a:gd name="connsiteX833" fmla="*/ 1244117 w 1618584"/>
                                <a:gd name="connsiteY833" fmla="*/ 691064 h 1067252"/>
                                <a:gd name="connsiteX834" fmla="*/ 1243248 w 1618584"/>
                                <a:gd name="connsiteY834" fmla="*/ 691915 h 1067252"/>
                                <a:gd name="connsiteX835" fmla="*/ 1243157 w 1618584"/>
                                <a:gd name="connsiteY835" fmla="*/ 692127 h 1067252"/>
                                <a:gd name="connsiteX836" fmla="*/ 1242964 w 1618584"/>
                                <a:gd name="connsiteY836" fmla="*/ 692338 h 1067252"/>
                                <a:gd name="connsiteX837" fmla="*/ 1242868 w 1618584"/>
                                <a:gd name="connsiteY837" fmla="*/ 692622 h 1067252"/>
                                <a:gd name="connsiteX838" fmla="*/ 1242868 w 1618584"/>
                                <a:gd name="connsiteY838" fmla="*/ 692978 h 1067252"/>
                                <a:gd name="connsiteX839" fmla="*/ 1242964 w 1618584"/>
                                <a:gd name="connsiteY839" fmla="*/ 693401 h 1067252"/>
                                <a:gd name="connsiteX840" fmla="*/ 1242964 w 1618584"/>
                                <a:gd name="connsiteY840" fmla="*/ 694680 h 1067252"/>
                                <a:gd name="connsiteX841" fmla="*/ 1242964 w 1618584"/>
                                <a:gd name="connsiteY841" fmla="*/ 694964 h 1067252"/>
                                <a:gd name="connsiteX842" fmla="*/ 1242964 w 1618584"/>
                                <a:gd name="connsiteY842" fmla="*/ 695248 h 1067252"/>
                                <a:gd name="connsiteX843" fmla="*/ 1242675 w 1618584"/>
                                <a:gd name="connsiteY843" fmla="*/ 695815 h 1067252"/>
                                <a:gd name="connsiteX844" fmla="*/ 1242675 w 1618584"/>
                                <a:gd name="connsiteY844" fmla="*/ 696238 h 1067252"/>
                                <a:gd name="connsiteX845" fmla="*/ 1242578 w 1618584"/>
                                <a:gd name="connsiteY845" fmla="*/ 696449 h 1067252"/>
                                <a:gd name="connsiteX846" fmla="*/ 1242481 w 1618584"/>
                                <a:gd name="connsiteY846" fmla="*/ 696733 h 1067252"/>
                                <a:gd name="connsiteX847" fmla="*/ 1241612 w 1618584"/>
                                <a:gd name="connsiteY847" fmla="*/ 698152 h 1067252"/>
                                <a:gd name="connsiteX848" fmla="*/ 1241515 w 1618584"/>
                                <a:gd name="connsiteY848" fmla="*/ 698435 h 1067252"/>
                                <a:gd name="connsiteX849" fmla="*/ 1241419 w 1618584"/>
                                <a:gd name="connsiteY849" fmla="*/ 698719 h 1067252"/>
                                <a:gd name="connsiteX850" fmla="*/ 1241032 w 1618584"/>
                                <a:gd name="connsiteY850" fmla="*/ 699854 h 1067252"/>
                                <a:gd name="connsiteX851" fmla="*/ 1241032 w 1618584"/>
                                <a:gd name="connsiteY851" fmla="*/ 700065 h 1067252"/>
                                <a:gd name="connsiteX852" fmla="*/ 1240845 w 1618584"/>
                                <a:gd name="connsiteY852" fmla="*/ 702335 h 1067252"/>
                                <a:gd name="connsiteX853" fmla="*/ 1240749 w 1618584"/>
                                <a:gd name="connsiteY853" fmla="*/ 703042 h 1067252"/>
                                <a:gd name="connsiteX854" fmla="*/ 1240749 w 1618584"/>
                                <a:gd name="connsiteY854" fmla="*/ 703259 h 1067252"/>
                                <a:gd name="connsiteX855" fmla="*/ 1240652 w 1618584"/>
                                <a:gd name="connsiteY855" fmla="*/ 703470 h 1067252"/>
                                <a:gd name="connsiteX856" fmla="*/ 1240555 w 1618584"/>
                                <a:gd name="connsiteY856" fmla="*/ 703682 h 1067252"/>
                                <a:gd name="connsiteX857" fmla="*/ 1240362 w 1618584"/>
                                <a:gd name="connsiteY857" fmla="*/ 703893 h 1067252"/>
                                <a:gd name="connsiteX858" fmla="*/ 1239783 w 1618584"/>
                                <a:gd name="connsiteY858" fmla="*/ 704249 h 1067252"/>
                                <a:gd name="connsiteX859" fmla="*/ 1237084 w 1618584"/>
                                <a:gd name="connsiteY859" fmla="*/ 706090 h 1067252"/>
                                <a:gd name="connsiteX860" fmla="*/ 1236124 w 1618584"/>
                                <a:gd name="connsiteY860" fmla="*/ 706585 h 1067252"/>
                                <a:gd name="connsiteX861" fmla="*/ 1235641 w 1618584"/>
                                <a:gd name="connsiteY861" fmla="*/ 706803 h 1067252"/>
                                <a:gd name="connsiteX862" fmla="*/ 1235255 w 1618584"/>
                                <a:gd name="connsiteY862" fmla="*/ 707086 h 1067252"/>
                                <a:gd name="connsiteX863" fmla="*/ 1234965 w 1618584"/>
                                <a:gd name="connsiteY863" fmla="*/ 707370 h 1067252"/>
                                <a:gd name="connsiteX864" fmla="*/ 1234289 w 1618584"/>
                                <a:gd name="connsiteY864" fmla="*/ 708215 h 1067252"/>
                                <a:gd name="connsiteX865" fmla="*/ 1234096 w 1618584"/>
                                <a:gd name="connsiteY865" fmla="*/ 708505 h 1067252"/>
                                <a:gd name="connsiteX866" fmla="*/ 1233909 w 1618584"/>
                                <a:gd name="connsiteY866" fmla="*/ 708783 h 1067252"/>
                                <a:gd name="connsiteX867" fmla="*/ 1233812 w 1618584"/>
                                <a:gd name="connsiteY867" fmla="*/ 709211 h 1067252"/>
                                <a:gd name="connsiteX868" fmla="*/ 1233426 w 1618584"/>
                                <a:gd name="connsiteY868" fmla="*/ 710630 h 1067252"/>
                                <a:gd name="connsiteX869" fmla="*/ 1233233 w 1618584"/>
                                <a:gd name="connsiteY869" fmla="*/ 711198 h 1067252"/>
                                <a:gd name="connsiteX870" fmla="*/ 1232943 w 1618584"/>
                                <a:gd name="connsiteY870" fmla="*/ 711765 h 1067252"/>
                                <a:gd name="connsiteX871" fmla="*/ 1232556 w 1618584"/>
                                <a:gd name="connsiteY871" fmla="*/ 712755 h 1067252"/>
                                <a:gd name="connsiteX872" fmla="*/ 1232363 w 1618584"/>
                                <a:gd name="connsiteY872" fmla="*/ 713178 h 1067252"/>
                                <a:gd name="connsiteX873" fmla="*/ 1232267 w 1618584"/>
                                <a:gd name="connsiteY873" fmla="*/ 713461 h 1067252"/>
                                <a:gd name="connsiteX874" fmla="*/ 1232267 w 1618584"/>
                                <a:gd name="connsiteY874" fmla="*/ 713679 h 1067252"/>
                                <a:gd name="connsiteX875" fmla="*/ 1232267 w 1618584"/>
                                <a:gd name="connsiteY875" fmla="*/ 713963 h 1067252"/>
                                <a:gd name="connsiteX876" fmla="*/ 1232363 w 1618584"/>
                                <a:gd name="connsiteY876" fmla="*/ 714596 h 1067252"/>
                                <a:gd name="connsiteX877" fmla="*/ 1232556 w 1618584"/>
                                <a:gd name="connsiteY877" fmla="*/ 714953 h 1067252"/>
                                <a:gd name="connsiteX878" fmla="*/ 1233233 w 1618584"/>
                                <a:gd name="connsiteY878" fmla="*/ 715520 h 1067252"/>
                                <a:gd name="connsiteX879" fmla="*/ 1233523 w 1618584"/>
                                <a:gd name="connsiteY879" fmla="*/ 715731 h 1067252"/>
                                <a:gd name="connsiteX880" fmla="*/ 1233909 w 1618584"/>
                                <a:gd name="connsiteY880" fmla="*/ 715943 h 1067252"/>
                                <a:gd name="connsiteX881" fmla="*/ 1235352 w 1618584"/>
                                <a:gd name="connsiteY881" fmla="*/ 716583 h 1067252"/>
                                <a:gd name="connsiteX882" fmla="*/ 1236028 w 1618584"/>
                                <a:gd name="connsiteY882" fmla="*/ 716866 h 1067252"/>
                                <a:gd name="connsiteX883" fmla="*/ 1236221 w 1618584"/>
                                <a:gd name="connsiteY883" fmla="*/ 717078 h 1067252"/>
                                <a:gd name="connsiteX884" fmla="*/ 1236408 w 1618584"/>
                                <a:gd name="connsiteY884" fmla="*/ 717361 h 1067252"/>
                                <a:gd name="connsiteX885" fmla="*/ 1236505 w 1618584"/>
                                <a:gd name="connsiteY885" fmla="*/ 717506 h 1067252"/>
                                <a:gd name="connsiteX886" fmla="*/ 1236505 w 1618584"/>
                                <a:gd name="connsiteY886" fmla="*/ 717573 h 1067252"/>
                                <a:gd name="connsiteX887" fmla="*/ 1236505 w 1618584"/>
                                <a:gd name="connsiteY887" fmla="*/ 717790 h 1067252"/>
                                <a:gd name="connsiteX888" fmla="*/ 1236505 w 1618584"/>
                                <a:gd name="connsiteY888" fmla="*/ 718708 h 1067252"/>
                                <a:gd name="connsiteX889" fmla="*/ 1236311 w 1618584"/>
                                <a:gd name="connsiteY889" fmla="*/ 719203 h 1067252"/>
                                <a:gd name="connsiteX890" fmla="*/ 1236221 w 1618584"/>
                                <a:gd name="connsiteY890" fmla="*/ 719631 h 1067252"/>
                                <a:gd name="connsiteX891" fmla="*/ 1235931 w 1618584"/>
                                <a:gd name="connsiteY891" fmla="*/ 720555 h 1067252"/>
                                <a:gd name="connsiteX892" fmla="*/ 1235738 w 1618584"/>
                                <a:gd name="connsiteY892" fmla="*/ 720905 h 1067252"/>
                                <a:gd name="connsiteX893" fmla="*/ 1235641 w 1618584"/>
                                <a:gd name="connsiteY893" fmla="*/ 721050 h 1067252"/>
                                <a:gd name="connsiteX894" fmla="*/ 1235352 w 1618584"/>
                                <a:gd name="connsiteY894" fmla="*/ 721406 h 1067252"/>
                                <a:gd name="connsiteX895" fmla="*/ 1234482 w 1618584"/>
                                <a:gd name="connsiteY895" fmla="*/ 721756 h 1067252"/>
                                <a:gd name="connsiteX896" fmla="*/ 1234192 w 1618584"/>
                                <a:gd name="connsiteY896" fmla="*/ 721968 h 1067252"/>
                                <a:gd name="connsiteX897" fmla="*/ 1233619 w 1618584"/>
                                <a:gd name="connsiteY897" fmla="*/ 722185 h 1067252"/>
                                <a:gd name="connsiteX898" fmla="*/ 1233039 w 1618584"/>
                                <a:gd name="connsiteY898" fmla="*/ 722607 h 1067252"/>
                                <a:gd name="connsiteX899" fmla="*/ 1232749 w 1618584"/>
                                <a:gd name="connsiteY899" fmla="*/ 722752 h 1067252"/>
                                <a:gd name="connsiteX900" fmla="*/ 1232363 w 1618584"/>
                                <a:gd name="connsiteY900" fmla="*/ 722964 h 1067252"/>
                                <a:gd name="connsiteX901" fmla="*/ 1231880 w 1618584"/>
                                <a:gd name="connsiteY901" fmla="*/ 723247 h 1067252"/>
                                <a:gd name="connsiteX902" fmla="*/ 1231693 w 1618584"/>
                                <a:gd name="connsiteY902" fmla="*/ 723386 h 1067252"/>
                                <a:gd name="connsiteX903" fmla="*/ 1231210 w 1618584"/>
                                <a:gd name="connsiteY903" fmla="*/ 723670 h 1067252"/>
                                <a:gd name="connsiteX904" fmla="*/ 1230534 w 1618584"/>
                                <a:gd name="connsiteY904" fmla="*/ 723881 h 1067252"/>
                                <a:gd name="connsiteX905" fmla="*/ 1230148 w 1618584"/>
                                <a:gd name="connsiteY905" fmla="*/ 724026 h 1067252"/>
                                <a:gd name="connsiteX906" fmla="*/ 1229665 w 1618584"/>
                                <a:gd name="connsiteY906" fmla="*/ 724165 h 1067252"/>
                                <a:gd name="connsiteX907" fmla="*/ 1228801 w 1618584"/>
                                <a:gd name="connsiteY907" fmla="*/ 724237 h 1067252"/>
                                <a:gd name="connsiteX908" fmla="*/ 1228512 w 1618584"/>
                                <a:gd name="connsiteY908" fmla="*/ 724237 h 1067252"/>
                                <a:gd name="connsiteX909" fmla="*/ 1228029 w 1618584"/>
                                <a:gd name="connsiteY909" fmla="*/ 724449 h 1067252"/>
                                <a:gd name="connsiteX910" fmla="*/ 1227165 w 1618584"/>
                                <a:gd name="connsiteY910" fmla="*/ 724666 h 1067252"/>
                                <a:gd name="connsiteX911" fmla="*/ 1226682 w 1618584"/>
                                <a:gd name="connsiteY911" fmla="*/ 725016 h 1067252"/>
                                <a:gd name="connsiteX912" fmla="*/ 1225330 w 1618584"/>
                                <a:gd name="connsiteY912" fmla="*/ 725517 h 1067252"/>
                                <a:gd name="connsiteX913" fmla="*/ 1224274 w 1618584"/>
                                <a:gd name="connsiteY913" fmla="*/ 726224 h 1067252"/>
                                <a:gd name="connsiteX914" fmla="*/ 1223984 w 1618584"/>
                                <a:gd name="connsiteY914" fmla="*/ 726435 h 1067252"/>
                                <a:gd name="connsiteX915" fmla="*/ 1223694 w 1618584"/>
                                <a:gd name="connsiteY915" fmla="*/ 726580 h 1067252"/>
                                <a:gd name="connsiteX916" fmla="*/ 1222921 w 1618584"/>
                                <a:gd name="connsiteY916" fmla="*/ 726863 h 1067252"/>
                                <a:gd name="connsiteX917" fmla="*/ 1222251 w 1618584"/>
                                <a:gd name="connsiteY917" fmla="*/ 727002 h 1067252"/>
                                <a:gd name="connsiteX918" fmla="*/ 1222058 w 1618584"/>
                                <a:gd name="connsiteY918" fmla="*/ 727075 h 1067252"/>
                                <a:gd name="connsiteX919" fmla="*/ 1220609 w 1618584"/>
                                <a:gd name="connsiteY919" fmla="*/ 728421 h 1067252"/>
                                <a:gd name="connsiteX920" fmla="*/ 1220416 w 1618584"/>
                                <a:gd name="connsiteY920" fmla="*/ 728560 h 1067252"/>
                                <a:gd name="connsiteX921" fmla="*/ 1220325 w 1618584"/>
                                <a:gd name="connsiteY921" fmla="*/ 728844 h 1067252"/>
                                <a:gd name="connsiteX922" fmla="*/ 1220036 w 1618584"/>
                                <a:gd name="connsiteY922" fmla="*/ 729345 h 1067252"/>
                                <a:gd name="connsiteX923" fmla="*/ 1220036 w 1618584"/>
                                <a:gd name="connsiteY923" fmla="*/ 729628 h 1067252"/>
                                <a:gd name="connsiteX924" fmla="*/ 1219939 w 1618584"/>
                                <a:gd name="connsiteY924" fmla="*/ 729979 h 1067252"/>
                                <a:gd name="connsiteX925" fmla="*/ 1219939 w 1618584"/>
                                <a:gd name="connsiteY925" fmla="*/ 730262 h 1067252"/>
                                <a:gd name="connsiteX926" fmla="*/ 1220036 w 1618584"/>
                                <a:gd name="connsiteY926" fmla="*/ 730619 h 1067252"/>
                                <a:gd name="connsiteX927" fmla="*/ 1219939 w 1618584"/>
                                <a:gd name="connsiteY927" fmla="*/ 731114 h 1067252"/>
                                <a:gd name="connsiteX928" fmla="*/ 1218780 w 1618584"/>
                                <a:gd name="connsiteY928" fmla="*/ 733100 h 1067252"/>
                                <a:gd name="connsiteX929" fmla="*/ 1218684 w 1618584"/>
                                <a:gd name="connsiteY929" fmla="*/ 733522 h 1067252"/>
                                <a:gd name="connsiteX930" fmla="*/ 1218587 w 1618584"/>
                                <a:gd name="connsiteY930" fmla="*/ 733667 h 1067252"/>
                                <a:gd name="connsiteX931" fmla="*/ 1218297 w 1618584"/>
                                <a:gd name="connsiteY931" fmla="*/ 734023 h 1067252"/>
                                <a:gd name="connsiteX932" fmla="*/ 1218013 w 1618584"/>
                                <a:gd name="connsiteY932" fmla="*/ 734301 h 1067252"/>
                                <a:gd name="connsiteX933" fmla="*/ 1217434 w 1618584"/>
                                <a:gd name="connsiteY933" fmla="*/ 734869 h 1067252"/>
                                <a:gd name="connsiteX934" fmla="*/ 1216951 w 1618584"/>
                                <a:gd name="connsiteY934" fmla="*/ 735653 h 1067252"/>
                                <a:gd name="connsiteX935" fmla="*/ 1216275 w 1618584"/>
                                <a:gd name="connsiteY935" fmla="*/ 736432 h 1067252"/>
                                <a:gd name="connsiteX936" fmla="*/ 1216178 w 1618584"/>
                                <a:gd name="connsiteY936" fmla="*/ 736571 h 1067252"/>
                                <a:gd name="connsiteX937" fmla="*/ 1215985 w 1618584"/>
                                <a:gd name="connsiteY937" fmla="*/ 736644 h 1067252"/>
                                <a:gd name="connsiteX938" fmla="*/ 1215605 w 1618584"/>
                                <a:gd name="connsiteY938" fmla="*/ 736716 h 1067252"/>
                                <a:gd name="connsiteX939" fmla="*/ 1214832 w 1618584"/>
                                <a:gd name="connsiteY939" fmla="*/ 736716 h 1067252"/>
                                <a:gd name="connsiteX940" fmla="*/ 1214349 w 1618584"/>
                                <a:gd name="connsiteY940" fmla="*/ 736716 h 1067252"/>
                                <a:gd name="connsiteX941" fmla="*/ 1213576 w 1618584"/>
                                <a:gd name="connsiteY941" fmla="*/ 736644 h 1067252"/>
                                <a:gd name="connsiteX942" fmla="*/ 1212520 w 1618584"/>
                                <a:gd name="connsiteY942" fmla="*/ 736644 h 1067252"/>
                                <a:gd name="connsiteX943" fmla="*/ 1211457 w 1618584"/>
                                <a:gd name="connsiteY943" fmla="*/ 736716 h 1067252"/>
                                <a:gd name="connsiteX944" fmla="*/ 1211173 w 1618584"/>
                                <a:gd name="connsiteY944" fmla="*/ 736716 h 1067252"/>
                                <a:gd name="connsiteX945" fmla="*/ 1210980 w 1618584"/>
                                <a:gd name="connsiteY945" fmla="*/ 736788 h 1067252"/>
                                <a:gd name="connsiteX946" fmla="*/ 1210690 w 1618584"/>
                                <a:gd name="connsiteY946" fmla="*/ 736927 h 1067252"/>
                                <a:gd name="connsiteX947" fmla="*/ 1209821 w 1618584"/>
                                <a:gd name="connsiteY947" fmla="*/ 737283 h 1067252"/>
                                <a:gd name="connsiteX948" fmla="*/ 1209628 w 1618584"/>
                                <a:gd name="connsiteY948" fmla="*/ 737422 h 1067252"/>
                                <a:gd name="connsiteX949" fmla="*/ 1209435 w 1618584"/>
                                <a:gd name="connsiteY949" fmla="*/ 737567 h 1067252"/>
                                <a:gd name="connsiteX950" fmla="*/ 1209338 w 1618584"/>
                                <a:gd name="connsiteY950" fmla="*/ 737778 h 1067252"/>
                                <a:gd name="connsiteX951" fmla="*/ 1209338 w 1618584"/>
                                <a:gd name="connsiteY951" fmla="*/ 737990 h 1067252"/>
                                <a:gd name="connsiteX952" fmla="*/ 1209338 w 1618584"/>
                                <a:gd name="connsiteY952" fmla="*/ 738696 h 1067252"/>
                                <a:gd name="connsiteX953" fmla="*/ 1210304 w 1618584"/>
                                <a:gd name="connsiteY953" fmla="*/ 740827 h 1067252"/>
                                <a:gd name="connsiteX954" fmla="*/ 1210304 w 1618584"/>
                                <a:gd name="connsiteY954" fmla="*/ 740966 h 1067252"/>
                                <a:gd name="connsiteX955" fmla="*/ 1210304 w 1618584"/>
                                <a:gd name="connsiteY955" fmla="*/ 741038 h 1067252"/>
                                <a:gd name="connsiteX956" fmla="*/ 1210208 w 1618584"/>
                                <a:gd name="connsiteY956" fmla="*/ 741250 h 1067252"/>
                                <a:gd name="connsiteX957" fmla="*/ 1210111 w 1618584"/>
                                <a:gd name="connsiteY957" fmla="*/ 741395 h 1067252"/>
                                <a:gd name="connsiteX958" fmla="*/ 1210014 w 1618584"/>
                                <a:gd name="connsiteY958" fmla="*/ 741461 h 1067252"/>
                                <a:gd name="connsiteX959" fmla="*/ 1209821 w 1618584"/>
                                <a:gd name="connsiteY959" fmla="*/ 741606 h 1067252"/>
                                <a:gd name="connsiteX960" fmla="*/ 1209242 w 1618584"/>
                                <a:gd name="connsiteY960" fmla="*/ 741817 h 1067252"/>
                                <a:gd name="connsiteX961" fmla="*/ 1208861 w 1618584"/>
                                <a:gd name="connsiteY961" fmla="*/ 741817 h 1067252"/>
                                <a:gd name="connsiteX962" fmla="*/ 1208668 w 1618584"/>
                                <a:gd name="connsiteY962" fmla="*/ 741817 h 1067252"/>
                                <a:gd name="connsiteX963" fmla="*/ 1208475 w 1618584"/>
                                <a:gd name="connsiteY963" fmla="*/ 741745 h 1067252"/>
                                <a:gd name="connsiteX964" fmla="*/ 1208185 w 1618584"/>
                                <a:gd name="connsiteY964" fmla="*/ 741606 h 1067252"/>
                                <a:gd name="connsiteX965" fmla="*/ 1208089 w 1618584"/>
                                <a:gd name="connsiteY965" fmla="*/ 741461 h 1067252"/>
                                <a:gd name="connsiteX966" fmla="*/ 1207992 w 1618584"/>
                                <a:gd name="connsiteY966" fmla="*/ 741250 h 1067252"/>
                                <a:gd name="connsiteX967" fmla="*/ 1207895 w 1618584"/>
                                <a:gd name="connsiteY967" fmla="*/ 741038 h 1067252"/>
                                <a:gd name="connsiteX968" fmla="*/ 1207413 w 1618584"/>
                                <a:gd name="connsiteY968" fmla="*/ 740543 h 1067252"/>
                                <a:gd name="connsiteX969" fmla="*/ 1207316 w 1618584"/>
                                <a:gd name="connsiteY969" fmla="*/ 740398 h 1067252"/>
                                <a:gd name="connsiteX970" fmla="*/ 1207219 w 1618584"/>
                                <a:gd name="connsiteY970" fmla="*/ 740260 h 1067252"/>
                                <a:gd name="connsiteX971" fmla="*/ 1207123 w 1618584"/>
                                <a:gd name="connsiteY971" fmla="*/ 740048 h 1067252"/>
                                <a:gd name="connsiteX972" fmla="*/ 1206833 w 1618584"/>
                                <a:gd name="connsiteY972" fmla="*/ 739903 h 1067252"/>
                                <a:gd name="connsiteX973" fmla="*/ 1206549 w 1618584"/>
                                <a:gd name="connsiteY973" fmla="*/ 739765 h 1067252"/>
                                <a:gd name="connsiteX974" fmla="*/ 1206163 w 1618584"/>
                                <a:gd name="connsiteY974" fmla="*/ 739692 h 1067252"/>
                                <a:gd name="connsiteX975" fmla="*/ 1205680 w 1618584"/>
                                <a:gd name="connsiteY975" fmla="*/ 739620 h 1067252"/>
                                <a:gd name="connsiteX976" fmla="*/ 1205487 w 1618584"/>
                                <a:gd name="connsiteY976" fmla="*/ 739620 h 1067252"/>
                                <a:gd name="connsiteX977" fmla="*/ 1205197 w 1618584"/>
                                <a:gd name="connsiteY977" fmla="*/ 739765 h 1067252"/>
                                <a:gd name="connsiteX978" fmla="*/ 1204617 w 1618584"/>
                                <a:gd name="connsiteY978" fmla="*/ 740115 h 1067252"/>
                                <a:gd name="connsiteX979" fmla="*/ 1204424 w 1618584"/>
                                <a:gd name="connsiteY979" fmla="*/ 740332 h 1067252"/>
                                <a:gd name="connsiteX980" fmla="*/ 1204237 w 1618584"/>
                                <a:gd name="connsiteY980" fmla="*/ 740471 h 1067252"/>
                                <a:gd name="connsiteX981" fmla="*/ 1203947 w 1618584"/>
                                <a:gd name="connsiteY981" fmla="*/ 740900 h 1067252"/>
                                <a:gd name="connsiteX982" fmla="*/ 1203754 w 1618584"/>
                                <a:gd name="connsiteY982" fmla="*/ 741111 h 1067252"/>
                                <a:gd name="connsiteX983" fmla="*/ 1202788 w 1618584"/>
                                <a:gd name="connsiteY983" fmla="*/ 742596 h 1067252"/>
                                <a:gd name="connsiteX984" fmla="*/ 1202788 w 1618584"/>
                                <a:gd name="connsiteY984" fmla="*/ 742807 h 1067252"/>
                                <a:gd name="connsiteX985" fmla="*/ 1202788 w 1618584"/>
                                <a:gd name="connsiteY985" fmla="*/ 743163 h 1067252"/>
                                <a:gd name="connsiteX986" fmla="*/ 1202788 w 1618584"/>
                                <a:gd name="connsiteY986" fmla="*/ 743236 h 1067252"/>
                                <a:gd name="connsiteX987" fmla="*/ 1202691 w 1618584"/>
                                <a:gd name="connsiteY987" fmla="*/ 743447 h 1067252"/>
                                <a:gd name="connsiteX988" fmla="*/ 1202305 w 1618584"/>
                                <a:gd name="connsiteY988" fmla="*/ 743803 h 1067252"/>
                                <a:gd name="connsiteX989" fmla="*/ 1202305 w 1618584"/>
                                <a:gd name="connsiteY989" fmla="*/ 743942 h 1067252"/>
                                <a:gd name="connsiteX990" fmla="*/ 1201538 w 1618584"/>
                                <a:gd name="connsiteY990" fmla="*/ 746991 h 1067252"/>
                                <a:gd name="connsiteX991" fmla="*/ 1201249 w 1618584"/>
                                <a:gd name="connsiteY991" fmla="*/ 747770 h 1067252"/>
                                <a:gd name="connsiteX992" fmla="*/ 1201249 w 1618584"/>
                                <a:gd name="connsiteY992" fmla="*/ 748053 h 1067252"/>
                                <a:gd name="connsiteX993" fmla="*/ 1201152 w 1618584"/>
                                <a:gd name="connsiteY993" fmla="*/ 748554 h 1067252"/>
                                <a:gd name="connsiteX994" fmla="*/ 1201152 w 1618584"/>
                                <a:gd name="connsiteY994" fmla="*/ 748977 h 1067252"/>
                                <a:gd name="connsiteX995" fmla="*/ 1200959 w 1618584"/>
                                <a:gd name="connsiteY995" fmla="*/ 749333 h 1067252"/>
                                <a:gd name="connsiteX996" fmla="*/ 1200862 w 1618584"/>
                                <a:gd name="connsiteY996" fmla="*/ 749617 h 1067252"/>
                                <a:gd name="connsiteX997" fmla="*/ 1200669 w 1618584"/>
                                <a:gd name="connsiteY997" fmla="*/ 750040 h 1067252"/>
                                <a:gd name="connsiteX998" fmla="*/ 1200379 w 1618584"/>
                                <a:gd name="connsiteY998" fmla="*/ 750396 h 1067252"/>
                                <a:gd name="connsiteX999" fmla="*/ 1200283 w 1618584"/>
                                <a:gd name="connsiteY999" fmla="*/ 750535 h 1067252"/>
                                <a:gd name="connsiteX1000" fmla="*/ 1200186 w 1618584"/>
                                <a:gd name="connsiteY1000" fmla="*/ 750679 h 1067252"/>
                                <a:gd name="connsiteX1001" fmla="*/ 1199800 w 1618584"/>
                                <a:gd name="connsiteY1001" fmla="*/ 750891 h 1067252"/>
                                <a:gd name="connsiteX1002" fmla="*/ 1199516 w 1618584"/>
                                <a:gd name="connsiteY1002" fmla="*/ 750963 h 1067252"/>
                                <a:gd name="connsiteX1003" fmla="*/ 1199323 w 1618584"/>
                                <a:gd name="connsiteY1003" fmla="*/ 750963 h 1067252"/>
                                <a:gd name="connsiteX1004" fmla="*/ 1198937 w 1618584"/>
                                <a:gd name="connsiteY1004" fmla="*/ 751102 h 1067252"/>
                                <a:gd name="connsiteX1005" fmla="*/ 1198164 w 1618584"/>
                                <a:gd name="connsiteY1005" fmla="*/ 751458 h 1067252"/>
                                <a:gd name="connsiteX1006" fmla="*/ 1197681 w 1618584"/>
                                <a:gd name="connsiteY1006" fmla="*/ 751669 h 1067252"/>
                                <a:gd name="connsiteX1007" fmla="*/ 1196625 w 1618584"/>
                                <a:gd name="connsiteY1007" fmla="*/ 751881 h 1067252"/>
                                <a:gd name="connsiteX1008" fmla="*/ 1196238 w 1618584"/>
                                <a:gd name="connsiteY1008" fmla="*/ 752026 h 1067252"/>
                                <a:gd name="connsiteX1009" fmla="*/ 1195658 w 1618584"/>
                                <a:gd name="connsiteY1009" fmla="*/ 752448 h 1067252"/>
                                <a:gd name="connsiteX1010" fmla="*/ 1195465 w 1618584"/>
                                <a:gd name="connsiteY1010" fmla="*/ 752521 h 1067252"/>
                                <a:gd name="connsiteX1011" fmla="*/ 1195369 w 1618584"/>
                                <a:gd name="connsiteY1011" fmla="*/ 752666 h 1067252"/>
                                <a:gd name="connsiteX1012" fmla="*/ 1195272 w 1618584"/>
                                <a:gd name="connsiteY1012" fmla="*/ 753088 h 1067252"/>
                                <a:gd name="connsiteX1013" fmla="*/ 1195175 w 1618584"/>
                                <a:gd name="connsiteY1013" fmla="*/ 754084 h 1067252"/>
                                <a:gd name="connsiteX1014" fmla="*/ 1195079 w 1618584"/>
                                <a:gd name="connsiteY1014" fmla="*/ 754434 h 1067252"/>
                                <a:gd name="connsiteX1015" fmla="*/ 1194982 w 1618584"/>
                                <a:gd name="connsiteY1015" fmla="*/ 754718 h 1067252"/>
                                <a:gd name="connsiteX1016" fmla="*/ 1194892 w 1618584"/>
                                <a:gd name="connsiteY1016" fmla="*/ 754863 h 1067252"/>
                                <a:gd name="connsiteX1017" fmla="*/ 1194699 w 1618584"/>
                                <a:gd name="connsiteY1017" fmla="*/ 755074 h 1067252"/>
                                <a:gd name="connsiteX1018" fmla="*/ 1194409 w 1618584"/>
                                <a:gd name="connsiteY1018" fmla="*/ 755286 h 1067252"/>
                                <a:gd name="connsiteX1019" fmla="*/ 1194119 w 1618584"/>
                                <a:gd name="connsiteY1019" fmla="*/ 755431 h 1067252"/>
                                <a:gd name="connsiteX1020" fmla="*/ 1193346 w 1618584"/>
                                <a:gd name="connsiteY1020" fmla="*/ 755714 h 1067252"/>
                                <a:gd name="connsiteX1021" fmla="*/ 1193153 w 1618584"/>
                                <a:gd name="connsiteY1021" fmla="*/ 755781 h 1067252"/>
                                <a:gd name="connsiteX1022" fmla="*/ 1192670 w 1618584"/>
                                <a:gd name="connsiteY1022" fmla="*/ 756064 h 1067252"/>
                                <a:gd name="connsiteX1023" fmla="*/ 1192290 w 1618584"/>
                                <a:gd name="connsiteY1023" fmla="*/ 756421 h 1067252"/>
                                <a:gd name="connsiteX1024" fmla="*/ 1192193 w 1618584"/>
                                <a:gd name="connsiteY1024" fmla="*/ 756565 h 1067252"/>
                                <a:gd name="connsiteX1025" fmla="*/ 1192097 w 1618584"/>
                                <a:gd name="connsiteY1025" fmla="*/ 756777 h 1067252"/>
                                <a:gd name="connsiteX1026" fmla="*/ 1191903 w 1618584"/>
                                <a:gd name="connsiteY1026" fmla="*/ 756988 h 1067252"/>
                                <a:gd name="connsiteX1027" fmla="*/ 1191614 w 1618584"/>
                                <a:gd name="connsiteY1027" fmla="*/ 757127 h 1067252"/>
                                <a:gd name="connsiteX1028" fmla="*/ 1190841 w 1618584"/>
                                <a:gd name="connsiteY1028" fmla="*/ 757411 h 1067252"/>
                                <a:gd name="connsiteX1029" fmla="*/ 1190455 w 1618584"/>
                                <a:gd name="connsiteY1029" fmla="*/ 757556 h 1067252"/>
                                <a:gd name="connsiteX1030" fmla="*/ 1190074 w 1618584"/>
                                <a:gd name="connsiteY1030" fmla="*/ 757694 h 1067252"/>
                                <a:gd name="connsiteX1031" fmla="*/ 1189688 w 1618584"/>
                                <a:gd name="connsiteY1031" fmla="*/ 757767 h 1067252"/>
                                <a:gd name="connsiteX1032" fmla="*/ 1188819 w 1618584"/>
                                <a:gd name="connsiteY1032" fmla="*/ 757912 h 1067252"/>
                                <a:gd name="connsiteX1033" fmla="*/ 1188336 w 1618584"/>
                                <a:gd name="connsiteY1033" fmla="*/ 757978 h 1067252"/>
                                <a:gd name="connsiteX1034" fmla="*/ 1187955 w 1618584"/>
                                <a:gd name="connsiteY1034" fmla="*/ 758123 h 1067252"/>
                                <a:gd name="connsiteX1035" fmla="*/ 1187666 w 1618584"/>
                                <a:gd name="connsiteY1035" fmla="*/ 758262 h 1067252"/>
                                <a:gd name="connsiteX1036" fmla="*/ 1187279 w 1618584"/>
                                <a:gd name="connsiteY1036" fmla="*/ 758473 h 1067252"/>
                                <a:gd name="connsiteX1037" fmla="*/ 1186990 w 1618584"/>
                                <a:gd name="connsiteY1037" fmla="*/ 758757 h 1067252"/>
                                <a:gd name="connsiteX1038" fmla="*/ 1186217 w 1618584"/>
                                <a:gd name="connsiteY1038" fmla="*/ 759542 h 1067252"/>
                                <a:gd name="connsiteX1039" fmla="*/ 1185257 w 1618584"/>
                                <a:gd name="connsiteY1039" fmla="*/ 760321 h 1067252"/>
                                <a:gd name="connsiteX1040" fmla="*/ 1184967 w 1618584"/>
                                <a:gd name="connsiteY1040" fmla="*/ 760604 h 1067252"/>
                                <a:gd name="connsiteX1041" fmla="*/ 1184870 w 1618584"/>
                                <a:gd name="connsiteY1041" fmla="*/ 760816 h 1067252"/>
                                <a:gd name="connsiteX1042" fmla="*/ 1184677 w 1618584"/>
                                <a:gd name="connsiteY1042" fmla="*/ 761099 h 1067252"/>
                                <a:gd name="connsiteX1043" fmla="*/ 1184484 w 1618584"/>
                                <a:gd name="connsiteY1043" fmla="*/ 761383 h 1067252"/>
                                <a:gd name="connsiteX1044" fmla="*/ 1184484 w 1618584"/>
                                <a:gd name="connsiteY1044" fmla="*/ 761594 h 1067252"/>
                                <a:gd name="connsiteX1045" fmla="*/ 1184387 w 1618584"/>
                                <a:gd name="connsiteY1045" fmla="*/ 762162 h 1067252"/>
                                <a:gd name="connsiteX1046" fmla="*/ 1184291 w 1618584"/>
                                <a:gd name="connsiteY1046" fmla="*/ 762373 h 1067252"/>
                                <a:gd name="connsiteX1047" fmla="*/ 1184194 w 1618584"/>
                                <a:gd name="connsiteY1047" fmla="*/ 762518 h 1067252"/>
                                <a:gd name="connsiteX1048" fmla="*/ 1183711 w 1618584"/>
                                <a:gd name="connsiteY1048" fmla="*/ 762868 h 1067252"/>
                                <a:gd name="connsiteX1049" fmla="*/ 1183518 w 1618584"/>
                                <a:gd name="connsiteY1049" fmla="*/ 763013 h 1067252"/>
                                <a:gd name="connsiteX1050" fmla="*/ 1182944 w 1618584"/>
                                <a:gd name="connsiteY1050" fmla="*/ 763864 h 1067252"/>
                                <a:gd name="connsiteX1051" fmla="*/ 1182558 w 1618584"/>
                                <a:gd name="connsiteY1051" fmla="*/ 764287 h 1067252"/>
                                <a:gd name="connsiteX1052" fmla="*/ 1182462 w 1618584"/>
                                <a:gd name="connsiteY1052" fmla="*/ 764504 h 1067252"/>
                                <a:gd name="connsiteX1053" fmla="*/ 1182365 w 1618584"/>
                                <a:gd name="connsiteY1053" fmla="*/ 764788 h 1067252"/>
                                <a:gd name="connsiteX1054" fmla="*/ 1182365 w 1618584"/>
                                <a:gd name="connsiteY1054" fmla="*/ 765072 h 1067252"/>
                                <a:gd name="connsiteX1055" fmla="*/ 1182558 w 1618584"/>
                                <a:gd name="connsiteY1055" fmla="*/ 765850 h 1067252"/>
                                <a:gd name="connsiteX1056" fmla="*/ 1182558 w 1618584"/>
                                <a:gd name="connsiteY1056" fmla="*/ 766913 h 1067252"/>
                                <a:gd name="connsiteX1057" fmla="*/ 1182655 w 1618584"/>
                                <a:gd name="connsiteY1057" fmla="*/ 767408 h 1067252"/>
                                <a:gd name="connsiteX1058" fmla="*/ 1182751 w 1618584"/>
                                <a:gd name="connsiteY1058" fmla="*/ 767619 h 1067252"/>
                                <a:gd name="connsiteX1059" fmla="*/ 1182848 w 1618584"/>
                                <a:gd name="connsiteY1059" fmla="*/ 767764 h 1067252"/>
                                <a:gd name="connsiteX1060" fmla="*/ 1184001 w 1618584"/>
                                <a:gd name="connsiteY1060" fmla="*/ 768398 h 1067252"/>
                                <a:gd name="connsiteX1061" fmla="*/ 1184774 w 1618584"/>
                                <a:gd name="connsiteY1061" fmla="*/ 768682 h 1067252"/>
                                <a:gd name="connsiteX1062" fmla="*/ 1185160 w 1618584"/>
                                <a:gd name="connsiteY1062" fmla="*/ 768899 h 1067252"/>
                                <a:gd name="connsiteX1063" fmla="*/ 1185830 w 1618584"/>
                                <a:gd name="connsiteY1063" fmla="*/ 769322 h 1067252"/>
                                <a:gd name="connsiteX1064" fmla="*/ 1186120 w 1618584"/>
                                <a:gd name="connsiteY1064" fmla="*/ 769817 h 1067252"/>
                                <a:gd name="connsiteX1065" fmla="*/ 1186410 w 1618584"/>
                                <a:gd name="connsiteY1065" fmla="*/ 770100 h 1067252"/>
                                <a:gd name="connsiteX1066" fmla="*/ 1186603 w 1618584"/>
                                <a:gd name="connsiteY1066" fmla="*/ 770384 h 1067252"/>
                                <a:gd name="connsiteX1067" fmla="*/ 1186893 w 1618584"/>
                                <a:gd name="connsiteY1067" fmla="*/ 770529 h 1067252"/>
                                <a:gd name="connsiteX1068" fmla="*/ 1187472 w 1618584"/>
                                <a:gd name="connsiteY1068" fmla="*/ 770668 h 1067252"/>
                                <a:gd name="connsiteX1069" fmla="*/ 1187569 w 1618584"/>
                                <a:gd name="connsiteY1069" fmla="*/ 770813 h 1067252"/>
                                <a:gd name="connsiteX1070" fmla="*/ 1188626 w 1618584"/>
                                <a:gd name="connsiteY1070" fmla="*/ 771447 h 1067252"/>
                                <a:gd name="connsiteX1071" fmla="*/ 1188722 w 1618584"/>
                                <a:gd name="connsiteY1071" fmla="*/ 771592 h 1067252"/>
                                <a:gd name="connsiteX1072" fmla="*/ 1188819 w 1618584"/>
                                <a:gd name="connsiteY1072" fmla="*/ 771803 h 1067252"/>
                                <a:gd name="connsiteX1073" fmla="*/ 1188819 w 1618584"/>
                                <a:gd name="connsiteY1073" fmla="*/ 772087 h 1067252"/>
                                <a:gd name="connsiteX1074" fmla="*/ 1188819 w 1618584"/>
                                <a:gd name="connsiteY1074" fmla="*/ 773433 h 1067252"/>
                                <a:gd name="connsiteX1075" fmla="*/ 1188722 w 1618584"/>
                                <a:gd name="connsiteY1075" fmla="*/ 774073 h 1067252"/>
                                <a:gd name="connsiteX1076" fmla="*/ 1188722 w 1618584"/>
                                <a:gd name="connsiteY1076" fmla="*/ 774284 h 1067252"/>
                                <a:gd name="connsiteX1077" fmla="*/ 1188819 w 1618584"/>
                                <a:gd name="connsiteY1077" fmla="*/ 774568 h 1067252"/>
                                <a:gd name="connsiteX1078" fmla="*/ 1189012 w 1618584"/>
                                <a:gd name="connsiteY1078" fmla="*/ 775485 h 1067252"/>
                                <a:gd name="connsiteX1079" fmla="*/ 1189205 w 1618584"/>
                                <a:gd name="connsiteY1079" fmla="*/ 775986 h 1067252"/>
                                <a:gd name="connsiteX1080" fmla="*/ 1189398 w 1618584"/>
                                <a:gd name="connsiteY1080" fmla="*/ 776554 h 1067252"/>
                                <a:gd name="connsiteX1081" fmla="*/ 1189495 w 1618584"/>
                                <a:gd name="connsiteY1081" fmla="*/ 776838 h 1067252"/>
                                <a:gd name="connsiteX1082" fmla="*/ 1189495 w 1618584"/>
                                <a:gd name="connsiteY1082" fmla="*/ 777333 h 1067252"/>
                                <a:gd name="connsiteX1083" fmla="*/ 1189495 w 1618584"/>
                                <a:gd name="connsiteY1083" fmla="*/ 777828 h 1067252"/>
                                <a:gd name="connsiteX1084" fmla="*/ 1189302 w 1618584"/>
                                <a:gd name="connsiteY1084" fmla="*/ 778890 h 1067252"/>
                                <a:gd name="connsiteX1085" fmla="*/ 1189302 w 1618584"/>
                                <a:gd name="connsiteY1085" fmla="*/ 779246 h 1067252"/>
                                <a:gd name="connsiteX1086" fmla="*/ 1189108 w 1618584"/>
                                <a:gd name="connsiteY1086" fmla="*/ 779669 h 1067252"/>
                                <a:gd name="connsiteX1087" fmla="*/ 1189108 w 1618584"/>
                                <a:gd name="connsiteY1087" fmla="*/ 779880 h 1067252"/>
                                <a:gd name="connsiteX1088" fmla="*/ 1189108 w 1618584"/>
                                <a:gd name="connsiteY1088" fmla="*/ 780098 h 1067252"/>
                                <a:gd name="connsiteX1089" fmla="*/ 1189495 w 1618584"/>
                                <a:gd name="connsiteY1089" fmla="*/ 781015 h 1067252"/>
                                <a:gd name="connsiteX1090" fmla="*/ 1190074 w 1618584"/>
                                <a:gd name="connsiteY1090" fmla="*/ 782506 h 1067252"/>
                                <a:gd name="connsiteX1091" fmla="*/ 1190171 w 1618584"/>
                                <a:gd name="connsiteY1091" fmla="*/ 782790 h 1067252"/>
                                <a:gd name="connsiteX1092" fmla="*/ 1190745 w 1618584"/>
                                <a:gd name="connsiteY1092" fmla="*/ 783496 h 1067252"/>
                                <a:gd name="connsiteX1093" fmla="*/ 1191421 w 1618584"/>
                                <a:gd name="connsiteY1093" fmla="*/ 784776 h 1067252"/>
                                <a:gd name="connsiteX1094" fmla="*/ 1191903 w 1618584"/>
                                <a:gd name="connsiteY1094" fmla="*/ 785555 h 1067252"/>
                                <a:gd name="connsiteX1095" fmla="*/ 1192483 w 1618584"/>
                                <a:gd name="connsiteY1095" fmla="*/ 786195 h 1067252"/>
                                <a:gd name="connsiteX1096" fmla="*/ 1192863 w 1618584"/>
                                <a:gd name="connsiteY1096" fmla="*/ 786545 h 1067252"/>
                                <a:gd name="connsiteX1097" fmla="*/ 1194022 w 1618584"/>
                                <a:gd name="connsiteY1097" fmla="*/ 787541 h 1067252"/>
                                <a:gd name="connsiteX1098" fmla="*/ 1194506 w 1618584"/>
                                <a:gd name="connsiteY1098" fmla="*/ 788109 h 1067252"/>
                                <a:gd name="connsiteX1099" fmla="*/ 1194699 w 1618584"/>
                                <a:gd name="connsiteY1099" fmla="*/ 788392 h 1067252"/>
                                <a:gd name="connsiteX1100" fmla="*/ 1194892 w 1618584"/>
                                <a:gd name="connsiteY1100" fmla="*/ 788676 h 1067252"/>
                                <a:gd name="connsiteX1101" fmla="*/ 1195079 w 1618584"/>
                                <a:gd name="connsiteY1101" fmla="*/ 788887 h 1067252"/>
                                <a:gd name="connsiteX1102" fmla="*/ 1195175 w 1618584"/>
                                <a:gd name="connsiteY1102" fmla="*/ 789244 h 1067252"/>
                                <a:gd name="connsiteX1103" fmla="*/ 1195175 w 1618584"/>
                                <a:gd name="connsiteY1103" fmla="*/ 789594 h 1067252"/>
                                <a:gd name="connsiteX1104" fmla="*/ 1195272 w 1618584"/>
                                <a:gd name="connsiteY1104" fmla="*/ 791791 h 1067252"/>
                                <a:gd name="connsiteX1105" fmla="*/ 1195175 w 1618584"/>
                                <a:gd name="connsiteY1105" fmla="*/ 791936 h 1067252"/>
                                <a:gd name="connsiteX1106" fmla="*/ 1195079 w 1618584"/>
                                <a:gd name="connsiteY1106" fmla="*/ 792220 h 1067252"/>
                                <a:gd name="connsiteX1107" fmla="*/ 1193733 w 1618584"/>
                                <a:gd name="connsiteY1107" fmla="*/ 794556 h 1067252"/>
                                <a:gd name="connsiteX1108" fmla="*/ 1193636 w 1618584"/>
                                <a:gd name="connsiteY1108" fmla="*/ 794701 h 1067252"/>
                                <a:gd name="connsiteX1109" fmla="*/ 1193636 w 1618584"/>
                                <a:gd name="connsiteY1109" fmla="*/ 794840 h 1067252"/>
                                <a:gd name="connsiteX1110" fmla="*/ 1193636 w 1618584"/>
                                <a:gd name="connsiteY1110" fmla="*/ 795051 h 1067252"/>
                                <a:gd name="connsiteX1111" fmla="*/ 1193733 w 1618584"/>
                                <a:gd name="connsiteY1111" fmla="*/ 795262 h 1067252"/>
                                <a:gd name="connsiteX1112" fmla="*/ 1193926 w 1618584"/>
                                <a:gd name="connsiteY1112" fmla="*/ 795546 h 1067252"/>
                                <a:gd name="connsiteX1113" fmla="*/ 1194216 w 1618584"/>
                                <a:gd name="connsiteY1113" fmla="*/ 795902 h 1067252"/>
                                <a:gd name="connsiteX1114" fmla="*/ 1194602 w 1618584"/>
                                <a:gd name="connsiteY1114" fmla="*/ 796259 h 1067252"/>
                                <a:gd name="connsiteX1115" fmla="*/ 1195465 w 1618584"/>
                                <a:gd name="connsiteY1115" fmla="*/ 796898 h 1067252"/>
                                <a:gd name="connsiteX1116" fmla="*/ 1196045 w 1618584"/>
                                <a:gd name="connsiteY1116" fmla="*/ 797249 h 1067252"/>
                                <a:gd name="connsiteX1117" fmla="*/ 1196625 w 1618584"/>
                                <a:gd name="connsiteY1117" fmla="*/ 797605 h 1067252"/>
                                <a:gd name="connsiteX1118" fmla="*/ 1196818 w 1618584"/>
                                <a:gd name="connsiteY1118" fmla="*/ 797677 h 1067252"/>
                                <a:gd name="connsiteX1119" fmla="*/ 1197107 w 1618584"/>
                                <a:gd name="connsiteY1119" fmla="*/ 797750 h 1067252"/>
                                <a:gd name="connsiteX1120" fmla="*/ 1197488 w 1618584"/>
                                <a:gd name="connsiteY1120" fmla="*/ 797816 h 1067252"/>
                                <a:gd name="connsiteX1121" fmla="*/ 1197777 w 1618584"/>
                                <a:gd name="connsiteY1121" fmla="*/ 797816 h 1067252"/>
                                <a:gd name="connsiteX1122" fmla="*/ 1198647 w 1618584"/>
                                <a:gd name="connsiteY1122" fmla="*/ 797677 h 1067252"/>
                                <a:gd name="connsiteX1123" fmla="*/ 1199130 w 1618584"/>
                                <a:gd name="connsiteY1123" fmla="*/ 797677 h 1067252"/>
                                <a:gd name="connsiteX1124" fmla="*/ 1199419 w 1618584"/>
                                <a:gd name="connsiteY1124" fmla="*/ 797677 h 1067252"/>
                                <a:gd name="connsiteX1125" fmla="*/ 1199709 w 1618584"/>
                                <a:gd name="connsiteY1125" fmla="*/ 797816 h 1067252"/>
                                <a:gd name="connsiteX1126" fmla="*/ 1199897 w 1618584"/>
                                <a:gd name="connsiteY1126" fmla="*/ 797889 h 1067252"/>
                                <a:gd name="connsiteX1127" fmla="*/ 1199993 w 1618584"/>
                                <a:gd name="connsiteY1127" fmla="*/ 798027 h 1067252"/>
                                <a:gd name="connsiteX1128" fmla="*/ 1200186 w 1618584"/>
                                <a:gd name="connsiteY1128" fmla="*/ 798172 h 1067252"/>
                                <a:gd name="connsiteX1129" fmla="*/ 1200283 w 1618584"/>
                                <a:gd name="connsiteY1129" fmla="*/ 798311 h 1067252"/>
                                <a:gd name="connsiteX1130" fmla="*/ 1200186 w 1618584"/>
                                <a:gd name="connsiteY1130" fmla="*/ 798456 h 1067252"/>
                                <a:gd name="connsiteX1131" fmla="*/ 1200090 w 1618584"/>
                                <a:gd name="connsiteY1131" fmla="*/ 798595 h 1067252"/>
                                <a:gd name="connsiteX1132" fmla="*/ 1199800 w 1618584"/>
                                <a:gd name="connsiteY1132" fmla="*/ 798812 h 1067252"/>
                                <a:gd name="connsiteX1133" fmla="*/ 1199033 w 1618584"/>
                                <a:gd name="connsiteY1133" fmla="*/ 799307 h 1067252"/>
                                <a:gd name="connsiteX1134" fmla="*/ 1198647 w 1618584"/>
                                <a:gd name="connsiteY1134" fmla="*/ 799657 h 1067252"/>
                                <a:gd name="connsiteX1135" fmla="*/ 1198357 w 1618584"/>
                                <a:gd name="connsiteY1135" fmla="*/ 800013 h 1067252"/>
                                <a:gd name="connsiteX1136" fmla="*/ 1198261 w 1618584"/>
                                <a:gd name="connsiteY1136" fmla="*/ 800231 h 1067252"/>
                                <a:gd name="connsiteX1137" fmla="*/ 1198164 w 1618584"/>
                                <a:gd name="connsiteY1137" fmla="*/ 800654 h 1067252"/>
                                <a:gd name="connsiteX1138" fmla="*/ 1198164 w 1618584"/>
                                <a:gd name="connsiteY1138" fmla="*/ 800792 h 1067252"/>
                                <a:gd name="connsiteX1139" fmla="*/ 1197874 w 1618584"/>
                                <a:gd name="connsiteY1139" fmla="*/ 801149 h 1067252"/>
                                <a:gd name="connsiteX1140" fmla="*/ 1197391 w 1618584"/>
                                <a:gd name="connsiteY1140" fmla="*/ 801293 h 1067252"/>
                                <a:gd name="connsiteX1141" fmla="*/ 1197107 w 1618584"/>
                                <a:gd name="connsiteY1141" fmla="*/ 801432 h 1067252"/>
                                <a:gd name="connsiteX1142" fmla="*/ 1197011 w 1618584"/>
                                <a:gd name="connsiteY1142" fmla="*/ 801293 h 1067252"/>
                                <a:gd name="connsiteX1143" fmla="*/ 1196818 w 1618584"/>
                                <a:gd name="connsiteY1143" fmla="*/ 801432 h 1067252"/>
                                <a:gd name="connsiteX1144" fmla="*/ 1196625 w 1618584"/>
                                <a:gd name="connsiteY1144" fmla="*/ 801644 h 1067252"/>
                                <a:gd name="connsiteX1145" fmla="*/ 1196625 w 1618584"/>
                                <a:gd name="connsiteY1145" fmla="*/ 801788 h 1067252"/>
                                <a:gd name="connsiteX1146" fmla="*/ 1196625 w 1618584"/>
                                <a:gd name="connsiteY1146" fmla="*/ 802072 h 1067252"/>
                                <a:gd name="connsiteX1147" fmla="*/ 1196721 w 1618584"/>
                                <a:gd name="connsiteY1147" fmla="*/ 803062 h 1067252"/>
                                <a:gd name="connsiteX1148" fmla="*/ 1196914 w 1618584"/>
                                <a:gd name="connsiteY1148" fmla="*/ 803557 h 1067252"/>
                                <a:gd name="connsiteX1149" fmla="*/ 1196914 w 1618584"/>
                                <a:gd name="connsiteY1149" fmla="*/ 803775 h 1067252"/>
                                <a:gd name="connsiteX1150" fmla="*/ 1196818 w 1618584"/>
                                <a:gd name="connsiteY1150" fmla="*/ 804408 h 1067252"/>
                                <a:gd name="connsiteX1151" fmla="*/ 1196818 w 1618584"/>
                                <a:gd name="connsiteY1151" fmla="*/ 804837 h 1067252"/>
                                <a:gd name="connsiteX1152" fmla="*/ 1196914 w 1618584"/>
                                <a:gd name="connsiteY1152" fmla="*/ 805260 h 1067252"/>
                                <a:gd name="connsiteX1153" fmla="*/ 1197011 w 1618584"/>
                                <a:gd name="connsiteY1153" fmla="*/ 805471 h 1067252"/>
                                <a:gd name="connsiteX1154" fmla="*/ 1197107 w 1618584"/>
                                <a:gd name="connsiteY1154" fmla="*/ 805755 h 1067252"/>
                                <a:gd name="connsiteX1155" fmla="*/ 1197391 w 1618584"/>
                                <a:gd name="connsiteY1155" fmla="*/ 806038 h 1067252"/>
                                <a:gd name="connsiteX1156" fmla="*/ 1197777 w 1618584"/>
                                <a:gd name="connsiteY1156" fmla="*/ 806395 h 1067252"/>
                                <a:gd name="connsiteX1157" fmla="*/ 1198261 w 1618584"/>
                                <a:gd name="connsiteY1157" fmla="*/ 806751 h 1067252"/>
                                <a:gd name="connsiteX1158" fmla="*/ 1198937 w 1618584"/>
                                <a:gd name="connsiteY1158" fmla="*/ 807173 h 1067252"/>
                                <a:gd name="connsiteX1159" fmla="*/ 1199709 w 1618584"/>
                                <a:gd name="connsiteY1159" fmla="*/ 807602 h 1067252"/>
                                <a:gd name="connsiteX1160" fmla="*/ 1200283 w 1618584"/>
                                <a:gd name="connsiteY1160" fmla="*/ 807886 h 1067252"/>
                                <a:gd name="connsiteX1161" fmla="*/ 1200669 w 1618584"/>
                                <a:gd name="connsiteY1161" fmla="*/ 808025 h 1067252"/>
                                <a:gd name="connsiteX1162" fmla="*/ 1200959 w 1618584"/>
                                <a:gd name="connsiteY1162" fmla="*/ 808097 h 1067252"/>
                                <a:gd name="connsiteX1163" fmla="*/ 1201152 w 1618584"/>
                                <a:gd name="connsiteY1163" fmla="*/ 808097 h 1067252"/>
                                <a:gd name="connsiteX1164" fmla="*/ 1201345 w 1618584"/>
                                <a:gd name="connsiteY1164" fmla="*/ 808097 h 1067252"/>
                                <a:gd name="connsiteX1165" fmla="*/ 1201635 w 1618584"/>
                                <a:gd name="connsiteY1165" fmla="*/ 807952 h 1067252"/>
                                <a:gd name="connsiteX1166" fmla="*/ 1201828 w 1618584"/>
                                <a:gd name="connsiteY1166" fmla="*/ 807813 h 1067252"/>
                                <a:gd name="connsiteX1167" fmla="*/ 1202209 w 1618584"/>
                                <a:gd name="connsiteY1167" fmla="*/ 807602 h 1067252"/>
                                <a:gd name="connsiteX1168" fmla="*/ 1202402 w 1618584"/>
                                <a:gd name="connsiteY1168" fmla="*/ 807457 h 1067252"/>
                                <a:gd name="connsiteX1169" fmla="*/ 1202595 w 1618584"/>
                                <a:gd name="connsiteY1169" fmla="*/ 807457 h 1067252"/>
                                <a:gd name="connsiteX1170" fmla="*/ 1202691 w 1618584"/>
                                <a:gd name="connsiteY1170" fmla="*/ 807457 h 1067252"/>
                                <a:gd name="connsiteX1171" fmla="*/ 1202981 w 1618584"/>
                                <a:gd name="connsiteY1171" fmla="*/ 807529 h 1067252"/>
                                <a:gd name="connsiteX1172" fmla="*/ 1203174 w 1618584"/>
                                <a:gd name="connsiteY1172" fmla="*/ 807602 h 1067252"/>
                                <a:gd name="connsiteX1173" fmla="*/ 1203464 w 1618584"/>
                                <a:gd name="connsiteY1173" fmla="*/ 807813 h 1067252"/>
                                <a:gd name="connsiteX1174" fmla="*/ 1203851 w 1618584"/>
                                <a:gd name="connsiteY1174" fmla="*/ 808170 h 1067252"/>
                                <a:gd name="connsiteX1175" fmla="*/ 1204134 w 1618584"/>
                                <a:gd name="connsiteY1175" fmla="*/ 808381 h 1067252"/>
                                <a:gd name="connsiteX1176" fmla="*/ 1204424 w 1618584"/>
                                <a:gd name="connsiteY1176" fmla="*/ 808803 h 1067252"/>
                                <a:gd name="connsiteX1177" fmla="*/ 1204521 w 1618584"/>
                                <a:gd name="connsiteY1177" fmla="*/ 808948 h 1067252"/>
                                <a:gd name="connsiteX1178" fmla="*/ 1204714 w 1618584"/>
                                <a:gd name="connsiteY1178" fmla="*/ 809160 h 1067252"/>
                                <a:gd name="connsiteX1179" fmla="*/ 1205293 w 1618584"/>
                                <a:gd name="connsiteY1179" fmla="*/ 809443 h 1067252"/>
                                <a:gd name="connsiteX1180" fmla="*/ 1205777 w 1618584"/>
                                <a:gd name="connsiteY1180" fmla="*/ 809727 h 1067252"/>
                                <a:gd name="connsiteX1181" fmla="*/ 1206833 w 1618584"/>
                                <a:gd name="connsiteY1181" fmla="*/ 810222 h 1067252"/>
                                <a:gd name="connsiteX1182" fmla="*/ 1207123 w 1618584"/>
                                <a:gd name="connsiteY1182" fmla="*/ 810433 h 1067252"/>
                                <a:gd name="connsiteX1183" fmla="*/ 1207316 w 1618584"/>
                                <a:gd name="connsiteY1183" fmla="*/ 810578 h 1067252"/>
                                <a:gd name="connsiteX1184" fmla="*/ 1207413 w 1618584"/>
                                <a:gd name="connsiteY1184" fmla="*/ 810717 h 1067252"/>
                                <a:gd name="connsiteX1185" fmla="*/ 1207606 w 1618584"/>
                                <a:gd name="connsiteY1185" fmla="*/ 811001 h 1067252"/>
                                <a:gd name="connsiteX1186" fmla="*/ 1207702 w 1618584"/>
                                <a:gd name="connsiteY1186" fmla="*/ 811212 h 1067252"/>
                                <a:gd name="connsiteX1187" fmla="*/ 1207799 w 1618584"/>
                                <a:gd name="connsiteY1187" fmla="*/ 811568 h 1067252"/>
                                <a:gd name="connsiteX1188" fmla="*/ 1207799 w 1618584"/>
                                <a:gd name="connsiteY1188" fmla="*/ 811925 h 1067252"/>
                                <a:gd name="connsiteX1189" fmla="*/ 1207606 w 1618584"/>
                                <a:gd name="connsiteY1189" fmla="*/ 812420 h 1067252"/>
                                <a:gd name="connsiteX1190" fmla="*/ 1207509 w 1618584"/>
                                <a:gd name="connsiteY1190" fmla="*/ 812703 h 1067252"/>
                                <a:gd name="connsiteX1191" fmla="*/ 1207413 w 1618584"/>
                                <a:gd name="connsiteY1191" fmla="*/ 812915 h 1067252"/>
                                <a:gd name="connsiteX1192" fmla="*/ 1206646 w 1618584"/>
                                <a:gd name="connsiteY1192" fmla="*/ 814050 h 1067252"/>
                                <a:gd name="connsiteX1193" fmla="*/ 1206356 w 1618584"/>
                                <a:gd name="connsiteY1193" fmla="*/ 814756 h 1067252"/>
                                <a:gd name="connsiteX1194" fmla="*/ 1206066 w 1618584"/>
                                <a:gd name="connsiteY1194" fmla="*/ 815184 h 1067252"/>
                                <a:gd name="connsiteX1195" fmla="*/ 1205873 w 1618584"/>
                                <a:gd name="connsiteY1195" fmla="*/ 815396 h 1067252"/>
                                <a:gd name="connsiteX1196" fmla="*/ 1205680 w 1618584"/>
                                <a:gd name="connsiteY1196" fmla="*/ 815541 h 1067252"/>
                                <a:gd name="connsiteX1197" fmla="*/ 1204810 w 1618584"/>
                                <a:gd name="connsiteY1197" fmla="*/ 816108 h 1067252"/>
                                <a:gd name="connsiteX1198" fmla="*/ 1203851 w 1618584"/>
                                <a:gd name="connsiteY1198" fmla="*/ 816676 h 1067252"/>
                                <a:gd name="connsiteX1199" fmla="*/ 1202402 w 1618584"/>
                                <a:gd name="connsiteY1199" fmla="*/ 817454 h 1067252"/>
                                <a:gd name="connsiteX1200" fmla="*/ 1201732 w 1618584"/>
                                <a:gd name="connsiteY1200" fmla="*/ 817805 h 1067252"/>
                                <a:gd name="connsiteX1201" fmla="*/ 1201345 w 1618584"/>
                                <a:gd name="connsiteY1201" fmla="*/ 818022 h 1067252"/>
                                <a:gd name="connsiteX1202" fmla="*/ 1200959 w 1618584"/>
                                <a:gd name="connsiteY1202" fmla="*/ 818306 h 1067252"/>
                                <a:gd name="connsiteX1203" fmla="*/ 1200862 w 1618584"/>
                                <a:gd name="connsiteY1203" fmla="*/ 818444 h 1067252"/>
                                <a:gd name="connsiteX1204" fmla="*/ 1200766 w 1618584"/>
                                <a:gd name="connsiteY1204" fmla="*/ 818656 h 1067252"/>
                                <a:gd name="connsiteX1205" fmla="*/ 1200669 w 1618584"/>
                                <a:gd name="connsiteY1205" fmla="*/ 818873 h 1067252"/>
                                <a:gd name="connsiteX1206" fmla="*/ 1200573 w 1618584"/>
                                <a:gd name="connsiteY1206" fmla="*/ 820431 h 1067252"/>
                                <a:gd name="connsiteX1207" fmla="*/ 1200476 w 1618584"/>
                                <a:gd name="connsiteY1207" fmla="*/ 820714 h 1067252"/>
                                <a:gd name="connsiteX1208" fmla="*/ 1200379 w 1618584"/>
                                <a:gd name="connsiteY1208" fmla="*/ 821137 h 1067252"/>
                                <a:gd name="connsiteX1209" fmla="*/ 1200090 w 1618584"/>
                                <a:gd name="connsiteY1209" fmla="*/ 821566 h 1067252"/>
                                <a:gd name="connsiteX1210" fmla="*/ 1199800 w 1618584"/>
                                <a:gd name="connsiteY1210" fmla="*/ 821777 h 1067252"/>
                                <a:gd name="connsiteX1211" fmla="*/ 1199419 w 1618584"/>
                                <a:gd name="connsiteY1211" fmla="*/ 821988 h 1067252"/>
                                <a:gd name="connsiteX1212" fmla="*/ 1199323 w 1618584"/>
                                <a:gd name="connsiteY1212" fmla="*/ 822133 h 1067252"/>
                                <a:gd name="connsiteX1213" fmla="*/ 1199130 w 1618584"/>
                                <a:gd name="connsiteY1213" fmla="*/ 822199 h 1067252"/>
                                <a:gd name="connsiteX1214" fmla="*/ 1198743 w 1618584"/>
                                <a:gd name="connsiteY1214" fmla="*/ 822839 h 1067252"/>
                                <a:gd name="connsiteX1215" fmla="*/ 1197971 w 1618584"/>
                                <a:gd name="connsiteY1215" fmla="*/ 823690 h 1067252"/>
                                <a:gd name="connsiteX1216" fmla="*/ 1197777 w 1618584"/>
                                <a:gd name="connsiteY1216" fmla="*/ 824119 h 1067252"/>
                                <a:gd name="connsiteX1217" fmla="*/ 1197584 w 1618584"/>
                                <a:gd name="connsiteY1217" fmla="*/ 824397 h 1067252"/>
                                <a:gd name="connsiteX1218" fmla="*/ 1197584 w 1618584"/>
                                <a:gd name="connsiteY1218" fmla="*/ 824614 h 1067252"/>
                                <a:gd name="connsiteX1219" fmla="*/ 1197584 w 1618584"/>
                                <a:gd name="connsiteY1219" fmla="*/ 824964 h 1067252"/>
                                <a:gd name="connsiteX1220" fmla="*/ 1197584 w 1618584"/>
                                <a:gd name="connsiteY1220" fmla="*/ 825321 h 1067252"/>
                                <a:gd name="connsiteX1221" fmla="*/ 1197777 w 1618584"/>
                                <a:gd name="connsiteY1221" fmla="*/ 826244 h 1067252"/>
                                <a:gd name="connsiteX1222" fmla="*/ 1197777 w 1618584"/>
                                <a:gd name="connsiteY1222" fmla="*/ 826528 h 1067252"/>
                                <a:gd name="connsiteX1223" fmla="*/ 1197681 w 1618584"/>
                                <a:gd name="connsiteY1223" fmla="*/ 827234 h 1067252"/>
                                <a:gd name="connsiteX1224" fmla="*/ 1197971 w 1618584"/>
                                <a:gd name="connsiteY1224" fmla="*/ 828442 h 1067252"/>
                                <a:gd name="connsiteX1225" fmla="*/ 1197971 w 1618584"/>
                                <a:gd name="connsiteY1225" fmla="*/ 829293 h 1067252"/>
                                <a:gd name="connsiteX1226" fmla="*/ 1197874 w 1618584"/>
                                <a:gd name="connsiteY1226" fmla="*/ 830211 h 1067252"/>
                                <a:gd name="connsiteX1227" fmla="*/ 1197681 w 1618584"/>
                                <a:gd name="connsiteY1227" fmla="*/ 830989 h 1067252"/>
                                <a:gd name="connsiteX1228" fmla="*/ 1197584 w 1618584"/>
                                <a:gd name="connsiteY1228" fmla="*/ 831273 h 1067252"/>
                                <a:gd name="connsiteX1229" fmla="*/ 1197584 w 1618584"/>
                                <a:gd name="connsiteY1229" fmla="*/ 831913 h 1067252"/>
                                <a:gd name="connsiteX1230" fmla="*/ 1197681 w 1618584"/>
                                <a:gd name="connsiteY1230" fmla="*/ 832408 h 1067252"/>
                                <a:gd name="connsiteX1231" fmla="*/ 1197584 w 1618584"/>
                                <a:gd name="connsiteY1231" fmla="*/ 832553 h 1067252"/>
                                <a:gd name="connsiteX1232" fmla="*/ 1197681 w 1618584"/>
                                <a:gd name="connsiteY1232" fmla="*/ 832837 h 1067252"/>
                                <a:gd name="connsiteX1233" fmla="*/ 1197777 w 1618584"/>
                                <a:gd name="connsiteY1233" fmla="*/ 833048 h 1067252"/>
                                <a:gd name="connsiteX1234" fmla="*/ 1197584 w 1618584"/>
                                <a:gd name="connsiteY1234" fmla="*/ 835318 h 1067252"/>
                                <a:gd name="connsiteX1235" fmla="*/ 1197391 w 1618584"/>
                                <a:gd name="connsiteY1235" fmla="*/ 836803 h 1067252"/>
                                <a:gd name="connsiteX1236" fmla="*/ 1197294 w 1618584"/>
                                <a:gd name="connsiteY1236" fmla="*/ 838433 h 1067252"/>
                                <a:gd name="connsiteX1237" fmla="*/ 1197107 w 1618584"/>
                                <a:gd name="connsiteY1237" fmla="*/ 839640 h 1067252"/>
                                <a:gd name="connsiteX1238" fmla="*/ 1197107 w 1618584"/>
                                <a:gd name="connsiteY1238" fmla="*/ 840703 h 1067252"/>
                                <a:gd name="connsiteX1239" fmla="*/ 1197011 w 1618584"/>
                                <a:gd name="connsiteY1239" fmla="*/ 841270 h 1067252"/>
                                <a:gd name="connsiteX1240" fmla="*/ 1196914 w 1618584"/>
                                <a:gd name="connsiteY1240" fmla="*/ 841838 h 1067252"/>
                                <a:gd name="connsiteX1241" fmla="*/ 1196528 w 1618584"/>
                                <a:gd name="connsiteY1241" fmla="*/ 843256 h 1067252"/>
                                <a:gd name="connsiteX1242" fmla="*/ 1196335 w 1618584"/>
                                <a:gd name="connsiteY1242" fmla="*/ 843824 h 1067252"/>
                                <a:gd name="connsiteX1243" fmla="*/ 1196335 w 1618584"/>
                                <a:gd name="connsiteY1243" fmla="*/ 844458 h 1067252"/>
                                <a:gd name="connsiteX1244" fmla="*/ 1196335 w 1618584"/>
                                <a:gd name="connsiteY1244" fmla="*/ 845170 h 1067252"/>
                                <a:gd name="connsiteX1245" fmla="*/ 1196431 w 1618584"/>
                                <a:gd name="connsiteY1245" fmla="*/ 846655 h 1067252"/>
                                <a:gd name="connsiteX1246" fmla="*/ 1196238 w 1618584"/>
                                <a:gd name="connsiteY1246" fmla="*/ 846939 h 1067252"/>
                                <a:gd name="connsiteX1247" fmla="*/ 1195175 w 1618584"/>
                                <a:gd name="connsiteY1247" fmla="*/ 848007 h 1067252"/>
                                <a:gd name="connsiteX1248" fmla="*/ 1194892 w 1618584"/>
                                <a:gd name="connsiteY1248" fmla="*/ 848430 h 1067252"/>
                                <a:gd name="connsiteX1249" fmla="*/ 1194892 w 1618584"/>
                                <a:gd name="connsiteY1249" fmla="*/ 848569 h 1067252"/>
                                <a:gd name="connsiteX1250" fmla="*/ 1194892 w 1618584"/>
                                <a:gd name="connsiteY1250" fmla="*/ 848714 h 1067252"/>
                                <a:gd name="connsiteX1251" fmla="*/ 1194982 w 1618584"/>
                                <a:gd name="connsiteY1251" fmla="*/ 848998 h 1067252"/>
                                <a:gd name="connsiteX1252" fmla="*/ 1194982 w 1618584"/>
                                <a:gd name="connsiteY1252" fmla="*/ 849281 h 1067252"/>
                                <a:gd name="connsiteX1253" fmla="*/ 1194982 w 1618584"/>
                                <a:gd name="connsiteY1253" fmla="*/ 849565 h 1067252"/>
                                <a:gd name="connsiteX1254" fmla="*/ 1194892 w 1618584"/>
                                <a:gd name="connsiteY1254" fmla="*/ 849921 h 1067252"/>
                                <a:gd name="connsiteX1255" fmla="*/ 1194892 w 1618584"/>
                                <a:gd name="connsiteY1255" fmla="*/ 850271 h 1067252"/>
                                <a:gd name="connsiteX1256" fmla="*/ 1194982 w 1618584"/>
                                <a:gd name="connsiteY1256" fmla="*/ 850627 h 1067252"/>
                                <a:gd name="connsiteX1257" fmla="*/ 1195175 w 1618584"/>
                                <a:gd name="connsiteY1257" fmla="*/ 851479 h 1067252"/>
                                <a:gd name="connsiteX1258" fmla="*/ 1195079 w 1618584"/>
                                <a:gd name="connsiteY1258" fmla="*/ 851901 h 1067252"/>
                                <a:gd name="connsiteX1259" fmla="*/ 1194795 w 1618584"/>
                                <a:gd name="connsiteY1259" fmla="*/ 852185 h 1067252"/>
                                <a:gd name="connsiteX1260" fmla="*/ 1194216 w 1618584"/>
                                <a:gd name="connsiteY1260" fmla="*/ 852541 h 1067252"/>
                                <a:gd name="connsiteX1261" fmla="*/ 1193829 w 1618584"/>
                                <a:gd name="connsiteY1261" fmla="*/ 852753 h 1067252"/>
                                <a:gd name="connsiteX1262" fmla="*/ 1192580 w 1618584"/>
                                <a:gd name="connsiteY1262" fmla="*/ 853248 h 1067252"/>
                                <a:gd name="connsiteX1263" fmla="*/ 1191614 w 1618584"/>
                                <a:gd name="connsiteY1263" fmla="*/ 853749 h 1067252"/>
                                <a:gd name="connsiteX1264" fmla="*/ 1191131 w 1618584"/>
                                <a:gd name="connsiteY1264" fmla="*/ 853960 h 1067252"/>
                                <a:gd name="connsiteX1265" fmla="*/ 1190745 w 1618584"/>
                                <a:gd name="connsiteY1265" fmla="*/ 854310 h 1067252"/>
                                <a:gd name="connsiteX1266" fmla="*/ 1190358 w 1618584"/>
                                <a:gd name="connsiteY1266" fmla="*/ 854594 h 1067252"/>
                                <a:gd name="connsiteX1267" fmla="*/ 1190074 w 1618584"/>
                                <a:gd name="connsiteY1267" fmla="*/ 854878 h 1067252"/>
                                <a:gd name="connsiteX1268" fmla="*/ 1189784 w 1618584"/>
                                <a:gd name="connsiteY1268" fmla="*/ 855234 h 1067252"/>
                                <a:gd name="connsiteX1269" fmla="*/ 1189495 w 1618584"/>
                                <a:gd name="connsiteY1269" fmla="*/ 855662 h 1067252"/>
                                <a:gd name="connsiteX1270" fmla="*/ 1188142 w 1618584"/>
                                <a:gd name="connsiteY1270" fmla="*/ 858071 h 1067252"/>
                                <a:gd name="connsiteX1271" fmla="*/ 1181496 w 1618584"/>
                                <a:gd name="connsiteY1271" fmla="*/ 864096 h 1067252"/>
                                <a:gd name="connsiteX1272" fmla="*/ 1177354 w 1618584"/>
                                <a:gd name="connsiteY1272" fmla="*/ 867924 h 1067252"/>
                                <a:gd name="connsiteX1273" fmla="*/ 1177258 w 1618584"/>
                                <a:gd name="connsiteY1273" fmla="*/ 868207 h 1067252"/>
                                <a:gd name="connsiteX1274" fmla="*/ 1177258 w 1618584"/>
                                <a:gd name="connsiteY1274" fmla="*/ 868419 h 1067252"/>
                                <a:gd name="connsiteX1275" fmla="*/ 1177354 w 1618584"/>
                                <a:gd name="connsiteY1275" fmla="*/ 868630 h 1067252"/>
                                <a:gd name="connsiteX1276" fmla="*/ 1177354 w 1618584"/>
                                <a:gd name="connsiteY1276" fmla="*/ 868775 h 1067252"/>
                                <a:gd name="connsiteX1277" fmla="*/ 1177548 w 1618584"/>
                                <a:gd name="connsiteY1277" fmla="*/ 868913 h 1067252"/>
                                <a:gd name="connsiteX1278" fmla="*/ 1177644 w 1618584"/>
                                <a:gd name="connsiteY1278" fmla="*/ 868986 h 1067252"/>
                                <a:gd name="connsiteX1279" fmla="*/ 1178610 w 1618584"/>
                                <a:gd name="connsiteY1279" fmla="*/ 869415 h 1067252"/>
                                <a:gd name="connsiteX1280" fmla="*/ 1179087 w 1618584"/>
                                <a:gd name="connsiteY1280" fmla="*/ 869698 h 1067252"/>
                                <a:gd name="connsiteX1281" fmla="*/ 1179377 w 1618584"/>
                                <a:gd name="connsiteY1281" fmla="*/ 869910 h 1067252"/>
                                <a:gd name="connsiteX1282" fmla="*/ 1179570 w 1618584"/>
                                <a:gd name="connsiteY1282" fmla="*/ 870260 h 1067252"/>
                                <a:gd name="connsiteX1283" fmla="*/ 1179667 w 1618584"/>
                                <a:gd name="connsiteY1283" fmla="*/ 870544 h 1067252"/>
                                <a:gd name="connsiteX1284" fmla="*/ 1179474 w 1618584"/>
                                <a:gd name="connsiteY1284" fmla="*/ 870761 h 1067252"/>
                                <a:gd name="connsiteX1285" fmla="*/ 1179280 w 1618584"/>
                                <a:gd name="connsiteY1285" fmla="*/ 870972 h 1067252"/>
                                <a:gd name="connsiteX1286" fmla="*/ 1177354 w 1618584"/>
                                <a:gd name="connsiteY1286" fmla="*/ 872318 h 1067252"/>
                                <a:gd name="connsiteX1287" fmla="*/ 1177161 w 1618584"/>
                                <a:gd name="connsiteY1287" fmla="*/ 872530 h 1067252"/>
                                <a:gd name="connsiteX1288" fmla="*/ 1176968 w 1618584"/>
                                <a:gd name="connsiteY1288" fmla="*/ 872741 h 1067252"/>
                                <a:gd name="connsiteX1289" fmla="*/ 1176588 w 1618584"/>
                                <a:gd name="connsiteY1289" fmla="*/ 873308 h 1067252"/>
                                <a:gd name="connsiteX1290" fmla="*/ 1176008 w 1618584"/>
                                <a:gd name="connsiteY1290" fmla="*/ 874304 h 1067252"/>
                                <a:gd name="connsiteX1291" fmla="*/ 1175428 w 1618584"/>
                                <a:gd name="connsiteY1291" fmla="*/ 875222 h 1067252"/>
                                <a:gd name="connsiteX1292" fmla="*/ 1174946 w 1618584"/>
                                <a:gd name="connsiteY1292" fmla="*/ 876073 h 1067252"/>
                                <a:gd name="connsiteX1293" fmla="*/ 1174559 w 1618584"/>
                                <a:gd name="connsiteY1293" fmla="*/ 876502 h 1067252"/>
                                <a:gd name="connsiteX1294" fmla="*/ 1174179 w 1618584"/>
                                <a:gd name="connsiteY1294" fmla="*/ 876925 h 1067252"/>
                                <a:gd name="connsiteX1295" fmla="*/ 1173792 w 1618584"/>
                                <a:gd name="connsiteY1295" fmla="*/ 877281 h 1067252"/>
                                <a:gd name="connsiteX1296" fmla="*/ 1173406 w 1618584"/>
                                <a:gd name="connsiteY1296" fmla="*/ 877637 h 1067252"/>
                                <a:gd name="connsiteX1297" fmla="*/ 1172344 w 1618584"/>
                                <a:gd name="connsiteY1297" fmla="*/ 878482 h 1067252"/>
                                <a:gd name="connsiteX1298" fmla="*/ 1172060 w 1618584"/>
                                <a:gd name="connsiteY1298" fmla="*/ 878627 h 1067252"/>
                                <a:gd name="connsiteX1299" fmla="*/ 1171867 w 1618584"/>
                                <a:gd name="connsiteY1299" fmla="*/ 878699 h 1067252"/>
                                <a:gd name="connsiteX1300" fmla="*/ 1169168 w 1618584"/>
                                <a:gd name="connsiteY1300" fmla="*/ 879551 h 1067252"/>
                                <a:gd name="connsiteX1301" fmla="*/ 1167816 w 1618584"/>
                                <a:gd name="connsiteY1301" fmla="*/ 879901 h 1067252"/>
                                <a:gd name="connsiteX1302" fmla="*/ 1167339 w 1618584"/>
                                <a:gd name="connsiteY1302" fmla="*/ 879973 h 1067252"/>
                                <a:gd name="connsiteX1303" fmla="*/ 1166953 w 1618584"/>
                                <a:gd name="connsiteY1303" fmla="*/ 879973 h 1067252"/>
                                <a:gd name="connsiteX1304" fmla="*/ 1166470 w 1618584"/>
                                <a:gd name="connsiteY1304" fmla="*/ 879973 h 1067252"/>
                                <a:gd name="connsiteX1305" fmla="*/ 1165890 w 1618584"/>
                                <a:gd name="connsiteY1305" fmla="*/ 879973 h 1067252"/>
                                <a:gd name="connsiteX1306" fmla="*/ 1165793 w 1618584"/>
                                <a:gd name="connsiteY1306" fmla="*/ 879973 h 1067252"/>
                                <a:gd name="connsiteX1307" fmla="*/ 1165600 w 1618584"/>
                                <a:gd name="connsiteY1307" fmla="*/ 879762 h 1067252"/>
                                <a:gd name="connsiteX1308" fmla="*/ 1165504 w 1618584"/>
                                <a:gd name="connsiteY1308" fmla="*/ 879617 h 1067252"/>
                                <a:gd name="connsiteX1309" fmla="*/ 1165407 w 1618584"/>
                                <a:gd name="connsiteY1309" fmla="*/ 879406 h 1067252"/>
                                <a:gd name="connsiteX1310" fmla="*/ 1165407 w 1618584"/>
                                <a:gd name="connsiteY1310" fmla="*/ 879194 h 1067252"/>
                                <a:gd name="connsiteX1311" fmla="*/ 1165407 w 1618584"/>
                                <a:gd name="connsiteY1311" fmla="*/ 878699 h 1067252"/>
                                <a:gd name="connsiteX1312" fmla="*/ 1165407 w 1618584"/>
                                <a:gd name="connsiteY1312" fmla="*/ 878555 h 1067252"/>
                                <a:gd name="connsiteX1313" fmla="*/ 1165311 w 1618584"/>
                                <a:gd name="connsiteY1313" fmla="*/ 878343 h 1067252"/>
                                <a:gd name="connsiteX1314" fmla="*/ 1165124 w 1618584"/>
                                <a:gd name="connsiteY1314" fmla="*/ 878198 h 1067252"/>
                                <a:gd name="connsiteX1315" fmla="*/ 1164930 w 1618584"/>
                                <a:gd name="connsiteY1315" fmla="*/ 878132 h 1067252"/>
                                <a:gd name="connsiteX1316" fmla="*/ 1164544 w 1618584"/>
                                <a:gd name="connsiteY1316" fmla="*/ 877921 h 1067252"/>
                                <a:gd name="connsiteX1317" fmla="*/ 1164061 w 1618584"/>
                                <a:gd name="connsiteY1317" fmla="*/ 877703 h 1067252"/>
                                <a:gd name="connsiteX1318" fmla="*/ 1163385 w 1618584"/>
                                <a:gd name="connsiteY1318" fmla="*/ 877564 h 1067252"/>
                                <a:gd name="connsiteX1319" fmla="*/ 1162999 w 1618584"/>
                                <a:gd name="connsiteY1319" fmla="*/ 877492 h 1067252"/>
                                <a:gd name="connsiteX1320" fmla="*/ 1162521 w 1618584"/>
                                <a:gd name="connsiteY1320" fmla="*/ 877420 h 1067252"/>
                                <a:gd name="connsiteX1321" fmla="*/ 1162135 w 1618584"/>
                                <a:gd name="connsiteY1321" fmla="*/ 877420 h 1067252"/>
                                <a:gd name="connsiteX1322" fmla="*/ 1161845 w 1618584"/>
                                <a:gd name="connsiteY1322" fmla="*/ 877492 h 1067252"/>
                                <a:gd name="connsiteX1323" fmla="*/ 1161363 w 1618584"/>
                                <a:gd name="connsiteY1323" fmla="*/ 877564 h 1067252"/>
                                <a:gd name="connsiteX1324" fmla="*/ 1161169 w 1618584"/>
                                <a:gd name="connsiteY1324" fmla="*/ 877703 h 1067252"/>
                                <a:gd name="connsiteX1325" fmla="*/ 1160783 w 1618584"/>
                                <a:gd name="connsiteY1325" fmla="*/ 877921 h 1067252"/>
                                <a:gd name="connsiteX1326" fmla="*/ 1160596 w 1618584"/>
                                <a:gd name="connsiteY1326" fmla="*/ 878060 h 1067252"/>
                                <a:gd name="connsiteX1327" fmla="*/ 1160306 w 1618584"/>
                                <a:gd name="connsiteY1327" fmla="*/ 878343 h 1067252"/>
                                <a:gd name="connsiteX1328" fmla="*/ 1160113 w 1618584"/>
                                <a:gd name="connsiteY1328" fmla="*/ 878699 h 1067252"/>
                                <a:gd name="connsiteX1329" fmla="*/ 1159920 w 1618584"/>
                                <a:gd name="connsiteY1329" fmla="*/ 878911 h 1067252"/>
                                <a:gd name="connsiteX1330" fmla="*/ 1159727 w 1618584"/>
                                <a:gd name="connsiteY1330" fmla="*/ 879834 h 1067252"/>
                                <a:gd name="connsiteX1331" fmla="*/ 1159630 w 1618584"/>
                                <a:gd name="connsiteY1331" fmla="*/ 880184 h 1067252"/>
                                <a:gd name="connsiteX1332" fmla="*/ 1159630 w 1618584"/>
                                <a:gd name="connsiteY1332" fmla="*/ 880824 h 1067252"/>
                                <a:gd name="connsiteX1333" fmla="*/ 1159630 w 1618584"/>
                                <a:gd name="connsiteY1333" fmla="*/ 881036 h 1067252"/>
                                <a:gd name="connsiteX1334" fmla="*/ 1159823 w 1618584"/>
                                <a:gd name="connsiteY1334" fmla="*/ 881392 h 1067252"/>
                                <a:gd name="connsiteX1335" fmla="*/ 1159920 w 1618584"/>
                                <a:gd name="connsiteY1335" fmla="*/ 881887 h 1067252"/>
                                <a:gd name="connsiteX1336" fmla="*/ 1160016 w 1618584"/>
                                <a:gd name="connsiteY1336" fmla="*/ 882382 h 1067252"/>
                                <a:gd name="connsiteX1337" fmla="*/ 1160113 w 1618584"/>
                                <a:gd name="connsiteY1337" fmla="*/ 882877 h 1067252"/>
                                <a:gd name="connsiteX1338" fmla="*/ 1160113 w 1618584"/>
                                <a:gd name="connsiteY1338" fmla="*/ 883378 h 1067252"/>
                                <a:gd name="connsiteX1339" fmla="*/ 1160113 w 1618584"/>
                                <a:gd name="connsiteY1339" fmla="*/ 883873 h 1067252"/>
                                <a:gd name="connsiteX1340" fmla="*/ 1160016 w 1618584"/>
                                <a:gd name="connsiteY1340" fmla="*/ 884724 h 1067252"/>
                                <a:gd name="connsiteX1341" fmla="*/ 1159823 w 1618584"/>
                                <a:gd name="connsiteY1341" fmla="*/ 885080 h 1067252"/>
                                <a:gd name="connsiteX1342" fmla="*/ 1159727 w 1618584"/>
                                <a:gd name="connsiteY1342" fmla="*/ 885364 h 1067252"/>
                                <a:gd name="connsiteX1343" fmla="*/ 1159437 w 1618584"/>
                                <a:gd name="connsiteY1343" fmla="*/ 885714 h 1067252"/>
                                <a:gd name="connsiteX1344" fmla="*/ 1158090 w 1618584"/>
                                <a:gd name="connsiteY1344" fmla="*/ 886777 h 1067252"/>
                                <a:gd name="connsiteX1345" fmla="*/ 1157994 w 1618584"/>
                                <a:gd name="connsiteY1345" fmla="*/ 886988 h 1067252"/>
                                <a:gd name="connsiteX1346" fmla="*/ 1157897 w 1618584"/>
                                <a:gd name="connsiteY1346" fmla="*/ 887133 h 1067252"/>
                                <a:gd name="connsiteX1347" fmla="*/ 1157608 w 1618584"/>
                                <a:gd name="connsiteY1347" fmla="*/ 887489 h 1067252"/>
                                <a:gd name="connsiteX1348" fmla="*/ 1157414 w 1618584"/>
                                <a:gd name="connsiteY1348" fmla="*/ 888057 h 1067252"/>
                                <a:gd name="connsiteX1349" fmla="*/ 1157221 w 1618584"/>
                                <a:gd name="connsiteY1349" fmla="*/ 888552 h 1067252"/>
                                <a:gd name="connsiteX1350" fmla="*/ 1157124 w 1618584"/>
                                <a:gd name="connsiteY1350" fmla="*/ 888974 h 1067252"/>
                                <a:gd name="connsiteX1351" fmla="*/ 1157028 w 1618584"/>
                                <a:gd name="connsiteY1351" fmla="*/ 889403 h 1067252"/>
                                <a:gd name="connsiteX1352" fmla="*/ 1157028 w 1618584"/>
                                <a:gd name="connsiteY1352" fmla="*/ 889826 h 1067252"/>
                                <a:gd name="connsiteX1353" fmla="*/ 1157124 w 1618584"/>
                                <a:gd name="connsiteY1353" fmla="*/ 890182 h 1067252"/>
                                <a:gd name="connsiteX1354" fmla="*/ 1157221 w 1618584"/>
                                <a:gd name="connsiteY1354" fmla="*/ 890749 h 1067252"/>
                                <a:gd name="connsiteX1355" fmla="*/ 1157318 w 1618584"/>
                                <a:gd name="connsiteY1355" fmla="*/ 891172 h 1067252"/>
                                <a:gd name="connsiteX1356" fmla="*/ 1157994 w 1618584"/>
                                <a:gd name="connsiteY1356" fmla="*/ 892802 h 1067252"/>
                                <a:gd name="connsiteX1357" fmla="*/ 1158284 w 1618584"/>
                                <a:gd name="connsiteY1357" fmla="*/ 893725 h 1067252"/>
                                <a:gd name="connsiteX1358" fmla="*/ 1158471 w 1618584"/>
                                <a:gd name="connsiteY1358" fmla="*/ 894432 h 1067252"/>
                                <a:gd name="connsiteX1359" fmla="*/ 1158471 w 1618584"/>
                                <a:gd name="connsiteY1359" fmla="*/ 894933 h 1067252"/>
                                <a:gd name="connsiteX1360" fmla="*/ 1158567 w 1618584"/>
                                <a:gd name="connsiteY1360" fmla="*/ 895428 h 1067252"/>
                                <a:gd name="connsiteX1361" fmla="*/ 1158567 w 1618584"/>
                                <a:gd name="connsiteY1361" fmla="*/ 896774 h 1067252"/>
                                <a:gd name="connsiteX1362" fmla="*/ 1158664 w 1618584"/>
                                <a:gd name="connsiteY1362" fmla="*/ 897197 h 1067252"/>
                                <a:gd name="connsiteX1363" fmla="*/ 1158857 w 1618584"/>
                                <a:gd name="connsiteY1363" fmla="*/ 898048 h 1067252"/>
                                <a:gd name="connsiteX1364" fmla="*/ 1158954 w 1618584"/>
                                <a:gd name="connsiteY1364" fmla="*/ 898543 h 1067252"/>
                                <a:gd name="connsiteX1365" fmla="*/ 1159244 w 1618584"/>
                                <a:gd name="connsiteY1365" fmla="*/ 899183 h 1067252"/>
                                <a:gd name="connsiteX1366" fmla="*/ 1159823 w 1618584"/>
                                <a:gd name="connsiteY1366" fmla="*/ 900529 h 1067252"/>
                                <a:gd name="connsiteX1367" fmla="*/ 1161556 w 1618584"/>
                                <a:gd name="connsiteY1367" fmla="*/ 904145 h 1067252"/>
                                <a:gd name="connsiteX1368" fmla="*/ 1161652 w 1618584"/>
                                <a:gd name="connsiteY1368" fmla="*/ 904356 h 1067252"/>
                                <a:gd name="connsiteX1369" fmla="*/ 1162232 w 1618584"/>
                                <a:gd name="connsiteY1369" fmla="*/ 904785 h 1067252"/>
                                <a:gd name="connsiteX1370" fmla="*/ 1162328 w 1618584"/>
                                <a:gd name="connsiteY1370" fmla="*/ 904924 h 1067252"/>
                                <a:gd name="connsiteX1371" fmla="*/ 1162521 w 1618584"/>
                                <a:gd name="connsiteY1371" fmla="*/ 905280 h 1067252"/>
                                <a:gd name="connsiteX1372" fmla="*/ 1162618 w 1618584"/>
                                <a:gd name="connsiteY1372" fmla="*/ 905636 h 1067252"/>
                                <a:gd name="connsiteX1373" fmla="*/ 1162618 w 1618584"/>
                                <a:gd name="connsiteY1373" fmla="*/ 905775 h 1067252"/>
                                <a:gd name="connsiteX1374" fmla="*/ 1162811 w 1618584"/>
                                <a:gd name="connsiteY1374" fmla="*/ 906415 h 1067252"/>
                                <a:gd name="connsiteX1375" fmla="*/ 1164351 w 1618584"/>
                                <a:gd name="connsiteY1375" fmla="*/ 907405 h 1067252"/>
                                <a:gd name="connsiteX1376" fmla="*/ 1164737 w 1618584"/>
                                <a:gd name="connsiteY1376" fmla="*/ 907761 h 1067252"/>
                                <a:gd name="connsiteX1377" fmla="*/ 1164930 w 1618584"/>
                                <a:gd name="connsiteY1377" fmla="*/ 907900 h 1067252"/>
                                <a:gd name="connsiteX1378" fmla="*/ 1165311 w 1618584"/>
                                <a:gd name="connsiteY1378" fmla="*/ 908045 h 1067252"/>
                                <a:gd name="connsiteX1379" fmla="*/ 1165697 w 1618584"/>
                                <a:gd name="connsiteY1379" fmla="*/ 908118 h 1067252"/>
                                <a:gd name="connsiteX1380" fmla="*/ 1165890 w 1618584"/>
                                <a:gd name="connsiteY1380" fmla="*/ 908118 h 1067252"/>
                                <a:gd name="connsiteX1381" fmla="*/ 1166083 w 1618584"/>
                                <a:gd name="connsiteY1381" fmla="*/ 908045 h 1067252"/>
                                <a:gd name="connsiteX1382" fmla="*/ 1166276 w 1618584"/>
                                <a:gd name="connsiteY1382" fmla="*/ 908118 h 1067252"/>
                                <a:gd name="connsiteX1383" fmla="*/ 1166470 w 1618584"/>
                                <a:gd name="connsiteY1383" fmla="*/ 908257 h 1067252"/>
                                <a:gd name="connsiteX1384" fmla="*/ 1166760 w 1618584"/>
                                <a:gd name="connsiteY1384" fmla="*/ 908752 h 1067252"/>
                                <a:gd name="connsiteX1385" fmla="*/ 1166663 w 1618584"/>
                                <a:gd name="connsiteY1385" fmla="*/ 908896 h 1067252"/>
                                <a:gd name="connsiteX1386" fmla="*/ 1166663 w 1618584"/>
                                <a:gd name="connsiteY1386" fmla="*/ 909530 h 1067252"/>
                                <a:gd name="connsiteX1387" fmla="*/ 1166760 w 1618584"/>
                                <a:gd name="connsiteY1387" fmla="*/ 909675 h 1067252"/>
                                <a:gd name="connsiteX1388" fmla="*/ 1166856 w 1618584"/>
                                <a:gd name="connsiteY1388" fmla="*/ 909886 h 1067252"/>
                                <a:gd name="connsiteX1389" fmla="*/ 1167049 w 1618584"/>
                                <a:gd name="connsiteY1389" fmla="*/ 909959 h 1067252"/>
                                <a:gd name="connsiteX1390" fmla="*/ 1167339 w 1618584"/>
                                <a:gd name="connsiteY1390" fmla="*/ 910098 h 1067252"/>
                                <a:gd name="connsiteX1391" fmla="*/ 1167623 w 1618584"/>
                                <a:gd name="connsiteY1391" fmla="*/ 910098 h 1067252"/>
                                <a:gd name="connsiteX1392" fmla="*/ 1169168 w 1618584"/>
                                <a:gd name="connsiteY1392" fmla="*/ 909959 h 1067252"/>
                                <a:gd name="connsiteX1393" fmla="*/ 1170128 w 1618584"/>
                                <a:gd name="connsiteY1393" fmla="*/ 909959 h 1067252"/>
                                <a:gd name="connsiteX1394" fmla="*/ 1170321 w 1618584"/>
                                <a:gd name="connsiteY1394" fmla="*/ 909886 h 1067252"/>
                                <a:gd name="connsiteX1395" fmla="*/ 1170708 w 1618584"/>
                                <a:gd name="connsiteY1395" fmla="*/ 909675 h 1067252"/>
                                <a:gd name="connsiteX1396" fmla="*/ 1170901 w 1618584"/>
                                <a:gd name="connsiteY1396" fmla="*/ 909603 h 1067252"/>
                                <a:gd name="connsiteX1397" fmla="*/ 1170997 w 1618584"/>
                                <a:gd name="connsiteY1397" fmla="*/ 909603 h 1067252"/>
                                <a:gd name="connsiteX1398" fmla="*/ 1171287 w 1618584"/>
                                <a:gd name="connsiteY1398" fmla="*/ 909603 h 1067252"/>
                                <a:gd name="connsiteX1399" fmla="*/ 1171577 w 1618584"/>
                                <a:gd name="connsiteY1399" fmla="*/ 909603 h 1067252"/>
                                <a:gd name="connsiteX1400" fmla="*/ 1171770 w 1618584"/>
                                <a:gd name="connsiteY1400" fmla="*/ 909530 h 1067252"/>
                                <a:gd name="connsiteX1401" fmla="*/ 1172156 w 1618584"/>
                                <a:gd name="connsiteY1401" fmla="*/ 909319 h 1067252"/>
                                <a:gd name="connsiteX1402" fmla="*/ 1172247 w 1618584"/>
                                <a:gd name="connsiteY1402" fmla="*/ 909319 h 1067252"/>
                                <a:gd name="connsiteX1403" fmla="*/ 1172537 w 1618584"/>
                                <a:gd name="connsiteY1403" fmla="*/ 909319 h 1067252"/>
                                <a:gd name="connsiteX1404" fmla="*/ 1173116 w 1618584"/>
                                <a:gd name="connsiteY1404" fmla="*/ 909319 h 1067252"/>
                                <a:gd name="connsiteX1405" fmla="*/ 1173310 w 1618584"/>
                                <a:gd name="connsiteY1405" fmla="*/ 909391 h 1067252"/>
                                <a:gd name="connsiteX1406" fmla="*/ 1173503 w 1618584"/>
                                <a:gd name="connsiteY1406" fmla="*/ 909530 h 1067252"/>
                                <a:gd name="connsiteX1407" fmla="*/ 1173792 w 1618584"/>
                                <a:gd name="connsiteY1407" fmla="*/ 909675 h 1067252"/>
                                <a:gd name="connsiteX1408" fmla="*/ 1173986 w 1618584"/>
                                <a:gd name="connsiteY1408" fmla="*/ 909959 h 1067252"/>
                                <a:gd name="connsiteX1409" fmla="*/ 1174463 w 1618584"/>
                                <a:gd name="connsiteY1409" fmla="*/ 910738 h 1067252"/>
                                <a:gd name="connsiteX1410" fmla="*/ 1175912 w 1618584"/>
                                <a:gd name="connsiteY1410" fmla="*/ 912513 h 1067252"/>
                                <a:gd name="connsiteX1411" fmla="*/ 1176008 w 1618584"/>
                                <a:gd name="connsiteY1411" fmla="*/ 912579 h 1067252"/>
                                <a:gd name="connsiteX1412" fmla="*/ 1176684 w 1618584"/>
                                <a:gd name="connsiteY1412" fmla="*/ 912935 h 1067252"/>
                                <a:gd name="connsiteX1413" fmla="*/ 1178224 w 1618584"/>
                                <a:gd name="connsiteY1413" fmla="*/ 913714 h 1067252"/>
                                <a:gd name="connsiteX1414" fmla="*/ 1178320 w 1618584"/>
                                <a:gd name="connsiteY1414" fmla="*/ 913859 h 1067252"/>
                                <a:gd name="connsiteX1415" fmla="*/ 1178417 w 1618584"/>
                                <a:gd name="connsiteY1415" fmla="*/ 913998 h 1067252"/>
                                <a:gd name="connsiteX1416" fmla="*/ 1178514 w 1618584"/>
                                <a:gd name="connsiteY1416" fmla="*/ 914209 h 1067252"/>
                                <a:gd name="connsiteX1417" fmla="*/ 1178707 w 1618584"/>
                                <a:gd name="connsiteY1417" fmla="*/ 914637 h 1067252"/>
                                <a:gd name="connsiteX1418" fmla="*/ 1178803 w 1618584"/>
                                <a:gd name="connsiteY1418" fmla="*/ 914849 h 1067252"/>
                                <a:gd name="connsiteX1419" fmla="*/ 1178900 w 1618584"/>
                                <a:gd name="connsiteY1419" fmla="*/ 914994 h 1067252"/>
                                <a:gd name="connsiteX1420" fmla="*/ 1179280 w 1618584"/>
                                <a:gd name="connsiteY1420" fmla="*/ 915205 h 1067252"/>
                                <a:gd name="connsiteX1421" fmla="*/ 1179377 w 1618584"/>
                                <a:gd name="connsiteY1421" fmla="*/ 915555 h 1067252"/>
                                <a:gd name="connsiteX1422" fmla="*/ 1179280 w 1618584"/>
                                <a:gd name="connsiteY1422" fmla="*/ 915700 h 1067252"/>
                                <a:gd name="connsiteX1423" fmla="*/ 1178990 w 1618584"/>
                                <a:gd name="connsiteY1423" fmla="*/ 915911 h 1067252"/>
                                <a:gd name="connsiteX1424" fmla="*/ 1178803 w 1618584"/>
                                <a:gd name="connsiteY1424" fmla="*/ 916056 h 1067252"/>
                                <a:gd name="connsiteX1425" fmla="*/ 1178803 w 1618584"/>
                                <a:gd name="connsiteY1425" fmla="*/ 916195 h 1067252"/>
                                <a:gd name="connsiteX1426" fmla="*/ 1178803 w 1618584"/>
                                <a:gd name="connsiteY1426" fmla="*/ 916406 h 1067252"/>
                                <a:gd name="connsiteX1427" fmla="*/ 1178990 w 1618584"/>
                                <a:gd name="connsiteY1427" fmla="*/ 916835 h 1067252"/>
                                <a:gd name="connsiteX1428" fmla="*/ 1179087 w 1618584"/>
                                <a:gd name="connsiteY1428" fmla="*/ 916974 h 1067252"/>
                                <a:gd name="connsiteX1429" fmla="*/ 1179474 w 1618584"/>
                                <a:gd name="connsiteY1429" fmla="*/ 917191 h 1067252"/>
                                <a:gd name="connsiteX1430" fmla="*/ 1180632 w 1618584"/>
                                <a:gd name="connsiteY1430" fmla="*/ 917759 h 1067252"/>
                                <a:gd name="connsiteX1431" fmla="*/ 1181496 w 1618584"/>
                                <a:gd name="connsiteY1431" fmla="*/ 918393 h 1067252"/>
                                <a:gd name="connsiteX1432" fmla="*/ 1181689 w 1618584"/>
                                <a:gd name="connsiteY1432" fmla="*/ 918537 h 1067252"/>
                                <a:gd name="connsiteX1433" fmla="*/ 1181882 w 1618584"/>
                                <a:gd name="connsiteY1433" fmla="*/ 918888 h 1067252"/>
                                <a:gd name="connsiteX1434" fmla="*/ 1182075 w 1618584"/>
                                <a:gd name="connsiteY1434" fmla="*/ 919032 h 1067252"/>
                                <a:gd name="connsiteX1435" fmla="*/ 1182172 w 1618584"/>
                                <a:gd name="connsiteY1435" fmla="*/ 919171 h 1067252"/>
                                <a:gd name="connsiteX1436" fmla="*/ 1182365 w 1618584"/>
                                <a:gd name="connsiteY1436" fmla="*/ 919244 h 1067252"/>
                                <a:gd name="connsiteX1437" fmla="*/ 1182558 w 1618584"/>
                                <a:gd name="connsiteY1437" fmla="*/ 919244 h 1067252"/>
                                <a:gd name="connsiteX1438" fmla="*/ 1183428 w 1618584"/>
                                <a:gd name="connsiteY1438" fmla="*/ 919316 h 1067252"/>
                                <a:gd name="connsiteX1439" fmla="*/ 1183615 w 1618584"/>
                                <a:gd name="connsiteY1439" fmla="*/ 919389 h 1067252"/>
                                <a:gd name="connsiteX1440" fmla="*/ 1184291 w 1618584"/>
                                <a:gd name="connsiteY1440" fmla="*/ 919884 h 1067252"/>
                                <a:gd name="connsiteX1441" fmla="*/ 1185547 w 1618584"/>
                                <a:gd name="connsiteY1441" fmla="*/ 920946 h 1067252"/>
                                <a:gd name="connsiteX1442" fmla="*/ 1186410 w 1618584"/>
                                <a:gd name="connsiteY1442" fmla="*/ 921586 h 1067252"/>
                                <a:gd name="connsiteX1443" fmla="*/ 1186893 w 1618584"/>
                                <a:gd name="connsiteY1443" fmla="*/ 922009 h 1067252"/>
                                <a:gd name="connsiteX1444" fmla="*/ 1187183 w 1618584"/>
                                <a:gd name="connsiteY1444" fmla="*/ 922220 h 1067252"/>
                                <a:gd name="connsiteX1445" fmla="*/ 1187376 w 1618584"/>
                                <a:gd name="connsiteY1445" fmla="*/ 922292 h 1067252"/>
                                <a:gd name="connsiteX1446" fmla="*/ 1187666 w 1618584"/>
                                <a:gd name="connsiteY1446" fmla="*/ 922220 h 1067252"/>
                                <a:gd name="connsiteX1447" fmla="*/ 1187859 w 1618584"/>
                                <a:gd name="connsiteY1447" fmla="*/ 922148 h 1067252"/>
                                <a:gd name="connsiteX1448" fmla="*/ 1188239 w 1618584"/>
                                <a:gd name="connsiteY1448" fmla="*/ 922081 h 1067252"/>
                                <a:gd name="connsiteX1449" fmla="*/ 1188529 w 1618584"/>
                                <a:gd name="connsiteY1449" fmla="*/ 921870 h 1067252"/>
                                <a:gd name="connsiteX1450" fmla="*/ 1188819 w 1618584"/>
                                <a:gd name="connsiteY1450" fmla="*/ 921653 h 1067252"/>
                                <a:gd name="connsiteX1451" fmla="*/ 1189205 w 1618584"/>
                                <a:gd name="connsiteY1451" fmla="*/ 921369 h 1067252"/>
                                <a:gd name="connsiteX1452" fmla="*/ 1190745 w 1618584"/>
                                <a:gd name="connsiteY1452" fmla="*/ 920022 h 1067252"/>
                                <a:gd name="connsiteX1453" fmla="*/ 1191034 w 1618584"/>
                                <a:gd name="connsiteY1453" fmla="*/ 919739 h 1067252"/>
                                <a:gd name="connsiteX1454" fmla="*/ 1191227 w 1618584"/>
                                <a:gd name="connsiteY1454" fmla="*/ 919600 h 1067252"/>
                                <a:gd name="connsiteX1455" fmla="*/ 1191614 w 1618584"/>
                                <a:gd name="connsiteY1455" fmla="*/ 919527 h 1067252"/>
                                <a:gd name="connsiteX1456" fmla="*/ 1191903 w 1618584"/>
                                <a:gd name="connsiteY1456" fmla="*/ 919455 h 1067252"/>
                                <a:gd name="connsiteX1457" fmla="*/ 1192290 w 1618584"/>
                                <a:gd name="connsiteY1457" fmla="*/ 919455 h 1067252"/>
                                <a:gd name="connsiteX1458" fmla="*/ 1192483 w 1618584"/>
                                <a:gd name="connsiteY1458" fmla="*/ 919455 h 1067252"/>
                                <a:gd name="connsiteX1459" fmla="*/ 1192580 w 1618584"/>
                                <a:gd name="connsiteY1459" fmla="*/ 919527 h 1067252"/>
                                <a:gd name="connsiteX1460" fmla="*/ 1192767 w 1618584"/>
                                <a:gd name="connsiteY1460" fmla="*/ 919600 h 1067252"/>
                                <a:gd name="connsiteX1461" fmla="*/ 1192960 w 1618584"/>
                                <a:gd name="connsiteY1461" fmla="*/ 919811 h 1067252"/>
                                <a:gd name="connsiteX1462" fmla="*/ 1193250 w 1618584"/>
                                <a:gd name="connsiteY1462" fmla="*/ 920306 h 1067252"/>
                                <a:gd name="connsiteX1463" fmla="*/ 1193346 w 1618584"/>
                                <a:gd name="connsiteY1463" fmla="*/ 920590 h 1067252"/>
                                <a:gd name="connsiteX1464" fmla="*/ 1193346 w 1618584"/>
                                <a:gd name="connsiteY1464" fmla="*/ 920735 h 1067252"/>
                                <a:gd name="connsiteX1465" fmla="*/ 1193250 w 1618584"/>
                                <a:gd name="connsiteY1465" fmla="*/ 920946 h 1067252"/>
                                <a:gd name="connsiteX1466" fmla="*/ 1193057 w 1618584"/>
                                <a:gd name="connsiteY1466" fmla="*/ 921302 h 1067252"/>
                                <a:gd name="connsiteX1467" fmla="*/ 1192386 w 1618584"/>
                                <a:gd name="connsiteY1467" fmla="*/ 922431 h 1067252"/>
                                <a:gd name="connsiteX1468" fmla="*/ 1192290 w 1618584"/>
                                <a:gd name="connsiteY1468" fmla="*/ 922576 h 1067252"/>
                                <a:gd name="connsiteX1469" fmla="*/ 1192097 w 1618584"/>
                                <a:gd name="connsiteY1469" fmla="*/ 923216 h 1067252"/>
                                <a:gd name="connsiteX1470" fmla="*/ 1191614 w 1618584"/>
                                <a:gd name="connsiteY1470" fmla="*/ 923922 h 1067252"/>
                                <a:gd name="connsiteX1471" fmla="*/ 1191517 w 1618584"/>
                                <a:gd name="connsiteY1471" fmla="*/ 924206 h 1067252"/>
                                <a:gd name="connsiteX1472" fmla="*/ 1191421 w 1618584"/>
                                <a:gd name="connsiteY1472" fmla="*/ 924490 h 1067252"/>
                                <a:gd name="connsiteX1473" fmla="*/ 1191421 w 1618584"/>
                                <a:gd name="connsiteY1473" fmla="*/ 924701 h 1067252"/>
                                <a:gd name="connsiteX1474" fmla="*/ 1191614 w 1618584"/>
                                <a:gd name="connsiteY1474" fmla="*/ 925269 h 1067252"/>
                                <a:gd name="connsiteX1475" fmla="*/ 1191614 w 1618584"/>
                                <a:gd name="connsiteY1475" fmla="*/ 925413 h 1067252"/>
                                <a:gd name="connsiteX1476" fmla="*/ 1191710 w 1618584"/>
                                <a:gd name="connsiteY1476" fmla="*/ 926542 h 1067252"/>
                                <a:gd name="connsiteX1477" fmla="*/ 1191710 w 1618584"/>
                                <a:gd name="connsiteY1477" fmla="*/ 927327 h 1067252"/>
                                <a:gd name="connsiteX1478" fmla="*/ 1191807 w 1618584"/>
                                <a:gd name="connsiteY1478" fmla="*/ 927611 h 1067252"/>
                                <a:gd name="connsiteX1479" fmla="*/ 1192097 w 1618584"/>
                                <a:gd name="connsiteY1479" fmla="*/ 928106 h 1067252"/>
                                <a:gd name="connsiteX1480" fmla="*/ 1192193 w 1618584"/>
                                <a:gd name="connsiteY1480" fmla="*/ 928317 h 1067252"/>
                                <a:gd name="connsiteX1481" fmla="*/ 1192193 w 1618584"/>
                                <a:gd name="connsiteY1481" fmla="*/ 929241 h 1067252"/>
                                <a:gd name="connsiteX1482" fmla="*/ 1192483 w 1618584"/>
                                <a:gd name="connsiteY1482" fmla="*/ 930159 h 1067252"/>
                                <a:gd name="connsiteX1483" fmla="*/ 1192483 w 1618584"/>
                                <a:gd name="connsiteY1483" fmla="*/ 930376 h 1067252"/>
                                <a:gd name="connsiteX1484" fmla="*/ 1192386 w 1618584"/>
                                <a:gd name="connsiteY1484" fmla="*/ 930798 h 1067252"/>
                                <a:gd name="connsiteX1485" fmla="*/ 1192193 w 1618584"/>
                                <a:gd name="connsiteY1485" fmla="*/ 930937 h 1067252"/>
                                <a:gd name="connsiteX1486" fmla="*/ 1191903 w 1618584"/>
                                <a:gd name="connsiteY1486" fmla="*/ 931155 h 1067252"/>
                                <a:gd name="connsiteX1487" fmla="*/ 1191131 w 1618584"/>
                                <a:gd name="connsiteY1487" fmla="*/ 931934 h 1067252"/>
                                <a:gd name="connsiteX1488" fmla="*/ 1191034 w 1618584"/>
                                <a:gd name="connsiteY1488" fmla="*/ 932573 h 1067252"/>
                                <a:gd name="connsiteX1489" fmla="*/ 1191227 w 1618584"/>
                                <a:gd name="connsiteY1489" fmla="*/ 933068 h 1067252"/>
                                <a:gd name="connsiteX1490" fmla="*/ 1191517 w 1618584"/>
                                <a:gd name="connsiteY1490" fmla="*/ 933636 h 1067252"/>
                                <a:gd name="connsiteX1491" fmla="*/ 1191807 w 1618584"/>
                                <a:gd name="connsiteY1491" fmla="*/ 933847 h 1067252"/>
                                <a:gd name="connsiteX1492" fmla="*/ 1193250 w 1618584"/>
                                <a:gd name="connsiteY1492" fmla="*/ 934203 h 1067252"/>
                                <a:gd name="connsiteX1493" fmla="*/ 1194506 w 1618584"/>
                                <a:gd name="connsiteY1493" fmla="*/ 934626 h 1067252"/>
                                <a:gd name="connsiteX1494" fmla="*/ 1194892 w 1618584"/>
                                <a:gd name="connsiteY1494" fmla="*/ 934771 h 1067252"/>
                                <a:gd name="connsiteX1495" fmla="*/ 1195272 w 1618584"/>
                                <a:gd name="connsiteY1495" fmla="*/ 934982 h 1067252"/>
                                <a:gd name="connsiteX1496" fmla="*/ 1195658 w 1618584"/>
                                <a:gd name="connsiteY1496" fmla="*/ 935477 h 1067252"/>
                                <a:gd name="connsiteX1497" fmla="*/ 1196431 w 1618584"/>
                                <a:gd name="connsiteY1497" fmla="*/ 936685 h 1067252"/>
                                <a:gd name="connsiteX1498" fmla="*/ 1197011 w 1618584"/>
                                <a:gd name="connsiteY1498" fmla="*/ 936896 h 1067252"/>
                                <a:gd name="connsiteX1499" fmla="*/ 1197107 w 1618584"/>
                                <a:gd name="connsiteY1499" fmla="*/ 936968 h 1067252"/>
                                <a:gd name="connsiteX1500" fmla="*/ 1197204 w 1618584"/>
                                <a:gd name="connsiteY1500" fmla="*/ 937107 h 1067252"/>
                                <a:gd name="connsiteX1501" fmla="*/ 1197204 w 1618584"/>
                                <a:gd name="connsiteY1501" fmla="*/ 937318 h 1067252"/>
                                <a:gd name="connsiteX1502" fmla="*/ 1197204 w 1618584"/>
                                <a:gd name="connsiteY1502" fmla="*/ 938737 h 1067252"/>
                                <a:gd name="connsiteX1503" fmla="*/ 1197204 w 1618584"/>
                                <a:gd name="connsiteY1503" fmla="*/ 939377 h 1067252"/>
                                <a:gd name="connsiteX1504" fmla="*/ 1197204 w 1618584"/>
                                <a:gd name="connsiteY1504" fmla="*/ 939945 h 1067252"/>
                                <a:gd name="connsiteX1505" fmla="*/ 1197107 w 1618584"/>
                                <a:gd name="connsiteY1505" fmla="*/ 940440 h 1067252"/>
                                <a:gd name="connsiteX1506" fmla="*/ 1196818 w 1618584"/>
                                <a:gd name="connsiteY1506" fmla="*/ 941786 h 1067252"/>
                                <a:gd name="connsiteX1507" fmla="*/ 1196625 w 1618584"/>
                                <a:gd name="connsiteY1507" fmla="*/ 942142 h 1067252"/>
                                <a:gd name="connsiteX1508" fmla="*/ 1196528 w 1618584"/>
                                <a:gd name="connsiteY1508" fmla="*/ 942565 h 1067252"/>
                                <a:gd name="connsiteX1509" fmla="*/ 1196431 w 1618584"/>
                                <a:gd name="connsiteY1509" fmla="*/ 942710 h 1067252"/>
                                <a:gd name="connsiteX1510" fmla="*/ 1196141 w 1618584"/>
                                <a:gd name="connsiteY1510" fmla="*/ 942993 h 1067252"/>
                                <a:gd name="connsiteX1511" fmla="*/ 1196045 w 1618584"/>
                                <a:gd name="connsiteY1511" fmla="*/ 943060 h 1067252"/>
                                <a:gd name="connsiteX1512" fmla="*/ 1195852 w 1618584"/>
                                <a:gd name="connsiteY1512" fmla="*/ 943204 h 1067252"/>
                                <a:gd name="connsiteX1513" fmla="*/ 1194795 w 1618584"/>
                                <a:gd name="connsiteY1513" fmla="*/ 943699 h 1067252"/>
                                <a:gd name="connsiteX1514" fmla="*/ 1194409 w 1618584"/>
                                <a:gd name="connsiteY1514" fmla="*/ 943911 h 1067252"/>
                                <a:gd name="connsiteX1515" fmla="*/ 1194216 w 1618584"/>
                                <a:gd name="connsiteY1515" fmla="*/ 943983 h 1067252"/>
                                <a:gd name="connsiteX1516" fmla="*/ 1194022 w 1618584"/>
                                <a:gd name="connsiteY1516" fmla="*/ 944267 h 1067252"/>
                                <a:gd name="connsiteX1517" fmla="*/ 1193829 w 1618584"/>
                                <a:gd name="connsiteY1517" fmla="*/ 944551 h 1067252"/>
                                <a:gd name="connsiteX1518" fmla="*/ 1193539 w 1618584"/>
                                <a:gd name="connsiteY1518" fmla="*/ 945118 h 1067252"/>
                                <a:gd name="connsiteX1519" fmla="*/ 1193443 w 1618584"/>
                                <a:gd name="connsiteY1519" fmla="*/ 945686 h 1067252"/>
                                <a:gd name="connsiteX1520" fmla="*/ 1193346 w 1618584"/>
                                <a:gd name="connsiteY1520" fmla="*/ 946108 h 1067252"/>
                                <a:gd name="connsiteX1521" fmla="*/ 1193346 w 1618584"/>
                                <a:gd name="connsiteY1521" fmla="*/ 946537 h 1067252"/>
                                <a:gd name="connsiteX1522" fmla="*/ 1193346 w 1618584"/>
                                <a:gd name="connsiteY1522" fmla="*/ 946887 h 1067252"/>
                                <a:gd name="connsiteX1523" fmla="*/ 1193539 w 1618584"/>
                                <a:gd name="connsiteY1523" fmla="*/ 947171 h 1067252"/>
                                <a:gd name="connsiteX1524" fmla="*/ 1193829 w 1618584"/>
                                <a:gd name="connsiteY1524" fmla="*/ 947388 h 1067252"/>
                                <a:gd name="connsiteX1525" fmla="*/ 1193926 w 1618584"/>
                                <a:gd name="connsiteY1525" fmla="*/ 947454 h 1067252"/>
                                <a:gd name="connsiteX1526" fmla="*/ 1194216 w 1618584"/>
                                <a:gd name="connsiteY1526" fmla="*/ 947454 h 1067252"/>
                                <a:gd name="connsiteX1527" fmla="*/ 1194506 w 1618584"/>
                                <a:gd name="connsiteY1527" fmla="*/ 947527 h 1067252"/>
                                <a:gd name="connsiteX1528" fmla="*/ 1195755 w 1618584"/>
                                <a:gd name="connsiteY1528" fmla="*/ 947527 h 1067252"/>
                                <a:gd name="connsiteX1529" fmla="*/ 1196045 w 1618584"/>
                                <a:gd name="connsiteY1529" fmla="*/ 947527 h 1067252"/>
                                <a:gd name="connsiteX1530" fmla="*/ 1196141 w 1618584"/>
                                <a:gd name="connsiteY1530" fmla="*/ 947599 h 1067252"/>
                                <a:gd name="connsiteX1531" fmla="*/ 1196528 w 1618584"/>
                                <a:gd name="connsiteY1531" fmla="*/ 947738 h 1067252"/>
                                <a:gd name="connsiteX1532" fmla="*/ 1196818 w 1618584"/>
                                <a:gd name="connsiteY1532" fmla="*/ 947811 h 1067252"/>
                                <a:gd name="connsiteX1533" fmla="*/ 1196914 w 1618584"/>
                                <a:gd name="connsiteY1533" fmla="*/ 947956 h 1067252"/>
                                <a:gd name="connsiteX1534" fmla="*/ 1197011 w 1618584"/>
                                <a:gd name="connsiteY1534" fmla="*/ 948378 h 1067252"/>
                                <a:gd name="connsiteX1535" fmla="*/ 1197107 w 1618584"/>
                                <a:gd name="connsiteY1535" fmla="*/ 948734 h 1067252"/>
                                <a:gd name="connsiteX1536" fmla="*/ 1198647 w 1618584"/>
                                <a:gd name="connsiteY1536" fmla="*/ 949157 h 1067252"/>
                                <a:gd name="connsiteX1537" fmla="*/ 1199419 w 1618584"/>
                                <a:gd name="connsiteY1537" fmla="*/ 949513 h 1067252"/>
                                <a:gd name="connsiteX1538" fmla="*/ 1199897 w 1618584"/>
                                <a:gd name="connsiteY1538" fmla="*/ 951216 h 1067252"/>
                                <a:gd name="connsiteX1539" fmla="*/ 1199800 w 1618584"/>
                                <a:gd name="connsiteY1539" fmla="*/ 952133 h 1067252"/>
                                <a:gd name="connsiteX1540" fmla="*/ 1199993 w 1618584"/>
                                <a:gd name="connsiteY1540" fmla="*/ 952846 h 1067252"/>
                                <a:gd name="connsiteX1541" fmla="*/ 1199800 w 1618584"/>
                                <a:gd name="connsiteY1541" fmla="*/ 954192 h 1067252"/>
                                <a:gd name="connsiteX1542" fmla="*/ 1199800 w 1618584"/>
                                <a:gd name="connsiteY1542" fmla="*/ 954898 h 1067252"/>
                                <a:gd name="connsiteX1543" fmla="*/ 1199709 w 1618584"/>
                                <a:gd name="connsiteY1543" fmla="*/ 955611 h 1067252"/>
                                <a:gd name="connsiteX1544" fmla="*/ 1199226 w 1618584"/>
                                <a:gd name="connsiteY1544" fmla="*/ 956244 h 1067252"/>
                                <a:gd name="connsiteX1545" fmla="*/ 1198647 w 1618584"/>
                                <a:gd name="connsiteY1545" fmla="*/ 956745 h 1067252"/>
                                <a:gd name="connsiteX1546" fmla="*/ 1197204 w 1618584"/>
                                <a:gd name="connsiteY1546" fmla="*/ 958587 h 1067252"/>
                                <a:gd name="connsiteX1547" fmla="*/ 1197107 w 1618584"/>
                                <a:gd name="connsiteY1547" fmla="*/ 958442 h 1067252"/>
                                <a:gd name="connsiteX1548" fmla="*/ 1196431 w 1618584"/>
                                <a:gd name="connsiteY1548" fmla="*/ 958937 h 1067252"/>
                                <a:gd name="connsiteX1549" fmla="*/ 1195852 w 1618584"/>
                                <a:gd name="connsiteY1549" fmla="*/ 959293 h 1067252"/>
                                <a:gd name="connsiteX1550" fmla="*/ 1195272 w 1618584"/>
                                <a:gd name="connsiteY1550" fmla="*/ 959722 h 1067252"/>
                                <a:gd name="connsiteX1551" fmla="*/ 1195079 w 1618584"/>
                                <a:gd name="connsiteY1551" fmla="*/ 960217 h 1067252"/>
                                <a:gd name="connsiteX1552" fmla="*/ 1194602 w 1618584"/>
                                <a:gd name="connsiteY1552" fmla="*/ 960784 h 1067252"/>
                                <a:gd name="connsiteX1553" fmla="*/ 1194312 w 1618584"/>
                                <a:gd name="connsiteY1553" fmla="*/ 961635 h 1067252"/>
                                <a:gd name="connsiteX1554" fmla="*/ 1194216 w 1618584"/>
                                <a:gd name="connsiteY1554" fmla="*/ 962130 h 1067252"/>
                                <a:gd name="connsiteX1555" fmla="*/ 1194312 w 1618584"/>
                                <a:gd name="connsiteY1555" fmla="*/ 962486 h 1067252"/>
                                <a:gd name="connsiteX1556" fmla="*/ 1194602 w 1618584"/>
                                <a:gd name="connsiteY1556" fmla="*/ 962909 h 1067252"/>
                                <a:gd name="connsiteX1557" fmla="*/ 1194982 w 1618584"/>
                                <a:gd name="connsiteY1557" fmla="*/ 963265 h 1067252"/>
                                <a:gd name="connsiteX1558" fmla="*/ 1196431 w 1618584"/>
                                <a:gd name="connsiteY1558" fmla="*/ 964044 h 1067252"/>
                                <a:gd name="connsiteX1559" fmla="*/ 1197777 w 1618584"/>
                                <a:gd name="connsiteY1559" fmla="*/ 964750 h 1067252"/>
                                <a:gd name="connsiteX1560" fmla="*/ 1197971 w 1618584"/>
                                <a:gd name="connsiteY1560" fmla="*/ 965390 h 1067252"/>
                                <a:gd name="connsiteX1561" fmla="*/ 1197971 w 1618584"/>
                                <a:gd name="connsiteY1561" fmla="*/ 965674 h 1067252"/>
                                <a:gd name="connsiteX1562" fmla="*/ 1197777 w 1618584"/>
                                <a:gd name="connsiteY1562" fmla="*/ 966097 h 1067252"/>
                                <a:gd name="connsiteX1563" fmla="*/ 1197391 w 1618584"/>
                                <a:gd name="connsiteY1563" fmla="*/ 966453 h 1067252"/>
                                <a:gd name="connsiteX1564" fmla="*/ 1197204 w 1618584"/>
                                <a:gd name="connsiteY1564" fmla="*/ 966525 h 1067252"/>
                                <a:gd name="connsiteX1565" fmla="*/ 1197107 w 1618584"/>
                                <a:gd name="connsiteY1565" fmla="*/ 966664 h 1067252"/>
                                <a:gd name="connsiteX1566" fmla="*/ 1197107 w 1618584"/>
                                <a:gd name="connsiteY1566" fmla="*/ 966948 h 1067252"/>
                                <a:gd name="connsiteX1567" fmla="*/ 1196914 w 1618584"/>
                                <a:gd name="connsiteY1567" fmla="*/ 967377 h 1067252"/>
                                <a:gd name="connsiteX1568" fmla="*/ 1196528 w 1618584"/>
                                <a:gd name="connsiteY1568" fmla="*/ 967872 h 1067252"/>
                                <a:gd name="connsiteX1569" fmla="*/ 1196335 w 1618584"/>
                                <a:gd name="connsiteY1569" fmla="*/ 968228 h 1067252"/>
                                <a:gd name="connsiteX1570" fmla="*/ 1196141 w 1618584"/>
                                <a:gd name="connsiteY1570" fmla="*/ 968578 h 1067252"/>
                                <a:gd name="connsiteX1571" fmla="*/ 1196045 w 1618584"/>
                                <a:gd name="connsiteY1571" fmla="*/ 968723 h 1067252"/>
                                <a:gd name="connsiteX1572" fmla="*/ 1195852 w 1618584"/>
                                <a:gd name="connsiteY1572" fmla="*/ 968795 h 1067252"/>
                                <a:gd name="connsiteX1573" fmla="*/ 1195562 w 1618584"/>
                                <a:gd name="connsiteY1573" fmla="*/ 968862 h 1067252"/>
                                <a:gd name="connsiteX1574" fmla="*/ 1195272 w 1618584"/>
                                <a:gd name="connsiteY1574" fmla="*/ 968934 h 1067252"/>
                                <a:gd name="connsiteX1575" fmla="*/ 1194699 w 1618584"/>
                                <a:gd name="connsiteY1575" fmla="*/ 969007 h 1067252"/>
                                <a:gd name="connsiteX1576" fmla="*/ 1192863 w 1618584"/>
                                <a:gd name="connsiteY1576" fmla="*/ 969145 h 1067252"/>
                                <a:gd name="connsiteX1577" fmla="*/ 1192767 w 1618584"/>
                                <a:gd name="connsiteY1577" fmla="*/ 969218 h 1067252"/>
                                <a:gd name="connsiteX1578" fmla="*/ 1192580 w 1618584"/>
                                <a:gd name="connsiteY1578" fmla="*/ 969290 h 1067252"/>
                                <a:gd name="connsiteX1579" fmla="*/ 1192290 w 1618584"/>
                                <a:gd name="connsiteY1579" fmla="*/ 969502 h 1067252"/>
                                <a:gd name="connsiteX1580" fmla="*/ 1192097 w 1618584"/>
                                <a:gd name="connsiteY1580" fmla="*/ 969713 h 1067252"/>
                                <a:gd name="connsiteX1581" fmla="*/ 1191710 w 1618584"/>
                                <a:gd name="connsiteY1581" fmla="*/ 971844 h 1067252"/>
                                <a:gd name="connsiteX1582" fmla="*/ 1192000 w 1618584"/>
                                <a:gd name="connsiteY1582" fmla="*/ 974180 h 1067252"/>
                                <a:gd name="connsiteX1583" fmla="*/ 1193057 w 1618584"/>
                                <a:gd name="connsiteY1583" fmla="*/ 979710 h 1067252"/>
                                <a:gd name="connsiteX1584" fmla="*/ 1192863 w 1618584"/>
                                <a:gd name="connsiteY1584" fmla="*/ 980066 h 1067252"/>
                                <a:gd name="connsiteX1585" fmla="*/ 1192670 w 1618584"/>
                                <a:gd name="connsiteY1585" fmla="*/ 980205 h 1067252"/>
                                <a:gd name="connsiteX1586" fmla="*/ 1192193 w 1618584"/>
                                <a:gd name="connsiteY1586" fmla="*/ 980700 h 1067252"/>
                                <a:gd name="connsiteX1587" fmla="*/ 1192097 w 1618584"/>
                                <a:gd name="connsiteY1587" fmla="*/ 980845 h 1067252"/>
                                <a:gd name="connsiteX1588" fmla="*/ 1191807 w 1618584"/>
                                <a:gd name="connsiteY1588" fmla="*/ 981201 h 1067252"/>
                                <a:gd name="connsiteX1589" fmla="*/ 1191421 w 1618584"/>
                                <a:gd name="connsiteY1589" fmla="*/ 981835 h 1067252"/>
                                <a:gd name="connsiteX1590" fmla="*/ 1191324 w 1618584"/>
                                <a:gd name="connsiteY1590" fmla="*/ 981980 h 1067252"/>
                                <a:gd name="connsiteX1591" fmla="*/ 1190841 w 1618584"/>
                                <a:gd name="connsiteY1591" fmla="*/ 982119 h 1067252"/>
                                <a:gd name="connsiteX1592" fmla="*/ 1190551 w 1618584"/>
                                <a:gd name="connsiteY1592" fmla="*/ 982191 h 1067252"/>
                                <a:gd name="connsiteX1593" fmla="*/ 1189978 w 1618584"/>
                                <a:gd name="connsiteY1593" fmla="*/ 982191 h 1067252"/>
                                <a:gd name="connsiteX1594" fmla="*/ 1189302 w 1618584"/>
                                <a:gd name="connsiteY1594" fmla="*/ 982264 h 1067252"/>
                                <a:gd name="connsiteX1595" fmla="*/ 1188915 w 1618584"/>
                                <a:gd name="connsiteY1595" fmla="*/ 982330 h 1067252"/>
                                <a:gd name="connsiteX1596" fmla="*/ 1187376 w 1618584"/>
                                <a:gd name="connsiteY1596" fmla="*/ 982330 h 1067252"/>
                                <a:gd name="connsiteX1597" fmla="*/ 1187086 w 1618584"/>
                                <a:gd name="connsiteY1597" fmla="*/ 982403 h 1067252"/>
                                <a:gd name="connsiteX1598" fmla="*/ 1186893 w 1618584"/>
                                <a:gd name="connsiteY1598" fmla="*/ 982403 h 1067252"/>
                                <a:gd name="connsiteX1599" fmla="*/ 1186700 w 1618584"/>
                                <a:gd name="connsiteY1599" fmla="*/ 982548 h 1067252"/>
                                <a:gd name="connsiteX1600" fmla="*/ 1186217 w 1618584"/>
                                <a:gd name="connsiteY1600" fmla="*/ 982898 h 1067252"/>
                                <a:gd name="connsiteX1601" fmla="*/ 1186023 w 1618584"/>
                                <a:gd name="connsiteY1601" fmla="*/ 983043 h 1067252"/>
                                <a:gd name="connsiteX1602" fmla="*/ 1185740 w 1618584"/>
                                <a:gd name="connsiteY1602" fmla="*/ 983393 h 1067252"/>
                                <a:gd name="connsiteX1603" fmla="*/ 1185354 w 1618584"/>
                                <a:gd name="connsiteY1603" fmla="*/ 983749 h 1067252"/>
                                <a:gd name="connsiteX1604" fmla="*/ 1184387 w 1618584"/>
                                <a:gd name="connsiteY1604" fmla="*/ 984956 h 1067252"/>
                                <a:gd name="connsiteX1605" fmla="*/ 1184291 w 1618584"/>
                                <a:gd name="connsiteY1605" fmla="*/ 985029 h 1067252"/>
                                <a:gd name="connsiteX1606" fmla="*/ 1184098 w 1618584"/>
                                <a:gd name="connsiteY1606" fmla="*/ 985167 h 1067252"/>
                                <a:gd name="connsiteX1607" fmla="*/ 1183428 w 1618584"/>
                                <a:gd name="connsiteY1607" fmla="*/ 985312 h 1067252"/>
                                <a:gd name="connsiteX1608" fmla="*/ 1183138 w 1618584"/>
                                <a:gd name="connsiteY1608" fmla="*/ 985451 h 1067252"/>
                                <a:gd name="connsiteX1609" fmla="*/ 1182848 w 1618584"/>
                                <a:gd name="connsiteY1609" fmla="*/ 985590 h 1067252"/>
                                <a:gd name="connsiteX1610" fmla="*/ 1182462 w 1618584"/>
                                <a:gd name="connsiteY1610" fmla="*/ 985874 h 1067252"/>
                                <a:gd name="connsiteX1611" fmla="*/ 1181979 w 1618584"/>
                                <a:gd name="connsiteY1611" fmla="*/ 986230 h 1067252"/>
                                <a:gd name="connsiteX1612" fmla="*/ 1181882 w 1618584"/>
                                <a:gd name="connsiteY1612" fmla="*/ 986375 h 1067252"/>
                                <a:gd name="connsiteX1613" fmla="*/ 1181689 w 1618584"/>
                                <a:gd name="connsiteY1613" fmla="*/ 986586 h 1067252"/>
                                <a:gd name="connsiteX1614" fmla="*/ 1181592 w 1618584"/>
                                <a:gd name="connsiteY1614" fmla="*/ 986797 h 1067252"/>
                                <a:gd name="connsiteX1615" fmla="*/ 1181496 w 1618584"/>
                                <a:gd name="connsiteY1615" fmla="*/ 987009 h 1067252"/>
                                <a:gd name="connsiteX1616" fmla="*/ 1181496 w 1618584"/>
                                <a:gd name="connsiteY1616" fmla="*/ 987220 h 1067252"/>
                                <a:gd name="connsiteX1617" fmla="*/ 1181496 w 1618584"/>
                                <a:gd name="connsiteY1617" fmla="*/ 987365 h 1067252"/>
                                <a:gd name="connsiteX1618" fmla="*/ 1181979 w 1618584"/>
                                <a:gd name="connsiteY1618" fmla="*/ 988071 h 1067252"/>
                                <a:gd name="connsiteX1619" fmla="*/ 1182075 w 1618584"/>
                                <a:gd name="connsiteY1619" fmla="*/ 988355 h 1067252"/>
                                <a:gd name="connsiteX1620" fmla="*/ 1182075 w 1618584"/>
                                <a:gd name="connsiteY1620" fmla="*/ 988572 h 1067252"/>
                                <a:gd name="connsiteX1621" fmla="*/ 1181979 w 1618584"/>
                                <a:gd name="connsiteY1621" fmla="*/ 989562 h 1067252"/>
                                <a:gd name="connsiteX1622" fmla="*/ 1181882 w 1618584"/>
                                <a:gd name="connsiteY1622" fmla="*/ 990202 h 1067252"/>
                                <a:gd name="connsiteX1623" fmla="*/ 1181786 w 1618584"/>
                                <a:gd name="connsiteY1623" fmla="*/ 990486 h 1067252"/>
                                <a:gd name="connsiteX1624" fmla="*/ 1181592 w 1618584"/>
                                <a:gd name="connsiteY1624" fmla="*/ 990625 h 1067252"/>
                                <a:gd name="connsiteX1625" fmla="*/ 1180922 w 1618584"/>
                                <a:gd name="connsiteY1625" fmla="*/ 990981 h 1067252"/>
                                <a:gd name="connsiteX1626" fmla="*/ 1179570 w 1618584"/>
                                <a:gd name="connsiteY1626" fmla="*/ 991971 h 1067252"/>
                                <a:gd name="connsiteX1627" fmla="*/ 1179280 w 1618584"/>
                                <a:gd name="connsiteY1627" fmla="*/ 992116 h 1067252"/>
                                <a:gd name="connsiteX1628" fmla="*/ 1178990 w 1618584"/>
                                <a:gd name="connsiteY1628" fmla="*/ 992188 h 1067252"/>
                                <a:gd name="connsiteX1629" fmla="*/ 1178417 w 1618584"/>
                                <a:gd name="connsiteY1629" fmla="*/ 992255 h 1067252"/>
                                <a:gd name="connsiteX1630" fmla="*/ 1178031 w 1618584"/>
                                <a:gd name="connsiteY1630" fmla="*/ 992255 h 1067252"/>
                                <a:gd name="connsiteX1631" fmla="*/ 1177451 w 1618584"/>
                                <a:gd name="connsiteY1631" fmla="*/ 992116 h 1067252"/>
                                <a:gd name="connsiteX1632" fmla="*/ 1177161 w 1618584"/>
                                <a:gd name="connsiteY1632" fmla="*/ 992116 h 1067252"/>
                                <a:gd name="connsiteX1633" fmla="*/ 1176968 w 1618584"/>
                                <a:gd name="connsiteY1633" fmla="*/ 992116 h 1067252"/>
                                <a:gd name="connsiteX1634" fmla="*/ 1176684 w 1618584"/>
                                <a:gd name="connsiteY1634" fmla="*/ 992188 h 1067252"/>
                                <a:gd name="connsiteX1635" fmla="*/ 1176395 w 1618584"/>
                                <a:gd name="connsiteY1635" fmla="*/ 992255 h 1067252"/>
                                <a:gd name="connsiteX1636" fmla="*/ 1176298 w 1618584"/>
                                <a:gd name="connsiteY1636" fmla="*/ 992327 h 1067252"/>
                                <a:gd name="connsiteX1637" fmla="*/ 1176201 w 1618584"/>
                                <a:gd name="connsiteY1637" fmla="*/ 992466 h 1067252"/>
                                <a:gd name="connsiteX1638" fmla="*/ 1176105 w 1618584"/>
                                <a:gd name="connsiteY1638" fmla="*/ 992611 h 1067252"/>
                                <a:gd name="connsiteX1639" fmla="*/ 1175718 w 1618584"/>
                                <a:gd name="connsiteY1639" fmla="*/ 992822 h 1067252"/>
                                <a:gd name="connsiteX1640" fmla="*/ 1175139 w 1618584"/>
                                <a:gd name="connsiteY1640" fmla="*/ 993106 h 1067252"/>
                                <a:gd name="connsiteX1641" fmla="*/ 1174849 w 1618584"/>
                                <a:gd name="connsiteY1641" fmla="*/ 993251 h 1067252"/>
                                <a:gd name="connsiteX1642" fmla="*/ 1174179 w 1618584"/>
                                <a:gd name="connsiteY1642" fmla="*/ 993462 h 1067252"/>
                                <a:gd name="connsiteX1643" fmla="*/ 1173792 w 1618584"/>
                                <a:gd name="connsiteY1643" fmla="*/ 993601 h 1067252"/>
                                <a:gd name="connsiteX1644" fmla="*/ 1173503 w 1618584"/>
                                <a:gd name="connsiteY1644" fmla="*/ 993746 h 1067252"/>
                                <a:gd name="connsiteX1645" fmla="*/ 1173116 w 1618584"/>
                                <a:gd name="connsiteY1645" fmla="*/ 993957 h 1067252"/>
                                <a:gd name="connsiteX1646" fmla="*/ 1172827 w 1618584"/>
                                <a:gd name="connsiteY1646" fmla="*/ 994169 h 1067252"/>
                                <a:gd name="connsiteX1647" fmla="*/ 1172634 w 1618584"/>
                                <a:gd name="connsiteY1647" fmla="*/ 994452 h 1067252"/>
                                <a:gd name="connsiteX1648" fmla="*/ 1172440 w 1618584"/>
                                <a:gd name="connsiteY1648" fmla="*/ 994736 h 1067252"/>
                                <a:gd name="connsiteX1649" fmla="*/ 1172440 w 1618584"/>
                                <a:gd name="connsiteY1649" fmla="*/ 994947 h 1067252"/>
                                <a:gd name="connsiteX1650" fmla="*/ 1172344 w 1618584"/>
                                <a:gd name="connsiteY1650" fmla="*/ 995231 h 1067252"/>
                                <a:gd name="connsiteX1651" fmla="*/ 1172440 w 1618584"/>
                                <a:gd name="connsiteY1651" fmla="*/ 995448 h 1067252"/>
                                <a:gd name="connsiteX1652" fmla="*/ 1172537 w 1618584"/>
                                <a:gd name="connsiteY1652" fmla="*/ 995732 h 1067252"/>
                                <a:gd name="connsiteX1653" fmla="*/ 1172634 w 1618584"/>
                                <a:gd name="connsiteY1653" fmla="*/ 995944 h 1067252"/>
                                <a:gd name="connsiteX1654" fmla="*/ 1172730 w 1618584"/>
                                <a:gd name="connsiteY1654" fmla="*/ 996155 h 1067252"/>
                                <a:gd name="connsiteX1655" fmla="*/ 1173503 w 1618584"/>
                                <a:gd name="connsiteY1655" fmla="*/ 996722 h 1067252"/>
                                <a:gd name="connsiteX1656" fmla="*/ 1173696 w 1618584"/>
                                <a:gd name="connsiteY1656" fmla="*/ 996861 h 1067252"/>
                                <a:gd name="connsiteX1657" fmla="*/ 1173696 w 1618584"/>
                                <a:gd name="connsiteY1657" fmla="*/ 997006 h 1067252"/>
                                <a:gd name="connsiteX1658" fmla="*/ 1173696 w 1618584"/>
                                <a:gd name="connsiteY1658" fmla="*/ 997217 h 1067252"/>
                                <a:gd name="connsiteX1659" fmla="*/ 1173599 w 1618584"/>
                                <a:gd name="connsiteY1659" fmla="*/ 997362 h 1067252"/>
                                <a:gd name="connsiteX1660" fmla="*/ 1173213 w 1618584"/>
                                <a:gd name="connsiteY1660" fmla="*/ 997646 h 1067252"/>
                                <a:gd name="connsiteX1661" fmla="*/ 1172537 w 1618584"/>
                                <a:gd name="connsiteY1661" fmla="*/ 998068 h 1067252"/>
                                <a:gd name="connsiteX1662" fmla="*/ 1172344 w 1618584"/>
                                <a:gd name="connsiteY1662" fmla="*/ 998207 h 1067252"/>
                                <a:gd name="connsiteX1663" fmla="*/ 1172060 w 1618584"/>
                                <a:gd name="connsiteY1663" fmla="*/ 998280 h 1067252"/>
                                <a:gd name="connsiteX1664" fmla="*/ 1171867 w 1618584"/>
                                <a:gd name="connsiteY1664" fmla="*/ 998352 h 1067252"/>
                                <a:gd name="connsiteX1665" fmla="*/ 1170708 w 1618584"/>
                                <a:gd name="connsiteY1665" fmla="*/ 998352 h 1067252"/>
                                <a:gd name="connsiteX1666" fmla="*/ 1170418 w 1618584"/>
                                <a:gd name="connsiteY1666" fmla="*/ 998425 h 1067252"/>
                                <a:gd name="connsiteX1667" fmla="*/ 1170032 w 1618584"/>
                                <a:gd name="connsiteY1667" fmla="*/ 998563 h 1067252"/>
                                <a:gd name="connsiteX1668" fmla="*/ 1169265 w 1618584"/>
                                <a:gd name="connsiteY1668" fmla="*/ 998847 h 1067252"/>
                                <a:gd name="connsiteX1669" fmla="*/ 1168975 w 1618584"/>
                                <a:gd name="connsiteY1669" fmla="*/ 998920 h 1067252"/>
                                <a:gd name="connsiteX1670" fmla="*/ 1168685 w 1618584"/>
                                <a:gd name="connsiteY1670" fmla="*/ 999059 h 1067252"/>
                                <a:gd name="connsiteX1671" fmla="*/ 1167719 w 1618584"/>
                                <a:gd name="connsiteY1671" fmla="*/ 999843 h 1067252"/>
                                <a:gd name="connsiteX1672" fmla="*/ 1167532 w 1618584"/>
                                <a:gd name="connsiteY1672" fmla="*/ 999910 h 1067252"/>
                                <a:gd name="connsiteX1673" fmla="*/ 1167049 w 1618584"/>
                                <a:gd name="connsiteY1673" fmla="*/ 999982 h 1067252"/>
                                <a:gd name="connsiteX1674" fmla="*/ 1166180 w 1618584"/>
                                <a:gd name="connsiteY1674" fmla="*/ 1000338 h 1067252"/>
                                <a:gd name="connsiteX1675" fmla="*/ 1165504 w 1618584"/>
                                <a:gd name="connsiteY1675" fmla="*/ 1000477 h 1067252"/>
                                <a:gd name="connsiteX1676" fmla="*/ 1165220 w 1618584"/>
                                <a:gd name="connsiteY1676" fmla="*/ 1000550 h 1067252"/>
                                <a:gd name="connsiteX1677" fmla="*/ 1162999 w 1618584"/>
                                <a:gd name="connsiteY1677" fmla="*/ 1001328 h 1067252"/>
                                <a:gd name="connsiteX1678" fmla="*/ 1162618 w 1618584"/>
                                <a:gd name="connsiteY1678" fmla="*/ 1001401 h 1067252"/>
                                <a:gd name="connsiteX1679" fmla="*/ 1162715 w 1618584"/>
                                <a:gd name="connsiteY1679" fmla="*/ 1001045 h 1067252"/>
                                <a:gd name="connsiteX1680" fmla="*/ 1162618 w 1618584"/>
                                <a:gd name="connsiteY1680" fmla="*/ 1000978 h 1067252"/>
                                <a:gd name="connsiteX1681" fmla="*/ 1161942 w 1618584"/>
                                <a:gd name="connsiteY1681" fmla="*/ 1001401 h 1067252"/>
                                <a:gd name="connsiteX1682" fmla="*/ 1161556 w 1618584"/>
                                <a:gd name="connsiteY1682" fmla="*/ 1001540 h 1067252"/>
                                <a:gd name="connsiteX1683" fmla="*/ 1160976 w 1618584"/>
                                <a:gd name="connsiteY1683" fmla="*/ 1002180 h 1067252"/>
                                <a:gd name="connsiteX1684" fmla="*/ 1160596 w 1618584"/>
                                <a:gd name="connsiteY1684" fmla="*/ 1002252 h 1067252"/>
                                <a:gd name="connsiteX1685" fmla="*/ 1160306 w 1618584"/>
                                <a:gd name="connsiteY1685" fmla="*/ 1002180 h 1067252"/>
                                <a:gd name="connsiteX1686" fmla="*/ 1160113 w 1618584"/>
                                <a:gd name="connsiteY1686" fmla="*/ 1002252 h 1067252"/>
                                <a:gd name="connsiteX1687" fmla="*/ 1159630 w 1618584"/>
                                <a:gd name="connsiteY1687" fmla="*/ 1002325 h 1067252"/>
                                <a:gd name="connsiteX1688" fmla="*/ 1159050 w 1618584"/>
                                <a:gd name="connsiteY1688" fmla="*/ 1002325 h 1067252"/>
                                <a:gd name="connsiteX1689" fmla="*/ 1158567 w 1618584"/>
                                <a:gd name="connsiteY1689" fmla="*/ 1002107 h 1067252"/>
                                <a:gd name="connsiteX1690" fmla="*/ 1158284 w 1618584"/>
                                <a:gd name="connsiteY1690" fmla="*/ 1001757 h 1067252"/>
                                <a:gd name="connsiteX1691" fmla="*/ 1157994 w 1618584"/>
                                <a:gd name="connsiteY1691" fmla="*/ 1001612 h 1067252"/>
                                <a:gd name="connsiteX1692" fmla="*/ 1156159 w 1618584"/>
                                <a:gd name="connsiteY1692" fmla="*/ 1000695 h 1067252"/>
                                <a:gd name="connsiteX1693" fmla="*/ 1155682 w 1618584"/>
                                <a:gd name="connsiteY1693" fmla="*/ 1000477 h 1067252"/>
                                <a:gd name="connsiteX1694" fmla="*/ 1155102 w 1618584"/>
                                <a:gd name="connsiteY1694" fmla="*/ 1000266 h 1067252"/>
                                <a:gd name="connsiteX1695" fmla="*/ 1154716 w 1618584"/>
                                <a:gd name="connsiteY1695" fmla="*/ 1000127 h 1067252"/>
                                <a:gd name="connsiteX1696" fmla="*/ 1154233 w 1618584"/>
                                <a:gd name="connsiteY1696" fmla="*/ 1000055 h 1067252"/>
                                <a:gd name="connsiteX1697" fmla="*/ 1153943 w 1618584"/>
                                <a:gd name="connsiteY1697" fmla="*/ 1000055 h 1067252"/>
                                <a:gd name="connsiteX1698" fmla="*/ 1153563 w 1618584"/>
                                <a:gd name="connsiteY1698" fmla="*/ 1000055 h 1067252"/>
                                <a:gd name="connsiteX1699" fmla="*/ 1152500 w 1618584"/>
                                <a:gd name="connsiteY1699" fmla="*/ 1000338 h 1067252"/>
                                <a:gd name="connsiteX1700" fmla="*/ 1151824 w 1618584"/>
                                <a:gd name="connsiteY1700" fmla="*/ 1000550 h 1067252"/>
                                <a:gd name="connsiteX1701" fmla="*/ 1151534 w 1618584"/>
                                <a:gd name="connsiteY1701" fmla="*/ 1000695 h 1067252"/>
                                <a:gd name="connsiteX1702" fmla="*/ 1151250 w 1618584"/>
                                <a:gd name="connsiteY1702" fmla="*/ 1000833 h 1067252"/>
                                <a:gd name="connsiteX1703" fmla="*/ 1150671 w 1618584"/>
                                <a:gd name="connsiteY1703" fmla="*/ 1001190 h 1067252"/>
                                <a:gd name="connsiteX1704" fmla="*/ 1150285 w 1618584"/>
                                <a:gd name="connsiteY1704" fmla="*/ 1001473 h 1067252"/>
                                <a:gd name="connsiteX1705" fmla="*/ 1148456 w 1618584"/>
                                <a:gd name="connsiteY1705" fmla="*/ 1002819 h 1067252"/>
                                <a:gd name="connsiteX1706" fmla="*/ 1147972 w 1618584"/>
                                <a:gd name="connsiteY1706" fmla="*/ 1003170 h 1067252"/>
                                <a:gd name="connsiteX1707" fmla="*/ 1147779 w 1618584"/>
                                <a:gd name="connsiteY1707" fmla="*/ 1003315 h 1067252"/>
                                <a:gd name="connsiteX1708" fmla="*/ 1147682 w 1618584"/>
                                <a:gd name="connsiteY1708" fmla="*/ 1003387 h 1067252"/>
                                <a:gd name="connsiteX1709" fmla="*/ 1147489 w 1618584"/>
                                <a:gd name="connsiteY1709" fmla="*/ 1003526 h 1067252"/>
                                <a:gd name="connsiteX1710" fmla="*/ 1147393 w 1618584"/>
                                <a:gd name="connsiteY1710" fmla="*/ 1003671 h 1067252"/>
                                <a:gd name="connsiteX1711" fmla="*/ 1147006 w 1618584"/>
                                <a:gd name="connsiteY1711" fmla="*/ 1003810 h 1067252"/>
                                <a:gd name="connsiteX1712" fmla="*/ 1146717 w 1618584"/>
                                <a:gd name="connsiteY1712" fmla="*/ 1004021 h 1067252"/>
                                <a:gd name="connsiteX1713" fmla="*/ 1146530 w 1618584"/>
                                <a:gd name="connsiteY1713" fmla="*/ 1004238 h 1067252"/>
                                <a:gd name="connsiteX1714" fmla="*/ 1146336 w 1618584"/>
                                <a:gd name="connsiteY1714" fmla="*/ 1004450 h 1067252"/>
                                <a:gd name="connsiteX1715" fmla="*/ 1146240 w 1618584"/>
                                <a:gd name="connsiteY1715" fmla="*/ 1004806 h 1067252"/>
                                <a:gd name="connsiteX1716" fmla="*/ 1145950 w 1618584"/>
                                <a:gd name="connsiteY1716" fmla="*/ 1005373 h 1067252"/>
                                <a:gd name="connsiteX1717" fmla="*/ 1145950 w 1618584"/>
                                <a:gd name="connsiteY1717" fmla="*/ 1005651 h 1067252"/>
                                <a:gd name="connsiteX1718" fmla="*/ 1145950 w 1618584"/>
                                <a:gd name="connsiteY1718" fmla="*/ 1006079 h 1067252"/>
                                <a:gd name="connsiteX1719" fmla="*/ 1146143 w 1618584"/>
                                <a:gd name="connsiteY1719" fmla="*/ 1006575 h 1067252"/>
                                <a:gd name="connsiteX1720" fmla="*/ 1146336 w 1618584"/>
                                <a:gd name="connsiteY1720" fmla="*/ 1006720 h 1067252"/>
                                <a:gd name="connsiteX1721" fmla="*/ 1146717 w 1618584"/>
                                <a:gd name="connsiteY1721" fmla="*/ 1006997 h 1067252"/>
                                <a:gd name="connsiteX1722" fmla="*/ 1147200 w 1618584"/>
                                <a:gd name="connsiteY1722" fmla="*/ 1007142 h 1067252"/>
                                <a:gd name="connsiteX1723" fmla="*/ 1147393 w 1618584"/>
                                <a:gd name="connsiteY1723" fmla="*/ 1007281 h 1067252"/>
                                <a:gd name="connsiteX1724" fmla="*/ 1147779 w 1618584"/>
                                <a:gd name="connsiteY1724" fmla="*/ 1007353 h 1067252"/>
                                <a:gd name="connsiteX1725" fmla="*/ 1148069 w 1618584"/>
                                <a:gd name="connsiteY1725" fmla="*/ 1007498 h 1067252"/>
                                <a:gd name="connsiteX1726" fmla="*/ 1148166 w 1618584"/>
                                <a:gd name="connsiteY1726" fmla="*/ 1007710 h 1067252"/>
                                <a:gd name="connsiteX1727" fmla="*/ 1148359 w 1618584"/>
                                <a:gd name="connsiteY1727" fmla="*/ 1007921 h 1067252"/>
                                <a:gd name="connsiteX1728" fmla="*/ 1148552 w 1618584"/>
                                <a:gd name="connsiteY1728" fmla="*/ 1008066 h 1067252"/>
                                <a:gd name="connsiteX1729" fmla="*/ 1148649 w 1618584"/>
                                <a:gd name="connsiteY1729" fmla="*/ 1008132 h 1067252"/>
                                <a:gd name="connsiteX1730" fmla="*/ 1148842 w 1618584"/>
                                <a:gd name="connsiteY1730" fmla="*/ 1008277 h 1067252"/>
                                <a:gd name="connsiteX1731" fmla="*/ 1149415 w 1618584"/>
                                <a:gd name="connsiteY1731" fmla="*/ 1008488 h 1067252"/>
                                <a:gd name="connsiteX1732" fmla="*/ 1149802 w 1618584"/>
                                <a:gd name="connsiteY1732" fmla="*/ 1008772 h 1067252"/>
                                <a:gd name="connsiteX1733" fmla="*/ 1149898 w 1618584"/>
                                <a:gd name="connsiteY1733" fmla="*/ 1008917 h 1067252"/>
                                <a:gd name="connsiteX1734" fmla="*/ 1149995 w 1618584"/>
                                <a:gd name="connsiteY1734" fmla="*/ 1009056 h 1067252"/>
                                <a:gd name="connsiteX1735" fmla="*/ 1149995 w 1618584"/>
                                <a:gd name="connsiteY1735" fmla="*/ 1009201 h 1067252"/>
                                <a:gd name="connsiteX1736" fmla="*/ 1149995 w 1618584"/>
                                <a:gd name="connsiteY1736" fmla="*/ 1009340 h 1067252"/>
                                <a:gd name="connsiteX1737" fmla="*/ 1149898 w 1618584"/>
                                <a:gd name="connsiteY1737" fmla="*/ 1009551 h 1067252"/>
                                <a:gd name="connsiteX1738" fmla="*/ 1149705 w 1618584"/>
                                <a:gd name="connsiteY1738" fmla="*/ 1010118 h 1067252"/>
                                <a:gd name="connsiteX1739" fmla="*/ 1149608 w 1618584"/>
                                <a:gd name="connsiteY1739" fmla="*/ 1010191 h 1067252"/>
                                <a:gd name="connsiteX1740" fmla="*/ 1149415 w 1618584"/>
                                <a:gd name="connsiteY1740" fmla="*/ 1010263 h 1067252"/>
                                <a:gd name="connsiteX1741" fmla="*/ 1149222 w 1618584"/>
                                <a:gd name="connsiteY1741" fmla="*/ 1010330 h 1067252"/>
                                <a:gd name="connsiteX1742" fmla="*/ 1149029 w 1618584"/>
                                <a:gd name="connsiteY1742" fmla="*/ 1010402 h 1067252"/>
                                <a:gd name="connsiteX1743" fmla="*/ 1148938 w 1618584"/>
                                <a:gd name="connsiteY1743" fmla="*/ 1010474 h 1067252"/>
                                <a:gd name="connsiteX1744" fmla="*/ 1148552 w 1618584"/>
                                <a:gd name="connsiteY1744" fmla="*/ 1010758 h 1067252"/>
                                <a:gd name="connsiteX1745" fmla="*/ 1148359 w 1618584"/>
                                <a:gd name="connsiteY1745" fmla="*/ 1010897 h 1067252"/>
                                <a:gd name="connsiteX1746" fmla="*/ 1147972 w 1618584"/>
                                <a:gd name="connsiteY1746" fmla="*/ 1011042 h 1067252"/>
                                <a:gd name="connsiteX1747" fmla="*/ 1147586 w 1618584"/>
                                <a:gd name="connsiteY1747" fmla="*/ 1011181 h 1067252"/>
                                <a:gd name="connsiteX1748" fmla="*/ 1147489 w 1618584"/>
                                <a:gd name="connsiteY1748" fmla="*/ 1011253 h 1067252"/>
                                <a:gd name="connsiteX1749" fmla="*/ 1147393 w 1618584"/>
                                <a:gd name="connsiteY1749" fmla="*/ 1011326 h 1067252"/>
                                <a:gd name="connsiteX1750" fmla="*/ 1147296 w 1618584"/>
                                <a:gd name="connsiteY1750" fmla="*/ 1011464 h 1067252"/>
                                <a:gd name="connsiteX1751" fmla="*/ 1146626 w 1618584"/>
                                <a:gd name="connsiteY1751" fmla="*/ 1015081 h 1067252"/>
                                <a:gd name="connsiteX1752" fmla="*/ 1147779 w 1618584"/>
                                <a:gd name="connsiteY1752" fmla="*/ 1016360 h 1067252"/>
                                <a:gd name="connsiteX1753" fmla="*/ 1148649 w 1618584"/>
                                <a:gd name="connsiteY1753" fmla="*/ 1016711 h 1067252"/>
                                <a:gd name="connsiteX1754" fmla="*/ 1150188 w 1618584"/>
                                <a:gd name="connsiteY1754" fmla="*/ 1016994 h 1067252"/>
                                <a:gd name="connsiteX1755" fmla="*/ 1152886 w 1618584"/>
                                <a:gd name="connsiteY1755" fmla="*/ 1016711 h 1067252"/>
                                <a:gd name="connsiteX1756" fmla="*/ 1154619 w 1618584"/>
                                <a:gd name="connsiteY1756" fmla="*/ 1016499 h 1067252"/>
                                <a:gd name="connsiteX1757" fmla="*/ 1155488 w 1618584"/>
                                <a:gd name="connsiteY1757" fmla="*/ 1017139 h 1067252"/>
                                <a:gd name="connsiteX1758" fmla="*/ 1155869 w 1618584"/>
                                <a:gd name="connsiteY1758" fmla="*/ 1017918 h 1067252"/>
                                <a:gd name="connsiteX1759" fmla="*/ 1155778 w 1618584"/>
                                <a:gd name="connsiteY1759" fmla="*/ 1018624 h 1067252"/>
                                <a:gd name="connsiteX1760" fmla="*/ 1155392 w 1618584"/>
                                <a:gd name="connsiteY1760" fmla="*/ 1020116 h 1067252"/>
                                <a:gd name="connsiteX1761" fmla="*/ 1155295 w 1618584"/>
                                <a:gd name="connsiteY1761" fmla="*/ 1021462 h 1067252"/>
                                <a:gd name="connsiteX1762" fmla="*/ 1155295 w 1618584"/>
                                <a:gd name="connsiteY1762" fmla="*/ 1021818 h 1067252"/>
                                <a:gd name="connsiteX1763" fmla="*/ 1104428 w 1618584"/>
                                <a:gd name="connsiteY1763" fmla="*/ 1003810 h 1067252"/>
                                <a:gd name="connsiteX1764" fmla="*/ 1062422 w 1618584"/>
                                <a:gd name="connsiteY1764" fmla="*/ 988784 h 1067252"/>
                                <a:gd name="connsiteX1765" fmla="*/ 1059821 w 1618584"/>
                                <a:gd name="connsiteY1765" fmla="*/ 993390 h 1067252"/>
                                <a:gd name="connsiteX1766" fmla="*/ 1055003 w 1618584"/>
                                <a:gd name="connsiteY1766" fmla="*/ 1003955 h 1067252"/>
                                <a:gd name="connsiteX1767" fmla="*/ 1051248 w 1618584"/>
                                <a:gd name="connsiteY1767" fmla="*/ 1012032 h 1067252"/>
                                <a:gd name="connsiteX1768" fmla="*/ 1039301 w 1618584"/>
                                <a:gd name="connsiteY1768" fmla="*/ 1038045 h 1067252"/>
                                <a:gd name="connsiteX1769" fmla="*/ 1035063 w 1618584"/>
                                <a:gd name="connsiteY1769" fmla="*/ 1055414 h 1067252"/>
                                <a:gd name="connsiteX1770" fmla="*/ 1032364 w 1618584"/>
                                <a:gd name="connsiteY1770" fmla="*/ 1067252 h 1067252"/>
                                <a:gd name="connsiteX1771" fmla="*/ 1000381 w 1618584"/>
                                <a:gd name="connsiteY1771" fmla="*/ 1050168 h 1067252"/>
                                <a:gd name="connsiteX1772" fmla="*/ 994603 w 1618584"/>
                                <a:gd name="connsiteY1772" fmla="*/ 1058040 h 1067252"/>
                                <a:gd name="connsiteX1773" fmla="*/ 992098 w 1618584"/>
                                <a:gd name="connsiteY1773" fmla="*/ 1061867 h 1067252"/>
                                <a:gd name="connsiteX1774" fmla="*/ 988053 w 1618584"/>
                                <a:gd name="connsiteY1774" fmla="*/ 1060732 h 1067252"/>
                                <a:gd name="connsiteX1775" fmla="*/ 963869 w 1618584"/>
                                <a:gd name="connsiteY1775" fmla="*/ 1048821 h 1067252"/>
                                <a:gd name="connsiteX1776" fmla="*/ 949609 w 1618584"/>
                                <a:gd name="connsiteY1776" fmla="*/ 1040031 h 1067252"/>
                                <a:gd name="connsiteX1777" fmla="*/ 918205 w 1618584"/>
                                <a:gd name="connsiteY1777" fmla="*/ 1020472 h 1067252"/>
                                <a:gd name="connsiteX1778" fmla="*/ 858089 w 1618584"/>
                                <a:gd name="connsiteY1778" fmla="*/ 1005228 h 1067252"/>
                                <a:gd name="connsiteX1779" fmla="*/ 822447 w 1618584"/>
                                <a:gd name="connsiteY1779" fmla="*/ 996155 h 1067252"/>
                                <a:gd name="connsiteX1780" fmla="*/ 804523 w 1618584"/>
                                <a:gd name="connsiteY1780" fmla="*/ 989490 h 1067252"/>
                                <a:gd name="connsiteX1781" fmla="*/ 781884 w 1618584"/>
                                <a:gd name="connsiteY1781" fmla="*/ 980561 h 1067252"/>
                                <a:gd name="connsiteX1782" fmla="*/ 667629 w 1618584"/>
                                <a:gd name="connsiteY1782" fmla="*/ 935833 h 1067252"/>
                                <a:gd name="connsiteX1783" fmla="*/ 646626 w 1618584"/>
                                <a:gd name="connsiteY1783" fmla="*/ 927611 h 1067252"/>
                                <a:gd name="connsiteX1784" fmla="*/ 637088 w 1618584"/>
                                <a:gd name="connsiteY1784" fmla="*/ 923711 h 1067252"/>
                                <a:gd name="connsiteX1785" fmla="*/ 628515 w 1618584"/>
                                <a:gd name="connsiteY1785" fmla="*/ 920874 h 1067252"/>
                                <a:gd name="connsiteX1786" fmla="*/ 636514 w 1618584"/>
                                <a:gd name="connsiteY1786" fmla="*/ 878983 h 1067252"/>
                                <a:gd name="connsiteX1787" fmla="*/ 625430 w 1618584"/>
                                <a:gd name="connsiteY1787" fmla="*/ 873453 h 1067252"/>
                                <a:gd name="connsiteX1788" fmla="*/ 595276 w 1618584"/>
                                <a:gd name="connsiteY1788" fmla="*/ 868207 h 1067252"/>
                                <a:gd name="connsiteX1789" fmla="*/ 573217 w 1618584"/>
                                <a:gd name="connsiteY1789" fmla="*/ 862037 h 1067252"/>
                                <a:gd name="connsiteX1790" fmla="*/ 538534 w 1618584"/>
                                <a:gd name="connsiteY1790" fmla="*/ 847156 h 1067252"/>
                                <a:gd name="connsiteX1791" fmla="*/ 519457 w 1618584"/>
                                <a:gd name="connsiteY1791" fmla="*/ 839145 h 1067252"/>
                                <a:gd name="connsiteX1792" fmla="*/ 503369 w 1618584"/>
                                <a:gd name="connsiteY1792" fmla="*/ 829293 h 1067252"/>
                                <a:gd name="connsiteX1793" fmla="*/ 481503 w 1618584"/>
                                <a:gd name="connsiteY1793" fmla="*/ 815891 h 1067252"/>
                                <a:gd name="connsiteX1794" fmla="*/ 454240 w 1618584"/>
                                <a:gd name="connsiteY1794" fmla="*/ 795196 h 1067252"/>
                                <a:gd name="connsiteX1795" fmla="*/ 416279 w 1618584"/>
                                <a:gd name="connsiteY1795" fmla="*/ 766345 h 1067252"/>
                                <a:gd name="connsiteX1796" fmla="*/ 382660 w 1618584"/>
                                <a:gd name="connsiteY1796" fmla="*/ 731681 h 1067252"/>
                                <a:gd name="connsiteX1797" fmla="*/ 334104 w 1618584"/>
                                <a:gd name="connsiteY1797" fmla="*/ 673841 h 1067252"/>
                                <a:gd name="connsiteX1798" fmla="*/ 334297 w 1618584"/>
                                <a:gd name="connsiteY1798" fmla="*/ 668806 h 1067252"/>
                                <a:gd name="connsiteX1799" fmla="*/ 321680 w 1618584"/>
                                <a:gd name="connsiteY1799" fmla="*/ 667599 h 1067252"/>
                                <a:gd name="connsiteX1800" fmla="*/ 321771 w 1618584"/>
                                <a:gd name="connsiteY1800" fmla="*/ 662570 h 1067252"/>
                                <a:gd name="connsiteX1801" fmla="*/ 320038 w 1618584"/>
                                <a:gd name="connsiteY1801" fmla="*/ 660722 h 1067252"/>
                                <a:gd name="connsiteX1802" fmla="*/ 314931 w 1618584"/>
                                <a:gd name="connsiteY1802" fmla="*/ 655199 h 1067252"/>
                                <a:gd name="connsiteX1803" fmla="*/ 309347 w 1618584"/>
                                <a:gd name="connsiteY1803" fmla="*/ 649174 h 1067252"/>
                                <a:gd name="connsiteX1804" fmla="*/ 288151 w 1618584"/>
                                <a:gd name="connsiteY1804" fmla="*/ 626203 h 1067252"/>
                                <a:gd name="connsiteX1805" fmla="*/ 267051 w 1618584"/>
                                <a:gd name="connsiteY1805" fmla="*/ 607984 h 1067252"/>
                                <a:gd name="connsiteX1806" fmla="*/ 255491 w 1618584"/>
                                <a:gd name="connsiteY1806" fmla="*/ 594871 h 1067252"/>
                                <a:gd name="connsiteX1807" fmla="*/ 247498 w 1618584"/>
                                <a:gd name="connsiteY1807" fmla="*/ 586510 h 1067252"/>
                                <a:gd name="connsiteX1808" fmla="*/ 239789 w 1618584"/>
                                <a:gd name="connsiteY1808" fmla="*/ 578783 h 1067252"/>
                                <a:gd name="connsiteX1809" fmla="*/ 223700 w 1618584"/>
                                <a:gd name="connsiteY1809" fmla="*/ 558861 h 1067252"/>
                                <a:gd name="connsiteX1810" fmla="*/ 227268 w 1618584"/>
                                <a:gd name="connsiteY1810" fmla="*/ 530155 h 1067252"/>
                                <a:gd name="connsiteX1811" fmla="*/ 133333 w 1618584"/>
                                <a:gd name="connsiteY1811" fmla="*/ 519663 h 1067252"/>
                                <a:gd name="connsiteX1812" fmla="*/ 131890 w 1618584"/>
                                <a:gd name="connsiteY1812" fmla="*/ 512859 h 1067252"/>
                                <a:gd name="connsiteX1813" fmla="*/ 137667 w 1618584"/>
                                <a:gd name="connsiteY1813" fmla="*/ 510166 h 1067252"/>
                                <a:gd name="connsiteX1814" fmla="*/ 126209 w 1618584"/>
                                <a:gd name="connsiteY1814" fmla="*/ 494428 h 1067252"/>
                                <a:gd name="connsiteX1815" fmla="*/ 105876 w 1618584"/>
                                <a:gd name="connsiteY1815" fmla="*/ 473872 h 1067252"/>
                                <a:gd name="connsiteX1816" fmla="*/ 90850 w 1618584"/>
                                <a:gd name="connsiteY1816" fmla="*/ 460971 h 1067252"/>
                                <a:gd name="connsiteX1817" fmla="*/ 52316 w 1618584"/>
                                <a:gd name="connsiteY1817" fmla="*/ 428009 h 1067252"/>
                                <a:gd name="connsiteX1818" fmla="*/ 49908 w 1618584"/>
                                <a:gd name="connsiteY1818" fmla="*/ 425884 h 1067252"/>
                                <a:gd name="connsiteX1819" fmla="*/ 29485 w 1618584"/>
                                <a:gd name="connsiteY1819" fmla="*/ 406741 h 1067252"/>
                                <a:gd name="connsiteX1820" fmla="*/ 0 w 1618584"/>
                                <a:gd name="connsiteY1820" fmla="*/ 382430 h 1067252"/>
                                <a:gd name="connsiteX1821" fmla="*/ 13970 w 1618584"/>
                                <a:gd name="connsiteY1821" fmla="*/ 368962 h 1067252"/>
                                <a:gd name="connsiteX1822" fmla="*/ 32087 w 1618584"/>
                                <a:gd name="connsiteY1822" fmla="*/ 341035 h 1067252"/>
                                <a:gd name="connsiteX1823" fmla="*/ 45670 w 1618584"/>
                                <a:gd name="connsiteY1823" fmla="*/ 334581 h 1067252"/>
                                <a:gd name="connsiteX1824" fmla="*/ 59923 w 1618584"/>
                                <a:gd name="connsiteY1824" fmla="*/ 327494 h 1067252"/>
                                <a:gd name="connsiteX1825" fmla="*/ 67053 w 1618584"/>
                                <a:gd name="connsiteY1825" fmla="*/ 323733 h 1067252"/>
                                <a:gd name="connsiteX1826" fmla="*/ 65224 w 1618584"/>
                                <a:gd name="connsiteY1826" fmla="*/ 313102 h 1067252"/>
                                <a:gd name="connsiteX1827" fmla="*/ 65513 w 1618584"/>
                                <a:gd name="connsiteY1827" fmla="*/ 300062 h 1067252"/>
                                <a:gd name="connsiteX1828" fmla="*/ 66956 w 1618584"/>
                                <a:gd name="connsiteY1828" fmla="*/ 297436 h 1067252"/>
                                <a:gd name="connsiteX1829" fmla="*/ 95765 w 1618584"/>
                                <a:gd name="connsiteY1829" fmla="*/ 289002 h 1067252"/>
                                <a:gd name="connsiteX1830" fmla="*/ 118017 w 1618584"/>
                                <a:gd name="connsiteY1830" fmla="*/ 282337 h 1067252"/>
                                <a:gd name="connsiteX1831" fmla="*/ 126782 w 1618584"/>
                                <a:gd name="connsiteY1831" fmla="*/ 238460 h 1067252"/>
                                <a:gd name="connsiteX1832" fmla="*/ 130447 w 1618584"/>
                                <a:gd name="connsiteY1832" fmla="*/ 220386 h 1067252"/>
                                <a:gd name="connsiteX1833" fmla="*/ 137866 w 1618584"/>
                                <a:gd name="connsiteY1833" fmla="*/ 216130 h 1067252"/>
                                <a:gd name="connsiteX1834" fmla="*/ 142104 w 1618584"/>
                                <a:gd name="connsiteY1834" fmla="*/ 214500 h 1067252"/>
                                <a:gd name="connsiteX1835" fmla="*/ 146825 w 1618584"/>
                                <a:gd name="connsiteY1835" fmla="*/ 213226 h 1067252"/>
                                <a:gd name="connsiteX1836" fmla="*/ 154142 w 1618584"/>
                                <a:gd name="connsiteY1836" fmla="*/ 212236 h 1067252"/>
                                <a:gd name="connsiteX1837" fmla="*/ 162044 w 1618584"/>
                                <a:gd name="connsiteY1837" fmla="*/ 212236 h 1067252"/>
                                <a:gd name="connsiteX1838" fmla="*/ 177843 w 1618584"/>
                                <a:gd name="connsiteY1838" fmla="*/ 215067 h 1067252"/>
                                <a:gd name="connsiteX1839" fmla="*/ 182950 w 1618584"/>
                                <a:gd name="connsiteY1839" fmla="*/ 216347 h 1067252"/>
                                <a:gd name="connsiteX1840" fmla="*/ 188058 w 1618584"/>
                                <a:gd name="connsiteY1840" fmla="*/ 193733 h 1067252"/>
                                <a:gd name="connsiteX1841" fmla="*/ 188921 w 1618584"/>
                                <a:gd name="connsiteY1841" fmla="*/ 190044 h 1067252"/>
                                <a:gd name="connsiteX1842" fmla="*/ 189211 w 1618584"/>
                                <a:gd name="connsiteY1842" fmla="*/ 186784 h 1067252"/>
                                <a:gd name="connsiteX1843" fmla="*/ 188728 w 1618584"/>
                                <a:gd name="connsiteY1843" fmla="*/ 183880 h 1067252"/>
                                <a:gd name="connsiteX1844" fmla="*/ 187382 w 1618584"/>
                                <a:gd name="connsiteY1844" fmla="*/ 180548 h 1067252"/>
                                <a:gd name="connsiteX1845" fmla="*/ 185069 w 1618584"/>
                                <a:gd name="connsiteY1845" fmla="*/ 177572 h 1067252"/>
                                <a:gd name="connsiteX1846" fmla="*/ 179286 w 1618584"/>
                                <a:gd name="connsiteY1846" fmla="*/ 173388 h 1067252"/>
                                <a:gd name="connsiteX1847" fmla="*/ 171873 w 1618584"/>
                                <a:gd name="connsiteY1847" fmla="*/ 171335 h 1067252"/>
                                <a:gd name="connsiteX1848" fmla="*/ 142291 w 1618584"/>
                                <a:gd name="connsiteY1848" fmla="*/ 167719 h 1067252"/>
                                <a:gd name="connsiteX1849" fmla="*/ 129481 w 1618584"/>
                                <a:gd name="connsiteY1849" fmla="*/ 166089 h 1067252"/>
                                <a:gd name="connsiteX1850" fmla="*/ 136611 w 1618584"/>
                                <a:gd name="connsiteY1850" fmla="*/ 134474 h 1067252"/>
                                <a:gd name="connsiteX1851" fmla="*/ 144127 w 1618584"/>
                                <a:gd name="connsiteY1851" fmla="*/ 101512 h 1067252"/>
                                <a:gd name="connsiteX1852" fmla="*/ 145183 w 1618584"/>
                                <a:gd name="connsiteY1852" fmla="*/ 96761 h 1067252"/>
                                <a:gd name="connsiteX1853" fmla="*/ 145956 w 1618584"/>
                                <a:gd name="connsiteY1853" fmla="*/ 93428 h 1067252"/>
                                <a:gd name="connsiteX1854" fmla="*/ 147018 w 1618584"/>
                                <a:gd name="connsiteY1854" fmla="*/ 88393 h 1067252"/>
                                <a:gd name="connsiteX1855" fmla="*/ 158863 w 1618584"/>
                                <a:gd name="connsiteY1855" fmla="*/ 86480 h 1067252"/>
                                <a:gd name="connsiteX1856" fmla="*/ 170617 w 1618584"/>
                                <a:gd name="connsiteY1856" fmla="*/ 84355 h 1067252"/>
                                <a:gd name="connsiteX1857" fmla="*/ 190177 w 1618584"/>
                                <a:gd name="connsiteY1857" fmla="*/ 79748 h 1067252"/>
                                <a:gd name="connsiteX1858" fmla="*/ 199715 w 1618584"/>
                                <a:gd name="connsiteY1858" fmla="*/ 78825 h 1067252"/>
                                <a:gd name="connsiteX1859" fmla="*/ 199522 w 1618584"/>
                                <a:gd name="connsiteY1859" fmla="*/ 76132 h 1067252"/>
                                <a:gd name="connsiteX1860" fmla="*/ 199329 w 1618584"/>
                                <a:gd name="connsiteY1860" fmla="*/ 72800 h 1067252"/>
                                <a:gd name="connsiteX1861" fmla="*/ 199329 w 1618584"/>
                                <a:gd name="connsiteY1861" fmla="*/ 70319 h 1067252"/>
                                <a:gd name="connsiteX1862" fmla="*/ 199329 w 1618584"/>
                                <a:gd name="connsiteY1862" fmla="*/ 69467 h 1067252"/>
                                <a:gd name="connsiteX1863" fmla="*/ 199329 w 1618584"/>
                                <a:gd name="connsiteY1863" fmla="*/ 66135 h 1067252"/>
                                <a:gd name="connsiteX1864" fmla="*/ 199522 w 1618584"/>
                                <a:gd name="connsiteY1864" fmla="*/ 62809 h 1067252"/>
                                <a:gd name="connsiteX1865" fmla="*/ 199715 w 1618584"/>
                                <a:gd name="connsiteY1865" fmla="*/ 59476 h 1067252"/>
                                <a:gd name="connsiteX1866" fmla="*/ 200096 w 1618584"/>
                                <a:gd name="connsiteY1866" fmla="*/ 56144 h 1067252"/>
                                <a:gd name="connsiteX1867" fmla="*/ 200482 w 1618584"/>
                                <a:gd name="connsiteY1867" fmla="*/ 52811 h 1067252"/>
                                <a:gd name="connsiteX1868" fmla="*/ 201061 w 1618584"/>
                                <a:gd name="connsiteY1868" fmla="*/ 49552 h 1067252"/>
                                <a:gd name="connsiteX1869" fmla="*/ 201737 w 1618584"/>
                                <a:gd name="connsiteY1869" fmla="*/ 46219 h 1067252"/>
                                <a:gd name="connsiteX1870" fmla="*/ 202408 w 1618584"/>
                                <a:gd name="connsiteY1870" fmla="*/ 42959 h 1067252"/>
                                <a:gd name="connsiteX1871" fmla="*/ 203277 w 1618584"/>
                                <a:gd name="connsiteY1871" fmla="*/ 39699 h 1067252"/>
                                <a:gd name="connsiteX1872" fmla="*/ 204050 w 1618584"/>
                                <a:gd name="connsiteY1872" fmla="*/ 36934 h 1067252"/>
                                <a:gd name="connsiteX1873" fmla="*/ 205396 w 1618584"/>
                                <a:gd name="connsiteY1873" fmla="*/ 32895 h 1067252"/>
                                <a:gd name="connsiteX1874" fmla="*/ 206458 w 1618584"/>
                                <a:gd name="connsiteY1874" fmla="*/ 29774 h 1067252"/>
                                <a:gd name="connsiteX1875" fmla="*/ 207418 w 1618584"/>
                                <a:gd name="connsiteY1875" fmla="*/ 26231 h 1067252"/>
                                <a:gd name="connsiteX1876" fmla="*/ 208384 w 1618584"/>
                                <a:gd name="connsiteY1876" fmla="*/ 22753 h 1067252"/>
                                <a:gd name="connsiteX1877" fmla="*/ 209248 w 1618584"/>
                                <a:gd name="connsiteY1877" fmla="*/ 19210 h 1067252"/>
                                <a:gd name="connsiteX1878" fmla="*/ 209924 w 1618584"/>
                                <a:gd name="connsiteY1878" fmla="*/ 15666 h 1067252"/>
                                <a:gd name="connsiteX1879" fmla="*/ 210600 w 1618584"/>
                                <a:gd name="connsiteY1879" fmla="*/ 12122 h 1067252"/>
                                <a:gd name="connsiteX1880" fmla="*/ 211083 w 1618584"/>
                                <a:gd name="connsiteY1880" fmla="*/ 8579 h 1067252"/>
                                <a:gd name="connsiteX1881" fmla="*/ 211463 w 1618584"/>
                                <a:gd name="connsiteY1881" fmla="*/ 5107 h 1067252"/>
                                <a:gd name="connsiteX1882" fmla="*/ 213008 w 1618584"/>
                                <a:gd name="connsiteY1882" fmla="*/ 5319 h 1067252"/>
                                <a:gd name="connsiteX1883" fmla="*/ 216764 w 1618584"/>
                                <a:gd name="connsiteY1883" fmla="*/ 5747 h 1067252"/>
                                <a:gd name="connsiteX1884" fmla="*/ 220615 w 1618584"/>
                                <a:gd name="connsiteY1884" fmla="*/ 6309 h 1067252"/>
                                <a:gd name="connsiteX1885" fmla="*/ 222161 w 1618584"/>
                                <a:gd name="connsiteY1885" fmla="*/ 6526 h 1067252"/>
                                <a:gd name="connsiteX1886" fmla="*/ 279675 w 1618584"/>
                                <a:gd name="connsiteY1886" fmla="*/ 13825 h 1067252"/>
                                <a:gd name="connsiteX1887" fmla="*/ 313488 w 1618584"/>
                                <a:gd name="connsiteY1887" fmla="*/ 17936 h 1067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Lst>
                              <a:rect l="l" t="t" r="r" b="b"/>
                              <a:pathLst>
                                <a:path w="1618584" h="1067252">
                                  <a:moveTo>
                                    <a:pt x="313488" y="17936"/>
                                  </a:moveTo>
                                  <a:lnTo>
                                    <a:pt x="313874" y="18008"/>
                                  </a:lnTo>
                                  <a:lnTo>
                                    <a:pt x="374280" y="25307"/>
                                  </a:lnTo>
                                  <a:lnTo>
                                    <a:pt x="378035" y="25802"/>
                                  </a:lnTo>
                                  <a:lnTo>
                                    <a:pt x="380347" y="28072"/>
                                  </a:lnTo>
                                  <a:lnTo>
                                    <a:pt x="394993" y="42036"/>
                                  </a:lnTo>
                                  <a:lnTo>
                                    <a:pt x="392778" y="43032"/>
                                  </a:lnTo>
                                  <a:lnTo>
                                    <a:pt x="367247" y="58625"/>
                                  </a:lnTo>
                                  <a:lnTo>
                                    <a:pt x="357805" y="64789"/>
                                  </a:lnTo>
                                  <a:lnTo>
                                    <a:pt x="369656" y="79537"/>
                                  </a:lnTo>
                                  <a:lnTo>
                                    <a:pt x="372541" y="80527"/>
                                  </a:lnTo>
                                  <a:lnTo>
                                    <a:pt x="371292" y="86836"/>
                                  </a:lnTo>
                                  <a:lnTo>
                                    <a:pt x="398555" y="89462"/>
                                  </a:lnTo>
                                  <a:lnTo>
                                    <a:pt x="492484" y="98034"/>
                                  </a:lnTo>
                                  <a:lnTo>
                                    <a:pt x="498364" y="98535"/>
                                  </a:lnTo>
                                  <a:lnTo>
                                    <a:pt x="515895" y="82018"/>
                                  </a:lnTo>
                                  <a:lnTo>
                                    <a:pt x="516185" y="80316"/>
                                  </a:lnTo>
                                  <a:lnTo>
                                    <a:pt x="511175" y="74080"/>
                                  </a:lnTo>
                                  <a:lnTo>
                                    <a:pt x="513777" y="60611"/>
                                  </a:lnTo>
                                  <a:lnTo>
                                    <a:pt x="516089" y="60750"/>
                                  </a:lnTo>
                                  <a:lnTo>
                                    <a:pt x="516765" y="57774"/>
                                  </a:lnTo>
                                  <a:lnTo>
                                    <a:pt x="535932" y="60044"/>
                                  </a:lnTo>
                                  <a:lnTo>
                                    <a:pt x="548845" y="61529"/>
                                  </a:lnTo>
                                  <a:lnTo>
                                    <a:pt x="566377" y="63660"/>
                                  </a:lnTo>
                                  <a:lnTo>
                                    <a:pt x="593350" y="81807"/>
                                  </a:lnTo>
                                  <a:lnTo>
                                    <a:pt x="640076" y="113205"/>
                                  </a:lnTo>
                                  <a:lnTo>
                                    <a:pt x="662618" y="128231"/>
                                  </a:lnTo>
                                  <a:lnTo>
                                    <a:pt x="686609" y="144398"/>
                                  </a:lnTo>
                                  <a:lnTo>
                                    <a:pt x="691710" y="148081"/>
                                  </a:lnTo>
                                  <a:lnTo>
                                    <a:pt x="692386" y="79042"/>
                                  </a:lnTo>
                                  <a:lnTo>
                                    <a:pt x="746628" y="85562"/>
                                  </a:lnTo>
                                  <a:lnTo>
                                    <a:pt x="758570" y="64650"/>
                                  </a:lnTo>
                                  <a:lnTo>
                                    <a:pt x="769364" y="71454"/>
                                  </a:lnTo>
                                  <a:lnTo>
                                    <a:pt x="777550" y="74291"/>
                                  </a:lnTo>
                                  <a:lnTo>
                                    <a:pt x="784003" y="79392"/>
                                  </a:lnTo>
                                  <a:lnTo>
                                    <a:pt x="786509" y="81378"/>
                                  </a:lnTo>
                                  <a:lnTo>
                                    <a:pt x="788247" y="82652"/>
                                  </a:lnTo>
                                  <a:lnTo>
                                    <a:pt x="830730" y="91943"/>
                                  </a:lnTo>
                                  <a:lnTo>
                                    <a:pt x="907417" y="27009"/>
                                  </a:lnTo>
                                  <a:lnTo>
                                    <a:pt x="903559" y="36650"/>
                                  </a:lnTo>
                                  <a:lnTo>
                                    <a:pt x="904719" y="35377"/>
                                  </a:lnTo>
                                  <a:lnTo>
                                    <a:pt x="1003948" y="49340"/>
                                  </a:lnTo>
                                  <a:lnTo>
                                    <a:pt x="1008953" y="27154"/>
                                  </a:lnTo>
                                  <a:lnTo>
                                    <a:pt x="1071671" y="37357"/>
                                  </a:lnTo>
                                  <a:lnTo>
                                    <a:pt x="1080153" y="0"/>
                                  </a:lnTo>
                                  <a:lnTo>
                                    <a:pt x="1207123" y="15316"/>
                                  </a:lnTo>
                                  <a:lnTo>
                                    <a:pt x="1282078" y="46931"/>
                                  </a:lnTo>
                                  <a:lnTo>
                                    <a:pt x="1266563" y="116677"/>
                                  </a:lnTo>
                                  <a:lnTo>
                                    <a:pt x="1320322" y="126034"/>
                                  </a:lnTo>
                                  <a:lnTo>
                                    <a:pt x="1329088" y="126179"/>
                                  </a:lnTo>
                                  <a:lnTo>
                                    <a:pt x="1336024" y="125968"/>
                                  </a:lnTo>
                                  <a:lnTo>
                                    <a:pt x="1339592" y="127948"/>
                                  </a:lnTo>
                                  <a:lnTo>
                                    <a:pt x="1336893" y="139931"/>
                                  </a:lnTo>
                                  <a:lnTo>
                                    <a:pt x="1344120" y="141277"/>
                                  </a:lnTo>
                                  <a:lnTo>
                                    <a:pt x="1382943" y="146167"/>
                                  </a:lnTo>
                                  <a:lnTo>
                                    <a:pt x="1379086" y="164387"/>
                                  </a:lnTo>
                                  <a:lnTo>
                                    <a:pt x="1415790" y="169488"/>
                                  </a:lnTo>
                                  <a:lnTo>
                                    <a:pt x="1423113" y="170412"/>
                                  </a:lnTo>
                                  <a:lnTo>
                                    <a:pt x="1428028" y="171052"/>
                                  </a:lnTo>
                                  <a:lnTo>
                                    <a:pt x="1545851" y="185933"/>
                                  </a:lnTo>
                                  <a:lnTo>
                                    <a:pt x="1615023" y="194656"/>
                                  </a:lnTo>
                                  <a:lnTo>
                                    <a:pt x="1618585" y="193521"/>
                                  </a:lnTo>
                                  <a:lnTo>
                                    <a:pt x="1617625" y="198550"/>
                                  </a:lnTo>
                                  <a:lnTo>
                                    <a:pt x="1611938" y="203229"/>
                                  </a:lnTo>
                                  <a:lnTo>
                                    <a:pt x="1603752" y="207340"/>
                                  </a:lnTo>
                                  <a:lnTo>
                                    <a:pt x="1597775" y="211385"/>
                                  </a:lnTo>
                                  <a:lnTo>
                                    <a:pt x="1589782" y="217693"/>
                                  </a:lnTo>
                                  <a:lnTo>
                                    <a:pt x="1582652" y="221521"/>
                                  </a:lnTo>
                                  <a:lnTo>
                                    <a:pt x="1572534" y="226338"/>
                                  </a:lnTo>
                                  <a:lnTo>
                                    <a:pt x="1571961" y="226694"/>
                                  </a:lnTo>
                                  <a:lnTo>
                                    <a:pt x="1571285" y="227117"/>
                                  </a:lnTo>
                                  <a:lnTo>
                                    <a:pt x="1570705" y="227473"/>
                                  </a:lnTo>
                                  <a:lnTo>
                                    <a:pt x="1569552" y="228041"/>
                                  </a:lnTo>
                                  <a:lnTo>
                                    <a:pt x="1567814" y="228819"/>
                                  </a:lnTo>
                                  <a:lnTo>
                                    <a:pt x="1566081" y="229598"/>
                                  </a:lnTo>
                                  <a:lnTo>
                                    <a:pt x="1565025" y="230027"/>
                                  </a:lnTo>
                                  <a:lnTo>
                                    <a:pt x="1563286" y="230661"/>
                                  </a:lnTo>
                                  <a:lnTo>
                                    <a:pt x="1562519" y="230944"/>
                                  </a:lnTo>
                                  <a:lnTo>
                                    <a:pt x="1561746" y="231301"/>
                                  </a:lnTo>
                                  <a:lnTo>
                                    <a:pt x="1560877" y="231796"/>
                                  </a:lnTo>
                                  <a:lnTo>
                                    <a:pt x="1560303" y="232152"/>
                                  </a:lnTo>
                                  <a:lnTo>
                                    <a:pt x="1559434" y="232792"/>
                                  </a:lnTo>
                                  <a:lnTo>
                                    <a:pt x="1558565" y="233426"/>
                                  </a:lnTo>
                                  <a:lnTo>
                                    <a:pt x="1557798" y="234066"/>
                                  </a:lnTo>
                                  <a:lnTo>
                                    <a:pt x="1556736" y="234989"/>
                                  </a:lnTo>
                                  <a:lnTo>
                                    <a:pt x="1556156" y="235484"/>
                                  </a:lnTo>
                                  <a:lnTo>
                                    <a:pt x="1555679" y="236052"/>
                                  </a:lnTo>
                                  <a:lnTo>
                                    <a:pt x="1554810" y="237042"/>
                                  </a:lnTo>
                                  <a:lnTo>
                                    <a:pt x="1554134" y="237820"/>
                                  </a:lnTo>
                                  <a:lnTo>
                                    <a:pt x="1553271" y="239028"/>
                                  </a:lnTo>
                                  <a:lnTo>
                                    <a:pt x="1552884" y="239668"/>
                                  </a:lnTo>
                                  <a:lnTo>
                                    <a:pt x="1552498" y="240235"/>
                                  </a:lnTo>
                                  <a:lnTo>
                                    <a:pt x="1549413" y="245548"/>
                                  </a:lnTo>
                                  <a:lnTo>
                                    <a:pt x="1548357" y="247462"/>
                                  </a:lnTo>
                                  <a:lnTo>
                                    <a:pt x="1547874" y="248385"/>
                                  </a:lnTo>
                                  <a:lnTo>
                                    <a:pt x="1547487" y="248808"/>
                                  </a:lnTo>
                                  <a:lnTo>
                                    <a:pt x="1547197" y="249237"/>
                                  </a:lnTo>
                                  <a:lnTo>
                                    <a:pt x="1546714" y="249659"/>
                                  </a:lnTo>
                                  <a:lnTo>
                                    <a:pt x="1546334" y="250015"/>
                                  </a:lnTo>
                                  <a:lnTo>
                                    <a:pt x="1545658" y="250510"/>
                                  </a:lnTo>
                                  <a:lnTo>
                                    <a:pt x="1543829" y="251645"/>
                                  </a:lnTo>
                                  <a:lnTo>
                                    <a:pt x="1543346" y="252068"/>
                                  </a:lnTo>
                                  <a:lnTo>
                                    <a:pt x="1539687" y="255050"/>
                                  </a:lnTo>
                                  <a:lnTo>
                                    <a:pt x="1538432" y="256040"/>
                                  </a:lnTo>
                                  <a:lnTo>
                                    <a:pt x="1536796" y="257175"/>
                                  </a:lnTo>
                                  <a:lnTo>
                                    <a:pt x="1535160" y="258310"/>
                                  </a:lnTo>
                                  <a:lnTo>
                                    <a:pt x="1530916" y="261002"/>
                                  </a:lnTo>
                                  <a:lnTo>
                                    <a:pt x="1529956" y="261709"/>
                                  </a:lnTo>
                                  <a:lnTo>
                                    <a:pt x="1527933" y="263272"/>
                                  </a:lnTo>
                                  <a:lnTo>
                                    <a:pt x="1527161" y="263767"/>
                                  </a:lnTo>
                                  <a:lnTo>
                                    <a:pt x="1526581" y="264124"/>
                                  </a:lnTo>
                                  <a:lnTo>
                                    <a:pt x="1526008" y="264407"/>
                                  </a:lnTo>
                                  <a:lnTo>
                                    <a:pt x="1525525" y="264685"/>
                                  </a:lnTo>
                                  <a:lnTo>
                                    <a:pt x="1524559" y="265041"/>
                                  </a:lnTo>
                                  <a:lnTo>
                                    <a:pt x="1523883" y="265253"/>
                                  </a:lnTo>
                                  <a:lnTo>
                                    <a:pt x="1522729" y="265609"/>
                                  </a:lnTo>
                                  <a:lnTo>
                                    <a:pt x="1521667" y="265820"/>
                                  </a:lnTo>
                                  <a:lnTo>
                                    <a:pt x="1521190" y="265893"/>
                                  </a:lnTo>
                                  <a:lnTo>
                                    <a:pt x="1520804" y="265893"/>
                                  </a:lnTo>
                                  <a:lnTo>
                                    <a:pt x="1520031" y="265893"/>
                                  </a:lnTo>
                                  <a:lnTo>
                                    <a:pt x="1519451" y="265893"/>
                                  </a:lnTo>
                                  <a:lnTo>
                                    <a:pt x="1518685" y="265754"/>
                                  </a:lnTo>
                                  <a:lnTo>
                                    <a:pt x="1517912" y="265536"/>
                                  </a:lnTo>
                                  <a:lnTo>
                                    <a:pt x="1516373" y="265114"/>
                                  </a:lnTo>
                                  <a:lnTo>
                                    <a:pt x="1515213" y="264757"/>
                                  </a:lnTo>
                                  <a:lnTo>
                                    <a:pt x="1514441" y="264407"/>
                                  </a:lnTo>
                                  <a:lnTo>
                                    <a:pt x="1513191" y="263979"/>
                                  </a:lnTo>
                                  <a:lnTo>
                                    <a:pt x="1512612" y="263695"/>
                                  </a:lnTo>
                                  <a:lnTo>
                                    <a:pt x="1512038" y="263411"/>
                                  </a:lnTo>
                                  <a:lnTo>
                                    <a:pt x="1505482" y="259940"/>
                                  </a:lnTo>
                                  <a:lnTo>
                                    <a:pt x="1500664" y="257459"/>
                                  </a:lnTo>
                                  <a:lnTo>
                                    <a:pt x="1498642" y="256463"/>
                                  </a:lnTo>
                                  <a:lnTo>
                                    <a:pt x="1496620" y="255545"/>
                                  </a:lnTo>
                                  <a:lnTo>
                                    <a:pt x="1496233" y="255400"/>
                                  </a:lnTo>
                                  <a:lnTo>
                                    <a:pt x="1495949" y="255261"/>
                                  </a:lnTo>
                                  <a:lnTo>
                                    <a:pt x="1495273" y="255117"/>
                                  </a:lnTo>
                                  <a:lnTo>
                                    <a:pt x="1494790" y="255050"/>
                                  </a:lnTo>
                                  <a:lnTo>
                                    <a:pt x="1494018" y="254978"/>
                                  </a:lnTo>
                                  <a:lnTo>
                                    <a:pt x="1493348" y="254978"/>
                                  </a:lnTo>
                                  <a:lnTo>
                                    <a:pt x="1492768" y="254978"/>
                                  </a:lnTo>
                                  <a:lnTo>
                                    <a:pt x="1492285" y="255050"/>
                                  </a:lnTo>
                                  <a:lnTo>
                                    <a:pt x="1491995" y="255117"/>
                                  </a:lnTo>
                                  <a:lnTo>
                                    <a:pt x="1491518" y="255334"/>
                                  </a:lnTo>
                                  <a:lnTo>
                                    <a:pt x="1491035" y="255545"/>
                                  </a:lnTo>
                                  <a:lnTo>
                                    <a:pt x="1490359" y="255968"/>
                                  </a:lnTo>
                                  <a:lnTo>
                                    <a:pt x="1489393" y="256680"/>
                                  </a:lnTo>
                                  <a:lnTo>
                                    <a:pt x="1486314" y="259089"/>
                                  </a:lnTo>
                                  <a:lnTo>
                                    <a:pt x="1485735" y="259511"/>
                                  </a:lnTo>
                                  <a:lnTo>
                                    <a:pt x="1484962" y="260012"/>
                                  </a:lnTo>
                                  <a:lnTo>
                                    <a:pt x="1484485" y="260363"/>
                                  </a:lnTo>
                                  <a:lnTo>
                                    <a:pt x="1484099" y="260646"/>
                                  </a:lnTo>
                                  <a:lnTo>
                                    <a:pt x="1483809" y="260930"/>
                                  </a:lnTo>
                                  <a:lnTo>
                                    <a:pt x="1483713" y="261214"/>
                                  </a:lnTo>
                                  <a:lnTo>
                                    <a:pt x="1483423" y="261642"/>
                                  </a:lnTo>
                                  <a:lnTo>
                                    <a:pt x="1483326" y="261992"/>
                                  </a:lnTo>
                                  <a:lnTo>
                                    <a:pt x="1483133" y="262494"/>
                                  </a:lnTo>
                                  <a:lnTo>
                                    <a:pt x="1483133" y="263061"/>
                                  </a:lnTo>
                                  <a:lnTo>
                                    <a:pt x="1483133" y="263556"/>
                                  </a:lnTo>
                                  <a:lnTo>
                                    <a:pt x="1483230" y="263906"/>
                                  </a:lnTo>
                                  <a:lnTo>
                                    <a:pt x="1483423" y="264474"/>
                                  </a:lnTo>
                                  <a:lnTo>
                                    <a:pt x="1483616" y="265041"/>
                                  </a:lnTo>
                                  <a:lnTo>
                                    <a:pt x="1483906" y="265397"/>
                                  </a:lnTo>
                                  <a:lnTo>
                                    <a:pt x="1484292" y="265965"/>
                                  </a:lnTo>
                                  <a:lnTo>
                                    <a:pt x="1484485" y="266249"/>
                                  </a:lnTo>
                                  <a:lnTo>
                                    <a:pt x="1484678" y="266532"/>
                                  </a:lnTo>
                                  <a:lnTo>
                                    <a:pt x="1484866" y="267172"/>
                                  </a:lnTo>
                                  <a:lnTo>
                                    <a:pt x="1485059" y="268374"/>
                                  </a:lnTo>
                                  <a:lnTo>
                                    <a:pt x="1485155" y="269297"/>
                                  </a:lnTo>
                                  <a:lnTo>
                                    <a:pt x="1485252" y="269792"/>
                                  </a:lnTo>
                                  <a:lnTo>
                                    <a:pt x="1485155" y="270215"/>
                                  </a:lnTo>
                                  <a:lnTo>
                                    <a:pt x="1485155" y="270499"/>
                                  </a:lnTo>
                                  <a:lnTo>
                                    <a:pt x="1485059" y="270927"/>
                                  </a:lnTo>
                                  <a:lnTo>
                                    <a:pt x="1484866" y="271211"/>
                                  </a:lnTo>
                                  <a:lnTo>
                                    <a:pt x="1484769" y="271495"/>
                                  </a:lnTo>
                                  <a:lnTo>
                                    <a:pt x="1484485" y="271778"/>
                                  </a:lnTo>
                                  <a:lnTo>
                                    <a:pt x="1484099" y="272062"/>
                                  </a:lnTo>
                                  <a:lnTo>
                                    <a:pt x="1483713" y="272412"/>
                                  </a:lnTo>
                                  <a:lnTo>
                                    <a:pt x="1483326" y="272630"/>
                                  </a:lnTo>
                                  <a:lnTo>
                                    <a:pt x="1482747" y="272980"/>
                                  </a:lnTo>
                                  <a:lnTo>
                                    <a:pt x="1481690" y="273475"/>
                                  </a:lnTo>
                                  <a:lnTo>
                                    <a:pt x="1480151" y="274115"/>
                                  </a:lnTo>
                                  <a:lnTo>
                                    <a:pt x="1477839" y="274894"/>
                                  </a:lnTo>
                                  <a:lnTo>
                                    <a:pt x="1477066" y="275177"/>
                                  </a:lnTo>
                                  <a:lnTo>
                                    <a:pt x="1476390" y="275533"/>
                                  </a:lnTo>
                                  <a:lnTo>
                                    <a:pt x="1475907" y="275817"/>
                                  </a:lnTo>
                                  <a:lnTo>
                                    <a:pt x="1475526" y="276173"/>
                                  </a:lnTo>
                                  <a:lnTo>
                                    <a:pt x="1475237" y="276385"/>
                                  </a:lnTo>
                                  <a:lnTo>
                                    <a:pt x="1474657" y="276880"/>
                                  </a:lnTo>
                                  <a:lnTo>
                                    <a:pt x="1474367" y="277308"/>
                                  </a:lnTo>
                                  <a:lnTo>
                                    <a:pt x="1473885" y="277942"/>
                                  </a:lnTo>
                                  <a:lnTo>
                                    <a:pt x="1473498" y="278582"/>
                                  </a:lnTo>
                                  <a:lnTo>
                                    <a:pt x="1473214" y="279150"/>
                                  </a:lnTo>
                                  <a:lnTo>
                                    <a:pt x="1472828" y="279928"/>
                                  </a:lnTo>
                                  <a:lnTo>
                                    <a:pt x="1472345" y="280707"/>
                                  </a:lnTo>
                                  <a:lnTo>
                                    <a:pt x="1470516" y="283617"/>
                                  </a:lnTo>
                                  <a:lnTo>
                                    <a:pt x="1470033" y="284462"/>
                                  </a:lnTo>
                                  <a:lnTo>
                                    <a:pt x="1469357" y="285814"/>
                                  </a:lnTo>
                                  <a:lnTo>
                                    <a:pt x="1468777" y="287233"/>
                                  </a:lnTo>
                                  <a:lnTo>
                                    <a:pt x="1468487" y="287939"/>
                                  </a:lnTo>
                                  <a:lnTo>
                                    <a:pt x="1468300" y="288507"/>
                                  </a:lnTo>
                                  <a:lnTo>
                                    <a:pt x="1468204" y="288929"/>
                                  </a:lnTo>
                                  <a:lnTo>
                                    <a:pt x="1468204" y="289570"/>
                                  </a:lnTo>
                                  <a:lnTo>
                                    <a:pt x="1468204" y="290209"/>
                                  </a:lnTo>
                                  <a:lnTo>
                                    <a:pt x="1468204" y="290704"/>
                                  </a:lnTo>
                                  <a:lnTo>
                                    <a:pt x="1468397" y="291127"/>
                                  </a:lnTo>
                                  <a:lnTo>
                                    <a:pt x="1468590" y="291694"/>
                                  </a:lnTo>
                                  <a:lnTo>
                                    <a:pt x="1468874" y="292190"/>
                                  </a:lnTo>
                                  <a:lnTo>
                                    <a:pt x="1469163" y="292691"/>
                                  </a:lnTo>
                                  <a:lnTo>
                                    <a:pt x="1470033" y="293681"/>
                                  </a:lnTo>
                                  <a:lnTo>
                                    <a:pt x="1470226" y="293964"/>
                                  </a:lnTo>
                                  <a:lnTo>
                                    <a:pt x="1470419" y="294321"/>
                                  </a:lnTo>
                                  <a:lnTo>
                                    <a:pt x="1470516" y="294671"/>
                                  </a:lnTo>
                                  <a:lnTo>
                                    <a:pt x="1470709" y="295806"/>
                                  </a:lnTo>
                                  <a:lnTo>
                                    <a:pt x="1470799" y="296373"/>
                                  </a:lnTo>
                                  <a:lnTo>
                                    <a:pt x="1470993" y="296657"/>
                                  </a:lnTo>
                                  <a:lnTo>
                                    <a:pt x="1471089" y="296868"/>
                                  </a:lnTo>
                                  <a:lnTo>
                                    <a:pt x="1472055" y="298287"/>
                                  </a:lnTo>
                                  <a:lnTo>
                                    <a:pt x="1473118" y="299633"/>
                                  </a:lnTo>
                                  <a:lnTo>
                                    <a:pt x="1476100" y="303249"/>
                                  </a:lnTo>
                                  <a:lnTo>
                                    <a:pt x="1477162" y="304457"/>
                                  </a:lnTo>
                                  <a:lnTo>
                                    <a:pt x="1483809" y="311828"/>
                                  </a:lnTo>
                                  <a:lnTo>
                                    <a:pt x="1484389" y="312534"/>
                                  </a:lnTo>
                                  <a:lnTo>
                                    <a:pt x="1485542" y="313669"/>
                                  </a:lnTo>
                                  <a:lnTo>
                                    <a:pt x="1488337" y="316078"/>
                                  </a:lnTo>
                                  <a:lnTo>
                                    <a:pt x="1489206" y="316929"/>
                                  </a:lnTo>
                                  <a:lnTo>
                                    <a:pt x="1490359" y="317991"/>
                                  </a:lnTo>
                                  <a:lnTo>
                                    <a:pt x="1491132" y="318843"/>
                                  </a:lnTo>
                                  <a:lnTo>
                                    <a:pt x="1491705" y="319483"/>
                                  </a:lnTo>
                                  <a:lnTo>
                                    <a:pt x="1492189" y="319978"/>
                                  </a:lnTo>
                                  <a:lnTo>
                                    <a:pt x="1492768" y="320829"/>
                                  </a:lnTo>
                                  <a:lnTo>
                                    <a:pt x="1493348" y="321680"/>
                                  </a:lnTo>
                                  <a:lnTo>
                                    <a:pt x="1493541" y="322036"/>
                                  </a:lnTo>
                                  <a:lnTo>
                                    <a:pt x="1493825" y="322743"/>
                                  </a:lnTo>
                                  <a:lnTo>
                                    <a:pt x="1493921" y="323310"/>
                                  </a:lnTo>
                                  <a:lnTo>
                                    <a:pt x="1494018" y="323733"/>
                                  </a:lnTo>
                                  <a:lnTo>
                                    <a:pt x="1494018" y="324373"/>
                                  </a:lnTo>
                                  <a:lnTo>
                                    <a:pt x="1494018" y="325013"/>
                                  </a:lnTo>
                                  <a:lnTo>
                                    <a:pt x="1493921" y="325435"/>
                                  </a:lnTo>
                                  <a:lnTo>
                                    <a:pt x="1493734" y="326147"/>
                                  </a:lnTo>
                                  <a:lnTo>
                                    <a:pt x="1493637" y="326504"/>
                                  </a:lnTo>
                                  <a:lnTo>
                                    <a:pt x="1493541" y="326854"/>
                                  </a:lnTo>
                                  <a:lnTo>
                                    <a:pt x="1493251" y="327349"/>
                                  </a:lnTo>
                                  <a:lnTo>
                                    <a:pt x="1492961" y="327777"/>
                                  </a:lnTo>
                                  <a:lnTo>
                                    <a:pt x="1491899" y="329124"/>
                                  </a:lnTo>
                                  <a:lnTo>
                                    <a:pt x="1491422" y="329830"/>
                                  </a:lnTo>
                                  <a:lnTo>
                                    <a:pt x="1491229" y="330186"/>
                                  </a:lnTo>
                                  <a:lnTo>
                                    <a:pt x="1491035" y="330615"/>
                                  </a:lnTo>
                                  <a:lnTo>
                                    <a:pt x="1490649" y="331605"/>
                                  </a:lnTo>
                                  <a:lnTo>
                                    <a:pt x="1490069" y="333090"/>
                                  </a:lnTo>
                                  <a:lnTo>
                                    <a:pt x="1489683" y="334654"/>
                                  </a:lnTo>
                                  <a:lnTo>
                                    <a:pt x="1489490" y="335287"/>
                                  </a:lnTo>
                                  <a:lnTo>
                                    <a:pt x="1489297" y="336283"/>
                                  </a:lnTo>
                                  <a:lnTo>
                                    <a:pt x="1489013" y="337841"/>
                                  </a:lnTo>
                                  <a:lnTo>
                                    <a:pt x="1488917" y="338620"/>
                                  </a:lnTo>
                                  <a:lnTo>
                                    <a:pt x="1488723" y="339399"/>
                                  </a:lnTo>
                                  <a:lnTo>
                                    <a:pt x="1488530" y="340039"/>
                                  </a:lnTo>
                                  <a:lnTo>
                                    <a:pt x="1488240" y="340606"/>
                                  </a:lnTo>
                                  <a:lnTo>
                                    <a:pt x="1488047" y="341101"/>
                                  </a:lnTo>
                                  <a:lnTo>
                                    <a:pt x="1487564" y="341952"/>
                                  </a:lnTo>
                                  <a:lnTo>
                                    <a:pt x="1487178" y="342592"/>
                                  </a:lnTo>
                                  <a:lnTo>
                                    <a:pt x="1486508" y="343510"/>
                                  </a:lnTo>
                                  <a:lnTo>
                                    <a:pt x="1485735" y="344361"/>
                                  </a:lnTo>
                                  <a:lnTo>
                                    <a:pt x="1485252" y="344862"/>
                                  </a:lnTo>
                                  <a:lnTo>
                                    <a:pt x="1483713" y="345997"/>
                                  </a:lnTo>
                                  <a:lnTo>
                                    <a:pt x="1482940" y="346492"/>
                                  </a:lnTo>
                                  <a:lnTo>
                                    <a:pt x="1482366" y="346842"/>
                                  </a:lnTo>
                                  <a:lnTo>
                                    <a:pt x="1481401" y="347343"/>
                                  </a:lnTo>
                                  <a:lnTo>
                                    <a:pt x="1480338" y="347838"/>
                                  </a:lnTo>
                                  <a:lnTo>
                                    <a:pt x="1480054" y="347905"/>
                                  </a:lnTo>
                                  <a:lnTo>
                                    <a:pt x="1479765" y="347977"/>
                                  </a:lnTo>
                                  <a:lnTo>
                                    <a:pt x="1479475" y="347977"/>
                                  </a:lnTo>
                                  <a:lnTo>
                                    <a:pt x="1478895" y="348050"/>
                                  </a:lnTo>
                                  <a:lnTo>
                                    <a:pt x="1478412" y="347977"/>
                                  </a:lnTo>
                                  <a:lnTo>
                                    <a:pt x="1476679" y="347766"/>
                                  </a:lnTo>
                                  <a:lnTo>
                                    <a:pt x="1476293" y="347766"/>
                                  </a:lnTo>
                                  <a:lnTo>
                                    <a:pt x="1475617" y="347766"/>
                                  </a:lnTo>
                                  <a:lnTo>
                                    <a:pt x="1475333" y="347766"/>
                                  </a:lnTo>
                                  <a:lnTo>
                                    <a:pt x="1475043" y="347838"/>
                                  </a:lnTo>
                                  <a:lnTo>
                                    <a:pt x="1474078" y="348050"/>
                                  </a:lnTo>
                                  <a:lnTo>
                                    <a:pt x="1473401" y="348333"/>
                                  </a:lnTo>
                                  <a:lnTo>
                                    <a:pt x="1472924" y="348472"/>
                                  </a:lnTo>
                                  <a:lnTo>
                                    <a:pt x="1472248" y="348828"/>
                                  </a:lnTo>
                                  <a:lnTo>
                                    <a:pt x="1471572" y="349257"/>
                                  </a:lnTo>
                                  <a:lnTo>
                                    <a:pt x="1471186" y="349541"/>
                                  </a:lnTo>
                                  <a:lnTo>
                                    <a:pt x="1470993" y="349752"/>
                                  </a:lnTo>
                                  <a:lnTo>
                                    <a:pt x="1470799" y="349891"/>
                                  </a:lnTo>
                                  <a:lnTo>
                                    <a:pt x="1470612" y="350175"/>
                                  </a:lnTo>
                                  <a:lnTo>
                                    <a:pt x="1470516" y="350458"/>
                                  </a:lnTo>
                                  <a:lnTo>
                                    <a:pt x="1470516" y="353084"/>
                                  </a:lnTo>
                                  <a:lnTo>
                                    <a:pt x="1470419" y="355566"/>
                                  </a:lnTo>
                                  <a:lnTo>
                                    <a:pt x="1470323" y="358047"/>
                                  </a:lnTo>
                                  <a:lnTo>
                                    <a:pt x="1470323" y="358898"/>
                                  </a:lnTo>
                                  <a:lnTo>
                                    <a:pt x="1470226" y="359532"/>
                                  </a:lnTo>
                                  <a:lnTo>
                                    <a:pt x="1470033" y="360455"/>
                                  </a:lnTo>
                                  <a:lnTo>
                                    <a:pt x="1469743" y="361379"/>
                                  </a:lnTo>
                                  <a:lnTo>
                                    <a:pt x="1468874" y="363999"/>
                                  </a:lnTo>
                                  <a:lnTo>
                                    <a:pt x="1466374" y="371298"/>
                                  </a:lnTo>
                                  <a:lnTo>
                                    <a:pt x="1466084" y="372294"/>
                                  </a:lnTo>
                                  <a:lnTo>
                                    <a:pt x="1465698" y="373779"/>
                                  </a:lnTo>
                                  <a:lnTo>
                                    <a:pt x="1465505" y="374492"/>
                                  </a:lnTo>
                                  <a:lnTo>
                                    <a:pt x="1465408" y="375270"/>
                                  </a:lnTo>
                                  <a:lnTo>
                                    <a:pt x="1465408" y="375765"/>
                                  </a:lnTo>
                                  <a:lnTo>
                                    <a:pt x="1465312" y="376616"/>
                                  </a:lnTo>
                                  <a:lnTo>
                                    <a:pt x="1465408" y="377323"/>
                                  </a:lnTo>
                                  <a:lnTo>
                                    <a:pt x="1465602" y="379309"/>
                                  </a:lnTo>
                                  <a:lnTo>
                                    <a:pt x="1465795" y="381011"/>
                                  </a:lnTo>
                                  <a:lnTo>
                                    <a:pt x="1465988" y="381935"/>
                                  </a:lnTo>
                                  <a:lnTo>
                                    <a:pt x="1466175" y="382786"/>
                                  </a:lnTo>
                                  <a:lnTo>
                                    <a:pt x="1466374" y="383209"/>
                                  </a:lnTo>
                                  <a:lnTo>
                                    <a:pt x="1466658" y="383849"/>
                                  </a:lnTo>
                                  <a:lnTo>
                                    <a:pt x="1467044" y="384483"/>
                                  </a:lnTo>
                                  <a:lnTo>
                                    <a:pt x="1467334" y="385050"/>
                                  </a:lnTo>
                                  <a:lnTo>
                                    <a:pt x="1468204" y="386185"/>
                                  </a:lnTo>
                                  <a:lnTo>
                                    <a:pt x="1468487" y="386614"/>
                                  </a:lnTo>
                                  <a:lnTo>
                                    <a:pt x="1468777" y="387175"/>
                                  </a:lnTo>
                                  <a:lnTo>
                                    <a:pt x="1468970" y="387604"/>
                                  </a:lnTo>
                                  <a:lnTo>
                                    <a:pt x="1469260" y="388244"/>
                                  </a:lnTo>
                                  <a:lnTo>
                                    <a:pt x="1469357" y="388950"/>
                                  </a:lnTo>
                                  <a:lnTo>
                                    <a:pt x="1469453" y="389306"/>
                                  </a:lnTo>
                                  <a:lnTo>
                                    <a:pt x="1469453" y="389590"/>
                                  </a:lnTo>
                                  <a:lnTo>
                                    <a:pt x="1469357" y="389874"/>
                                  </a:lnTo>
                                  <a:lnTo>
                                    <a:pt x="1469260" y="390157"/>
                                  </a:lnTo>
                                  <a:lnTo>
                                    <a:pt x="1469067" y="390508"/>
                                  </a:lnTo>
                                  <a:lnTo>
                                    <a:pt x="1468777" y="390864"/>
                                  </a:lnTo>
                                  <a:lnTo>
                                    <a:pt x="1468590" y="391148"/>
                                  </a:lnTo>
                                  <a:lnTo>
                                    <a:pt x="1468107" y="391643"/>
                                  </a:lnTo>
                                  <a:lnTo>
                                    <a:pt x="1467720" y="391999"/>
                                  </a:lnTo>
                                  <a:lnTo>
                                    <a:pt x="1467044" y="392421"/>
                                  </a:lnTo>
                                  <a:lnTo>
                                    <a:pt x="1466374" y="392922"/>
                                  </a:lnTo>
                                  <a:lnTo>
                                    <a:pt x="1465505" y="393417"/>
                                  </a:lnTo>
                                  <a:lnTo>
                                    <a:pt x="1464829" y="393774"/>
                                  </a:lnTo>
                                  <a:lnTo>
                                    <a:pt x="1464249" y="394057"/>
                                  </a:lnTo>
                                  <a:lnTo>
                                    <a:pt x="1463863" y="394196"/>
                                  </a:lnTo>
                                  <a:lnTo>
                                    <a:pt x="1463290" y="394408"/>
                                  </a:lnTo>
                                  <a:lnTo>
                                    <a:pt x="1462613" y="394619"/>
                                  </a:lnTo>
                                  <a:lnTo>
                                    <a:pt x="1461171" y="394836"/>
                                  </a:lnTo>
                                  <a:lnTo>
                                    <a:pt x="1459052" y="395120"/>
                                  </a:lnTo>
                                  <a:lnTo>
                                    <a:pt x="1457023" y="395331"/>
                                  </a:lnTo>
                                  <a:lnTo>
                                    <a:pt x="1451246" y="395826"/>
                                  </a:lnTo>
                                  <a:lnTo>
                                    <a:pt x="1449900" y="396037"/>
                                  </a:lnTo>
                                  <a:lnTo>
                                    <a:pt x="1448837" y="396182"/>
                                  </a:lnTo>
                                  <a:lnTo>
                                    <a:pt x="1448064" y="396321"/>
                                  </a:lnTo>
                                  <a:lnTo>
                                    <a:pt x="1447491" y="396466"/>
                                  </a:lnTo>
                                  <a:lnTo>
                                    <a:pt x="1446718" y="396750"/>
                                  </a:lnTo>
                                  <a:lnTo>
                                    <a:pt x="1445849" y="397100"/>
                                  </a:lnTo>
                                  <a:lnTo>
                                    <a:pt x="1445468" y="397317"/>
                                  </a:lnTo>
                                  <a:lnTo>
                                    <a:pt x="1445082" y="397529"/>
                                  </a:lnTo>
                                  <a:lnTo>
                                    <a:pt x="1444599" y="397885"/>
                                  </a:lnTo>
                                  <a:lnTo>
                                    <a:pt x="1444213" y="398235"/>
                                  </a:lnTo>
                                  <a:lnTo>
                                    <a:pt x="1443730" y="398730"/>
                                  </a:lnTo>
                                  <a:lnTo>
                                    <a:pt x="1442673" y="400076"/>
                                  </a:lnTo>
                                  <a:lnTo>
                                    <a:pt x="1442190" y="400644"/>
                                  </a:lnTo>
                                  <a:lnTo>
                                    <a:pt x="1441514" y="401567"/>
                                  </a:lnTo>
                                  <a:lnTo>
                                    <a:pt x="1441224" y="401996"/>
                                  </a:lnTo>
                                  <a:lnTo>
                                    <a:pt x="1440941" y="402491"/>
                                  </a:lnTo>
                                  <a:lnTo>
                                    <a:pt x="1440748" y="403058"/>
                                  </a:lnTo>
                                  <a:lnTo>
                                    <a:pt x="1440554" y="403626"/>
                                  </a:lnTo>
                                  <a:lnTo>
                                    <a:pt x="1440458" y="404471"/>
                                  </a:lnTo>
                                  <a:lnTo>
                                    <a:pt x="1440361" y="405395"/>
                                  </a:lnTo>
                                  <a:lnTo>
                                    <a:pt x="1440361" y="407592"/>
                                  </a:lnTo>
                                  <a:lnTo>
                                    <a:pt x="1440361" y="409790"/>
                                  </a:lnTo>
                                  <a:lnTo>
                                    <a:pt x="1440361" y="411136"/>
                                  </a:lnTo>
                                  <a:lnTo>
                                    <a:pt x="1440458" y="412132"/>
                                  </a:lnTo>
                                  <a:lnTo>
                                    <a:pt x="1440651" y="413690"/>
                                  </a:lnTo>
                                  <a:lnTo>
                                    <a:pt x="1440844" y="415181"/>
                                  </a:lnTo>
                                  <a:lnTo>
                                    <a:pt x="1441037" y="416527"/>
                                  </a:lnTo>
                                  <a:lnTo>
                                    <a:pt x="1441321" y="417445"/>
                                  </a:lnTo>
                                  <a:lnTo>
                                    <a:pt x="1441514" y="418157"/>
                                  </a:lnTo>
                                  <a:lnTo>
                                    <a:pt x="1441804" y="418724"/>
                                  </a:lnTo>
                                  <a:lnTo>
                                    <a:pt x="1441997" y="419075"/>
                                  </a:lnTo>
                                  <a:lnTo>
                                    <a:pt x="1442384" y="419642"/>
                                  </a:lnTo>
                                  <a:lnTo>
                                    <a:pt x="1442867" y="420137"/>
                                  </a:lnTo>
                                  <a:lnTo>
                                    <a:pt x="1443156" y="420493"/>
                                  </a:lnTo>
                                  <a:lnTo>
                                    <a:pt x="1443826" y="420988"/>
                                  </a:lnTo>
                                  <a:lnTo>
                                    <a:pt x="1445275" y="422057"/>
                                  </a:lnTo>
                                  <a:lnTo>
                                    <a:pt x="1445752" y="422479"/>
                                  </a:lnTo>
                                  <a:lnTo>
                                    <a:pt x="1447104" y="423614"/>
                                  </a:lnTo>
                                  <a:lnTo>
                                    <a:pt x="1447684" y="424248"/>
                                  </a:lnTo>
                                  <a:lnTo>
                                    <a:pt x="1448354" y="424888"/>
                                  </a:lnTo>
                                  <a:lnTo>
                                    <a:pt x="1448547" y="425244"/>
                                  </a:lnTo>
                                  <a:lnTo>
                                    <a:pt x="1448740" y="425528"/>
                                  </a:lnTo>
                                  <a:lnTo>
                                    <a:pt x="1448837" y="425812"/>
                                  </a:lnTo>
                                  <a:lnTo>
                                    <a:pt x="1449030" y="426307"/>
                                  </a:lnTo>
                                  <a:lnTo>
                                    <a:pt x="1449127" y="426663"/>
                                  </a:lnTo>
                                  <a:lnTo>
                                    <a:pt x="1449127" y="426947"/>
                                  </a:lnTo>
                                  <a:lnTo>
                                    <a:pt x="1449030" y="427369"/>
                                  </a:lnTo>
                                  <a:lnTo>
                                    <a:pt x="1449030" y="427798"/>
                                  </a:lnTo>
                                  <a:lnTo>
                                    <a:pt x="1448837" y="428221"/>
                                  </a:lnTo>
                                  <a:lnTo>
                                    <a:pt x="1448547" y="428927"/>
                                  </a:lnTo>
                                  <a:lnTo>
                                    <a:pt x="1448257" y="429428"/>
                                  </a:lnTo>
                                  <a:lnTo>
                                    <a:pt x="1447780" y="430207"/>
                                  </a:lnTo>
                                  <a:lnTo>
                                    <a:pt x="1447297" y="430986"/>
                                  </a:lnTo>
                                  <a:lnTo>
                                    <a:pt x="1446911" y="431342"/>
                                  </a:lnTo>
                                  <a:lnTo>
                                    <a:pt x="1446332" y="431976"/>
                                  </a:lnTo>
                                  <a:lnTo>
                                    <a:pt x="1445275" y="432972"/>
                                  </a:lnTo>
                                  <a:lnTo>
                                    <a:pt x="1444792" y="433467"/>
                                  </a:lnTo>
                                  <a:lnTo>
                                    <a:pt x="1444406" y="433962"/>
                                  </a:lnTo>
                                  <a:lnTo>
                                    <a:pt x="1444116" y="434457"/>
                                  </a:lnTo>
                                  <a:lnTo>
                                    <a:pt x="1443730" y="435236"/>
                                  </a:lnTo>
                                  <a:lnTo>
                                    <a:pt x="1443440" y="435803"/>
                                  </a:lnTo>
                                  <a:lnTo>
                                    <a:pt x="1443156" y="436727"/>
                                  </a:lnTo>
                                  <a:lnTo>
                                    <a:pt x="1442963" y="437723"/>
                                  </a:lnTo>
                                  <a:lnTo>
                                    <a:pt x="1442867" y="438000"/>
                                  </a:lnTo>
                                  <a:lnTo>
                                    <a:pt x="1442867" y="438284"/>
                                  </a:lnTo>
                                  <a:lnTo>
                                    <a:pt x="1442867" y="438852"/>
                                  </a:lnTo>
                                  <a:lnTo>
                                    <a:pt x="1442963" y="439347"/>
                                  </a:lnTo>
                                  <a:lnTo>
                                    <a:pt x="1443253" y="440838"/>
                                  </a:lnTo>
                                  <a:lnTo>
                                    <a:pt x="1443343" y="441333"/>
                                  </a:lnTo>
                                  <a:lnTo>
                                    <a:pt x="1443343" y="441689"/>
                                  </a:lnTo>
                                  <a:lnTo>
                                    <a:pt x="1443343" y="442184"/>
                                  </a:lnTo>
                                  <a:lnTo>
                                    <a:pt x="1443253" y="442468"/>
                                  </a:lnTo>
                                  <a:lnTo>
                                    <a:pt x="1443156" y="442679"/>
                                  </a:lnTo>
                                  <a:lnTo>
                                    <a:pt x="1442867" y="443180"/>
                                  </a:lnTo>
                                  <a:lnTo>
                                    <a:pt x="1442673" y="443603"/>
                                  </a:lnTo>
                                  <a:lnTo>
                                    <a:pt x="1442384" y="443959"/>
                                  </a:lnTo>
                                  <a:lnTo>
                                    <a:pt x="1441900" y="444527"/>
                                  </a:lnTo>
                                  <a:lnTo>
                                    <a:pt x="1441514" y="444877"/>
                                  </a:lnTo>
                                  <a:lnTo>
                                    <a:pt x="1440844" y="445444"/>
                                  </a:lnTo>
                                  <a:lnTo>
                                    <a:pt x="1440168" y="445945"/>
                                  </a:lnTo>
                                  <a:lnTo>
                                    <a:pt x="1439299" y="446513"/>
                                  </a:lnTo>
                                  <a:lnTo>
                                    <a:pt x="1437952" y="447291"/>
                                  </a:lnTo>
                                  <a:lnTo>
                                    <a:pt x="1436697" y="448070"/>
                                  </a:lnTo>
                                  <a:lnTo>
                                    <a:pt x="1436413" y="448209"/>
                                  </a:lnTo>
                                  <a:lnTo>
                                    <a:pt x="1435254" y="448704"/>
                                  </a:lnTo>
                                  <a:lnTo>
                                    <a:pt x="1434964" y="448776"/>
                                  </a:lnTo>
                                  <a:lnTo>
                                    <a:pt x="1434578" y="449060"/>
                                  </a:lnTo>
                                  <a:lnTo>
                                    <a:pt x="1434384" y="449205"/>
                                  </a:lnTo>
                                  <a:lnTo>
                                    <a:pt x="1434004" y="449489"/>
                                  </a:lnTo>
                                  <a:lnTo>
                                    <a:pt x="1433811" y="449773"/>
                                  </a:lnTo>
                                  <a:lnTo>
                                    <a:pt x="1433714" y="449984"/>
                                  </a:lnTo>
                                  <a:lnTo>
                                    <a:pt x="1433618" y="450123"/>
                                  </a:lnTo>
                                  <a:lnTo>
                                    <a:pt x="1433618" y="450407"/>
                                  </a:lnTo>
                                  <a:lnTo>
                                    <a:pt x="1433618" y="450624"/>
                                  </a:lnTo>
                                  <a:lnTo>
                                    <a:pt x="1434197" y="452465"/>
                                  </a:lnTo>
                                  <a:lnTo>
                                    <a:pt x="1435833" y="454451"/>
                                  </a:lnTo>
                                  <a:lnTo>
                                    <a:pt x="1436504" y="455013"/>
                                  </a:lnTo>
                                  <a:lnTo>
                                    <a:pt x="1437952" y="456365"/>
                                  </a:lnTo>
                                  <a:lnTo>
                                    <a:pt x="1438435" y="456787"/>
                                  </a:lnTo>
                                  <a:lnTo>
                                    <a:pt x="1439105" y="457566"/>
                                  </a:lnTo>
                                  <a:lnTo>
                                    <a:pt x="1439685" y="458206"/>
                                  </a:lnTo>
                                  <a:lnTo>
                                    <a:pt x="1440361" y="459124"/>
                                  </a:lnTo>
                                  <a:lnTo>
                                    <a:pt x="1441037" y="460047"/>
                                  </a:lnTo>
                                  <a:lnTo>
                                    <a:pt x="1441514" y="460899"/>
                                  </a:lnTo>
                                  <a:lnTo>
                                    <a:pt x="1442190" y="462106"/>
                                  </a:lnTo>
                                  <a:lnTo>
                                    <a:pt x="1443156" y="464020"/>
                                  </a:lnTo>
                                  <a:lnTo>
                                    <a:pt x="1443536" y="465082"/>
                                  </a:lnTo>
                                  <a:lnTo>
                                    <a:pt x="1443730" y="465650"/>
                                  </a:lnTo>
                                  <a:lnTo>
                                    <a:pt x="1443826" y="466217"/>
                                  </a:lnTo>
                                  <a:lnTo>
                                    <a:pt x="1443923" y="466567"/>
                                  </a:lnTo>
                                  <a:lnTo>
                                    <a:pt x="1443923" y="466851"/>
                                  </a:lnTo>
                                  <a:lnTo>
                                    <a:pt x="1443826" y="467419"/>
                                  </a:lnTo>
                                  <a:lnTo>
                                    <a:pt x="1443826" y="467847"/>
                                  </a:lnTo>
                                  <a:lnTo>
                                    <a:pt x="1443633" y="468481"/>
                                  </a:lnTo>
                                  <a:lnTo>
                                    <a:pt x="1443440" y="469121"/>
                                  </a:lnTo>
                                  <a:lnTo>
                                    <a:pt x="1442770" y="470896"/>
                                  </a:lnTo>
                                  <a:lnTo>
                                    <a:pt x="1442287" y="472031"/>
                                  </a:lnTo>
                                  <a:lnTo>
                                    <a:pt x="1441997" y="472592"/>
                                  </a:lnTo>
                                  <a:lnTo>
                                    <a:pt x="1441707" y="473160"/>
                                  </a:lnTo>
                                  <a:lnTo>
                                    <a:pt x="1441037" y="474228"/>
                                  </a:lnTo>
                                  <a:lnTo>
                                    <a:pt x="1439878" y="475858"/>
                                  </a:lnTo>
                                  <a:lnTo>
                                    <a:pt x="1438725" y="477416"/>
                                  </a:lnTo>
                                  <a:lnTo>
                                    <a:pt x="1438242" y="477911"/>
                                  </a:lnTo>
                                  <a:lnTo>
                                    <a:pt x="1437566" y="478623"/>
                                  </a:lnTo>
                                  <a:lnTo>
                                    <a:pt x="1437276" y="478973"/>
                                  </a:lnTo>
                                  <a:lnTo>
                                    <a:pt x="1436986" y="479402"/>
                                  </a:lnTo>
                                  <a:lnTo>
                                    <a:pt x="1436793" y="479752"/>
                                  </a:lnTo>
                                  <a:lnTo>
                                    <a:pt x="1436793" y="480036"/>
                                  </a:lnTo>
                                  <a:lnTo>
                                    <a:pt x="1436600" y="480887"/>
                                  </a:lnTo>
                                  <a:lnTo>
                                    <a:pt x="1436600" y="481599"/>
                                  </a:lnTo>
                                  <a:lnTo>
                                    <a:pt x="1436600" y="481811"/>
                                  </a:lnTo>
                                  <a:lnTo>
                                    <a:pt x="1436504" y="482167"/>
                                  </a:lnTo>
                                  <a:lnTo>
                                    <a:pt x="1436220" y="482801"/>
                                  </a:lnTo>
                                  <a:lnTo>
                                    <a:pt x="1435640" y="483652"/>
                                  </a:lnTo>
                                  <a:lnTo>
                                    <a:pt x="1434578" y="485355"/>
                                  </a:lnTo>
                                  <a:lnTo>
                                    <a:pt x="1434288" y="485783"/>
                                  </a:lnTo>
                                  <a:lnTo>
                                    <a:pt x="1433908" y="486133"/>
                                  </a:lnTo>
                                  <a:lnTo>
                                    <a:pt x="1433038" y="486773"/>
                                  </a:lnTo>
                                  <a:lnTo>
                                    <a:pt x="1429760" y="489327"/>
                                  </a:lnTo>
                                  <a:lnTo>
                                    <a:pt x="1427931" y="490740"/>
                                  </a:lnTo>
                                  <a:lnTo>
                                    <a:pt x="1426102" y="492158"/>
                                  </a:lnTo>
                                  <a:lnTo>
                                    <a:pt x="1425426" y="492726"/>
                                  </a:lnTo>
                                  <a:lnTo>
                                    <a:pt x="1424562" y="493577"/>
                                  </a:lnTo>
                                  <a:lnTo>
                                    <a:pt x="1423596" y="494428"/>
                                  </a:lnTo>
                                  <a:lnTo>
                                    <a:pt x="1423210" y="494923"/>
                                  </a:lnTo>
                                  <a:lnTo>
                                    <a:pt x="1422534" y="495702"/>
                                  </a:lnTo>
                                  <a:lnTo>
                                    <a:pt x="1422250" y="496130"/>
                                  </a:lnTo>
                                  <a:lnTo>
                                    <a:pt x="1421574" y="496909"/>
                                  </a:lnTo>
                                  <a:lnTo>
                                    <a:pt x="1421477" y="497265"/>
                                  </a:lnTo>
                                  <a:lnTo>
                                    <a:pt x="1421284" y="497477"/>
                                  </a:lnTo>
                                  <a:lnTo>
                                    <a:pt x="1421188" y="497833"/>
                                  </a:lnTo>
                                  <a:lnTo>
                                    <a:pt x="1421188" y="498183"/>
                                  </a:lnTo>
                                  <a:lnTo>
                                    <a:pt x="1421188" y="498467"/>
                                  </a:lnTo>
                                  <a:lnTo>
                                    <a:pt x="1421381" y="498895"/>
                                  </a:lnTo>
                                  <a:lnTo>
                                    <a:pt x="1421574" y="499246"/>
                                  </a:lnTo>
                                  <a:lnTo>
                                    <a:pt x="1422920" y="502011"/>
                                  </a:lnTo>
                                  <a:lnTo>
                                    <a:pt x="1423017" y="502155"/>
                                  </a:lnTo>
                                  <a:lnTo>
                                    <a:pt x="1423017" y="502367"/>
                                  </a:lnTo>
                                  <a:lnTo>
                                    <a:pt x="1423017" y="502578"/>
                                  </a:lnTo>
                                  <a:lnTo>
                                    <a:pt x="1422920" y="502795"/>
                                  </a:lnTo>
                                  <a:lnTo>
                                    <a:pt x="1421477" y="503924"/>
                                  </a:lnTo>
                                  <a:lnTo>
                                    <a:pt x="1421091" y="504353"/>
                                  </a:lnTo>
                                  <a:lnTo>
                                    <a:pt x="1420994" y="504492"/>
                                  </a:lnTo>
                                  <a:lnTo>
                                    <a:pt x="1420994" y="504564"/>
                                  </a:lnTo>
                                  <a:lnTo>
                                    <a:pt x="1420898" y="504775"/>
                                  </a:lnTo>
                                  <a:lnTo>
                                    <a:pt x="1420994" y="505276"/>
                                  </a:lnTo>
                                  <a:lnTo>
                                    <a:pt x="1420994" y="505488"/>
                                  </a:lnTo>
                                  <a:lnTo>
                                    <a:pt x="1420801" y="506055"/>
                                  </a:lnTo>
                                  <a:lnTo>
                                    <a:pt x="1420608" y="506339"/>
                                  </a:lnTo>
                                  <a:lnTo>
                                    <a:pt x="1420415" y="506623"/>
                                  </a:lnTo>
                                  <a:lnTo>
                                    <a:pt x="1420035" y="506834"/>
                                  </a:lnTo>
                                  <a:lnTo>
                                    <a:pt x="1419455" y="507184"/>
                                  </a:lnTo>
                                  <a:lnTo>
                                    <a:pt x="1418875" y="507468"/>
                                  </a:lnTo>
                                  <a:lnTo>
                                    <a:pt x="1416950" y="508319"/>
                                  </a:lnTo>
                                  <a:lnTo>
                                    <a:pt x="1406638" y="524130"/>
                                  </a:lnTo>
                                  <a:lnTo>
                                    <a:pt x="1403367" y="528597"/>
                                  </a:lnTo>
                                  <a:lnTo>
                                    <a:pt x="1403367" y="529726"/>
                                  </a:lnTo>
                                  <a:lnTo>
                                    <a:pt x="1403367" y="530511"/>
                                  </a:lnTo>
                                  <a:lnTo>
                                    <a:pt x="1403270" y="531073"/>
                                  </a:lnTo>
                                  <a:lnTo>
                                    <a:pt x="1402980" y="531924"/>
                                  </a:lnTo>
                                  <a:lnTo>
                                    <a:pt x="1402690" y="532775"/>
                                  </a:lnTo>
                                  <a:lnTo>
                                    <a:pt x="1402497" y="533415"/>
                                  </a:lnTo>
                                  <a:lnTo>
                                    <a:pt x="1402304" y="533843"/>
                                  </a:lnTo>
                                  <a:lnTo>
                                    <a:pt x="1402111" y="534121"/>
                                  </a:lnTo>
                                  <a:lnTo>
                                    <a:pt x="1402014" y="534338"/>
                                  </a:lnTo>
                                  <a:lnTo>
                                    <a:pt x="1401731" y="534622"/>
                                  </a:lnTo>
                                  <a:lnTo>
                                    <a:pt x="1401344" y="534906"/>
                                  </a:lnTo>
                                  <a:lnTo>
                                    <a:pt x="1397583" y="537453"/>
                                  </a:lnTo>
                                  <a:lnTo>
                                    <a:pt x="1396237" y="538305"/>
                                  </a:lnTo>
                                  <a:lnTo>
                                    <a:pt x="1396044" y="538516"/>
                                  </a:lnTo>
                                  <a:lnTo>
                                    <a:pt x="1395657" y="538872"/>
                                  </a:lnTo>
                                  <a:lnTo>
                                    <a:pt x="1394601" y="540007"/>
                                  </a:lnTo>
                                  <a:lnTo>
                                    <a:pt x="1394118" y="540502"/>
                                  </a:lnTo>
                                  <a:lnTo>
                                    <a:pt x="1393248" y="541215"/>
                                  </a:lnTo>
                                  <a:lnTo>
                                    <a:pt x="1392862" y="541565"/>
                                  </a:lnTo>
                                  <a:lnTo>
                                    <a:pt x="1392289" y="541921"/>
                                  </a:lnTo>
                                  <a:lnTo>
                                    <a:pt x="1391902" y="542132"/>
                                  </a:lnTo>
                                  <a:lnTo>
                                    <a:pt x="1391516" y="542277"/>
                                  </a:lnTo>
                                  <a:lnTo>
                                    <a:pt x="1391033" y="542416"/>
                                  </a:lnTo>
                                  <a:lnTo>
                                    <a:pt x="1390550" y="542488"/>
                                  </a:lnTo>
                                  <a:lnTo>
                                    <a:pt x="1390170" y="542488"/>
                                  </a:lnTo>
                                  <a:lnTo>
                                    <a:pt x="1389880" y="542488"/>
                                  </a:lnTo>
                                  <a:lnTo>
                                    <a:pt x="1389590" y="542416"/>
                                  </a:lnTo>
                                  <a:lnTo>
                                    <a:pt x="1389300" y="542277"/>
                                  </a:lnTo>
                                  <a:lnTo>
                                    <a:pt x="1389011" y="542066"/>
                                  </a:lnTo>
                                  <a:lnTo>
                                    <a:pt x="1388818" y="541921"/>
                                  </a:lnTo>
                                  <a:lnTo>
                                    <a:pt x="1388624" y="541710"/>
                                  </a:lnTo>
                                  <a:lnTo>
                                    <a:pt x="1388051" y="540931"/>
                                  </a:lnTo>
                                  <a:lnTo>
                                    <a:pt x="1387375" y="540146"/>
                                  </a:lnTo>
                                  <a:lnTo>
                                    <a:pt x="1386988" y="539796"/>
                                  </a:lnTo>
                                  <a:lnTo>
                                    <a:pt x="1386505" y="539440"/>
                                  </a:lnTo>
                                  <a:lnTo>
                                    <a:pt x="1386409" y="539367"/>
                                  </a:lnTo>
                                  <a:lnTo>
                                    <a:pt x="1386119" y="539301"/>
                                  </a:lnTo>
                                  <a:lnTo>
                                    <a:pt x="1385932" y="539301"/>
                                  </a:lnTo>
                                  <a:lnTo>
                                    <a:pt x="1385545" y="539367"/>
                                  </a:lnTo>
                                  <a:lnTo>
                                    <a:pt x="1385256" y="539367"/>
                                  </a:lnTo>
                                  <a:lnTo>
                                    <a:pt x="1384869" y="539512"/>
                                  </a:lnTo>
                                  <a:lnTo>
                                    <a:pt x="1384000" y="540007"/>
                                  </a:lnTo>
                                  <a:lnTo>
                                    <a:pt x="1383620" y="540080"/>
                                  </a:lnTo>
                                  <a:lnTo>
                                    <a:pt x="1383233" y="540218"/>
                                  </a:lnTo>
                                  <a:lnTo>
                                    <a:pt x="1382653" y="540291"/>
                                  </a:lnTo>
                                  <a:lnTo>
                                    <a:pt x="1382267" y="540291"/>
                                  </a:lnTo>
                                  <a:lnTo>
                                    <a:pt x="1381881" y="540218"/>
                                  </a:lnTo>
                                  <a:lnTo>
                                    <a:pt x="1381307" y="539935"/>
                                  </a:lnTo>
                                  <a:lnTo>
                                    <a:pt x="1380921" y="539723"/>
                                  </a:lnTo>
                                  <a:lnTo>
                                    <a:pt x="1380438" y="539367"/>
                                  </a:lnTo>
                                  <a:lnTo>
                                    <a:pt x="1379859" y="539017"/>
                                  </a:lnTo>
                                  <a:lnTo>
                                    <a:pt x="1378029" y="537387"/>
                                  </a:lnTo>
                                  <a:lnTo>
                                    <a:pt x="1377450" y="536886"/>
                                  </a:lnTo>
                                  <a:lnTo>
                                    <a:pt x="1376773" y="536463"/>
                                  </a:lnTo>
                                  <a:lnTo>
                                    <a:pt x="1376683" y="536391"/>
                                  </a:lnTo>
                                  <a:lnTo>
                                    <a:pt x="1376490" y="536391"/>
                                  </a:lnTo>
                                  <a:lnTo>
                                    <a:pt x="1376297" y="536391"/>
                                  </a:lnTo>
                                  <a:lnTo>
                                    <a:pt x="1376104" y="536391"/>
                                  </a:lnTo>
                                  <a:lnTo>
                                    <a:pt x="1375814" y="536463"/>
                                  </a:lnTo>
                                  <a:lnTo>
                                    <a:pt x="1375524" y="536602"/>
                                  </a:lnTo>
                                  <a:lnTo>
                                    <a:pt x="1375234" y="536886"/>
                                  </a:lnTo>
                                  <a:lnTo>
                                    <a:pt x="1374944" y="537103"/>
                                  </a:lnTo>
                                  <a:lnTo>
                                    <a:pt x="1374751" y="537387"/>
                                  </a:lnTo>
                                  <a:lnTo>
                                    <a:pt x="1374655" y="537526"/>
                                  </a:lnTo>
                                  <a:lnTo>
                                    <a:pt x="1374558" y="537737"/>
                                  </a:lnTo>
                                  <a:lnTo>
                                    <a:pt x="1373695" y="540146"/>
                                  </a:lnTo>
                                  <a:lnTo>
                                    <a:pt x="1373598" y="540363"/>
                                  </a:lnTo>
                                  <a:lnTo>
                                    <a:pt x="1373308" y="540713"/>
                                  </a:lnTo>
                                  <a:lnTo>
                                    <a:pt x="1372536" y="541710"/>
                                  </a:lnTo>
                                  <a:lnTo>
                                    <a:pt x="1372053" y="542349"/>
                                  </a:lnTo>
                                  <a:lnTo>
                                    <a:pt x="1371956" y="542627"/>
                                  </a:lnTo>
                                  <a:lnTo>
                                    <a:pt x="1371769" y="542983"/>
                                  </a:lnTo>
                                  <a:lnTo>
                                    <a:pt x="1371576" y="543551"/>
                                  </a:lnTo>
                                  <a:lnTo>
                                    <a:pt x="1371479" y="544046"/>
                                  </a:lnTo>
                                  <a:lnTo>
                                    <a:pt x="1371383" y="544686"/>
                                  </a:lnTo>
                                  <a:lnTo>
                                    <a:pt x="1371286" y="545392"/>
                                  </a:lnTo>
                                  <a:lnTo>
                                    <a:pt x="1371286" y="546105"/>
                                  </a:lnTo>
                                  <a:lnTo>
                                    <a:pt x="1371286" y="547167"/>
                                  </a:lnTo>
                                  <a:lnTo>
                                    <a:pt x="1371189" y="547734"/>
                                  </a:lnTo>
                                  <a:lnTo>
                                    <a:pt x="1371189" y="548302"/>
                                  </a:lnTo>
                                  <a:lnTo>
                                    <a:pt x="1370803" y="549787"/>
                                  </a:lnTo>
                                  <a:lnTo>
                                    <a:pt x="1370417" y="551278"/>
                                  </a:lnTo>
                                  <a:lnTo>
                                    <a:pt x="1370224" y="552341"/>
                                  </a:lnTo>
                                  <a:lnTo>
                                    <a:pt x="1370031" y="552836"/>
                                  </a:lnTo>
                                  <a:lnTo>
                                    <a:pt x="1370031" y="553403"/>
                                  </a:lnTo>
                                  <a:lnTo>
                                    <a:pt x="1370127" y="553971"/>
                                  </a:lnTo>
                                  <a:lnTo>
                                    <a:pt x="1370417" y="555812"/>
                                  </a:lnTo>
                                  <a:lnTo>
                                    <a:pt x="1370610" y="557376"/>
                                  </a:lnTo>
                                  <a:lnTo>
                                    <a:pt x="1370610" y="557587"/>
                                  </a:lnTo>
                                  <a:lnTo>
                                    <a:pt x="1370610" y="557943"/>
                                  </a:lnTo>
                                  <a:lnTo>
                                    <a:pt x="1370513" y="558227"/>
                                  </a:lnTo>
                                  <a:lnTo>
                                    <a:pt x="1370320" y="558649"/>
                                  </a:lnTo>
                                  <a:lnTo>
                                    <a:pt x="1370031" y="559078"/>
                                  </a:lnTo>
                                  <a:lnTo>
                                    <a:pt x="1369934" y="559217"/>
                                  </a:lnTo>
                                  <a:lnTo>
                                    <a:pt x="1369644" y="559428"/>
                                  </a:lnTo>
                                  <a:lnTo>
                                    <a:pt x="1368974" y="559923"/>
                                  </a:lnTo>
                                  <a:lnTo>
                                    <a:pt x="1368877" y="560141"/>
                                  </a:lnTo>
                                  <a:lnTo>
                                    <a:pt x="1368588" y="560491"/>
                                  </a:lnTo>
                                  <a:lnTo>
                                    <a:pt x="1368491" y="560708"/>
                                  </a:lnTo>
                                  <a:lnTo>
                                    <a:pt x="1368394" y="560919"/>
                                  </a:lnTo>
                                  <a:lnTo>
                                    <a:pt x="1368394" y="561131"/>
                                  </a:lnTo>
                                  <a:lnTo>
                                    <a:pt x="1368491" y="561414"/>
                                  </a:lnTo>
                                  <a:lnTo>
                                    <a:pt x="1368588" y="561698"/>
                                  </a:lnTo>
                                  <a:lnTo>
                                    <a:pt x="1368588" y="562266"/>
                                  </a:lnTo>
                                  <a:lnTo>
                                    <a:pt x="1368491" y="562477"/>
                                  </a:lnTo>
                                  <a:lnTo>
                                    <a:pt x="1368394" y="562761"/>
                                  </a:lnTo>
                                  <a:lnTo>
                                    <a:pt x="1368201" y="563044"/>
                                  </a:lnTo>
                                  <a:lnTo>
                                    <a:pt x="1367815" y="563473"/>
                                  </a:lnTo>
                                  <a:lnTo>
                                    <a:pt x="1366662" y="564602"/>
                                  </a:lnTo>
                                  <a:lnTo>
                                    <a:pt x="1366275" y="564886"/>
                                  </a:lnTo>
                                  <a:lnTo>
                                    <a:pt x="1365889" y="565242"/>
                                  </a:lnTo>
                                  <a:lnTo>
                                    <a:pt x="1365696" y="565314"/>
                                  </a:lnTo>
                                  <a:lnTo>
                                    <a:pt x="1365503" y="565314"/>
                                  </a:lnTo>
                                  <a:lnTo>
                                    <a:pt x="1365213" y="565387"/>
                                  </a:lnTo>
                                  <a:lnTo>
                                    <a:pt x="1364929" y="565387"/>
                                  </a:lnTo>
                                  <a:lnTo>
                                    <a:pt x="1364639" y="565387"/>
                                  </a:lnTo>
                                  <a:lnTo>
                                    <a:pt x="1364156" y="565242"/>
                                  </a:lnTo>
                                  <a:lnTo>
                                    <a:pt x="1363673" y="565169"/>
                                  </a:lnTo>
                                  <a:lnTo>
                                    <a:pt x="1363287" y="565169"/>
                                  </a:lnTo>
                                  <a:lnTo>
                                    <a:pt x="1363094" y="565242"/>
                                  </a:lnTo>
                                  <a:lnTo>
                                    <a:pt x="1362901" y="565314"/>
                                  </a:lnTo>
                                  <a:lnTo>
                                    <a:pt x="1362617" y="565453"/>
                                  </a:lnTo>
                                  <a:lnTo>
                                    <a:pt x="1362424" y="565598"/>
                                  </a:lnTo>
                                  <a:lnTo>
                                    <a:pt x="1362230" y="565809"/>
                                  </a:lnTo>
                                  <a:lnTo>
                                    <a:pt x="1362134" y="566093"/>
                                  </a:lnTo>
                                  <a:lnTo>
                                    <a:pt x="1361941" y="566733"/>
                                  </a:lnTo>
                                  <a:lnTo>
                                    <a:pt x="1361748" y="567650"/>
                                  </a:lnTo>
                                  <a:lnTo>
                                    <a:pt x="1361554" y="568574"/>
                                  </a:lnTo>
                                  <a:lnTo>
                                    <a:pt x="1361168" y="571906"/>
                                  </a:lnTo>
                                  <a:lnTo>
                                    <a:pt x="1360975" y="572897"/>
                                  </a:lnTo>
                                  <a:lnTo>
                                    <a:pt x="1360685" y="573893"/>
                                  </a:lnTo>
                                  <a:lnTo>
                                    <a:pt x="1360492" y="574527"/>
                                  </a:lnTo>
                                  <a:lnTo>
                                    <a:pt x="1360208" y="575022"/>
                                  </a:lnTo>
                                  <a:lnTo>
                                    <a:pt x="1359822" y="575662"/>
                                  </a:lnTo>
                                  <a:lnTo>
                                    <a:pt x="1359436" y="576302"/>
                                  </a:lnTo>
                                  <a:lnTo>
                                    <a:pt x="1358953" y="576941"/>
                                  </a:lnTo>
                                  <a:lnTo>
                                    <a:pt x="1358663" y="577364"/>
                                  </a:lnTo>
                                  <a:lnTo>
                                    <a:pt x="1358089" y="577931"/>
                                  </a:lnTo>
                                  <a:lnTo>
                                    <a:pt x="1357413" y="578571"/>
                                  </a:lnTo>
                                  <a:lnTo>
                                    <a:pt x="1356930" y="578922"/>
                                  </a:lnTo>
                                  <a:lnTo>
                                    <a:pt x="1356544" y="579205"/>
                                  </a:lnTo>
                                  <a:lnTo>
                                    <a:pt x="1356157" y="579350"/>
                                  </a:lnTo>
                                  <a:lnTo>
                                    <a:pt x="1355681" y="579561"/>
                                  </a:lnTo>
                                  <a:lnTo>
                                    <a:pt x="1355197" y="579700"/>
                                  </a:lnTo>
                                  <a:lnTo>
                                    <a:pt x="1354618" y="579845"/>
                                  </a:lnTo>
                                  <a:lnTo>
                                    <a:pt x="1353845" y="579918"/>
                                  </a:lnTo>
                                  <a:lnTo>
                                    <a:pt x="1353078" y="579984"/>
                                  </a:lnTo>
                                  <a:lnTo>
                                    <a:pt x="1352016" y="579918"/>
                                  </a:lnTo>
                                  <a:lnTo>
                                    <a:pt x="1351346" y="579845"/>
                                  </a:lnTo>
                                  <a:lnTo>
                                    <a:pt x="1351153" y="579918"/>
                                  </a:lnTo>
                                  <a:lnTo>
                                    <a:pt x="1350959" y="579984"/>
                                  </a:lnTo>
                                  <a:lnTo>
                                    <a:pt x="1350670" y="580201"/>
                                  </a:lnTo>
                                  <a:lnTo>
                                    <a:pt x="1349897" y="580835"/>
                                  </a:lnTo>
                                  <a:lnTo>
                                    <a:pt x="1347971" y="582182"/>
                                  </a:lnTo>
                                  <a:lnTo>
                                    <a:pt x="1347488" y="582538"/>
                                  </a:lnTo>
                                  <a:lnTo>
                                    <a:pt x="1347102" y="582894"/>
                                  </a:lnTo>
                                  <a:lnTo>
                                    <a:pt x="1346909" y="583105"/>
                                  </a:lnTo>
                                  <a:lnTo>
                                    <a:pt x="1346818" y="583316"/>
                                  </a:lnTo>
                                  <a:lnTo>
                                    <a:pt x="1346722" y="583600"/>
                                  </a:lnTo>
                                  <a:lnTo>
                                    <a:pt x="1346722" y="583884"/>
                                  </a:lnTo>
                                  <a:lnTo>
                                    <a:pt x="1346909" y="586576"/>
                                  </a:lnTo>
                                  <a:lnTo>
                                    <a:pt x="1347392" y="588991"/>
                                  </a:lnTo>
                                  <a:lnTo>
                                    <a:pt x="1347585" y="589981"/>
                                  </a:lnTo>
                                  <a:lnTo>
                                    <a:pt x="1347585" y="590549"/>
                                  </a:lnTo>
                                  <a:lnTo>
                                    <a:pt x="1347585" y="591044"/>
                                  </a:lnTo>
                                  <a:lnTo>
                                    <a:pt x="1347585" y="591327"/>
                                  </a:lnTo>
                                  <a:lnTo>
                                    <a:pt x="1347488" y="591823"/>
                                  </a:lnTo>
                                  <a:lnTo>
                                    <a:pt x="1347295" y="592179"/>
                                  </a:lnTo>
                                  <a:lnTo>
                                    <a:pt x="1347005" y="592674"/>
                                  </a:lnTo>
                                  <a:lnTo>
                                    <a:pt x="1346722" y="593241"/>
                                  </a:lnTo>
                                  <a:lnTo>
                                    <a:pt x="1345756" y="594660"/>
                                  </a:lnTo>
                                  <a:lnTo>
                                    <a:pt x="1344790" y="596079"/>
                                  </a:lnTo>
                                  <a:lnTo>
                                    <a:pt x="1342961" y="598632"/>
                                  </a:lnTo>
                                  <a:lnTo>
                                    <a:pt x="1342001" y="600045"/>
                                  </a:lnTo>
                                  <a:lnTo>
                                    <a:pt x="1340938" y="601397"/>
                                  </a:lnTo>
                                  <a:lnTo>
                                    <a:pt x="1339785" y="602882"/>
                                  </a:lnTo>
                                  <a:lnTo>
                                    <a:pt x="1337376" y="605720"/>
                                  </a:lnTo>
                                  <a:lnTo>
                                    <a:pt x="1336797" y="606426"/>
                                  </a:lnTo>
                                  <a:lnTo>
                                    <a:pt x="1336121" y="607066"/>
                                  </a:lnTo>
                                  <a:lnTo>
                                    <a:pt x="1334195" y="609052"/>
                                  </a:lnTo>
                                  <a:lnTo>
                                    <a:pt x="1334002" y="609263"/>
                                  </a:lnTo>
                                  <a:lnTo>
                                    <a:pt x="1333615" y="609547"/>
                                  </a:lnTo>
                                  <a:lnTo>
                                    <a:pt x="1332172" y="610398"/>
                                  </a:lnTo>
                                  <a:lnTo>
                                    <a:pt x="1331110" y="611105"/>
                                  </a:lnTo>
                                  <a:lnTo>
                                    <a:pt x="1330054" y="611883"/>
                                  </a:lnTo>
                                  <a:lnTo>
                                    <a:pt x="1329377" y="612451"/>
                                  </a:lnTo>
                                  <a:lnTo>
                                    <a:pt x="1327452" y="614226"/>
                                  </a:lnTo>
                                  <a:lnTo>
                                    <a:pt x="1325526" y="615783"/>
                                  </a:lnTo>
                                  <a:lnTo>
                                    <a:pt x="1324946" y="616278"/>
                                  </a:lnTo>
                                  <a:lnTo>
                                    <a:pt x="1324270" y="616991"/>
                                  </a:lnTo>
                                  <a:lnTo>
                                    <a:pt x="1322634" y="619116"/>
                                  </a:lnTo>
                                  <a:lnTo>
                                    <a:pt x="1320226" y="621736"/>
                                  </a:lnTo>
                                  <a:lnTo>
                                    <a:pt x="1319936" y="622164"/>
                                  </a:lnTo>
                                  <a:lnTo>
                                    <a:pt x="1319742" y="622448"/>
                                  </a:lnTo>
                                  <a:lnTo>
                                    <a:pt x="1319549" y="622871"/>
                                  </a:lnTo>
                                  <a:lnTo>
                                    <a:pt x="1319452" y="623082"/>
                                  </a:lnTo>
                                  <a:lnTo>
                                    <a:pt x="1319356" y="623366"/>
                                  </a:lnTo>
                                  <a:lnTo>
                                    <a:pt x="1319356" y="624151"/>
                                  </a:lnTo>
                                  <a:lnTo>
                                    <a:pt x="1319452" y="625847"/>
                                  </a:lnTo>
                                  <a:lnTo>
                                    <a:pt x="1319452" y="626487"/>
                                  </a:lnTo>
                                  <a:lnTo>
                                    <a:pt x="1319452" y="627761"/>
                                  </a:lnTo>
                                  <a:lnTo>
                                    <a:pt x="1319356" y="628400"/>
                                  </a:lnTo>
                                  <a:lnTo>
                                    <a:pt x="1319259" y="629113"/>
                                  </a:lnTo>
                                  <a:lnTo>
                                    <a:pt x="1319163" y="629819"/>
                                  </a:lnTo>
                                  <a:lnTo>
                                    <a:pt x="1318976" y="630314"/>
                                  </a:lnTo>
                                  <a:lnTo>
                                    <a:pt x="1318879" y="630743"/>
                                  </a:lnTo>
                                  <a:lnTo>
                                    <a:pt x="1318589" y="631310"/>
                                  </a:lnTo>
                                  <a:lnTo>
                                    <a:pt x="1318203" y="631872"/>
                                  </a:lnTo>
                                  <a:lnTo>
                                    <a:pt x="1317720" y="632657"/>
                                  </a:lnTo>
                                  <a:lnTo>
                                    <a:pt x="1316851" y="633792"/>
                                  </a:lnTo>
                                  <a:lnTo>
                                    <a:pt x="1315987" y="634921"/>
                                  </a:lnTo>
                                  <a:lnTo>
                                    <a:pt x="1314539" y="636484"/>
                                  </a:lnTo>
                                  <a:lnTo>
                                    <a:pt x="1313868" y="637263"/>
                                  </a:lnTo>
                                  <a:lnTo>
                                    <a:pt x="1313096" y="638042"/>
                                  </a:lnTo>
                                  <a:lnTo>
                                    <a:pt x="1312420" y="638681"/>
                                  </a:lnTo>
                                  <a:lnTo>
                                    <a:pt x="1311460" y="639533"/>
                                  </a:lnTo>
                                  <a:lnTo>
                                    <a:pt x="1310397" y="640378"/>
                                  </a:lnTo>
                                  <a:lnTo>
                                    <a:pt x="1309437" y="640951"/>
                                  </a:lnTo>
                                  <a:lnTo>
                                    <a:pt x="1308568" y="641585"/>
                                  </a:lnTo>
                                  <a:lnTo>
                                    <a:pt x="1307415" y="642225"/>
                                  </a:lnTo>
                                  <a:lnTo>
                                    <a:pt x="1306835" y="642575"/>
                                  </a:lnTo>
                                  <a:lnTo>
                                    <a:pt x="1306159" y="642859"/>
                                  </a:lnTo>
                                  <a:lnTo>
                                    <a:pt x="1304040" y="643783"/>
                                  </a:lnTo>
                                  <a:lnTo>
                                    <a:pt x="1302501" y="644423"/>
                                  </a:lnTo>
                                  <a:lnTo>
                                    <a:pt x="1302211" y="644489"/>
                                  </a:lnTo>
                                  <a:lnTo>
                                    <a:pt x="1302018" y="644634"/>
                                  </a:lnTo>
                                  <a:lnTo>
                                    <a:pt x="1301438" y="645063"/>
                                  </a:lnTo>
                                  <a:lnTo>
                                    <a:pt x="1300092" y="646336"/>
                                  </a:lnTo>
                                  <a:lnTo>
                                    <a:pt x="1297393" y="648745"/>
                                  </a:lnTo>
                                  <a:lnTo>
                                    <a:pt x="1297007" y="649101"/>
                                  </a:lnTo>
                                  <a:lnTo>
                                    <a:pt x="1296814" y="649524"/>
                                  </a:lnTo>
                                  <a:lnTo>
                                    <a:pt x="1296331" y="650164"/>
                                  </a:lnTo>
                                  <a:lnTo>
                                    <a:pt x="1295854" y="651226"/>
                                  </a:lnTo>
                                  <a:lnTo>
                                    <a:pt x="1295468" y="651794"/>
                                  </a:lnTo>
                                  <a:lnTo>
                                    <a:pt x="1295081" y="652216"/>
                                  </a:lnTo>
                                  <a:lnTo>
                                    <a:pt x="1294405" y="652856"/>
                                  </a:lnTo>
                                  <a:lnTo>
                                    <a:pt x="1293349" y="653852"/>
                                  </a:lnTo>
                                  <a:lnTo>
                                    <a:pt x="1292286" y="654698"/>
                                  </a:lnTo>
                                  <a:lnTo>
                                    <a:pt x="1290650" y="655978"/>
                                  </a:lnTo>
                                  <a:lnTo>
                                    <a:pt x="1290167" y="656400"/>
                                  </a:lnTo>
                                  <a:lnTo>
                                    <a:pt x="1289588" y="656895"/>
                                  </a:lnTo>
                                  <a:lnTo>
                                    <a:pt x="1289304" y="657251"/>
                                  </a:lnTo>
                                  <a:lnTo>
                                    <a:pt x="1288821" y="657891"/>
                                  </a:lnTo>
                                  <a:lnTo>
                                    <a:pt x="1288724" y="658175"/>
                                  </a:lnTo>
                                  <a:lnTo>
                                    <a:pt x="1288531" y="658525"/>
                                  </a:lnTo>
                                  <a:lnTo>
                                    <a:pt x="1287469" y="661151"/>
                                  </a:lnTo>
                                  <a:lnTo>
                                    <a:pt x="1286986" y="662075"/>
                                  </a:lnTo>
                                  <a:lnTo>
                                    <a:pt x="1286889" y="662214"/>
                                  </a:lnTo>
                                  <a:lnTo>
                                    <a:pt x="1286702" y="662425"/>
                                  </a:lnTo>
                                  <a:lnTo>
                                    <a:pt x="1286412" y="662570"/>
                                  </a:lnTo>
                                  <a:lnTo>
                                    <a:pt x="1286122" y="662781"/>
                                  </a:lnTo>
                                  <a:lnTo>
                                    <a:pt x="1285736" y="662920"/>
                                  </a:lnTo>
                                  <a:lnTo>
                                    <a:pt x="1283134" y="663916"/>
                                  </a:lnTo>
                                  <a:lnTo>
                                    <a:pt x="1282174" y="664339"/>
                                  </a:lnTo>
                                  <a:lnTo>
                                    <a:pt x="1281208" y="664840"/>
                                  </a:lnTo>
                                  <a:lnTo>
                                    <a:pt x="1280242" y="665401"/>
                                  </a:lnTo>
                                  <a:lnTo>
                                    <a:pt x="1279669" y="665830"/>
                                  </a:lnTo>
                                  <a:lnTo>
                                    <a:pt x="1278703" y="666536"/>
                                  </a:lnTo>
                                  <a:lnTo>
                                    <a:pt x="1277737" y="667248"/>
                                  </a:lnTo>
                                  <a:lnTo>
                                    <a:pt x="1277163" y="667743"/>
                                  </a:lnTo>
                                  <a:lnTo>
                                    <a:pt x="1275908" y="669017"/>
                                  </a:lnTo>
                                  <a:lnTo>
                                    <a:pt x="1275425" y="669374"/>
                                  </a:lnTo>
                                  <a:lnTo>
                                    <a:pt x="1274948" y="669730"/>
                                  </a:lnTo>
                                  <a:lnTo>
                                    <a:pt x="1273209" y="670720"/>
                                  </a:lnTo>
                                  <a:lnTo>
                                    <a:pt x="1272056" y="671498"/>
                                  </a:lnTo>
                                  <a:lnTo>
                                    <a:pt x="1271477" y="671927"/>
                                  </a:lnTo>
                                  <a:lnTo>
                                    <a:pt x="1271187" y="672138"/>
                                  </a:lnTo>
                                  <a:lnTo>
                                    <a:pt x="1270994" y="672422"/>
                                  </a:lnTo>
                                  <a:lnTo>
                                    <a:pt x="1270710" y="672706"/>
                                  </a:lnTo>
                                  <a:lnTo>
                                    <a:pt x="1270420" y="673201"/>
                                  </a:lnTo>
                                  <a:lnTo>
                                    <a:pt x="1269165" y="675326"/>
                                  </a:lnTo>
                                  <a:lnTo>
                                    <a:pt x="1268875" y="675755"/>
                                  </a:lnTo>
                                  <a:lnTo>
                                    <a:pt x="1268585" y="676105"/>
                                  </a:lnTo>
                                  <a:lnTo>
                                    <a:pt x="1268108" y="676533"/>
                                  </a:lnTo>
                                  <a:lnTo>
                                    <a:pt x="1267625" y="676956"/>
                                  </a:lnTo>
                                  <a:lnTo>
                                    <a:pt x="1267335" y="677173"/>
                                  </a:lnTo>
                                  <a:lnTo>
                                    <a:pt x="1266949" y="677457"/>
                                  </a:lnTo>
                                  <a:lnTo>
                                    <a:pt x="1266370" y="677668"/>
                                  </a:lnTo>
                                  <a:lnTo>
                                    <a:pt x="1265796" y="677807"/>
                                  </a:lnTo>
                                  <a:lnTo>
                                    <a:pt x="1264347" y="678163"/>
                                  </a:lnTo>
                                  <a:lnTo>
                                    <a:pt x="1263870" y="678236"/>
                                  </a:lnTo>
                                  <a:lnTo>
                                    <a:pt x="1262904" y="678586"/>
                                  </a:lnTo>
                                  <a:lnTo>
                                    <a:pt x="1261365" y="679014"/>
                                  </a:lnTo>
                                  <a:lnTo>
                                    <a:pt x="1260495" y="679226"/>
                                  </a:lnTo>
                                  <a:lnTo>
                                    <a:pt x="1260109" y="679371"/>
                                  </a:lnTo>
                                  <a:lnTo>
                                    <a:pt x="1258763" y="679509"/>
                                  </a:lnTo>
                                  <a:lnTo>
                                    <a:pt x="1258087" y="679648"/>
                                  </a:lnTo>
                                  <a:lnTo>
                                    <a:pt x="1257700" y="679721"/>
                                  </a:lnTo>
                                  <a:lnTo>
                                    <a:pt x="1257411" y="679866"/>
                                  </a:lnTo>
                                  <a:lnTo>
                                    <a:pt x="1257030" y="680005"/>
                                  </a:lnTo>
                                  <a:lnTo>
                                    <a:pt x="1256740" y="680216"/>
                                  </a:lnTo>
                                  <a:lnTo>
                                    <a:pt x="1256354" y="680572"/>
                                  </a:lnTo>
                                  <a:lnTo>
                                    <a:pt x="1256064" y="680856"/>
                                  </a:lnTo>
                                  <a:lnTo>
                                    <a:pt x="1255582" y="681351"/>
                                  </a:lnTo>
                                  <a:lnTo>
                                    <a:pt x="1255195" y="681852"/>
                                  </a:lnTo>
                                  <a:lnTo>
                                    <a:pt x="1255002" y="682274"/>
                                  </a:lnTo>
                                  <a:lnTo>
                                    <a:pt x="1254622" y="682914"/>
                                  </a:lnTo>
                                  <a:lnTo>
                                    <a:pt x="1254428" y="683265"/>
                                  </a:lnTo>
                                  <a:lnTo>
                                    <a:pt x="1254139" y="683548"/>
                                  </a:lnTo>
                                  <a:lnTo>
                                    <a:pt x="1252786" y="684828"/>
                                  </a:lnTo>
                                  <a:lnTo>
                                    <a:pt x="1252599" y="684967"/>
                                  </a:lnTo>
                                  <a:lnTo>
                                    <a:pt x="1252213" y="685112"/>
                                  </a:lnTo>
                                  <a:lnTo>
                                    <a:pt x="1251633" y="685396"/>
                                  </a:lnTo>
                                  <a:lnTo>
                                    <a:pt x="1250474" y="685746"/>
                                  </a:lnTo>
                                  <a:lnTo>
                                    <a:pt x="1249224" y="686030"/>
                                  </a:lnTo>
                                  <a:lnTo>
                                    <a:pt x="1248838" y="686174"/>
                                  </a:lnTo>
                                  <a:lnTo>
                                    <a:pt x="1248452" y="686313"/>
                                  </a:lnTo>
                                  <a:lnTo>
                                    <a:pt x="1248162" y="686525"/>
                                  </a:lnTo>
                                  <a:lnTo>
                                    <a:pt x="1247685" y="686808"/>
                                  </a:lnTo>
                                  <a:lnTo>
                                    <a:pt x="1247299" y="687164"/>
                                  </a:lnTo>
                                  <a:lnTo>
                                    <a:pt x="1246816" y="687659"/>
                                  </a:lnTo>
                                  <a:lnTo>
                                    <a:pt x="1246526" y="688088"/>
                                  </a:lnTo>
                                  <a:lnTo>
                                    <a:pt x="1246430" y="688299"/>
                                  </a:lnTo>
                                  <a:lnTo>
                                    <a:pt x="1246236" y="688728"/>
                                  </a:lnTo>
                                  <a:lnTo>
                                    <a:pt x="1245850" y="689507"/>
                                  </a:lnTo>
                                  <a:lnTo>
                                    <a:pt x="1244504" y="690497"/>
                                  </a:lnTo>
                                  <a:lnTo>
                                    <a:pt x="1244407" y="690781"/>
                                  </a:lnTo>
                                  <a:lnTo>
                                    <a:pt x="1244311" y="690919"/>
                                  </a:lnTo>
                                  <a:lnTo>
                                    <a:pt x="1244117" y="691064"/>
                                  </a:lnTo>
                                  <a:lnTo>
                                    <a:pt x="1243248" y="691915"/>
                                  </a:lnTo>
                                  <a:lnTo>
                                    <a:pt x="1243157" y="692127"/>
                                  </a:lnTo>
                                  <a:lnTo>
                                    <a:pt x="1242964" y="692338"/>
                                  </a:lnTo>
                                  <a:lnTo>
                                    <a:pt x="1242868" y="692622"/>
                                  </a:lnTo>
                                  <a:lnTo>
                                    <a:pt x="1242868" y="692978"/>
                                  </a:lnTo>
                                  <a:lnTo>
                                    <a:pt x="1242964" y="693401"/>
                                  </a:lnTo>
                                  <a:lnTo>
                                    <a:pt x="1242964" y="694680"/>
                                  </a:lnTo>
                                  <a:lnTo>
                                    <a:pt x="1242964" y="694964"/>
                                  </a:lnTo>
                                  <a:lnTo>
                                    <a:pt x="1242964" y="695248"/>
                                  </a:lnTo>
                                  <a:lnTo>
                                    <a:pt x="1242675" y="695815"/>
                                  </a:lnTo>
                                  <a:lnTo>
                                    <a:pt x="1242675" y="696238"/>
                                  </a:lnTo>
                                  <a:lnTo>
                                    <a:pt x="1242578" y="696449"/>
                                  </a:lnTo>
                                  <a:lnTo>
                                    <a:pt x="1242481" y="696733"/>
                                  </a:lnTo>
                                  <a:lnTo>
                                    <a:pt x="1241612" y="698152"/>
                                  </a:lnTo>
                                  <a:lnTo>
                                    <a:pt x="1241515" y="698435"/>
                                  </a:lnTo>
                                  <a:lnTo>
                                    <a:pt x="1241419" y="698719"/>
                                  </a:lnTo>
                                  <a:lnTo>
                                    <a:pt x="1241032" y="699854"/>
                                  </a:lnTo>
                                  <a:lnTo>
                                    <a:pt x="1241032" y="700065"/>
                                  </a:lnTo>
                                  <a:lnTo>
                                    <a:pt x="1240845" y="702335"/>
                                  </a:lnTo>
                                  <a:lnTo>
                                    <a:pt x="1240749" y="703042"/>
                                  </a:lnTo>
                                  <a:lnTo>
                                    <a:pt x="1240749" y="703259"/>
                                  </a:lnTo>
                                  <a:lnTo>
                                    <a:pt x="1240652" y="703470"/>
                                  </a:lnTo>
                                  <a:lnTo>
                                    <a:pt x="1240555" y="703682"/>
                                  </a:lnTo>
                                  <a:lnTo>
                                    <a:pt x="1240362" y="703893"/>
                                  </a:lnTo>
                                  <a:lnTo>
                                    <a:pt x="1239783" y="704249"/>
                                  </a:lnTo>
                                  <a:lnTo>
                                    <a:pt x="1237084" y="706090"/>
                                  </a:lnTo>
                                  <a:lnTo>
                                    <a:pt x="1236124" y="706585"/>
                                  </a:lnTo>
                                  <a:lnTo>
                                    <a:pt x="1235641" y="706803"/>
                                  </a:lnTo>
                                  <a:lnTo>
                                    <a:pt x="1235255" y="707086"/>
                                  </a:lnTo>
                                  <a:lnTo>
                                    <a:pt x="1234965" y="707370"/>
                                  </a:lnTo>
                                  <a:lnTo>
                                    <a:pt x="1234289" y="708215"/>
                                  </a:lnTo>
                                  <a:lnTo>
                                    <a:pt x="1234096" y="708505"/>
                                  </a:lnTo>
                                  <a:lnTo>
                                    <a:pt x="1233909" y="708783"/>
                                  </a:lnTo>
                                  <a:lnTo>
                                    <a:pt x="1233812" y="709211"/>
                                  </a:lnTo>
                                  <a:lnTo>
                                    <a:pt x="1233426" y="710630"/>
                                  </a:lnTo>
                                  <a:lnTo>
                                    <a:pt x="1233233" y="711198"/>
                                  </a:lnTo>
                                  <a:lnTo>
                                    <a:pt x="1232943" y="711765"/>
                                  </a:lnTo>
                                  <a:lnTo>
                                    <a:pt x="1232556" y="712755"/>
                                  </a:lnTo>
                                  <a:lnTo>
                                    <a:pt x="1232363" y="713178"/>
                                  </a:lnTo>
                                  <a:lnTo>
                                    <a:pt x="1232267" y="713461"/>
                                  </a:lnTo>
                                  <a:lnTo>
                                    <a:pt x="1232267" y="713679"/>
                                  </a:lnTo>
                                  <a:lnTo>
                                    <a:pt x="1232267" y="713963"/>
                                  </a:lnTo>
                                  <a:lnTo>
                                    <a:pt x="1232363" y="714596"/>
                                  </a:lnTo>
                                  <a:lnTo>
                                    <a:pt x="1232556" y="714953"/>
                                  </a:lnTo>
                                  <a:lnTo>
                                    <a:pt x="1233233" y="715520"/>
                                  </a:lnTo>
                                  <a:lnTo>
                                    <a:pt x="1233523" y="715731"/>
                                  </a:lnTo>
                                  <a:lnTo>
                                    <a:pt x="1233909" y="715943"/>
                                  </a:lnTo>
                                  <a:lnTo>
                                    <a:pt x="1235352" y="716583"/>
                                  </a:lnTo>
                                  <a:lnTo>
                                    <a:pt x="1236028" y="716866"/>
                                  </a:lnTo>
                                  <a:lnTo>
                                    <a:pt x="1236221" y="717078"/>
                                  </a:lnTo>
                                  <a:lnTo>
                                    <a:pt x="1236408" y="717361"/>
                                  </a:lnTo>
                                  <a:lnTo>
                                    <a:pt x="1236505" y="717506"/>
                                  </a:lnTo>
                                  <a:lnTo>
                                    <a:pt x="1236505" y="717573"/>
                                  </a:lnTo>
                                  <a:lnTo>
                                    <a:pt x="1236505" y="717790"/>
                                  </a:lnTo>
                                  <a:lnTo>
                                    <a:pt x="1236505" y="718708"/>
                                  </a:lnTo>
                                  <a:lnTo>
                                    <a:pt x="1236311" y="719203"/>
                                  </a:lnTo>
                                  <a:lnTo>
                                    <a:pt x="1236221" y="719631"/>
                                  </a:lnTo>
                                  <a:lnTo>
                                    <a:pt x="1235931" y="720555"/>
                                  </a:lnTo>
                                  <a:lnTo>
                                    <a:pt x="1235738" y="720905"/>
                                  </a:lnTo>
                                  <a:lnTo>
                                    <a:pt x="1235641" y="721050"/>
                                  </a:lnTo>
                                  <a:lnTo>
                                    <a:pt x="1235352" y="721406"/>
                                  </a:lnTo>
                                  <a:lnTo>
                                    <a:pt x="1234482" y="721756"/>
                                  </a:lnTo>
                                  <a:lnTo>
                                    <a:pt x="1234192" y="721968"/>
                                  </a:lnTo>
                                  <a:lnTo>
                                    <a:pt x="1233619" y="722185"/>
                                  </a:lnTo>
                                  <a:lnTo>
                                    <a:pt x="1233039" y="722607"/>
                                  </a:lnTo>
                                  <a:lnTo>
                                    <a:pt x="1232749" y="722752"/>
                                  </a:lnTo>
                                  <a:lnTo>
                                    <a:pt x="1232363" y="722964"/>
                                  </a:lnTo>
                                  <a:lnTo>
                                    <a:pt x="1231880" y="723247"/>
                                  </a:lnTo>
                                  <a:lnTo>
                                    <a:pt x="1231693" y="723386"/>
                                  </a:lnTo>
                                  <a:lnTo>
                                    <a:pt x="1231210" y="723670"/>
                                  </a:lnTo>
                                  <a:lnTo>
                                    <a:pt x="1230534" y="723881"/>
                                  </a:lnTo>
                                  <a:lnTo>
                                    <a:pt x="1230148" y="724026"/>
                                  </a:lnTo>
                                  <a:lnTo>
                                    <a:pt x="1229665" y="724165"/>
                                  </a:lnTo>
                                  <a:lnTo>
                                    <a:pt x="1228801" y="724237"/>
                                  </a:lnTo>
                                  <a:lnTo>
                                    <a:pt x="1228512" y="724237"/>
                                  </a:lnTo>
                                  <a:lnTo>
                                    <a:pt x="1228029" y="724449"/>
                                  </a:lnTo>
                                  <a:lnTo>
                                    <a:pt x="1227165" y="724666"/>
                                  </a:lnTo>
                                  <a:lnTo>
                                    <a:pt x="1226682" y="725016"/>
                                  </a:lnTo>
                                  <a:lnTo>
                                    <a:pt x="1225330" y="725517"/>
                                  </a:lnTo>
                                  <a:lnTo>
                                    <a:pt x="1224274" y="726224"/>
                                  </a:lnTo>
                                  <a:lnTo>
                                    <a:pt x="1223984" y="726435"/>
                                  </a:lnTo>
                                  <a:lnTo>
                                    <a:pt x="1223694" y="726580"/>
                                  </a:lnTo>
                                  <a:lnTo>
                                    <a:pt x="1222921" y="726863"/>
                                  </a:lnTo>
                                  <a:lnTo>
                                    <a:pt x="1222251" y="727002"/>
                                  </a:lnTo>
                                  <a:lnTo>
                                    <a:pt x="1222058" y="727075"/>
                                  </a:lnTo>
                                  <a:lnTo>
                                    <a:pt x="1220609" y="728421"/>
                                  </a:lnTo>
                                  <a:lnTo>
                                    <a:pt x="1220416" y="728560"/>
                                  </a:lnTo>
                                  <a:lnTo>
                                    <a:pt x="1220325" y="728844"/>
                                  </a:lnTo>
                                  <a:lnTo>
                                    <a:pt x="1220036" y="729345"/>
                                  </a:lnTo>
                                  <a:lnTo>
                                    <a:pt x="1220036" y="729628"/>
                                  </a:lnTo>
                                  <a:lnTo>
                                    <a:pt x="1219939" y="729979"/>
                                  </a:lnTo>
                                  <a:lnTo>
                                    <a:pt x="1219939" y="730262"/>
                                  </a:lnTo>
                                  <a:lnTo>
                                    <a:pt x="1220036" y="730619"/>
                                  </a:lnTo>
                                  <a:lnTo>
                                    <a:pt x="1219939" y="731114"/>
                                  </a:lnTo>
                                  <a:lnTo>
                                    <a:pt x="1218780" y="733100"/>
                                  </a:lnTo>
                                  <a:lnTo>
                                    <a:pt x="1218684" y="733522"/>
                                  </a:lnTo>
                                  <a:lnTo>
                                    <a:pt x="1218587" y="733667"/>
                                  </a:lnTo>
                                  <a:lnTo>
                                    <a:pt x="1218297" y="734023"/>
                                  </a:lnTo>
                                  <a:lnTo>
                                    <a:pt x="1218013" y="734301"/>
                                  </a:lnTo>
                                  <a:lnTo>
                                    <a:pt x="1217434" y="734869"/>
                                  </a:lnTo>
                                  <a:lnTo>
                                    <a:pt x="1216951" y="735653"/>
                                  </a:lnTo>
                                  <a:lnTo>
                                    <a:pt x="1216275" y="736432"/>
                                  </a:lnTo>
                                  <a:lnTo>
                                    <a:pt x="1216178" y="736571"/>
                                  </a:lnTo>
                                  <a:lnTo>
                                    <a:pt x="1215985" y="736644"/>
                                  </a:lnTo>
                                  <a:lnTo>
                                    <a:pt x="1215605" y="736716"/>
                                  </a:lnTo>
                                  <a:lnTo>
                                    <a:pt x="1214832" y="736716"/>
                                  </a:lnTo>
                                  <a:lnTo>
                                    <a:pt x="1214349" y="736716"/>
                                  </a:lnTo>
                                  <a:lnTo>
                                    <a:pt x="1213576" y="736644"/>
                                  </a:lnTo>
                                  <a:lnTo>
                                    <a:pt x="1212520" y="736644"/>
                                  </a:lnTo>
                                  <a:lnTo>
                                    <a:pt x="1211457" y="736716"/>
                                  </a:lnTo>
                                  <a:lnTo>
                                    <a:pt x="1211173" y="736716"/>
                                  </a:lnTo>
                                  <a:lnTo>
                                    <a:pt x="1210980" y="736788"/>
                                  </a:lnTo>
                                  <a:lnTo>
                                    <a:pt x="1210690" y="736927"/>
                                  </a:lnTo>
                                  <a:lnTo>
                                    <a:pt x="1209821" y="737283"/>
                                  </a:lnTo>
                                  <a:lnTo>
                                    <a:pt x="1209628" y="737422"/>
                                  </a:lnTo>
                                  <a:lnTo>
                                    <a:pt x="1209435" y="737567"/>
                                  </a:lnTo>
                                  <a:lnTo>
                                    <a:pt x="1209338" y="737778"/>
                                  </a:lnTo>
                                  <a:lnTo>
                                    <a:pt x="1209338" y="737990"/>
                                  </a:lnTo>
                                  <a:lnTo>
                                    <a:pt x="1209338" y="738696"/>
                                  </a:lnTo>
                                  <a:lnTo>
                                    <a:pt x="1210304" y="740827"/>
                                  </a:lnTo>
                                  <a:lnTo>
                                    <a:pt x="1210304" y="740966"/>
                                  </a:lnTo>
                                  <a:lnTo>
                                    <a:pt x="1210304" y="741038"/>
                                  </a:lnTo>
                                  <a:lnTo>
                                    <a:pt x="1210208" y="741250"/>
                                  </a:lnTo>
                                  <a:lnTo>
                                    <a:pt x="1210111" y="741395"/>
                                  </a:lnTo>
                                  <a:lnTo>
                                    <a:pt x="1210014" y="741461"/>
                                  </a:lnTo>
                                  <a:lnTo>
                                    <a:pt x="1209821" y="741606"/>
                                  </a:lnTo>
                                  <a:lnTo>
                                    <a:pt x="1209242" y="741817"/>
                                  </a:lnTo>
                                  <a:lnTo>
                                    <a:pt x="1208861" y="741817"/>
                                  </a:lnTo>
                                  <a:lnTo>
                                    <a:pt x="1208668" y="741817"/>
                                  </a:lnTo>
                                  <a:lnTo>
                                    <a:pt x="1208475" y="741745"/>
                                  </a:lnTo>
                                  <a:lnTo>
                                    <a:pt x="1208185" y="741606"/>
                                  </a:lnTo>
                                  <a:lnTo>
                                    <a:pt x="1208089" y="741461"/>
                                  </a:lnTo>
                                  <a:lnTo>
                                    <a:pt x="1207992" y="741250"/>
                                  </a:lnTo>
                                  <a:lnTo>
                                    <a:pt x="1207895" y="741038"/>
                                  </a:lnTo>
                                  <a:lnTo>
                                    <a:pt x="1207413" y="740543"/>
                                  </a:lnTo>
                                  <a:lnTo>
                                    <a:pt x="1207316" y="740398"/>
                                  </a:lnTo>
                                  <a:lnTo>
                                    <a:pt x="1207219" y="740260"/>
                                  </a:lnTo>
                                  <a:lnTo>
                                    <a:pt x="1207123" y="740048"/>
                                  </a:lnTo>
                                  <a:lnTo>
                                    <a:pt x="1206833" y="739903"/>
                                  </a:lnTo>
                                  <a:lnTo>
                                    <a:pt x="1206549" y="739765"/>
                                  </a:lnTo>
                                  <a:lnTo>
                                    <a:pt x="1206163" y="739692"/>
                                  </a:lnTo>
                                  <a:lnTo>
                                    <a:pt x="1205680" y="739620"/>
                                  </a:lnTo>
                                  <a:lnTo>
                                    <a:pt x="1205487" y="739620"/>
                                  </a:lnTo>
                                  <a:lnTo>
                                    <a:pt x="1205197" y="739765"/>
                                  </a:lnTo>
                                  <a:lnTo>
                                    <a:pt x="1204617" y="740115"/>
                                  </a:lnTo>
                                  <a:lnTo>
                                    <a:pt x="1204424" y="740332"/>
                                  </a:lnTo>
                                  <a:lnTo>
                                    <a:pt x="1204237" y="740471"/>
                                  </a:lnTo>
                                  <a:lnTo>
                                    <a:pt x="1203947" y="740900"/>
                                  </a:lnTo>
                                  <a:lnTo>
                                    <a:pt x="1203754" y="741111"/>
                                  </a:lnTo>
                                  <a:lnTo>
                                    <a:pt x="1202788" y="742596"/>
                                  </a:lnTo>
                                  <a:lnTo>
                                    <a:pt x="1202788" y="742807"/>
                                  </a:lnTo>
                                  <a:lnTo>
                                    <a:pt x="1202788" y="743163"/>
                                  </a:lnTo>
                                  <a:lnTo>
                                    <a:pt x="1202788" y="743236"/>
                                  </a:lnTo>
                                  <a:lnTo>
                                    <a:pt x="1202691" y="743447"/>
                                  </a:lnTo>
                                  <a:lnTo>
                                    <a:pt x="1202305" y="743803"/>
                                  </a:lnTo>
                                  <a:lnTo>
                                    <a:pt x="1202305" y="743942"/>
                                  </a:lnTo>
                                  <a:lnTo>
                                    <a:pt x="1201538" y="746991"/>
                                  </a:lnTo>
                                  <a:lnTo>
                                    <a:pt x="1201249" y="747770"/>
                                  </a:lnTo>
                                  <a:lnTo>
                                    <a:pt x="1201249" y="748053"/>
                                  </a:lnTo>
                                  <a:lnTo>
                                    <a:pt x="1201152" y="748554"/>
                                  </a:lnTo>
                                  <a:lnTo>
                                    <a:pt x="1201152" y="748977"/>
                                  </a:lnTo>
                                  <a:lnTo>
                                    <a:pt x="1200959" y="749333"/>
                                  </a:lnTo>
                                  <a:lnTo>
                                    <a:pt x="1200862" y="749617"/>
                                  </a:lnTo>
                                  <a:lnTo>
                                    <a:pt x="1200669" y="750040"/>
                                  </a:lnTo>
                                  <a:lnTo>
                                    <a:pt x="1200379" y="750396"/>
                                  </a:lnTo>
                                  <a:lnTo>
                                    <a:pt x="1200283" y="750535"/>
                                  </a:lnTo>
                                  <a:lnTo>
                                    <a:pt x="1200186" y="750679"/>
                                  </a:lnTo>
                                  <a:lnTo>
                                    <a:pt x="1199800" y="750891"/>
                                  </a:lnTo>
                                  <a:lnTo>
                                    <a:pt x="1199516" y="750963"/>
                                  </a:lnTo>
                                  <a:lnTo>
                                    <a:pt x="1199323" y="750963"/>
                                  </a:lnTo>
                                  <a:lnTo>
                                    <a:pt x="1198937" y="751102"/>
                                  </a:lnTo>
                                  <a:lnTo>
                                    <a:pt x="1198164" y="751458"/>
                                  </a:lnTo>
                                  <a:lnTo>
                                    <a:pt x="1197681" y="751669"/>
                                  </a:lnTo>
                                  <a:lnTo>
                                    <a:pt x="1196625" y="751881"/>
                                  </a:lnTo>
                                  <a:lnTo>
                                    <a:pt x="1196238" y="752026"/>
                                  </a:lnTo>
                                  <a:lnTo>
                                    <a:pt x="1195658" y="752448"/>
                                  </a:lnTo>
                                  <a:lnTo>
                                    <a:pt x="1195465" y="752521"/>
                                  </a:lnTo>
                                  <a:lnTo>
                                    <a:pt x="1195369" y="752666"/>
                                  </a:lnTo>
                                  <a:lnTo>
                                    <a:pt x="1195272" y="753088"/>
                                  </a:lnTo>
                                  <a:lnTo>
                                    <a:pt x="1195175" y="754084"/>
                                  </a:lnTo>
                                  <a:lnTo>
                                    <a:pt x="1195079" y="754434"/>
                                  </a:lnTo>
                                  <a:lnTo>
                                    <a:pt x="1194982" y="754718"/>
                                  </a:lnTo>
                                  <a:lnTo>
                                    <a:pt x="1194892" y="754863"/>
                                  </a:lnTo>
                                  <a:lnTo>
                                    <a:pt x="1194699" y="755074"/>
                                  </a:lnTo>
                                  <a:lnTo>
                                    <a:pt x="1194409" y="755286"/>
                                  </a:lnTo>
                                  <a:lnTo>
                                    <a:pt x="1194119" y="755431"/>
                                  </a:lnTo>
                                  <a:lnTo>
                                    <a:pt x="1193346" y="755714"/>
                                  </a:lnTo>
                                  <a:lnTo>
                                    <a:pt x="1193153" y="755781"/>
                                  </a:lnTo>
                                  <a:lnTo>
                                    <a:pt x="1192670" y="756064"/>
                                  </a:lnTo>
                                  <a:lnTo>
                                    <a:pt x="1192290" y="756421"/>
                                  </a:lnTo>
                                  <a:lnTo>
                                    <a:pt x="1192193" y="756565"/>
                                  </a:lnTo>
                                  <a:lnTo>
                                    <a:pt x="1192097" y="756777"/>
                                  </a:lnTo>
                                  <a:lnTo>
                                    <a:pt x="1191903" y="756988"/>
                                  </a:lnTo>
                                  <a:lnTo>
                                    <a:pt x="1191614" y="757127"/>
                                  </a:lnTo>
                                  <a:lnTo>
                                    <a:pt x="1190841" y="757411"/>
                                  </a:lnTo>
                                  <a:lnTo>
                                    <a:pt x="1190455" y="757556"/>
                                  </a:lnTo>
                                  <a:lnTo>
                                    <a:pt x="1190074" y="757694"/>
                                  </a:lnTo>
                                  <a:lnTo>
                                    <a:pt x="1189688" y="757767"/>
                                  </a:lnTo>
                                  <a:lnTo>
                                    <a:pt x="1188819" y="757912"/>
                                  </a:lnTo>
                                  <a:lnTo>
                                    <a:pt x="1188336" y="757978"/>
                                  </a:lnTo>
                                  <a:lnTo>
                                    <a:pt x="1187955" y="758123"/>
                                  </a:lnTo>
                                  <a:lnTo>
                                    <a:pt x="1187666" y="758262"/>
                                  </a:lnTo>
                                  <a:lnTo>
                                    <a:pt x="1187279" y="758473"/>
                                  </a:lnTo>
                                  <a:lnTo>
                                    <a:pt x="1186990" y="758757"/>
                                  </a:lnTo>
                                  <a:lnTo>
                                    <a:pt x="1186217" y="759542"/>
                                  </a:lnTo>
                                  <a:lnTo>
                                    <a:pt x="1185257" y="760321"/>
                                  </a:lnTo>
                                  <a:lnTo>
                                    <a:pt x="1184967" y="760604"/>
                                  </a:lnTo>
                                  <a:lnTo>
                                    <a:pt x="1184870" y="760816"/>
                                  </a:lnTo>
                                  <a:lnTo>
                                    <a:pt x="1184677" y="761099"/>
                                  </a:lnTo>
                                  <a:lnTo>
                                    <a:pt x="1184484" y="761383"/>
                                  </a:lnTo>
                                  <a:lnTo>
                                    <a:pt x="1184484" y="761594"/>
                                  </a:lnTo>
                                  <a:lnTo>
                                    <a:pt x="1184387" y="762162"/>
                                  </a:lnTo>
                                  <a:lnTo>
                                    <a:pt x="1184291" y="762373"/>
                                  </a:lnTo>
                                  <a:lnTo>
                                    <a:pt x="1184194" y="762518"/>
                                  </a:lnTo>
                                  <a:lnTo>
                                    <a:pt x="1183711" y="762868"/>
                                  </a:lnTo>
                                  <a:lnTo>
                                    <a:pt x="1183518" y="763013"/>
                                  </a:lnTo>
                                  <a:lnTo>
                                    <a:pt x="1182944" y="763864"/>
                                  </a:lnTo>
                                  <a:lnTo>
                                    <a:pt x="1182558" y="764287"/>
                                  </a:lnTo>
                                  <a:lnTo>
                                    <a:pt x="1182462" y="764504"/>
                                  </a:lnTo>
                                  <a:lnTo>
                                    <a:pt x="1182365" y="764788"/>
                                  </a:lnTo>
                                  <a:lnTo>
                                    <a:pt x="1182365" y="765072"/>
                                  </a:lnTo>
                                  <a:lnTo>
                                    <a:pt x="1182558" y="765850"/>
                                  </a:lnTo>
                                  <a:lnTo>
                                    <a:pt x="1182558" y="766913"/>
                                  </a:lnTo>
                                  <a:lnTo>
                                    <a:pt x="1182655" y="767408"/>
                                  </a:lnTo>
                                  <a:lnTo>
                                    <a:pt x="1182751" y="767619"/>
                                  </a:lnTo>
                                  <a:lnTo>
                                    <a:pt x="1182848" y="767764"/>
                                  </a:lnTo>
                                  <a:lnTo>
                                    <a:pt x="1184001" y="768398"/>
                                  </a:lnTo>
                                  <a:lnTo>
                                    <a:pt x="1184774" y="768682"/>
                                  </a:lnTo>
                                  <a:lnTo>
                                    <a:pt x="1185160" y="768899"/>
                                  </a:lnTo>
                                  <a:lnTo>
                                    <a:pt x="1185830" y="769322"/>
                                  </a:lnTo>
                                  <a:lnTo>
                                    <a:pt x="1186120" y="769817"/>
                                  </a:lnTo>
                                  <a:lnTo>
                                    <a:pt x="1186410" y="770100"/>
                                  </a:lnTo>
                                  <a:lnTo>
                                    <a:pt x="1186603" y="770384"/>
                                  </a:lnTo>
                                  <a:lnTo>
                                    <a:pt x="1186893" y="770529"/>
                                  </a:lnTo>
                                  <a:lnTo>
                                    <a:pt x="1187472" y="770668"/>
                                  </a:lnTo>
                                  <a:lnTo>
                                    <a:pt x="1187569" y="770813"/>
                                  </a:lnTo>
                                  <a:lnTo>
                                    <a:pt x="1188626" y="771447"/>
                                  </a:lnTo>
                                  <a:lnTo>
                                    <a:pt x="1188722" y="771592"/>
                                  </a:lnTo>
                                  <a:lnTo>
                                    <a:pt x="1188819" y="771803"/>
                                  </a:lnTo>
                                  <a:lnTo>
                                    <a:pt x="1188819" y="772087"/>
                                  </a:lnTo>
                                  <a:lnTo>
                                    <a:pt x="1188819" y="773433"/>
                                  </a:lnTo>
                                  <a:lnTo>
                                    <a:pt x="1188722" y="774073"/>
                                  </a:lnTo>
                                  <a:lnTo>
                                    <a:pt x="1188722" y="774284"/>
                                  </a:lnTo>
                                  <a:lnTo>
                                    <a:pt x="1188819" y="774568"/>
                                  </a:lnTo>
                                  <a:lnTo>
                                    <a:pt x="1189012" y="775485"/>
                                  </a:lnTo>
                                  <a:lnTo>
                                    <a:pt x="1189205" y="775986"/>
                                  </a:lnTo>
                                  <a:lnTo>
                                    <a:pt x="1189398" y="776554"/>
                                  </a:lnTo>
                                  <a:lnTo>
                                    <a:pt x="1189495" y="776838"/>
                                  </a:lnTo>
                                  <a:lnTo>
                                    <a:pt x="1189495" y="777333"/>
                                  </a:lnTo>
                                  <a:lnTo>
                                    <a:pt x="1189495" y="777828"/>
                                  </a:lnTo>
                                  <a:lnTo>
                                    <a:pt x="1189302" y="778890"/>
                                  </a:lnTo>
                                  <a:lnTo>
                                    <a:pt x="1189302" y="779246"/>
                                  </a:lnTo>
                                  <a:lnTo>
                                    <a:pt x="1189108" y="779669"/>
                                  </a:lnTo>
                                  <a:lnTo>
                                    <a:pt x="1189108" y="779880"/>
                                  </a:lnTo>
                                  <a:lnTo>
                                    <a:pt x="1189108" y="780098"/>
                                  </a:lnTo>
                                  <a:lnTo>
                                    <a:pt x="1189495" y="781015"/>
                                  </a:lnTo>
                                  <a:lnTo>
                                    <a:pt x="1190074" y="782506"/>
                                  </a:lnTo>
                                  <a:lnTo>
                                    <a:pt x="1190171" y="782790"/>
                                  </a:lnTo>
                                  <a:lnTo>
                                    <a:pt x="1190745" y="783496"/>
                                  </a:lnTo>
                                  <a:lnTo>
                                    <a:pt x="1191421" y="784776"/>
                                  </a:lnTo>
                                  <a:lnTo>
                                    <a:pt x="1191903" y="785555"/>
                                  </a:lnTo>
                                  <a:lnTo>
                                    <a:pt x="1192483" y="786195"/>
                                  </a:lnTo>
                                  <a:lnTo>
                                    <a:pt x="1192863" y="786545"/>
                                  </a:lnTo>
                                  <a:lnTo>
                                    <a:pt x="1194022" y="787541"/>
                                  </a:lnTo>
                                  <a:lnTo>
                                    <a:pt x="1194506" y="788109"/>
                                  </a:lnTo>
                                  <a:lnTo>
                                    <a:pt x="1194699" y="788392"/>
                                  </a:lnTo>
                                  <a:lnTo>
                                    <a:pt x="1194892" y="788676"/>
                                  </a:lnTo>
                                  <a:lnTo>
                                    <a:pt x="1195079" y="788887"/>
                                  </a:lnTo>
                                  <a:lnTo>
                                    <a:pt x="1195175" y="789244"/>
                                  </a:lnTo>
                                  <a:lnTo>
                                    <a:pt x="1195175" y="789594"/>
                                  </a:lnTo>
                                  <a:lnTo>
                                    <a:pt x="1195272" y="791791"/>
                                  </a:lnTo>
                                  <a:lnTo>
                                    <a:pt x="1195175" y="791936"/>
                                  </a:lnTo>
                                  <a:lnTo>
                                    <a:pt x="1195079" y="792220"/>
                                  </a:lnTo>
                                  <a:lnTo>
                                    <a:pt x="1193733" y="794556"/>
                                  </a:lnTo>
                                  <a:lnTo>
                                    <a:pt x="1193636" y="794701"/>
                                  </a:lnTo>
                                  <a:lnTo>
                                    <a:pt x="1193636" y="794840"/>
                                  </a:lnTo>
                                  <a:lnTo>
                                    <a:pt x="1193636" y="795051"/>
                                  </a:lnTo>
                                  <a:lnTo>
                                    <a:pt x="1193733" y="795262"/>
                                  </a:lnTo>
                                  <a:lnTo>
                                    <a:pt x="1193926" y="795546"/>
                                  </a:lnTo>
                                  <a:lnTo>
                                    <a:pt x="1194216" y="795902"/>
                                  </a:lnTo>
                                  <a:lnTo>
                                    <a:pt x="1194602" y="796259"/>
                                  </a:lnTo>
                                  <a:lnTo>
                                    <a:pt x="1195465" y="796898"/>
                                  </a:lnTo>
                                  <a:lnTo>
                                    <a:pt x="1196045" y="797249"/>
                                  </a:lnTo>
                                  <a:lnTo>
                                    <a:pt x="1196625" y="797605"/>
                                  </a:lnTo>
                                  <a:lnTo>
                                    <a:pt x="1196818" y="797677"/>
                                  </a:lnTo>
                                  <a:lnTo>
                                    <a:pt x="1197107" y="797750"/>
                                  </a:lnTo>
                                  <a:lnTo>
                                    <a:pt x="1197488" y="797816"/>
                                  </a:lnTo>
                                  <a:lnTo>
                                    <a:pt x="1197777" y="797816"/>
                                  </a:lnTo>
                                  <a:lnTo>
                                    <a:pt x="1198647" y="797677"/>
                                  </a:lnTo>
                                  <a:lnTo>
                                    <a:pt x="1199130" y="797677"/>
                                  </a:lnTo>
                                  <a:lnTo>
                                    <a:pt x="1199419" y="797677"/>
                                  </a:lnTo>
                                  <a:lnTo>
                                    <a:pt x="1199709" y="797816"/>
                                  </a:lnTo>
                                  <a:lnTo>
                                    <a:pt x="1199897" y="797889"/>
                                  </a:lnTo>
                                  <a:lnTo>
                                    <a:pt x="1199993" y="798027"/>
                                  </a:lnTo>
                                  <a:lnTo>
                                    <a:pt x="1200186" y="798172"/>
                                  </a:lnTo>
                                  <a:lnTo>
                                    <a:pt x="1200283" y="798311"/>
                                  </a:lnTo>
                                  <a:lnTo>
                                    <a:pt x="1200186" y="798456"/>
                                  </a:lnTo>
                                  <a:lnTo>
                                    <a:pt x="1200090" y="798595"/>
                                  </a:lnTo>
                                  <a:lnTo>
                                    <a:pt x="1199800" y="798812"/>
                                  </a:lnTo>
                                  <a:lnTo>
                                    <a:pt x="1199033" y="799307"/>
                                  </a:lnTo>
                                  <a:lnTo>
                                    <a:pt x="1198647" y="799657"/>
                                  </a:lnTo>
                                  <a:lnTo>
                                    <a:pt x="1198357" y="800013"/>
                                  </a:lnTo>
                                  <a:lnTo>
                                    <a:pt x="1198261" y="800231"/>
                                  </a:lnTo>
                                  <a:lnTo>
                                    <a:pt x="1198164" y="800654"/>
                                  </a:lnTo>
                                  <a:lnTo>
                                    <a:pt x="1198164" y="800792"/>
                                  </a:lnTo>
                                  <a:lnTo>
                                    <a:pt x="1197874" y="801149"/>
                                  </a:lnTo>
                                  <a:lnTo>
                                    <a:pt x="1197391" y="801293"/>
                                  </a:lnTo>
                                  <a:lnTo>
                                    <a:pt x="1197107" y="801432"/>
                                  </a:lnTo>
                                  <a:lnTo>
                                    <a:pt x="1197011" y="801293"/>
                                  </a:lnTo>
                                  <a:lnTo>
                                    <a:pt x="1196818" y="801432"/>
                                  </a:lnTo>
                                  <a:lnTo>
                                    <a:pt x="1196625" y="801644"/>
                                  </a:lnTo>
                                  <a:lnTo>
                                    <a:pt x="1196625" y="801788"/>
                                  </a:lnTo>
                                  <a:lnTo>
                                    <a:pt x="1196625" y="802072"/>
                                  </a:lnTo>
                                  <a:lnTo>
                                    <a:pt x="1196721" y="803062"/>
                                  </a:lnTo>
                                  <a:lnTo>
                                    <a:pt x="1196914" y="803557"/>
                                  </a:lnTo>
                                  <a:lnTo>
                                    <a:pt x="1196914" y="803775"/>
                                  </a:lnTo>
                                  <a:lnTo>
                                    <a:pt x="1196818" y="804408"/>
                                  </a:lnTo>
                                  <a:lnTo>
                                    <a:pt x="1196818" y="804837"/>
                                  </a:lnTo>
                                  <a:lnTo>
                                    <a:pt x="1196914" y="805260"/>
                                  </a:lnTo>
                                  <a:lnTo>
                                    <a:pt x="1197011" y="805471"/>
                                  </a:lnTo>
                                  <a:lnTo>
                                    <a:pt x="1197107" y="805755"/>
                                  </a:lnTo>
                                  <a:lnTo>
                                    <a:pt x="1197391" y="806038"/>
                                  </a:lnTo>
                                  <a:lnTo>
                                    <a:pt x="1197777" y="806395"/>
                                  </a:lnTo>
                                  <a:lnTo>
                                    <a:pt x="1198261" y="806751"/>
                                  </a:lnTo>
                                  <a:lnTo>
                                    <a:pt x="1198937" y="807173"/>
                                  </a:lnTo>
                                  <a:lnTo>
                                    <a:pt x="1199709" y="807602"/>
                                  </a:lnTo>
                                  <a:lnTo>
                                    <a:pt x="1200283" y="807886"/>
                                  </a:lnTo>
                                  <a:lnTo>
                                    <a:pt x="1200669" y="808025"/>
                                  </a:lnTo>
                                  <a:lnTo>
                                    <a:pt x="1200959" y="808097"/>
                                  </a:lnTo>
                                  <a:lnTo>
                                    <a:pt x="1201152" y="808097"/>
                                  </a:lnTo>
                                  <a:lnTo>
                                    <a:pt x="1201345" y="808097"/>
                                  </a:lnTo>
                                  <a:lnTo>
                                    <a:pt x="1201635" y="807952"/>
                                  </a:lnTo>
                                  <a:lnTo>
                                    <a:pt x="1201828" y="807813"/>
                                  </a:lnTo>
                                  <a:lnTo>
                                    <a:pt x="1202209" y="807602"/>
                                  </a:lnTo>
                                  <a:lnTo>
                                    <a:pt x="1202402" y="807457"/>
                                  </a:lnTo>
                                  <a:lnTo>
                                    <a:pt x="1202595" y="807457"/>
                                  </a:lnTo>
                                  <a:lnTo>
                                    <a:pt x="1202691" y="807457"/>
                                  </a:lnTo>
                                  <a:lnTo>
                                    <a:pt x="1202981" y="807529"/>
                                  </a:lnTo>
                                  <a:lnTo>
                                    <a:pt x="1203174" y="807602"/>
                                  </a:lnTo>
                                  <a:lnTo>
                                    <a:pt x="1203464" y="807813"/>
                                  </a:lnTo>
                                  <a:lnTo>
                                    <a:pt x="1203851" y="808170"/>
                                  </a:lnTo>
                                  <a:lnTo>
                                    <a:pt x="1204134" y="808381"/>
                                  </a:lnTo>
                                  <a:lnTo>
                                    <a:pt x="1204424" y="808803"/>
                                  </a:lnTo>
                                  <a:lnTo>
                                    <a:pt x="1204521" y="808948"/>
                                  </a:lnTo>
                                  <a:lnTo>
                                    <a:pt x="1204714" y="809160"/>
                                  </a:lnTo>
                                  <a:lnTo>
                                    <a:pt x="1205293" y="809443"/>
                                  </a:lnTo>
                                  <a:lnTo>
                                    <a:pt x="1205777" y="809727"/>
                                  </a:lnTo>
                                  <a:lnTo>
                                    <a:pt x="1206833" y="810222"/>
                                  </a:lnTo>
                                  <a:lnTo>
                                    <a:pt x="1207123" y="810433"/>
                                  </a:lnTo>
                                  <a:lnTo>
                                    <a:pt x="1207316" y="810578"/>
                                  </a:lnTo>
                                  <a:lnTo>
                                    <a:pt x="1207413" y="810717"/>
                                  </a:lnTo>
                                  <a:lnTo>
                                    <a:pt x="1207606" y="811001"/>
                                  </a:lnTo>
                                  <a:lnTo>
                                    <a:pt x="1207702" y="811212"/>
                                  </a:lnTo>
                                  <a:lnTo>
                                    <a:pt x="1207799" y="811568"/>
                                  </a:lnTo>
                                  <a:lnTo>
                                    <a:pt x="1207799" y="811925"/>
                                  </a:lnTo>
                                  <a:lnTo>
                                    <a:pt x="1207606" y="812420"/>
                                  </a:lnTo>
                                  <a:lnTo>
                                    <a:pt x="1207509" y="812703"/>
                                  </a:lnTo>
                                  <a:lnTo>
                                    <a:pt x="1207413" y="812915"/>
                                  </a:lnTo>
                                  <a:lnTo>
                                    <a:pt x="1206646" y="814050"/>
                                  </a:lnTo>
                                  <a:lnTo>
                                    <a:pt x="1206356" y="814756"/>
                                  </a:lnTo>
                                  <a:lnTo>
                                    <a:pt x="1206066" y="815184"/>
                                  </a:lnTo>
                                  <a:lnTo>
                                    <a:pt x="1205873" y="815396"/>
                                  </a:lnTo>
                                  <a:lnTo>
                                    <a:pt x="1205680" y="815541"/>
                                  </a:lnTo>
                                  <a:lnTo>
                                    <a:pt x="1204810" y="816108"/>
                                  </a:lnTo>
                                  <a:lnTo>
                                    <a:pt x="1203851" y="816676"/>
                                  </a:lnTo>
                                  <a:lnTo>
                                    <a:pt x="1202402" y="817454"/>
                                  </a:lnTo>
                                  <a:lnTo>
                                    <a:pt x="1201732" y="817805"/>
                                  </a:lnTo>
                                  <a:lnTo>
                                    <a:pt x="1201345" y="818022"/>
                                  </a:lnTo>
                                  <a:lnTo>
                                    <a:pt x="1200959" y="818306"/>
                                  </a:lnTo>
                                  <a:lnTo>
                                    <a:pt x="1200862" y="818444"/>
                                  </a:lnTo>
                                  <a:lnTo>
                                    <a:pt x="1200766" y="818656"/>
                                  </a:lnTo>
                                  <a:lnTo>
                                    <a:pt x="1200669" y="818873"/>
                                  </a:lnTo>
                                  <a:lnTo>
                                    <a:pt x="1200573" y="820431"/>
                                  </a:lnTo>
                                  <a:lnTo>
                                    <a:pt x="1200476" y="820714"/>
                                  </a:lnTo>
                                  <a:lnTo>
                                    <a:pt x="1200379" y="821137"/>
                                  </a:lnTo>
                                  <a:lnTo>
                                    <a:pt x="1200090" y="821566"/>
                                  </a:lnTo>
                                  <a:lnTo>
                                    <a:pt x="1199800" y="821777"/>
                                  </a:lnTo>
                                  <a:lnTo>
                                    <a:pt x="1199419" y="821988"/>
                                  </a:lnTo>
                                  <a:lnTo>
                                    <a:pt x="1199323" y="822133"/>
                                  </a:lnTo>
                                  <a:lnTo>
                                    <a:pt x="1199130" y="822199"/>
                                  </a:lnTo>
                                  <a:lnTo>
                                    <a:pt x="1198743" y="822839"/>
                                  </a:lnTo>
                                  <a:lnTo>
                                    <a:pt x="1197971" y="823690"/>
                                  </a:lnTo>
                                  <a:lnTo>
                                    <a:pt x="1197777" y="824119"/>
                                  </a:lnTo>
                                  <a:lnTo>
                                    <a:pt x="1197584" y="824397"/>
                                  </a:lnTo>
                                  <a:lnTo>
                                    <a:pt x="1197584" y="824614"/>
                                  </a:lnTo>
                                  <a:lnTo>
                                    <a:pt x="1197584" y="824964"/>
                                  </a:lnTo>
                                  <a:lnTo>
                                    <a:pt x="1197584" y="825321"/>
                                  </a:lnTo>
                                  <a:lnTo>
                                    <a:pt x="1197777" y="826244"/>
                                  </a:lnTo>
                                  <a:lnTo>
                                    <a:pt x="1197777" y="826528"/>
                                  </a:lnTo>
                                  <a:lnTo>
                                    <a:pt x="1197681" y="827234"/>
                                  </a:lnTo>
                                  <a:lnTo>
                                    <a:pt x="1197971" y="828442"/>
                                  </a:lnTo>
                                  <a:lnTo>
                                    <a:pt x="1197971" y="829293"/>
                                  </a:lnTo>
                                  <a:lnTo>
                                    <a:pt x="1197874" y="830211"/>
                                  </a:lnTo>
                                  <a:lnTo>
                                    <a:pt x="1197681" y="830989"/>
                                  </a:lnTo>
                                  <a:lnTo>
                                    <a:pt x="1197584" y="831273"/>
                                  </a:lnTo>
                                  <a:lnTo>
                                    <a:pt x="1197584" y="831913"/>
                                  </a:lnTo>
                                  <a:lnTo>
                                    <a:pt x="1197681" y="832408"/>
                                  </a:lnTo>
                                  <a:lnTo>
                                    <a:pt x="1197584" y="832553"/>
                                  </a:lnTo>
                                  <a:lnTo>
                                    <a:pt x="1197681" y="832837"/>
                                  </a:lnTo>
                                  <a:lnTo>
                                    <a:pt x="1197777" y="833048"/>
                                  </a:lnTo>
                                  <a:lnTo>
                                    <a:pt x="1197584" y="835318"/>
                                  </a:lnTo>
                                  <a:lnTo>
                                    <a:pt x="1197391" y="836803"/>
                                  </a:lnTo>
                                  <a:lnTo>
                                    <a:pt x="1197294" y="838433"/>
                                  </a:lnTo>
                                  <a:lnTo>
                                    <a:pt x="1197107" y="839640"/>
                                  </a:lnTo>
                                  <a:lnTo>
                                    <a:pt x="1197107" y="840703"/>
                                  </a:lnTo>
                                  <a:lnTo>
                                    <a:pt x="1197011" y="841270"/>
                                  </a:lnTo>
                                  <a:lnTo>
                                    <a:pt x="1196914" y="841838"/>
                                  </a:lnTo>
                                  <a:lnTo>
                                    <a:pt x="1196528" y="843256"/>
                                  </a:lnTo>
                                  <a:lnTo>
                                    <a:pt x="1196335" y="843824"/>
                                  </a:lnTo>
                                  <a:lnTo>
                                    <a:pt x="1196335" y="844458"/>
                                  </a:lnTo>
                                  <a:lnTo>
                                    <a:pt x="1196335" y="845170"/>
                                  </a:lnTo>
                                  <a:lnTo>
                                    <a:pt x="1196431" y="846655"/>
                                  </a:lnTo>
                                  <a:lnTo>
                                    <a:pt x="1196238" y="846939"/>
                                  </a:lnTo>
                                  <a:lnTo>
                                    <a:pt x="1195175" y="848007"/>
                                  </a:lnTo>
                                  <a:lnTo>
                                    <a:pt x="1194892" y="848430"/>
                                  </a:lnTo>
                                  <a:lnTo>
                                    <a:pt x="1194892" y="848569"/>
                                  </a:lnTo>
                                  <a:lnTo>
                                    <a:pt x="1194892" y="848714"/>
                                  </a:lnTo>
                                  <a:lnTo>
                                    <a:pt x="1194982" y="848998"/>
                                  </a:lnTo>
                                  <a:lnTo>
                                    <a:pt x="1194982" y="849281"/>
                                  </a:lnTo>
                                  <a:lnTo>
                                    <a:pt x="1194982" y="849565"/>
                                  </a:lnTo>
                                  <a:lnTo>
                                    <a:pt x="1194892" y="849921"/>
                                  </a:lnTo>
                                  <a:lnTo>
                                    <a:pt x="1194892" y="850271"/>
                                  </a:lnTo>
                                  <a:lnTo>
                                    <a:pt x="1194982" y="850627"/>
                                  </a:lnTo>
                                  <a:lnTo>
                                    <a:pt x="1195175" y="851479"/>
                                  </a:lnTo>
                                  <a:lnTo>
                                    <a:pt x="1195079" y="851901"/>
                                  </a:lnTo>
                                  <a:lnTo>
                                    <a:pt x="1194795" y="852185"/>
                                  </a:lnTo>
                                  <a:lnTo>
                                    <a:pt x="1194216" y="852541"/>
                                  </a:lnTo>
                                  <a:lnTo>
                                    <a:pt x="1193829" y="852753"/>
                                  </a:lnTo>
                                  <a:lnTo>
                                    <a:pt x="1192580" y="853248"/>
                                  </a:lnTo>
                                  <a:lnTo>
                                    <a:pt x="1191614" y="853749"/>
                                  </a:lnTo>
                                  <a:lnTo>
                                    <a:pt x="1191131" y="853960"/>
                                  </a:lnTo>
                                  <a:lnTo>
                                    <a:pt x="1190745" y="854310"/>
                                  </a:lnTo>
                                  <a:lnTo>
                                    <a:pt x="1190358" y="854594"/>
                                  </a:lnTo>
                                  <a:lnTo>
                                    <a:pt x="1190074" y="854878"/>
                                  </a:lnTo>
                                  <a:lnTo>
                                    <a:pt x="1189784" y="855234"/>
                                  </a:lnTo>
                                  <a:lnTo>
                                    <a:pt x="1189495" y="855662"/>
                                  </a:lnTo>
                                  <a:lnTo>
                                    <a:pt x="1188142" y="858071"/>
                                  </a:lnTo>
                                  <a:lnTo>
                                    <a:pt x="1181496" y="864096"/>
                                  </a:lnTo>
                                  <a:lnTo>
                                    <a:pt x="1177354" y="867924"/>
                                  </a:lnTo>
                                  <a:lnTo>
                                    <a:pt x="1177258" y="868207"/>
                                  </a:lnTo>
                                  <a:lnTo>
                                    <a:pt x="1177258" y="868419"/>
                                  </a:lnTo>
                                  <a:lnTo>
                                    <a:pt x="1177354" y="868630"/>
                                  </a:lnTo>
                                  <a:lnTo>
                                    <a:pt x="1177354" y="868775"/>
                                  </a:lnTo>
                                  <a:lnTo>
                                    <a:pt x="1177548" y="868913"/>
                                  </a:lnTo>
                                  <a:lnTo>
                                    <a:pt x="1177644" y="868986"/>
                                  </a:lnTo>
                                  <a:lnTo>
                                    <a:pt x="1178610" y="869415"/>
                                  </a:lnTo>
                                  <a:lnTo>
                                    <a:pt x="1179087" y="869698"/>
                                  </a:lnTo>
                                  <a:lnTo>
                                    <a:pt x="1179377" y="869910"/>
                                  </a:lnTo>
                                  <a:lnTo>
                                    <a:pt x="1179570" y="870260"/>
                                  </a:lnTo>
                                  <a:lnTo>
                                    <a:pt x="1179667" y="870544"/>
                                  </a:lnTo>
                                  <a:lnTo>
                                    <a:pt x="1179474" y="870761"/>
                                  </a:lnTo>
                                  <a:lnTo>
                                    <a:pt x="1179280" y="870972"/>
                                  </a:lnTo>
                                  <a:lnTo>
                                    <a:pt x="1177354" y="872318"/>
                                  </a:lnTo>
                                  <a:lnTo>
                                    <a:pt x="1177161" y="872530"/>
                                  </a:lnTo>
                                  <a:lnTo>
                                    <a:pt x="1176968" y="872741"/>
                                  </a:lnTo>
                                  <a:lnTo>
                                    <a:pt x="1176588" y="873308"/>
                                  </a:lnTo>
                                  <a:lnTo>
                                    <a:pt x="1176008" y="874304"/>
                                  </a:lnTo>
                                  <a:lnTo>
                                    <a:pt x="1175428" y="875222"/>
                                  </a:lnTo>
                                  <a:lnTo>
                                    <a:pt x="1174946" y="876073"/>
                                  </a:lnTo>
                                  <a:lnTo>
                                    <a:pt x="1174559" y="876502"/>
                                  </a:lnTo>
                                  <a:lnTo>
                                    <a:pt x="1174179" y="876925"/>
                                  </a:lnTo>
                                  <a:lnTo>
                                    <a:pt x="1173792" y="877281"/>
                                  </a:lnTo>
                                  <a:lnTo>
                                    <a:pt x="1173406" y="877637"/>
                                  </a:lnTo>
                                  <a:lnTo>
                                    <a:pt x="1172344" y="878482"/>
                                  </a:lnTo>
                                  <a:lnTo>
                                    <a:pt x="1172060" y="878627"/>
                                  </a:lnTo>
                                  <a:lnTo>
                                    <a:pt x="1171867" y="878699"/>
                                  </a:lnTo>
                                  <a:lnTo>
                                    <a:pt x="1169168" y="879551"/>
                                  </a:lnTo>
                                  <a:lnTo>
                                    <a:pt x="1167816" y="879901"/>
                                  </a:lnTo>
                                  <a:lnTo>
                                    <a:pt x="1167339" y="879973"/>
                                  </a:lnTo>
                                  <a:lnTo>
                                    <a:pt x="1166953" y="879973"/>
                                  </a:lnTo>
                                  <a:lnTo>
                                    <a:pt x="1166470" y="879973"/>
                                  </a:lnTo>
                                  <a:lnTo>
                                    <a:pt x="1165890" y="879973"/>
                                  </a:lnTo>
                                  <a:lnTo>
                                    <a:pt x="1165793" y="879973"/>
                                  </a:lnTo>
                                  <a:lnTo>
                                    <a:pt x="1165600" y="879762"/>
                                  </a:lnTo>
                                  <a:lnTo>
                                    <a:pt x="1165504" y="879617"/>
                                  </a:lnTo>
                                  <a:lnTo>
                                    <a:pt x="1165407" y="879406"/>
                                  </a:lnTo>
                                  <a:lnTo>
                                    <a:pt x="1165407" y="879194"/>
                                  </a:lnTo>
                                  <a:lnTo>
                                    <a:pt x="1165407" y="878699"/>
                                  </a:lnTo>
                                  <a:lnTo>
                                    <a:pt x="1165407" y="878555"/>
                                  </a:lnTo>
                                  <a:lnTo>
                                    <a:pt x="1165311" y="878343"/>
                                  </a:lnTo>
                                  <a:lnTo>
                                    <a:pt x="1165124" y="878198"/>
                                  </a:lnTo>
                                  <a:lnTo>
                                    <a:pt x="1164930" y="878132"/>
                                  </a:lnTo>
                                  <a:lnTo>
                                    <a:pt x="1164544" y="877921"/>
                                  </a:lnTo>
                                  <a:lnTo>
                                    <a:pt x="1164061" y="877703"/>
                                  </a:lnTo>
                                  <a:lnTo>
                                    <a:pt x="1163385" y="877564"/>
                                  </a:lnTo>
                                  <a:lnTo>
                                    <a:pt x="1162999" y="877492"/>
                                  </a:lnTo>
                                  <a:lnTo>
                                    <a:pt x="1162521" y="877420"/>
                                  </a:lnTo>
                                  <a:lnTo>
                                    <a:pt x="1162135" y="877420"/>
                                  </a:lnTo>
                                  <a:lnTo>
                                    <a:pt x="1161845" y="877492"/>
                                  </a:lnTo>
                                  <a:lnTo>
                                    <a:pt x="1161363" y="877564"/>
                                  </a:lnTo>
                                  <a:lnTo>
                                    <a:pt x="1161169" y="877703"/>
                                  </a:lnTo>
                                  <a:lnTo>
                                    <a:pt x="1160783" y="877921"/>
                                  </a:lnTo>
                                  <a:lnTo>
                                    <a:pt x="1160596" y="878060"/>
                                  </a:lnTo>
                                  <a:lnTo>
                                    <a:pt x="1160306" y="878343"/>
                                  </a:lnTo>
                                  <a:lnTo>
                                    <a:pt x="1160113" y="878699"/>
                                  </a:lnTo>
                                  <a:lnTo>
                                    <a:pt x="1159920" y="878911"/>
                                  </a:lnTo>
                                  <a:lnTo>
                                    <a:pt x="1159727" y="879834"/>
                                  </a:lnTo>
                                  <a:lnTo>
                                    <a:pt x="1159630" y="880184"/>
                                  </a:lnTo>
                                  <a:lnTo>
                                    <a:pt x="1159630" y="880824"/>
                                  </a:lnTo>
                                  <a:lnTo>
                                    <a:pt x="1159630" y="881036"/>
                                  </a:lnTo>
                                  <a:lnTo>
                                    <a:pt x="1159823" y="881392"/>
                                  </a:lnTo>
                                  <a:lnTo>
                                    <a:pt x="1159920" y="881887"/>
                                  </a:lnTo>
                                  <a:lnTo>
                                    <a:pt x="1160016" y="882382"/>
                                  </a:lnTo>
                                  <a:lnTo>
                                    <a:pt x="1160113" y="882877"/>
                                  </a:lnTo>
                                  <a:lnTo>
                                    <a:pt x="1160113" y="883378"/>
                                  </a:lnTo>
                                  <a:lnTo>
                                    <a:pt x="1160113" y="883873"/>
                                  </a:lnTo>
                                  <a:lnTo>
                                    <a:pt x="1160016" y="884724"/>
                                  </a:lnTo>
                                  <a:lnTo>
                                    <a:pt x="1159823" y="885080"/>
                                  </a:lnTo>
                                  <a:lnTo>
                                    <a:pt x="1159727" y="885364"/>
                                  </a:lnTo>
                                  <a:lnTo>
                                    <a:pt x="1159437" y="885714"/>
                                  </a:lnTo>
                                  <a:lnTo>
                                    <a:pt x="1158090" y="886777"/>
                                  </a:lnTo>
                                  <a:lnTo>
                                    <a:pt x="1157994" y="886988"/>
                                  </a:lnTo>
                                  <a:lnTo>
                                    <a:pt x="1157897" y="887133"/>
                                  </a:lnTo>
                                  <a:lnTo>
                                    <a:pt x="1157608" y="887489"/>
                                  </a:lnTo>
                                  <a:lnTo>
                                    <a:pt x="1157414" y="888057"/>
                                  </a:lnTo>
                                  <a:lnTo>
                                    <a:pt x="1157221" y="888552"/>
                                  </a:lnTo>
                                  <a:lnTo>
                                    <a:pt x="1157124" y="888974"/>
                                  </a:lnTo>
                                  <a:lnTo>
                                    <a:pt x="1157028" y="889403"/>
                                  </a:lnTo>
                                  <a:lnTo>
                                    <a:pt x="1157028" y="889826"/>
                                  </a:lnTo>
                                  <a:lnTo>
                                    <a:pt x="1157124" y="890182"/>
                                  </a:lnTo>
                                  <a:lnTo>
                                    <a:pt x="1157221" y="890749"/>
                                  </a:lnTo>
                                  <a:lnTo>
                                    <a:pt x="1157318" y="891172"/>
                                  </a:lnTo>
                                  <a:lnTo>
                                    <a:pt x="1157994" y="892802"/>
                                  </a:lnTo>
                                  <a:lnTo>
                                    <a:pt x="1158284" y="893725"/>
                                  </a:lnTo>
                                  <a:lnTo>
                                    <a:pt x="1158471" y="894432"/>
                                  </a:lnTo>
                                  <a:lnTo>
                                    <a:pt x="1158471" y="894933"/>
                                  </a:lnTo>
                                  <a:lnTo>
                                    <a:pt x="1158567" y="895428"/>
                                  </a:lnTo>
                                  <a:lnTo>
                                    <a:pt x="1158567" y="896774"/>
                                  </a:lnTo>
                                  <a:lnTo>
                                    <a:pt x="1158664" y="897197"/>
                                  </a:lnTo>
                                  <a:lnTo>
                                    <a:pt x="1158857" y="898048"/>
                                  </a:lnTo>
                                  <a:lnTo>
                                    <a:pt x="1158954" y="898543"/>
                                  </a:lnTo>
                                  <a:lnTo>
                                    <a:pt x="1159244" y="899183"/>
                                  </a:lnTo>
                                  <a:lnTo>
                                    <a:pt x="1159823" y="900529"/>
                                  </a:lnTo>
                                  <a:lnTo>
                                    <a:pt x="1161556" y="904145"/>
                                  </a:lnTo>
                                  <a:lnTo>
                                    <a:pt x="1161652" y="904356"/>
                                  </a:lnTo>
                                  <a:lnTo>
                                    <a:pt x="1162232" y="904785"/>
                                  </a:lnTo>
                                  <a:lnTo>
                                    <a:pt x="1162328" y="904924"/>
                                  </a:lnTo>
                                  <a:lnTo>
                                    <a:pt x="1162521" y="905280"/>
                                  </a:lnTo>
                                  <a:lnTo>
                                    <a:pt x="1162618" y="905636"/>
                                  </a:lnTo>
                                  <a:lnTo>
                                    <a:pt x="1162618" y="905775"/>
                                  </a:lnTo>
                                  <a:lnTo>
                                    <a:pt x="1162811" y="906415"/>
                                  </a:lnTo>
                                  <a:lnTo>
                                    <a:pt x="1164351" y="907405"/>
                                  </a:lnTo>
                                  <a:lnTo>
                                    <a:pt x="1164737" y="907761"/>
                                  </a:lnTo>
                                  <a:lnTo>
                                    <a:pt x="1164930" y="907900"/>
                                  </a:lnTo>
                                  <a:lnTo>
                                    <a:pt x="1165311" y="908045"/>
                                  </a:lnTo>
                                  <a:lnTo>
                                    <a:pt x="1165697" y="908118"/>
                                  </a:lnTo>
                                  <a:lnTo>
                                    <a:pt x="1165890" y="908118"/>
                                  </a:lnTo>
                                  <a:lnTo>
                                    <a:pt x="1166083" y="908045"/>
                                  </a:lnTo>
                                  <a:lnTo>
                                    <a:pt x="1166276" y="908118"/>
                                  </a:lnTo>
                                  <a:lnTo>
                                    <a:pt x="1166470" y="908257"/>
                                  </a:lnTo>
                                  <a:lnTo>
                                    <a:pt x="1166760" y="908752"/>
                                  </a:lnTo>
                                  <a:lnTo>
                                    <a:pt x="1166663" y="908896"/>
                                  </a:lnTo>
                                  <a:lnTo>
                                    <a:pt x="1166663" y="909530"/>
                                  </a:lnTo>
                                  <a:lnTo>
                                    <a:pt x="1166760" y="909675"/>
                                  </a:lnTo>
                                  <a:lnTo>
                                    <a:pt x="1166856" y="909886"/>
                                  </a:lnTo>
                                  <a:lnTo>
                                    <a:pt x="1167049" y="909959"/>
                                  </a:lnTo>
                                  <a:lnTo>
                                    <a:pt x="1167339" y="910098"/>
                                  </a:lnTo>
                                  <a:lnTo>
                                    <a:pt x="1167623" y="910098"/>
                                  </a:lnTo>
                                  <a:lnTo>
                                    <a:pt x="1169168" y="909959"/>
                                  </a:lnTo>
                                  <a:lnTo>
                                    <a:pt x="1170128" y="909959"/>
                                  </a:lnTo>
                                  <a:lnTo>
                                    <a:pt x="1170321" y="909886"/>
                                  </a:lnTo>
                                  <a:lnTo>
                                    <a:pt x="1170708" y="909675"/>
                                  </a:lnTo>
                                  <a:lnTo>
                                    <a:pt x="1170901" y="909603"/>
                                  </a:lnTo>
                                  <a:lnTo>
                                    <a:pt x="1170997" y="909603"/>
                                  </a:lnTo>
                                  <a:lnTo>
                                    <a:pt x="1171287" y="909603"/>
                                  </a:lnTo>
                                  <a:lnTo>
                                    <a:pt x="1171577" y="909603"/>
                                  </a:lnTo>
                                  <a:lnTo>
                                    <a:pt x="1171770" y="909530"/>
                                  </a:lnTo>
                                  <a:lnTo>
                                    <a:pt x="1172156" y="909319"/>
                                  </a:lnTo>
                                  <a:lnTo>
                                    <a:pt x="1172247" y="909319"/>
                                  </a:lnTo>
                                  <a:lnTo>
                                    <a:pt x="1172537" y="909319"/>
                                  </a:lnTo>
                                  <a:lnTo>
                                    <a:pt x="1173116" y="909319"/>
                                  </a:lnTo>
                                  <a:lnTo>
                                    <a:pt x="1173310" y="909391"/>
                                  </a:lnTo>
                                  <a:lnTo>
                                    <a:pt x="1173503" y="909530"/>
                                  </a:lnTo>
                                  <a:lnTo>
                                    <a:pt x="1173792" y="909675"/>
                                  </a:lnTo>
                                  <a:lnTo>
                                    <a:pt x="1173986" y="909959"/>
                                  </a:lnTo>
                                  <a:lnTo>
                                    <a:pt x="1174463" y="910738"/>
                                  </a:lnTo>
                                  <a:lnTo>
                                    <a:pt x="1175912" y="912513"/>
                                  </a:lnTo>
                                  <a:lnTo>
                                    <a:pt x="1176008" y="912579"/>
                                  </a:lnTo>
                                  <a:lnTo>
                                    <a:pt x="1176684" y="912935"/>
                                  </a:lnTo>
                                  <a:lnTo>
                                    <a:pt x="1178224" y="913714"/>
                                  </a:lnTo>
                                  <a:lnTo>
                                    <a:pt x="1178320" y="913859"/>
                                  </a:lnTo>
                                  <a:lnTo>
                                    <a:pt x="1178417" y="913998"/>
                                  </a:lnTo>
                                  <a:lnTo>
                                    <a:pt x="1178514" y="914209"/>
                                  </a:lnTo>
                                  <a:lnTo>
                                    <a:pt x="1178707" y="914637"/>
                                  </a:lnTo>
                                  <a:lnTo>
                                    <a:pt x="1178803" y="914849"/>
                                  </a:lnTo>
                                  <a:lnTo>
                                    <a:pt x="1178900" y="914994"/>
                                  </a:lnTo>
                                  <a:lnTo>
                                    <a:pt x="1179280" y="915205"/>
                                  </a:lnTo>
                                  <a:lnTo>
                                    <a:pt x="1179377" y="915555"/>
                                  </a:lnTo>
                                  <a:lnTo>
                                    <a:pt x="1179280" y="915700"/>
                                  </a:lnTo>
                                  <a:lnTo>
                                    <a:pt x="1178990" y="915911"/>
                                  </a:lnTo>
                                  <a:lnTo>
                                    <a:pt x="1178803" y="916056"/>
                                  </a:lnTo>
                                  <a:lnTo>
                                    <a:pt x="1178803" y="916195"/>
                                  </a:lnTo>
                                  <a:lnTo>
                                    <a:pt x="1178803" y="916406"/>
                                  </a:lnTo>
                                  <a:lnTo>
                                    <a:pt x="1178990" y="916835"/>
                                  </a:lnTo>
                                  <a:lnTo>
                                    <a:pt x="1179087" y="916974"/>
                                  </a:lnTo>
                                  <a:lnTo>
                                    <a:pt x="1179474" y="917191"/>
                                  </a:lnTo>
                                  <a:lnTo>
                                    <a:pt x="1180632" y="917759"/>
                                  </a:lnTo>
                                  <a:lnTo>
                                    <a:pt x="1181496" y="918393"/>
                                  </a:lnTo>
                                  <a:lnTo>
                                    <a:pt x="1181689" y="918537"/>
                                  </a:lnTo>
                                  <a:lnTo>
                                    <a:pt x="1181882" y="918888"/>
                                  </a:lnTo>
                                  <a:lnTo>
                                    <a:pt x="1182075" y="919032"/>
                                  </a:lnTo>
                                  <a:lnTo>
                                    <a:pt x="1182172" y="919171"/>
                                  </a:lnTo>
                                  <a:lnTo>
                                    <a:pt x="1182365" y="919244"/>
                                  </a:lnTo>
                                  <a:lnTo>
                                    <a:pt x="1182558" y="919244"/>
                                  </a:lnTo>
                                  <a:lnTo>
                                    <a:pt x="1183428" y="919316"/>
                                  </a:lnTo>
                                  <a:lnTo>
                                    <a:pt x="1183615" y="919389"/>
                                  </a:lnTo>
                                  <a:lnTo>
                                    <a:pt x="1184291" y="919884"/>
                                  </a:lnTo>
                                  <a:lnTo>
                                    <a:pt x="1185547" y="920946"/>
                                  </a:lnTo>
                                  <a:lnTo>
                                    <a:pt x="1186410" y="921586"/>
                                  </a:lnTo>
                                  <a:lnTo>
                                    <a:pt x="1186893" y="922009"/>
                                  </a:lnTo>
                                  <a:lnTo>
                                    <a:pt x="1187183" y="922220"/>
                                  </a:lnTo>
                                  <a:lnTo>
                                    <a:pt x="1187376" y="922292"/>
                                  </a:lnTo>
                                  <a:lnTo>
                                    <a:pt x="1187666" y="922220"/>
                                  </a:lnTo>
                                  <a:lnTo>
                                    <a:pt x="1187859" y="922148"/>
                                  </a:lnTo>
                                  <a:lnTo>
                                    <a:pt x="1188239" y="922081"/>
                                  </a:lnTo>
                                  <a:lnTo>
                                    <a:pt x="1188529" y="921870"/>
                                  </a:lnTo>
                                  <a:lnTo>
                                    <a:pt x="1188819" y="921653"/>
                                  </a:lnTo>
                                  <a:lnTo>
                                    <a:pt x="1189205" y="921369"/>
                                  </a:lnTo>
                                  <a:lnTo>
                                    <a:pt x="1190745" y="920022"/>
                                  </a:lnTo>
                                  <a:lnTo>
                                    <a:pt x="1191034" y="919739"/>
                                  </a:lnTo>
                                  <a:lnTo>
                                    <a:pt x="1191227" y="919600"/>
                                  </a:lnTo>
                                  <a:lnTo>
                                    <a:pt x="1191614" y="919527"/>
                                  </a:lnTo>
                                  <a:lnTo>
                                    <a:pt x="1191903" y="919455"/>
                                  </a:lnTo>
                                  <a:lnTo>
                                    <a:pt x="1192290" y="919455"/>
                                  </a:lnTo>
                                  <a:lnTo>
                                    <a:pt x="1192483" y="919455"/>
                                  </a:lnTo>
                                  <a:lnTo>
                                    <a:pt x="1192580" y="919527"/>
                                  </a:lnTo>
                                  <a:lnTo>
                                    <a:pt x="1192767" y="919600"/>
                                  </a:lnTo>
                                  <a:lnTo>
                                    <a:pt x="1192960" y="919811"/>
                                  </a:lnTo>
                                  <a:lnTo>
                                    <a:pt x="1193250" y="920306"/>
                                  </a:lnTo>
                                  <a:lnTo>
                                    <a:pt x="1193346" y="920590"/>
                                  </a:lnTo>
                                  <a:lnTo>
                                    <a:pt x="1193346" y="920735"/>
                                  </a:lnTo>
                                  <a:lnTo>
                                    <a:pt x="1193250" y="920946"/>
                                  </a:lnTo>
                                  <a:lnTo>
                                    <a:pt x="1193057" y="921302"/>
                                  </a:lnTo>
                                  <a:lnTo>
                                    <a:pt x="1192386" y="922431"/>
                                  </a:lnTo>
                                  <a:lnTo>
                                    <a:pt x="1192290" y="922576"/>
                                  </a:lnTo>
                                  <a:lnTo>
                                    <a:pt x="1192097" y="923216"/>
                                  </a:lnTo>
                                  <a:lnTo>
                                    <a:pt x="1191614" y="923922"/>
                                  </a:lnTo>
                                  <a:lnTo>
                                    <a:pt x="1191517" y="924206"/>
                                  </a:lnTo>
                                  <a:lnTo>
                                    <a:pt x="1191421" y="924490"/>
                                  </a:lnTo>
                                  <a:lnTo>
                                    <a:pt x="1191421" y="924701"/>
                                  </a:lnTo>
                                  <a:lnTo>
                                    <a:pt x="1191614" y="925269"/>
                                  </a:lnTo>
                                  <a:lnTo>
                                    <a:pt x="1191614" y="925413"/>
                                  </a:lnTo>
                                  <a:lnTo>
                                    <a:pt x="1191710" y="926542"/>
                                  </a:lnTo>
                                  <a:lnTo>
                                    <a:pt x="1191710" y="927327"/>
                                  </a:lnTo>
                                  <a:lnTo>
                                    <a:pt x="1191807" y="927611"/>
                                  </a:lnTo>
                                  <a:lnTo>
                                    <a:pt x="1192097" y="928106"/>
                                  </a:lnTo>
                                  <a:lnTo>
                                    <a:pt x="1192193" y="928317"/>
                                  </a:lnTo>
                                  <a:lnTo>
                                    <a:pt x="1192193" y="929241"/>
                                  </a:lnTo>
                                  <a:lnTo>
                                    <a:pt x="1192483" y="930159"/>
                                  </a:lnTo>
                                  <a:lnTo>
                                    <a:pt x="1192483" y="930376"/>
                                  </a:lnTo>
                                  <a:lnTo>
                                    <a:pt x="1192386" y="930798"/>
                                  </a:lnTo>
                                  <a:lnTo>
                                    <a:pt x="1192193" y="930937"/>
                                  </a:lnTo>
                                  <a:lnTo>
                                    <a:pt x="1191903" y="931155"/>
                                  </a:lnTo>
                                  <a:lnTo>
                                    <a:pt x="1191131" y="931934"/>
                                  </a:lnTo>
                                  <a:lnTo>
                                    <a:pt x="1191034" y="932573"/>
                                  </a:lnTo>
                                  <a:lnTo>
                                    <a:pt x="1191227" y="933068"/>
                                  </a:lnTo>
                                  <a:lnTo>
                                    <a:pt x="1191517" y="933636"/>
                                  </a:lnTo>
                                  <a:lnTo>
                                    <a:pt x="1191807" y="933847"/>
                                  </a:lnTo>
                                  <a:lnTo>
                                    <a:pt x="1193250" y="934203"/>
                                  </a:lnTo>
                                  <a:lnTo>
                                    <a:pt x="1194506" y="934626"/>
                                  </a:lnTo>
                                  <a:lnTo>
                                    <a:pt x="1194892" y="934771"/>
                                  </a:lnTo>
                                  <a:lnTo>
                                    <a:pt x="1195272" y="934982"/>
                                  </a:lnTo>
                                  <a:lnTo>
                                    <a:pt x="1195658" y="935477"/>
                                  </a:lnTo>
                                  <a:lnTo>
                                    <a:pt x="1196431" y="936685"/>
                                  </a:lnTo>
                                  <a:lnTo>
                                    <a:pt x="1197011" y="936896"/>
                                  </a:lnTo>
                                  <a:lnTo>
                                    <a:pt x="1197107" y="936968"/>
                                  </a:lnTo>
                                  <a:lnTo>
                                    <a:pt x="1197204" y="937107"/>
                                  </a:lnTo>
                                  <a:lnTo>
                                    <a:pt x="1197204" y="937318"/>
                                  </a:lnTo>
                                  <a:lnTo>
                                    <a:pt x="1197204" y="938737"/>
                                  </a:lnTo>
                                  <a:lnTo>
                                    <a:pt x="1197204" y="939377"/>
                                  </a:lnTo>
                                  <a:lnTo>
                                    <a:pt x="1197204" y="939945"/>
                                  </a:lnTo>
                                  <a:lnTo>
                                    <a:pt x="1197107" y="940440"/>
                                  </a:lnTo>
                                  <a:lnTo>
                                    <a:pt x="1196818" y="941786"/>
                                  </a:lnTo>
                                  <a:lnTo>
                                    <a:pt x="1196625" y="942142"/>
                                  </a:lnTo>
                                  <a:lnTo>
                                    <a:pt x="1196528" y="942565"/>
                                  </a:lnTo>
                                  <a:lnTo>
                                    <a:pt x="1196431" y="942710"/>
                                  </a:lnTo>
                                  <a:lnTo>
                                    <a:pt x="1196141" y="942993"/>
                                  </a:lnTo>
                                  <a:lnTo>
                                    <a:pt x="1196045" y="943060"/>
                                  </a:lnTo>
                                  <a:lnTo>
                                    <a:pt x="1195852" y="943204"/>
                                  </a:lnTo>
                                  <a:lnTo>
                                    <a:pt x="1194795" y="943699"/>
                                  </a:lnTo>
                                  <a:lnTo>
                                    <a:pt x="1194409" y="943911"/>
                                  </a:lnTo>
                                  <a:lnTo>
                                    <a:pt x="1194216" y="943983"/>
                                  </a:lnTo>
                                  <a:lnTo>
                                    <a:pt x="1194022" y="944267"/>
                                  </a:lnTo>
                                  <a:lnTo>
                                    <a:pt x="1193829" y="944551"/>
                                  </a:lnTo>
                                  <a:lnTo>
                                    <a:pt x="1193539" y="945118"/>
                                  </a:lnTo>
                                  <a:lnTo>
                                    <a:pt x="1193443" y="945686"/>
                                  </a:lnTo>
                                  <a:lnTo>
                                    <a:pt x="1193346" y="946108"/>
                                  </a:lnTo>
                                  <a:lnTo>
                                    <a:pt x="1193346" y="946537"/>
                                  </a:lnTo>
                                  <a:lnTo>
                                    <a:pt x="1193346" y="946887"/>
                                  </a:lnTo>
                                  <a:lnTo>
                                    <a:pt x="1193539" y="947171"/>
                                  </a:lnTo>
                                  <a:lnTo>
                                    <a:pt x="1193829" y="947388"/>
                                  </a:lnTo>
                                  <a:lnTo>
                                    <a:pt x="1193926" y="947454"/>
                                  </a:lnTo>
                                  <a:lnTo>
                                    <a:pt x="1194216" y="947454"/>
                                  </a:lnTo>
                                  <a:lnTo>
                                    <a:pt x="1194506" y="947527"/>
                                  </a:lnTo>
                                  <a:lnTo>
                                    <a:pt x="1195755" y="947527"/>
                                  </a:lnTo>
                                  <a:lnTo>
                                    <a:pt x="1196045" y="947527"/>
                                  </a:lnTo>
                                  <a:lnTo>
                                    <a:pt x="1196141" y="947599"/>
                                  </a:lnTo>
                                  <a:lnTo>
                                    <a:pt x="1196528" y="947738"/>
                                  </a:lnTo>
                                  <a:lnTo>
                                    <a:pt x="1196818" y="947811"/>
                                  </a:lnTo>
                                  <a:lnTo>
                                    <a:pt x="1196914" y="947956"/>
                                  </a:lnTo>
                                  <a:lnTo>
                                    <a:pt x="1197011" y="948378"/>
                                  </a:lnTo>
                                  <a:lnTo>
                                    <a:pt x="1197107" y="948734"/>
                                  </a:lnTo>
                                  <a:lnTo>
                                    <a:pt x="1198647" y="949157"/>
                                  </a:lnTo>
                                  <a:lnTo>
                                    <a:pt x="1199419" y="949513"/>
                                  </a:lnTo>
                                  <a:lnTo>
                                    <a:pt x="1199897" y="951216"/>
                                  </a:lnTo>
                                  <a:lnTo>
                                    <a:pt x="1199800" y="952133"/>
                                  </a:lnTo>
                                  <a:lnTo>
                                    <a:pt x="1199993" y="952846"/>
                                  </a:lnTo>
                                  <a:lnTo>
                                    <a:pt x="1199800" y="954192"/>
                                  </a:lnTo>
                                  <a:lnTo>
                                    <a:pt x="1199800" y="954898"/>
                                  </a:lnTo>
                                  <a:lnTo>
                                    <a:pt x="1199709" y="955611"/>
                                  </a:lnTo>
                                  <a:lnTo>
                                    <a:pt x="1199226" y="956244"/>
                                  </a:lnTo>
                                  <a:lnTo>
                                    <a:pt x="1198647" y="956745"/>
                                  </a:lnTo>
                                  <a:lnTo>
                                    <a:pt x="1197204" y="958587"/>
                                  </a:lnTo>
                                  <a:lnTo>
                                    <a:pt x="1197107" y="958442"/>
                                  </a:lnTo>
                                  <a:lnTo>
                                    <a:pt x="1196431" y="958937"/>
                                  </a:lnTo>
                                  <a:lnTo>
                                    <a:pt x="1195852" y="959293"/>
                                  </a:lnTo>
                                  <a:lnTo>
                                    <a:pt x="1195272" y="959722"/>
                                  </a:lnTo>
                                  <a:lnTo>
                                    <a:pt x="1195079" y="960217"/>
                                  </a:lnTo>
                                  <a:lnTo>
                                    <a:pt x="1194602" y="960784"/>
                                  </a:lnTo>
                                  <a:lnTo>
                                    <a:pt x="1194312" y="961635"/>
                                  </a:lnTo>
                                  <a:lnTo>
                                    <a:pt x="1194216" y="962130"/>
                                  </a:lnTo>
                                  <a:lnTo>
                                    <a:pt x="1194312" y="962486"/>
                                  </a:lnTo>
                                  <a:lnTo>
                                    <a:pt x="1194602" y="962909"/>
                                  </a:lnTo>
                                  <a:lnTo>
                                    <a:pt x="1194982" y="963265"/>
                                  </a:lnTo>
                                  <a:lnTo>
                                    <a:pt x="1196431" y="964044"/>
                                  </a:lnTo>
                                  <a:lnTo>
                                    <a:pt x="1197777" y="964750"/>
                                  </a:lnTo>
                                  <a:lnTo>
                                    <a:pt x="1197971" y="965390"/>
                                  </a:lnTo>
                                  <a:lnTo>
                                    <a:pt x="1197971" y="965674"/>
                                  </a:lnTo>
                                  <a:lnTo>
                                    <a:pt x="1197777" y="966097"/>
                                  </a:lnTo>
                                  <a:lnTo>
                                    <a:pt x="1197391" y="966453"/>
                                  </a:lnTo>
                                  <a:lnTo>
                                    <a:pt x="1197204" y="966525"/>
                                  </a:lnTo>
                                  <a:lnTo>
                                    <a:pt x="1197107" y="966664"/>
                                  </a:lnTo>
                                  <a:lnTo>
                                    <a:pt x="1197107" y="966948"/>
                                  </a:lnTo>
                                  <a:lnTo>
                                    <a:pt x="1196914" y="967377"/>
                                  </a:lnTo>
                                  <a:lnTo>
                                    <a:pt x="1196528" y="967872"/>
                                  </a:lnTo>
                                  <a:lnTo>
                                    <a:pt x="1196335" y="968228"/>
                                  </a:lnTo>
                                  <a:lnTo>
                                    <a:pt x="1196141" y="968578"/>
                                  </a:lnTo>
                                  <a:lnTo>
                                    <a:pt x="1196045" y="968723"/>
                                  </a:lnTo>
                                  <a:lnTo>
                                    <a:pt x="1195852" y="968795"/>
                                  </a:lnTo>
                                  <a:lnTo>
                                    <a:pt x="1195562" y="968862"/>
                                  </a:lnTo>
                                  <a:lnTo>
                                    <a:pt x="1195272" y="968934"/>
                                  </a:lnTo>
                                  <a:lnTo>
                                    <a:pt x="1194699" y="969007"/>
                                  </a:lnTo>
                                  <a:lnTo>
                                    <a:pt x="1192863" y="969145"/>
                                  </a:lnTo>
                                  <a:lnTo>
                                    <a:pt x="1192767" y="969218"/>
                                  </a:lnTo>
                                  <a:lnTo>
                                    <a:pt x="1192580" y="969290"/>
                                  </a:lnTo>
                                  <a:lnTo>
                                    <a:pt x="1192290" y="969502"/>
                                  </a:lnTo>
                                  <a:lnTo>
                                    <a:pt x="1192097" y="969713"/>
                                  </a:lnTo>
                                  <a:lnTo>
                                    <a:pt x="1191710" y="971844"/>
                                  </a:lnTo>
                                  <a:lnTo>
                                    <a:pt x="1192000" y="974180"/>
                                  </a:lnTo>
                                  <a:lnTo>
                                    <a:pt x="1193057" y="979710"/>
                                  </a:lnTo>
                                  <a:lnTo>
                                    <a:pt x="1192863" y="980066"/>
                                  </a:lnTo>
                                  <a:lnTo>
                                    <a:pt x="1192670" y="980205"/>
                                  </a:lnTo>
                                  <a:lnTo>
                                    <a:pt x="1192193" y="980700"/>
                                  </a:lnTo>
                                  <a:lnTo>
                                    <a:pt x="1192097" y="980845"/>
                                  </a:lnTo>
                                  <a:lnTo>
                                    <a:pt x="1191807" y="981201"/>
                                  </a:lnTo>
                                  <a:lnTo>
                                    <a:pt x="1191421" y="981835"/>
                                  </a:lnTo>
                                  <a:lnTo>
                                    <a:pt x="1191324" y="981980"/>
                                  </a:lnTo>
                                  <a:lnTo>
                                    <a:pt x="1190841" y="982119"/>
                                  </a:lnTo>
                                  <a:lnTo>
                                    <a:pt x="1190551" y="982191"/>
                                  </a:lnTo>
                                  <a:lnTo>
                                    <a:pt x="1189978" y="982191"/>
                                  </a:lnTo>
                                  <a:lnTo>
                                    <a:pt x="1189302" y="982264"/>
                                  </a:lnTo>
                                  <a:lnTo>
                                    <a:pt x="1188915" y="982330"/>
                                  </a:lnTo>
                                  <a:lnTo>
                                    <a:pt x="1187376" y="982330"/>
                                  </a:lnTo>
                                  <a:lnTo>
                                    <a:pt x="1187086" y="982403"/>
                                  </a:lnTo>
                                  <a:lnTo>
                                    <a:pt x="1186893" y="982403"/>
                                  </a:lnTo>
                                  <a:lnTo>
                                    <a:pt x="1186700" y="982548"/>
                                  </a:lnTo>
                                  <a:lnTo>
                                    <a:pt x="1186217" y="982898"/>
                                  </a:lnTo>
                                  <a:lnTo>
                                    <a:pt x="1186023" y="983043"/>
                                  </a:lnTo>
                                  <a:lnTo>
                                    <a:pt x="1185740" y="983393"/>
                                  </a:lnTo>
                                  <a:lnTo>
                                    <a:pt x="1185354" y="983749"/>
                                  </a:lnTo>
                                  <a:lnTo>
                                    <a:pt x="1184387" y="984956"/>
                                  </a:lnTo>
                                  <a:lnTo>
                                    <a:pt x="1184291" y="985029"/>
                                  </a:lnTo>
                                  <a:lnTo>
                                    <a:pt x="1184098" y="985167"/>
                                  </a:lnTo>
                                  <a:lnTo>
                                    <a:pt x="1183428" y="985312"/>
                                  </a:lnTo>
                                  <a:lnTo>
                                    <a:pt x="1183138" y="985451"/>
                                  </a:lnTo>
                                  <a:lnTo>
                                    <a:pt x="1182848" y="985590"/>
                                  </a:lnTo>
                                  <a:lnTo>
                                    <a:pt x="1182462" y="985874"/>
                                  </a:lnTo>
                                  <a:lnTo>
                                    <a:pt x="1181979" y="986230"/>
                                  </a:lnTo>
                                  <a:lnTo>
                                    <a:pt x="1181882" y="986375"/>
                                  </a:lnTo>
                                  <a:lnTo>
                                    <a:pt x="1181689" y="986586"/>
                                  </a:lnTo>
                                  <a:lnTo>
                                    <a:pt x="1181592" y="986797"/>
                                  </a:lnTo>
                                  <a:lnTo>
                                    <a:pt x="1181496" y="987009"/>
                                  </a:lnTo>
                                  <a:lnTo>
                                    <a:pt x="1181496" y="987220"/>
                                  </a:lnTo>
                                  <a:lnTo>
                                    <a:pt x="1181496" y="987365"/>
                                  </a:lnTo>
                                  <a:lnTo>
                                    <a:pt x="1181979" y="988071"/>
                                  </a:lnTo>
                                  <a:lnTo>
                                    <a:pt x="1182075" y="988355"/>
                                  </a:lnTo>
                                  <a:lnTo>
                                    <a:pt x="1182075" y="988572"/>
                                  </a:lnTo>
                                  <a:lnTo>
                                    <a:pt x="1181979" y="989562"/>
                                  </a:lnTo>
                                  <a:lnTo>
                                    <a:pt x="1181882" y="990202"/>
                                  </a:lnTo>
                                  <a:lnTo>
                                    <a:pt x="1181786" y="990486"/>
                                  </a:lnTo>
                                  <a:lnTo>
                                    <a:pt x="1181592" y="990625"/>
                                  </a:lnTo>
                                  <a:lnTo>
                                    <a:pt x="1180922" y="990981"/>
                                  </a:lnTo>
                                  <a:lnTo>
                                    <a:pt x="1179570" y="991971"/>
                                  </a:lnTo>
                                  <a:lnTo>
                                    <a:pt x="1179280" y="992116"/>
                                  </a:lnTo>
                                  <a:lnTo>
                                    <a:pt x="1178990" y="992188"/>
                                  </a:lnTo>
                                  <a:lnTo>
                                    <a:pt x="1178417" y="992255"/>
                                  </a:lnTo>
                                  <a:lnTo>
                                    <a:pt x="1178031" y="992255"/>
                                  </a:lnTo>
                                  <a:lnTo>
                                    <a:pt x="1177451" y="992116"/>
                                  </a:lnTo>
                                  <a:lnTo>
                                    <a:pt x="1177161" y="992116"/>
                                  </a:lnTo>
                                  <a:lnTo>
                                    <a:pt x="1176968" y="992116"/>
                                  </a:lnTo>
                                  <a:lnTo>
                                    <a:pt x="1176684" y="992188"/>
                                  </a:lnTo>
                                  <a:lnTo>
                                    <a:pt x="1176395" y="992255"/>
                                  </a:lnTo>
                                  <a:lnTo>
                                    <a:pt x="1176298" y="992327"/>
                                  </a:lnTo>
                                  <a:lnTo>
                                    <a:pt x="1176201" y="992466"/>
                                  </a:lnTo>
                                  <a:lnTo>
                                    <a:pt x="1176105" y="992611"/>
                                  </a:lnTo>
                                  <a:lnTo>
                                    <a:pt x="1175718" y="992822"/>
                                  </a:lnTo>
                                  <a:lnTo>
                                    <a:pt x="1175139" y="993106"/>
                                  </a:lnTo>
                                  <a:lnTo>
                                    <a:pt x="1174849" y="993251"/>
                                  </a:lnTo>
                                  <a:lnTo>
                                    <a:pt x="1174179" y="993462"/>
                                  </a:lnTo>
                                  <a:lnTo>
                                    <a:pt x="1173792" y="993601"/>
                                  </a:lnTo>
                                  <a:lnTo>
                                    <a:pt x="1173503" y="993746"/>
                                  </a:lnTo>
                                  <a:lnTo>
                                    <a:pt x="1173116" y="993957"/>
                                  </a:lnTo>
                                  <a:lnTo>
                                    <a:pt x="1172827" y="994169"/>
                                  </a:lnTo>
                                  <a:lnTo>
                                    <a:pt x="1172634" y="994452"/>
                                  </a:lnTo>
                                  <a:lnTo>
                                    <a:pt x="1172440" y="994736"/>
                                  </a:lnTo>
                                  <a:lnTo>
                                    <a:pt x="1172440" y="994947"/>
                                  </a:lnTo>
                                  <a:lnTo>
                                    <a:pt x="1172344" y="995231"/>
                                  </a:lnTo>
                                  <a:lnTo>
                                    <a:pt x="1172440" y="995448"/>
                                  </a:lnTo>
                                  <a:lnTo>
                                    <a:pt x="1172537" y="995732"/>
                                  </a:lnTo>
                                  <a:lnTo>
                                    <a:pt x="1172634" y="995944"/>
                                  </a:lnTo>
                                  <a:lnTo>
                                    <a:pt x="1172730" y="996155"/>
                                  </a:lnTo>
                                  <a:lnTo>
                                    <a:pt x="1173503" y="996722"/>
                                  </a:lnTo>
                                  <a:lnTo>
                                    <a:pt x="1173696" y="996861"/>
                                  </a:lnTo>
                                  <a:lnTo>
                                    <a:pt x="1173696" y="997006"/>
                                  </a:lnTo>
                                  <a:lnTo>
                                    <a:pt x="1173696" y="997217"/>
                                  </a:lnTo>
                                  <a:lnTo>
                                    <a:pt x="1173599" y="997362"/>
                                  </a:lnTo>
                                  <a:lnTo>
                                    <a:pt x="1173213" y="997646"/>
                                  </a:lnTo>
                                  <a:lnTo>
                                    <a:pt x="1172537" y="998068"/>
                                  </a:lnTo>
                                  <a:lnTo>
                                    <a:pt x="1172344" y="998207"/>
                                  </a:lnTo>
                                  <a:lnTo>
                                    <a:pt x="1172060" y="998280"/>
                                  </a:lnTo>
                                  <a:lnTo>
                                    <a:pt x="1171867" y="998352"/>
                                  </a:lnTo>
                                  <a:lnTo>
                                    <a:pt x="1170708" y="998352"/>
                                  </a:lnTo>
                                  <a:lnTo>
                                    <a:pt x="1170418" y="998425"/>
                                  </a:lnTo>
                                  <a:lnTo>
                                    <a:pt x="1170032" y="998563"/>
                                  </a:lnTo>
                                  <a:lnTo>
                                    <a:pt x="1169265" y="998847"/>
                                  </a:lnTo>
                                  <a:lnTo>
                                    <a:pt x="1168975" y="998920"/>
                                  </a:lnTo>
                                  <a:lnTo>
                                    <a:pt x="1168685" y="999059"/>
                                  </a:lnTo>
                                  <a:lnTo>
                                    <a:pt x="1167719" y="999843"/>
                                  </a:lnTo>
                                  <a:lnTo>
                                    <a:pt x="1167532" y="999910"/>
                                  </a:lnTo>
                                  <a:lnTo>
                                    <a:pt x="1167049" y="999982"/>
                                  </a:lnTo>
                                  <a:lnTo>
                                    <a:pt x="1166180" y="1000338"/>
                                  </a:lnTo>
                                  <a:lnTo>
                                    <a:pt x="1165504" y="1000477"/>
                                  </a:lnTo>
                                  <a:lnTo>
                                    <a:pt x="1165220" y="1000550"/>
                                  </a:lnTo>
                                  <a:lnTo>
                                    <a:pt x="1162999" y="1001328"/>
                                  </a:lnTo>
                                  <a:lnTo>
                                    <a:pt x="1162618" y="1001401"/>
                                  </a:lnTo>
                                  <a:lnTo>
                                    <a:pt x="1162715" y="1001045"/>
                                  </a:lnTo>
                                  <a:lnTo>
                                    <a:pt x="1162618" y="1000978"/>
                                  </a:lnTo>
                                  <a:lnTo>
                                    <a:pt x="1161942" y="1001401"/>
                                  </a:lnTo>
                                  <a:lnTo>
                                    <a:pt x="1161556" y="1001540"/>
                                  </a:lnTo>
                                  <a:lnTo>
                                    <a:pt x="1160976" y="1002180"/>
                                  </a:lnTo>
                                  <a:lnTo>
                                    <a:pt x="1160596" y="1002252"/>
                                  </a:lnTo>
                                  <a:lnTo>
                                    <a:pt x="1160306" y="1002180"/>
                                  </a:lnTo>
                                  <a:lnTo>
                                    <a:pt x="1160113" y="1002252"/>
                                  </a:lnTo>
                                  <a:lnTo>
                                    <a:pt x="1159630" y="1002325"/>
                                  </a:lnTo>
                                  <a:lnTo>
                                    <a:pt x="1159050" y="1002325"/>
                                  </a:lnTo>
                                  <a:lnTo>
                                    <a:pt x="1158567" y="1002107"/>
                                  </a:lnTo>
                                  <a:lnTo>
                                    <a:pt x="1158284" y="1001757"/>
                                  </a:lnTo>
                                  <a:lnTo>
                                    <a:pt x="1157994" y="1001612"/>
                                  </a:lnTo>
                                  <a:lnTo>
                                    <a:pt x="1156159" y="1000695"/>
                                  </a:lnTo>
                                  <a:lnTo>
                                    <a:pt x="1155682" y="1000477"/>
                                  </a:lnTo>
                                  <a:lnTo>
                                    <a:pt x="1155102" y="1000266"/>
                                  </a:lnTo>
                                  <a:lnTo>
                                    <a:pt x="1154716" y="1000127"/>
                                  </a:lnTo>
                                  <a:lnTo>
                                    <a:pt x="1154233" y="1000055"/>
                                  </a:lnTo>
                                  <a:lnTo>
                                    <a:pt x="1153943" y="1000055"/>
                                  </a:lnTo>
                                  <a:lnTo>
                                    <a:pt x="1153563" y="1000055"/>
                                  </a:lnTo>
                                  <a:lnTo>
                                    <a:pt x="1152500" y="1000338"/>
                                  </a:lnTo>
                                  <a:lnTo>
                                    <a:pt x="1151824" y="1000550"/>
                                  </a:lnTo>
                                  <a:lnTo>
                                    <a:pt x="1151534" y="1000695"/>
                                  </a:lnTo>
                                  <a:lnTo>
                                    <a:pt x="1151250" y="1000833"/>
                                  </a:lnTo>
                                  <a:lnTo>
                                    <a:pt x="1150671" y="1001190"/>
                                  </a:lnTo>
                                  <a:lnTo>
                                    <a:pt x="1150285" y="1001473"/>
                                  </a:lnTo>
                                  <a:lnTo>
                                    <a:pt x="1148456" y="1002819"/>
                                  </a:lnTo>
                                  <a:lnTo>
                                    <a:pt x="1147972" y="1003170"/>
                                  </a:lnTo>
                                  <a:lnTo>
                                    <a:pt x="1147779" y="1003315"/>
                                  </a:lnTo>
                                  <a:lnTo>
                                    <a:pt x="1147682" y="1003387"/>
                                  </a:lnTo>
                                  <a:lnTo>
                                    <a:pt x="1147489" y="1003526"/>
                                  </a:lnTo>
                                  <a:lnTo>
                                    <a:pt x="1147393" y="1003671"/>
                                  </a:lnTo>
                                  <a:lnTo>
                                    <a:pt x="1147006" y="1003810"/>
                                  </a:lnTo>
                                  <a:lnTo>
                                    <a:pt x="1146717" y="1004021"/>
                                  </a:lnTo>
                                  <a:lnTo>
                                    <a:pt x="1146530" y="1004238"/>
                                  </a:lnTo>
                                  <a:lnTo>
                                    <a:pt x="1146336" y="1004450"/>
                                  </a:lnTo>
                                  <a:lnTo>
                                    <a:pt x="1146240" y="1004806"/>
                                  </a:lnTo>
                                  <a:lnTo>
                                    <a:pt x="1145950" y="1005373"/>
                                  </a:lnTo>
                                  <a:lnTo>
                                    <a:pt x="1145950" y="1005651"/>
                                  </a:lnTo>
                                  <a:lnTo>
                                    <a:pt x="1145950" y="1006079"/>
                                  </a:lnTo>
                                  <a:lnTo>
                                    <a:pt x="1146143" y="1006575"/>
                                  </a:lnTo>
                                  <a:lnTo>
                                    <a:pt x="1146336" y="1006720"/>
                                  </a:lnTo>
                                  <a:lnTo>
                                    <a:pt x="1146717" y="1006997"/>
                                  </a:lnTo>
                                  <a:lnTo>
                                    <a:pt x="1147200" y="1007142"/>
                                  </a:lnTo>
                                  <a:lnTo>
                                    <a:pt x="1147393" y="1007281"/>
                                  </a:lnTo>
                                  <a:lnTo>
                                    <a:pt x="1147779" y="1007353"/>
                                  </a:lnTo>
                                  <a:lnTo>
                                    <a:pt x="1148069" y="1007498"/>
                                  </a:lnTo>
                                  <a:lnTo>
                                    <a:pt x="1148166" y="1007710"/>
                                  </a:lnTo>
                                  <a:lnTo>
                                    <a:pt x="1148359" y="1007921"/>
                                  </a:lnTo>
                                  <a:lnTo>
                                    <a:pt x="1148552" y="1008066"/>
                                  </a:lnTo>
                                  <a:lnTo>
                                    <a:pt x="1148649" y="1008132"/>
                                  </a:lnTo>
                                  <a:lnTo>
                                    <a:pt x="1148842" y="1008277"/>
                                  </a:lnTo>
                                  <a:lnTo>
                                    <a:pt x="1149415" y="1008488"/>
                                  </a:lnTo>
                                  <a:lnTo>
                                    <a:pt x="1149802" y="1008772"/>
                                  </a:lnTo>
                                  <a:lnTo>
                                    <a:pt x="1149898" y="1008917"/>
                                  </a:lnTo>
                                  <a:lnTo>
                                    <a:pt x="1149995" y="1009056"/>
                                  </a:lnTo>
                                  <a:lnTo>
                                    <a:pt x="1149995" y="1009201"/>
                                  </a:lnTo>
                                  <a:lnTo>
                                    <a:pt x="1149995" y="1009340"/>
                                  </a:lnTo>
                                  <a:lnTo>
                                    <a:pt x="1149898" y="1009551"/>
                                  </a:lnTo>
                                  <a:lnTo>
                                    <a:pt x="1149705" y="1010118"/>
                                  </a:lnTo>
                                  <a:lnTo>
                                    <a:pt x="1149608" y="1010191"/>
                                  </a:lnTo>
                                  <a:lnTo>
                                    <a:pt x="1149415" y="1010263"/>
                                  </a:lnTo>
                                  <a:lnTo>
                                    <a:pt x="1149222" y="1010330"/>
                                  </a:lnTo>
                                  <a:lnTo>
                                    <a:pt x="1149029" y="1010402"/>
                                  </a:lnTo>
                                  <a:lnTo>
                                    <a:pt x="1148938" y="1010474"/>
                                  </a:lnTo>
                                  <a:lnTo>
                                    <a:pt x="1148552" y="1010758"/>
                                  </a:lnTo>
                                  <a:lnTo>
                                    <a:pt x="1148359" y="1010897"/>
                                  </a:lnTo>
                                  <a:lnTo>
                                    <a:pt x="1147972" y="1011042"/>
                                  </a:lnTo>
                                  <a:lnTo>
                                    <a:pt x="1147586" y="1011181"/>
                                  </a:lnTo>
                                  <a:lnTo>
                                    <a:pt x="1147489" y="1011253"/>
                                  </a:lnTo>
                                  <a:lnTo>
                                    <a:pt x="1147393" y="1011326"/>
                                  </a:lnTo>
                                  <a:lnTo>
                                    <a:pt x="1147296" y="1011464"/>
                                  </a:lnTo>
                                  <a:lnTo>
                                    <a:pt x="1146626" y="1015081"/>
                                  </a:lnTo>
                                  <a:lnTo>
                                    <a:pt x="1147779" y="1016360"/>
                                  </a:lnTo>
                                  <a:lnTo>
                                    <a:pt x="1148649" y="1016711"/>
                                  </a:lnTo>
                                  <a:lnTo>
                                    <a:pt x="1150188" y="1016994"/>
                                  </a:lnTo>
                                  <a:lnTo>
                                    <a:pt x="1152886" y="1016711"/>
                                  </a:lnTo>
                                  <a:lnTo>
                                    <a:pt x="1154619" y="1016499"/>
                                  </a:lnTo>
                                  <a:lnTo>
                                    <a:pt x="1155488" y="1017139"/>
                                  </a:lnTo>
                                  <a:lnTo>
                                    <a:pt x="1155869" y="1017918"/>
                                  </a:lnTo>
                                  <a:lnTo>
                                    <a:pt x="1155778" y="1018624"/>
                                  </a:lnTo>
                                  <a:lnTo>
                                    <a:pt x="1155392" y="1020116"/>
                                  </a:lnTo>
                                  <a:lnTo>
                                    <a:pt x="1155295" y="1021462"/>
                                  </a:lnTo>
                                  <a:lnTo>
                                    <a:pt x="1155295" y="1021818"/>
                                  </a:lnTo>
                                  <a:lnTo>
                                    <a:pt x="1104428" y="1003810"/>
                                  </a:lnTo>
                                  <a:lnTo>
                                    <a:pt x="1062422" y="988784"/>
                                  </a:lnTo>
                                  <a:lnTo>
                                    <a:pt x="1059821" y="993390"/>
                                  </a:lnTo>
                                  <a:lnTo>
                                    <a:pt x="1055003" y="1003955"/>
                                  </a:lnTo>
                                  <a:lnTo>
                                    <a:pt x="1051248" y="1012032"/>
                                  </a:lnTo>
                                  <a:lnTo>
                                    <a:pt x="1039301" y="1038045"/>
                                  </a:lnTo>
                                  <a:lnTo>
                                    <a:pt x="1035063" y="1055414"/>
                                  </a:lnTo>
                                  <a:lnTo>
                                    <a:pt x="1032364" y="1067252"/>
                                  </a:lnTo>
                                  <a:lnTo>
                                    <a:pt x="1000381" y="1050168"/>
                                  </a:lnTo>
                                  <a:lnTo>
                                    <a:pt x="994603" y="1058040"/>
                                  </a:lnTo>
                                  <a:lnTo>
                                    <a:pt x="992098" y="1061867"/>
                                  </a:lnTo>
                                  <a:lnTo>
                                    <a:pt x="988053" y="1060732"/>
                                  </a:lnTo>
                                  <a:lnTo>
                                    <a:pt x="963869" y="1048821"/>
                                  </a:lnTo>
                                  <a:lnTo>
                                    <a:pt x="949609" y="1040031"/>
                                  </a:lnTo>
                                  <a:lnTo>
                                    <a:pt x="918205" y="1020472"/>
                                  </a:lnTo>
                                  <a:lnTo>
                                    <a:pt x="858089" y="1005228"/>
                                  </a:lnTo>
                                  <a:lnTo>
                                    <a:pt x="822447" y="996155"/>
                                  </a:lnTo>
                                  <a:lnTo>
                                    <a:pt x="804523" y="989490"/>
                                  </a:lnTo>
                                  <a:lnTo>
                                    <a:pt x="781884" y="980561"/>
                                  </a:lnTo>
                                  <a:lnTo>
                                    <a:pt x="667629" y="935833"/>
                                  </a:lnTo>
                                  <a:lnTo>
                                    <a:pt x="646626" y="927611"/>
                                  </a:lnTo>
                                  <a:lnTo>
                                    <a:pt x="637088" y="923711"/>
                                  </a:lnTo>
                                  <a:lnTo>
                                    <a:pt x="628515" y="920874"/>
                                  </a:lnTo>
                                  <a:lnTo>
                                    <a:pt x="636514" y="878983"/>
                                  </a:lnTo>
                                  <a:lnTo>
                                    <a:pt x="625430" y="873453"/>
                                  </a:lnTo>
                                  <a:lnTo>
                                    <a:pt x="595276" y="868207"/>
                                  </a:lnTo>
                                  <a:lnTo>
                                    <a:pt x="573217" y="862037"/>
                                  </a:lnTo>
                                  <a:lnTo>
                                    <a:pt x="538534" y="847156"/>
                                  </a:lnTo>
                                  <a:lnTo>
                                    <a:pt x="519457" y="839145"/>
                                  </a:lnTo>
                                  <a:lnTo>
                                    <a:pt x="503369" y="829293"/>
                                  </a:lnTo>
                                  <a:lnTo>
                                    <a:pt x="481503" y="815891"/>
                                  </a:lnTo>
                                  <a:lnTo>
                                    <a:pt x="454240" y="795196"/>
                                  </a:lnTo>
                                  <a:lnTo>
                                    <a:pt x="416279" y="766345"/>
                                  </a:lnTo>
                                  <a:lnTo>
                                    <a:pt x="382660" y="731681"/>
                                  </a:lnTo>
                                  <a:lnTo>
                                    <a:pt x="334104" y="673841"/>
                                  </a:lnTo>
                                  <a:lnTo>
                                    <a:pt x="334297" y="668806"/>
                                  </a:lnTo>
                                  <a:lnTo>
                                    <a:pt x="321680" y="667599"/>
                                  </a:lnTo>
                                  <a:lnTo>
                                    <a:pt x="321771" y="662570"/>
                                  </a:lnTo>
                                  <a:lnTo>
                                    <a:pt x="320038" y="660722"/>
                                  </a:lnTo>
                                  <a:lnTo>
                                    <a:pt x="314931" y="655199"/>
                                  </a:lnTo>
                                  <a:lnTo>
                                    <a:pt x="309347" y="649174"/>
                                  </a:lnTo>
                                  <a:lnTo>
                                    <a:pt x="288151" y="626203"/>
                                  </a:lnTo>
                                  <a:lnTo>
                                    <a:pt x="267051" y="607984"/>
                                  </a:lnTo>
                                  <a:lnTo>
                                    <a:pt x="255491" y="594871"/>
                                  </a:lnTo>
                                  <a:lnTo>
                                    <a:pt x="247498" y="586510"/>
                                  </a:lnTo>
                                  <a:lnTo>
                                    <a:pt x="239789" y="578783"/>
                                  </a:lnTo>
                                  <a:lnTo>
                                    <a:pt x="223700" y="558861"/>
                                  </a:lnTo>
                                  <a:lnTo>
                                    <a:pt x="227268" y="530155"/>
                                  </a:lnTo>
                                  <a:lnTo>
                                    <a:pt x="133333" y="519663"/>
                                  </a:lnTo>
                                  <a:lnTo>
                                    <a:pt x="131890" y="512859"/>
                                  </a:lnTo>
                                  <a:lnTo>
                                    <a:pt x="137667" y="510166"/>
                                  </a:lnTo>
                                  <a:lnTo>
                                    <a:pt x="126209" y="494428"/>
                                  </a:lnTo>
                                  <a:lnTo>
                                    <a:pt x="105876" y="473872"/>
                                  </a:lnTo>
                                  <a:lnTo>
                                    <a:pt x="90850" y="460971"/>
                                  </a:lnTo>
                                  <a:lnTo>
                                    <a:pt x="52316" y="428009"/>
                                  </a:lnTo>
                                  <a:lnTo>
                                    <a:pt x="49908" y="425884"/>
                                  </a:lnTo>
                                  <a:lnTo>
                                    <a:pt x="29485" y="406741"/>
                                  </a:lnTo>
                                  <a:lnTo>
                                    <a:pt x="0" y="382430"/>
                                  </a:lnTo>
                                  <a:lnTo>
                                    <a:pt x="13970" y="368962"/>
                                  </a:lnTo>
                                  <a:lnTo>
                                    <a:pt x="32087" y="341035"/>
                                  </a:lnTo>
                                  <a:lnTo>
                                    <a:pt x="45670" y="334581"/>
                                  </a:lnTo>
                                  <a:lnTo>
                                    <a:pt x="59923" y="327494"/>
                                  </a:lnTo>
                                  <a:lnTo>
                                    <a:pt x="67053" y="323733"/>
                                  </a:lnTo>
                                  <a:lnTo>
                                    <a:pt x="65224" y="313102"/>
                                  </a:lnTo>
                                  <a:lnTo>
                                    <a:pt x="65513" y="300062"/>
                                  </a:lnTo>
                                  <a:lnTo>
                                    <a:pt x="66956" y="297436"/>
                                  </a:lnTo>
                                  <a:lnTo>
                                    <a:pt x="95765" y="289002"/>
                                  </a:lnTo>
                                  <a:lnTo>
                                    <a:pt x="118017" y="282337"/>
                                  </a:lnTo>
                                  <a:lnTo>
                                    <a:pt x="126782" y="238460"/>
                                  </a:lnTo>
                                  <a:lnTo>
                                    <a:pt x="130447" y="220386"/>
                                  </a:lnTo>
                                  <a:lnTo>
                                    <a:pt x="137866" y="216130"/>
                                  </a:lnTo>
                                  <a:lnTo>
                                    <a:pt x="142104" y="214500"/>
                                  </a:lnTo>
                                  <a:lnTo>
                                    <a:pt x="146825" y="213226"/>
                                  </a:lnTo>
                                  <a:lnTo>
                                    <a:pt x="154142" y="212236"/>
                                  </a:lnTo>
                                  <a:lnTo>
                                    <a:pt x="162044" y="212236"/>
                                  </a:lnTo>
                                  <a:lnTo>
                                    <a:pt x="177843" y="215067"/>
                                  </a:lnTo>
                                  <a:lnTo>
                                    <a:pt x="182950" y="216347"/>
                                  </a:lnTo>
                                  <a:lnTo>
                                    <a:pt x="188058" y="193733"/>
                                  </a:lnTo>
                                  <a:lnTo>
                                    <a:pt x="188921" y="190044"/>
                                  </a:lnTo>
                                  <a:lnTo>
                                    <a:pt x="189211" y="186784"/>
                                  </a:lnTo>
                                  <a:lnTo>
                                    <a:pt x="188728" y="183880"/>
                                  </a:lnTo>
                                  <a:lnTo>
                                    <a:pt x="187382" y="180548"/>
                                  </a:lnTo>
                                  <a:lnTo>
                                    <a:pt x="185069" y="177572"/>
                                  </a:lnTo>
                                  <a:lnTo>
                                    <a:pt x="179286" y="173388"/>
                                  </a:lnTo>
                                  <a:lnTo>
                                    <a:pt x="171873" y="171335"/>
                                  </a:lnTo>
                                  <a:lnTo>
                                    <a:pt x="142291" y="167719"/>
                                  </a:lnTo>
                                  <a:lnTo>
                                    <a:pt x="129481" y="166089"/>
                                  </a:lnTo>
                                  <a:lnTo>
                                    <a:pt x="136611" y="134474"/>
                                  </a:lnTo>
                                  <a:lnTo>
                                    <a:pt x="144127" y="101512"/>
                                  </a:lnTo>
                                  <a:lnTo>
                                    <a:pt x="145183" y="96761"/>
                                  </a:lnTo>
                                  <a:lnTo>
                                    <a:pt x="145956" y="93428"/>
                                  </a:lnTo>
                                  <a:lnTo>
                                    <a:pt x="147018" y="88393"/>
                                  </a:lnTo>
                                  <a:lnTo>
                                    <a:pt x="158863" y="86480"/>
                                  </a:lnTo>
                                  <a:lnTo>
                                    <a:pt x="170617" y="84355"/>
                                  </a:lnTo>
                                  <a:lnTo>
                                    <a:pt x="190177" y="79748"/>
                                  </a:lnTo>
                                  <a:lnTo>
                                    <a:pt x="199715" y="78825"/>
                                  </a:lnTo>
                                  <a:lnTo>
                                    <a:pt x="199522" y="76132"/>
                                  </a:lnTo>
                                  <a:lnTo>
                                    <a:pt x="199329" y="72800"/>
                                  </a:lnTo>
                                  <a:lnTo>
                                    <a:pt x="199329" y="70319"/>
                                  </a:lnTo>
                                  <a:lnTo>
                                    <a:pt x="199329" y="69467"/>
                                  </a:lnTo>
                                  <a:lnTo>
                                    <a:pt x="199329" y="66135"/>
                                  </a:lnTo>
                                  <a:lnTo>
                                    <a:pt x="199522" y="62809"/>
                                  </a:lnTo>
                                  <a:lnTo>
                                    <a:pt x="199715" y="59476"/>
                                  </a:lnTo>
                                  <a:lnTo>
                                    <a:pt x="200096" y="56144"/>
                                  </a:lnTo>
                                  <a:lnTo>
                                    <a:pt x="200482" y="52811"/>
                                  </a:lnTo>
                                  <a:lnTo>
                                    <a:pt x="201061" y="49552"/>
                                  </a:lnTo>
                                  <a:lnTo>
                                    <a:pt x="201737" y="46219"/>
                                  </a:lnTo>
                                  <a:lnTo>
                                    <a:pt x="202408" y="42959"/>
                                  </a:lnTo>
                                  <a:lnTo>
                                    <a:pt x="203277" y="39699"/>
                                  </a:lnTo>
                                  <a:lnTo>
                                    <a:pt x="204050" y="36934"/>
                                  </a:lnTo>
                                  <a:lnTo>
                                    <a:pt x="205396" y="32895"/>
                                  </a:lnTo>
                                  <a:lnTo>
                                    <a:pt x="206458" y="29774"/>
                                  </a:lnTo>
                                  <a:lnTo>
                                    <a:pt x="207418" y="26231"/>
                                  </a:lnTo>
                                  <a:lnTo>
                                    <a:pt x="208384" y="22753"/>
                                  </a:lnTo>
                                  <a:lnTo>
                                    <a:pt x="209248" y="19210"/>
                                  </a:lnTo>
                                  <a:lnTo>
                                    <a:pt x="209924" y="15666"/>
                                  </a:lnTo>
                                  <a:lnTo>
                                    <a:pt x="210600" y="12122"/>
                                  </a:lnTo>
                                  <a:lnTo>
                                    <a:pt x="211083" y="8579"/>
                                  </a:lnTo>
                                  <a:lnTo>
                                    <a:pt x="211463" y="5107"/>
                                  </a:lnTo>
                                  <a:lnTo>
                                    <a:pt x="213008" y="5319"/>
                                  </a:lnTo>
                                  <a:lnTo>
                                    <a:pt x="216764" y="5747"/>
                                  </a:lnTo>
                                  <a:lnTo>
                                    <a:pt x="220615" y="6309"/>
                                  </a:lnTo>
                                  <a:lnTo>
                                    <a:pt x="222161" y="6526"/>
                                  </a:lnTo>
                                  <a:lnTo>
                                    <a:pt x="279675" y="13825"/>
                                  </a:lnTo>
                                  <a:lnTo>
                                    <a:pt x="313488" y="17936"/>
                                  </a:lnTo>
                                  <a:close/>
                                </a:path>
                              </a:pathLst>
                            </a:custGeom>
                            <a:grpFill/>
                            <a:ln w="12700" cap="rnd">
                              <a:solidFill>
                                <a:schemeClr val="tx1"/>
                              </a:solidFill>
                              <a:prstDash val="solid"/>
                              <a:round/>
                            </a:ln>
                          </wps:spPr>
                          <wps:bodyPr rtlCol="0" anchor="ctr"/>
                        </wps:wsp>
                        <wps:wsp>
                          <wps:cNvPr id="71" name="Freeform: Shape 71"/>
                          <wps:cNvSpPr/>
                          <wps:spPr>
                            <a:xfrm>
                              <a:off x="2304223" y="2160161"/>
                              <a:ext cx="1423211" cy="914847"/>
                            </a:xfrm>
                            <a:custGeom>
                              <a:avLst/>
                              <a:gdLst>
                                <a:gd name="connsiteX0" fmla="*/ 62042 w 1423210"/>
                                <a:gd name="connsiteY0" fmla="*/ 125895 h 914848"/>
                                <a:gd name="connsiteX1" fmla="*/ 80062 w 1423210"/>
                                <a:gd name="connsiteY1" fmla="*/ 107887 h 914848"/>
                                <a:gd name="connsiteX2" fmla="*/ 90078 w 1423210"/>
                                <a:gd name="connsiteY2" fmla="*/ 99169 h 914848"/>
                                <a:gd name="connsiteX3" fmla="*/ 90850 w 1423210"/>
                                <a:gd name="connsiteY3" fmla="*/ 97044 h 914848"/>
                                <a:gd name="connsiteX4" fmla="*/ 84107 w 1423210"/>
                                <a:gd name="connsiteY4" fmla="*/ 96266 h 914848"/>
                                <a:gd name="connsiteX5" fmla="*/ 82948 w 1423210"/>
                                <a:gd name="connsiteY5" fmla="*/ 94847 h 914848"/>
                                <a:gd name="connsiteX6" fmla="*/ 86226 w 1423210"/>
                                <a:gd name="connsiteY6" fmla="*/ 77690 h 914848"/>
                                <a:gd name="connsiteX7" fmla="*/ 89021 w 1423210"/>
                                <a:gd name="connsiteY7" fmla="*/ 63159 h 914848"/>
                                <a:gd name="connsiteX8" fmla="*/ 90850 w 1423210"/>
                                <a:gd name="connsiteY8" fmla="*/ 53518 h 914848"/>
                                <a:gd name="connsiteX9" fmla="*/ 92100 w 1423210"/>
                                <a:gd name="connsiteY9" fmla="*/ 46291 h 914848"/>
                                <a:gd name="connsiteX10" fmla="*/ 93742 w 1423210"/>
                                <a:gd name="connsiteY10" fmla="*/ 36789 h 914848"/>
                                <a:gd name="connsiteX11" fmla="*/ 96054 w 1423210"/>
                                <a:gd name="connsiteY11" fmla="*/ 23037 h 914848"/>
                                <a:gd name="connsiteX12" fmla="*/ 98753 w 1423210"/>
                                <a:gd name="connsiteY12" fmla="*/ 10070 h 914848"/>
                                <a:gd name="connsiteX13" fmla="*/ 100002 w 1423210"/>
                                <a:gd name="connsiteY13" fmla="*/ 4751 h 914848"/>
                                <a:gd name="connsiteX14" fmla="*/ 101638 w 1423210"/>
                                <a:gd name="connsiteY14" fmla="*/ 0 h 914848"/>
                                <a:gd name="connsiteX15" fmla="*/ 106553 w 1423210"/>
                                <a:gd name="connsiteY15" fmla="*/ 1207 h 914848"/>
                                <a:gd name="connsiteX16" fmla="*/ 121965 w 1423210"/>
                                <a:gd name="connsiteY16" fmla="*/ 3121 h 914848"/>
                                <a:gd name="connsiteX17" fmla="*/ 290463 w 1423210"/>
                                <a:gd name="connsiteY17" fmla="*/ 23677 h 914848"/>
                                <a:gd name="connsiteX18" fmla="*/ 301444 w 1423210"/>
                                <a:gd name="connsiteY18" fmla="*/ 6665 h 914848"/>
                                <a:gd name="connsiteX19" fmla="*/ 339405 w 1423210"/>
                                <a:gd name="connsiteY19" fmla="*/ 35515 h 914848"/>
                                <a:gd name="connsiteX20" fmla="*/ 366668 w 1423210"/>
                                <a:gd name="connsiteY20" fmla="*/ 56210 h 914848"/>
                                <a:gd name="connsiteX21" fmla="*/ 388534 w 1423210"/>
                                <a:gd name="connsiteY21" fmla="*/ 69612 h 914848"/>
                                <a:gd name="connsiteX22" fmla="*/ 404622 w 1423210"/>
                                <a:gd name="connsiteY22" fmla="*/ 79465 h 914848"/>
                                <a:gd name="connsiteX23" fmla="*/ 423699 w 1423210"/>
                                <a:gd name="connsiteY23" fmla="*/ 87476 h 914848"/>
                                <a:gd name="connsiteX24" fmla="*/ 458381 w 1423210"/>
                                <a:gd name="connsiteY24" fmla="*/ 102357 h 914848"/>
                                <a:gd name="connsiteX25" fmla="*/ 480440 w 1423210"/>
                                <a:gd name="connsiteY25" fmla="*/ 108527 h 914848"/>
                                <a:gd name="connsiteX26" fmla="*/ 510595 w 1423210"/>
                                <a:gd name="connsiteY26" fmla="*/ 113773 h 914848"/>
                                <a:gd name="connsiteX27" fmla="*/ 521679 w 1423210"/>
                                <a:gd name="connsiteY27" fmla="*/ 119303 h 914848"/>
                                <a:gd name="connsiteX28" fmla="*/ 513680 w 1423210"/>
                                <a:gd name="connsiteY28" fmla="*/ 161193 h 914848"/>
                                <a:gd name="connsiteX29" fmla="*/ 522252 w 1423210"/>
                                <a:gd name="connsiteY29" fmla="*/ 164031 h 914848"/>
                                <a:gd name="connsiteX30" fmla="*/ 531791 w 1423210"/>
                                <a:gd name="connsiteY30" fmla="*/ 167931 h 914848"/>
                                <a:gd name="connsiteX31" fmla="*/ 552793 w 1423210"/>
                                <a:gd name="connsiteY31" fmla="*/ 176153 h 914848"/>
                                <a:gd name="connsiteX32" fmla="*/ 667049 w 1423210"/>
                                <a:gd name="connsiteY32" fmla="*/ 220881 h 914848"/>
                                <a:gd name="connsiteX33" fmla="*/ 689688 w 1423210"/>
                                <a:gd name="connsiteY33" fmla="*/ 229810 h 914848"/>
                                <a:gd name="connsiteX34" fmla="*/ 707612 w 1423210"/>
                                <a:gd name="connsiteY34" fmla="*/ 236474 h 914848"/>
                                <a:gd name="connsiteX35" fmla="*/ 743254 w 1423210"/>
                                <a:gd name="connsiteY35" fmla="*/ 245548 h 914848"/>
                                <a:gd name="connsiteX36" fmla="*/ 803370 w 1423210"/>
                                <a:gd name="connsiteY36" fmla="*/ 260791 h 914848"/>
                                <a:gd name="connsiteX37" fmla="*/ 834774 w 1423210"/>
                                <a:gd name="connsiteY37" fmla="*/ 280351 h 914848"/>
                                <a:gd name="connsiteX38" fmla="*/ 849033 w 1423210"/>
                                <a:gd name="connsiteY38" fmla="*/ 289141 h 914848"/>
                                <a:gd name="connsiteX39" fmla="*/ 873218 w 1423210"/>
                                <a:gd name="connsiteY39" fmla="*/ 301052 h 914848"/>
                                <a:gd name="connsiteX40" fmla="*/ 877263 w 1423210"/>
                                <a:gd name="connsiteY40" fmla="*/ 302187 h 914848"/>
                                <a:gd name="connsiteX41" fmla="*/ 879768 w 1423210"/>
                                <a:gd name="connsiteY41" fmla="*/ 298359 h 914848"/>
                                <a:gd name="connsiteX42" fmla="*/ 885545 w 1423210"/>
                                <a:gd name="connsiteY42" fmla="*/ 290487 h 914848"/>
                                <a:gd name="connsiteX43" fmla="*/ 917529 w 1423210"/>
                                <a:gd name="connsiteY43" fmla="*/ 307572 h 914848"/>
                                <a:gd name="connsiteX44" fmla="*/ 920228 w 1423210"/>
                                <a:gd name="connsiteY44" fmla="*/ 295733 h 914848"/>
                                <a:gd name="connsiteX45" fmla="*/ 924465 w 1423210"/>
                                <a:gd name="connsiteY45" fmla="*/ 278365 h 914848"/>
                                <a:gd name="connsiteX46" fmla="*/ 936413 w 1423210"/>
                                <a:gd name="connsiteY46" fmla="*/ 252351 h 914848"/>
                                <a:gd name="connsiteX47" fmla="*/ 940168 w 1423210"/>
                                <a:gd name="connsiteY47" fmla="*/ 244274 h 914848"/>
                                <a:gd name="connsiteX48" fmla="*/ 944985 w 1423210"/>
                                <a:gd name="connsiteY48" fmla="*/ 233709 h 914848"/>
                                <a:gd name="connsiteX49" fmla="*/ 947587 w 1423210"/>
                                <a:gd name="connsiteY49" fmla="*/ 229103 h 914848"/>
                                <a:gd name="connsiteX50" fmla="*/ 989592 w 1423210"/>
                                <a:gd name="connsiteY50" fmla="*/ 244129 h 914848"/>
                                <a:gd name="connsiteX51" fmla="*/ 1040460 w 1423210"/>
                                <a:gd name="connsiteY51" fmla="*/ 262137 h 914848"/>
                                <a:gd name="connsiteX52" fmla="*/ 1040653 w 1423210"/>
                                <a:gd name="connsiteY52" fmla="*/ 264758 h 914848"/>
                                <a:gd name="connsiteX53" fmla="*/ 1040750 w 1423210"/>
                                <a:gd name="connsiteY53" fmla="*/ 265965 h 914848"/>
                                <a:gd name="connsiteX54" fmla="*/ 1040846 w 1423210"/>
                                <a:gd name="connsiteY54" fmla="*/ 270076 h 914848"/>
                                <a:gd name="connsiteX55" fmla="*/ 1037761 w 1423210"/>
                                <a:gd name="connsiteY55" fmla="*/ 272056 h 914848"/>
                                <a:gd name="connsiteX56" fmla="*/ 1034290 w 1423210"/>
                                <a:gd name="connsiteY56" fmla="*/ 273052 h 914848"/>
                                <a:gd name="connsiteX57" fmla="*/ 1033427 w 1423210"/>
                                <a:gd name="connsiteY57" fmla="*/ 277091 h 914848"/>
                                <a:gd name="connsiteX58" fmla="*/ 1033717 w 1423210"/>
                                <a:gd name="connsiteY58" fmla="*/ 277586 h 914848"/>
                                <a:gd name="connsiteX59" fmla="*/ 1029956 w 1423210"/>
                                <a:gd name="connsiteY59" fmla="*/ 283400 h 914848"/>
                                <a:gd name="connsiteX60" fmla="*/ 1030825 w 1423210"/>
                                <a:gd name="connsiteY60" fmla="*/ 284963 h 914848"/>
                                <a:gd name="connsiteX61" fmla="*/ 1026201 w 1423210"/>
                                <a:gd name="connsiteY61" fmla="*/ 289213 h 914848"/>
                                <a:gd name="connsiteX62" fmla="*/ 1027070 w 1423210"/>
                                <a:gd name="connsiteY62" fmla="*/ 292546 h 914848"/>
                                <a:gd name="connsiteX63" fmla="*/ 1026973 w 1423210"/>
                                <a:gd name="connsiteY63" fmla="*/ 292757 h 914848"/>
                                <a:gd name="connsiteX64" fmla="*/ 1026877 w 1423210"/>
                                <a:gd name="connsiteY64" fmla="*/ 292902 h 914848"/>
                                <a:gd name="connsiteX65" fmla="*/ 1026683 w 1423210"/>
                                <a:gd name="connsiteY65" fmla="*/ 292968 h 914848"/>
                                <a:gd name="connsiteX66" fmla="*/ 1024951 w 1423210"/>
                                <a:gd name="connsiteY66" fmla="*/ 293469 h 914848"/>
                                <a:gd name="connsiteX67" fmla="*/ 1025814 w 1423210"/>
                                <a:gd name="connsiteY67" fmla="*/ 294743 h 914848"/>
                                <a:gd name="connsiteX68" fmla="*/ 1026490 w 1423210"/>
                                <a:gd name="connsiteY68" fmla="*/ 295806 h 914848"/>
                                <a:gd name="connsiteX69" fmla="*/ 1026587 w 1423210"/>
                                <a:gd name="connsiteY69" fmla="*/ 296089 h 914848"/>
                                <a:gd name="connsiteX70" fmla="*/ 1026780 w 1423210"/>
                                <a:gd name="connsiteY70" fmla="*/ 296657 h 914848"/>
                                <a:gd name="connsiteX71" fmla="*/ 1026973 w 1423210"/>
                                <a:gd name="connsiteY71" fmla="*/ 296868 h 914848"/>
                                <a:gd name="connsiteX72" fmla="*/ 1027257 w 1423210"/>
                                <a:gd name="connsiteY72" fmla="*/ 297224 h 914848"/>
                                <a:gd name="connsiteX73" fmla="*/ 1027547 w 1423210"/>
                                <a:gd name="connsiteY73" fmla="*/ 297508 h 914848"/>
                                <a:gd name="connsiteX74" fmla="*/ 1027837 w 1423210"/>
                                <a:gd name="connsiteY74" fmla="*/ 297792 h 914848"/>
                                <a:gd name="connsiteX75" fmla="*/ 1031694 w 1423210"/>
                                <a:gd name="connsiteY75" fmla="*/ 301547 h 914848"/>
                                <a:gd name="connsiteX76" fmla="*/ 1032944 w 1423210"/>
                                <a:gd name="connsiteY76" fmla="*/ 302965 h 914848"/>
                                <a:gd name="connsiteX77" fmla="*/ 1033041 w 1423210"/>
                                <a:gd name="connsiteY77" fmla="*/ 303177 h 914848"/>
                                <a:gd name="connsiteX78" fmla="*/ 1033137 w 1423210"/>
                                <a:gd name="connsiteY78" fmla="*/ 303605 h 914848"/>
                                <a:gd name="connsiteX79" fmla="*/ 1033234 w 1423210"/>
                                <a:gd name="connsiteY79" fmla="*/ 303956 h 914848"/>
                                <a:gd name="connsiteX80" fmla="*/ 1033813 w 1423210"/>
                                <a:gd name="connsiteY80" fmla="*/ 304879 h 914848"/>
                                <a:gd name="connsiteX81" fmla="*/ 1034103 w 1423210"/>
                                <a:gd name="connsiteY81" fmla="*/ 305447 h 914848"/>
                                <a:gd name="connsiteX82" fmla="*/ 1034194 w 1423210"/>
                                <a:gd name="connsiteY82" fmla="*/ 305519 h 914848"/>
                                <a:gd name="connsiteX83" fmla="*/ 1034484 w 1423210"/>
                                <a:gd name="connsiteY83" fmla="*/ 305658 h 914848"/>
                                <a:gd name="connsiteX84" fmla="*/ 1034773 w 1423210"/>
                                <a:gd name="connsiteY84" fmla="*/ 305658 h 914848"/>
                                <a:gd name="connsiteX85" fmla="*/ 1035063 w 1423210"/>
                                <a:gd name="connsiteY85" fmla="*/ 305658 h 914848"/>
                                <a:gd name="connsiteX86" fmla="*/ 1035546 w 1423210"/>
                                <a:gd name="connsiteY86" fmla="*/ 305235 h 914848"/>
                                <a:gd name="connsiteX87" fmla="*/ 1035739 w 1423210"/>
                                <a:gd name="connsiteY87" fmla="*/ 305235 h 914848"/>
                                <a:gd name="connsiteX88" fmla="*/ 1036029 w 1423210"/>
                                <a:gd name="connsiteY88" fmla="*/ 305235 h 914848"/>
                                <a:gd name="connsiteX89" fmla="*/ 1036222 w 1423210"/>
                                <a:gd name="connsiteY89" fmla="*/ 305519 h 914848"/>
                                <a:gd name="connsiteX90" fmla="*/ 1036506 w 1423210"/>
                                <a:gd name="connsiteY90" fmla="*/ 305803 h 914848"/>
                                <a:gd name="connsiteX91" fmla="*/ 1036699 w 1423210"/>
                                <a:gd name="connsiteY91" fmla="*/ 305942 h 914848"/>
                                <a:gd name="connsiteX92" fmla="*/ 1037955 w 1423210"/>
                                <a:gd name="connsiteY92" fmla="*/ 305586 h 914848"/>
                                <a:gd name="connsiteX93" fmla="*/ 1038244 w 1423210"/>
                                <a:gd name="connsiteY93" fmla="*/ 305658 h 914848"/>
                                <a:gd name="connsiteX94" fmla="*/ 1038631 w 1423210"/>
                                <a:gd name="connsiteY94" fmla="*/ 305803 h 914848"/>
                                <a:gd name="connsiteX95" fmla="*/ 1038921 w 1423210"/>
                                <a:gd name="connsiteY95" fmla="*/ 306014 h 914848"/>
                                <a:gd name="connsiteX96" fmla="*/ 1039108 w 1423210"/>
                                <a:gd name="connsiteY96" fmla="*/ 307928 h 914848"/>
                                <a:gd name="connsiteX97" fmla="*/ 1039108 w 1423210"/>
                                <a:gd name="connsiteY97" fmla="*/ 308212 h 914848"/>
                                <a:gd name="connsiteX98" fmla="*/ 1039108 w 1423210"/>
                                <a:gd name="connsiteY98" fmla="*/ 308707 h 914848"/>
                                <a:gd name="connsiteX99" fmla="*/ 1039397 w 1423210"/>
                                <a:gd name="connsiteY99" fmla="*/ 309769 h 914848"/>
                                <a:gd name="connsiteX100" fmla="*/ 1039591 w 1423210"/>
                                <a:gd name="connsiteY100" fmla="*/ 310409 h 914848"/>
                                <a:gd name="connsiteX101" fmla="*/ 1039784 w 1423210"/>
                                <a:gd name="connsiteY101" fmla="*/ 310759 h 914848"/>
                                <a:gd name="connsiteX102" fmla="*/ 1039977 w 1423210"/>
                                <a:gd name="connsiteY102" fmla="*/ 311115 h 914848"/>
                                <a:gd name="connsiteX103" fmla="*/ 1040267 w 1423210"/>
                                <a:gd name="connsiteY103" fmla="*/ 311327 h 914848"/>
                                <a:gd name="connsiteX104" fmla="*/ 1040460 w 1423210"/>
                                <a:gd name="connsiteY104" fmla="*/ 311472 h 914848"/>
                                <a:gd name="connsiteX105" fmla="*/ 1040846 w 1423210"/>
                                <a:gd name="connsiteY105" fmla="*/ 311610 h 914848"/>
                                <a:gd name="connsiteX106" fmla="*/ 1041033 w 1423210"/>
                                <a:gd name="connsiteY106" fmla="*/ 311683 h 914848"/>
                                <a:gd name="connsiteX107" fmla="*/ 1041233 w 1423210"/>
                                <a:gd name="connsiteY107" fmla="*/ 311755 h 914848"/>
                                <a:gd name="connsiteX108" fmla="*/ 1041710 w 1423210"/>
                                <a:gd name="connsiteY108" fmla="*/ 311755 h 914848"/>
                                <a:gd name="connsiteX109" fmla="*/ 1042000 w 1423210"/>
                                <a:gd name="connsiteY109" fmla="*/ 311755 h 914848"/>
                                <a:gd name="connsiteX110" fmla="*/ 1042869 w 1423210"/>
                                <a:gd name="connsiteY110" fmla="*/ 311610 h 914848"/>
                                <a:gd name="connsiteX111" fmla="*/ 1043255 w 1423210"/>
                                <a:gd name="connsiteY111" fmla="*/ 311472 h 914848"/>
                                <a:gd name="connsiteX112" fmla="*/ 1043545 w 1423210"/>
                                <a:gd name="connsiteY112" fmla="*/ 311327 h 914848"/>
                                <a:gd name="connsiteX113" fmla="*/ 1044118 w 1423210"/>
                                <a:gd name="connsiteY113" fmla="*/ 311043 h 914848"/>
                                <a:gd name="connsiteX114" fmla="*/ 1044794 w 1423210"/>
                                <a:gd name="connsiteY114" fmla="*/ 310693 h 914848"/>
                                <a:gd name="connsiteX115" fmla="*/ 1045658 w 1423210"/>
                                <a:gd name="connsiteY115" fmla="*/ 310053 h 914848"/>
                                <a:gd name="connsiteX116" fmla="*/ 1045851 w 1423210"/>
                                <a:gd name="connsiteY116" fmla="*/ 309842 h 914848"/>
                                <a:gd name="connsiteX117" fmla="*/ 1046237 w 1423210"/>
                                <a:gd name="connsiteY117" fmla="*/ 308852 h 914848"/>
                                <a:gd name="connsiteX118" fmla="*/ 1046334 w 1423210"/>
                                <a:gd name="connsiteY118" fmla="*/ 308568 h 914848"/>
                                <a:gd name="connsiteX119" fmla="*/ 1046624 w 1423210"/>
                                <a:gd name="connsiteY119" fmla="*/ 308067 h 914848"/>
                                <a:gd name="connsiteX120" fmla="*/ 1046913 w 1423210"/>
                                <a:gd name="connsiteY120" fmla="*/ 307644 h 914848"/>
                                <a:gd name="connsiteX121" fmla="*/ 1047493 w 1423210"/>
                                <a:gd name="connsiteY121" fmla="*/ 306865 h 914848"/>
                                <a:gd name="connsiteX122" fmla="*/ 1047976 w 1423210"/>
                                <a:gd name="connsiteY122" fmla="*/ 306364 h 914848"/>
                                <a:gd name="connsiteX123" fmla="*/ 1048453 w 1423210"/>
                                <a:gd name="connsiteY123" fmla="*/ 305942 h 914848"/>
                                <a:gd name="connsiteX124" fmla="*/ 1048743 w 1423210"/>
                                <a:gd name="connsiteY124" fmla="*/ 305658 h 914848"/>
                                <a:gd name="connsiteX125" fmla="*/ 1049226 w 1423210"/>
                                <a:gd name="connsiteY125" fmla="*/ 305302 h 914848"/>
                                <a:gd name="connsiteX126" fmla="*/ 1049612 w 1423210"/>
                                <a:gd name="connsiteY126" fmla="*/ 305091 h 914848"/>
                                <a:gd name="connsiteX127" fmla="*/ 1049902 w 1423210"/>
                                <a:gd name="connsiteY127" fmla="*/ 304879 h 914848"/>
                                <a:gd name="connsiteX128" fmla="*/ 1050288 w 1423210"/>
                                <a:gd name="connsiteY128" fmla="*/ 304807 h 914848"/>
                                <a:gd name="connsiteX129" fmla="*/ 1050572 w 1423210"/>
                                <a:gd name="connsiteY129" fmla="*/ 304740 h 914848"/>
                                <a:gd name="connsiteX130" fmla="*/ 1050862 w 1423210"/>
                                <a:gd name="connsiteY130" fmla="*/ 304740 h 914848"/>
                                <a:gd name="connsiteX131" fmla="*/ 1051538 w 1423210"/>
                                <a:gd name="connsiteY131" fmla="*/ 304668 h 914848"/>
                                <a:gd name="connsiteX132" fmla="*/ 1052117 w 1423210"/>
                                <a:gd name="connsiteY132" fmla="*/ 304740 h 914848"/>
                                <a:gd name="connsiteX133" fmla="*/ 1052504 w 1423210"/>
                                <a:gd name="connsiteY133" fmla="*/ 304740 h 914848"/>
                                <a:gd name="connsiteX134" fmla="*/ 1053077 w 1423210"/>
                                <a:gd name="connsiteY134" fmla="*/ 304879 h 914848"/>
                                <a:gd name="connsiteX135" fmla="*/ 1053367 w 1423210"/>
                                <a:gd name="connsiteY135" fmla="*/ 305018 h 914848"/>
                                <a:gd name="connsiteX136" fmla="*/ 1053657 w 1423210"/>
                                <a:gd name="connsiteY136" fmla="*/ 305163 h 914848"/>
                                <a:gd name="connsiteX137" fmla="*/ 1054140 w 1423210"/>
                                <a:gd name="connsiteY137" fmla="*/ 305374 h 914848"/>
                                <a:gd name="connsiteX138" fmla="*/ 1055196 w 1423210"/>
                                <a:gd name="connsiteY138" fmla="*/ 306087 h 914848"/>
                                <a:gd name="connsiteX139" fmla="*/ 1056259 w 1423210"/>
                                <a:gd name="connsiteY139" fmla="*/ 306793 h 914848"/>
                                <a:gd name="connsiteX140" fmla="*/ 1056935 w 1423210"/>
                                <a:gd name="connsiteY140" fmla="*/ 307077 h 914848"/>
                                <a:gd name="connsiteX141" fmla="*/ 1057412 w 1423210"/>
                                <a:gd name="connsiteY141" fmla="*/ 307288 h 914848"/>
                                <a:gd name="connsiteX142" fmla="*/ 1057798 w 1423210"/>
                                <a:gd name="connsiteY142" fmla="*/ 307433 h 914848"/>
                                <a:gd name="connsiteX143" fmla="*/ 1058185 w 1423210"/>
                                <a:gd name="connsiteY143" fmla="*/ 307433 h 914848"/>
                                <a:gd name="connsiteX144" fmla="*/ 1058957 w 1423210"/>
                                <a:gd name="connsiteY144" fmla="*/ 307499 h 914848"/>
                                <a:gd name="connsiteX145" fmla="*/ 1060014 w 1423210"/>
                                <a:gd name="connsiteY145" fmla="*/ 307499 h 914848"/>
                                <a:gd name="connsiteX146" fmla="*/ 1060400 w 1423210"/>
                                <a:gd name="connsiteY146" fmla="*/ 307499 h 914848"/>
                                <a:gd name="connsiteX147" fmla="*/ 1060497 w 1423210"/>
                                <a:gd name="connsiteY147" fmla="*/ 307572 h 914848"/>
                                <a:gd name="connsiteX148" fmla="*/ 1060980 w 1423210"/>
                                <a:gd name="connsiteY148" fmla="*/ 307855 h 914848"/>
                                <a:gd name="connsiteX149" fmla="*/ 1061366 w 1423210"/>
                                <a:gd name="connsiteY149" fmla="*/ 308000 h 914848"/>
                                <a:gd name="connsiteX150" fmla="*/ 1062423 w 1423210"/>
                                <a:gd name="connsiteY150" fmla="*/ 308139 h 914848"/>
                                <a:gd name="connsiteX151" fmla="*/ 1063485 w 1423210"/>
                                <a:gd name="connsiteY151" fmla="*/ 308284 h 914848"/>
                                <a:gd name="connsiteX152" fmla="*/ 1064155 w 1423210"/>
                                <a:gd name="connsiteY152" fmla="*/ 308350 h 914848"/>
                                <a:gd name="connsiteX153" fmla="*/ 1065604 w 1423210"/>
                                <a:gd name="connsiteY153" fmla="*/ 308350 h 914848"/>
                                <a:gd name="connsiteX154" fmla="*/ 1067047 w 1423210"/>
                                <a:gd name="connsiteY154" fmla="*/ 308350 h 914848"/>
                                <a:gd name="connsiteX155" fmla="*/ 1068109 w 1423210"/>
                                <a:gd name="connsiteY155" fmla="*/ 308284 h 914848"/>
                                <a:gd name="connsiteX156" fmla="*/ 1069262 w 1423210"/>
                                <a:gd name="connsiteY156" fmla="*/ 308212 h 914848"/>
                                <a:gd name="connsiteX157" fmla="*/ 1070035 w 1423210"/>
                                <a:gd name="connsiteY157" fmla="*/ 308139 h 914848"/>
                                <a:gd name="connsiteX158" fmla="*/ 1070325 w 1423210"/>
                                <a:gd name="connsiteY158" fmla="*/ 308139 h 914848"/>
                                <a:gd name="connsiteX159" fmla="*/ 1070615 w 1423210"/>
                                <a:gd name="connsiteY159" fmla="*/ 308212 h 914848"/>
                                <a:gd name="connsiteX160" fmla="*/ 1070904 w 1423210"/>
                                <a:gd name="connsiteY160" fmla="*/ 308284 h 914848"/>
                                <a:gd name="connsiteX161" fmla="*/ 1071188 w 1423210"/>
                                <a:gd name="connsiteY161" fmla="*/ 308350 h 914848"/>
                                <a:gd name="connsiteX162" fmla="*/ 1071478 w 1423210"/>
                                <a:gd name="connsiteY162" fmla="*/ 308634 h 914848"/>
                                <a:gd name="connsiteX163" fmla="*/ 1071671 w 1423210"/>
                                <a:gd name="connsiteY163" fmla="*/ 308779 h 914848"/>
                                <a:gd name="connsiteX164" fmla="*/ 1071864 w 1423210"/>
                                <a:gd name="connsiteY164" fmla="*/ 309063 h 914848"/>
                                <a:gd name="connsiteX165" fmla="*/ 1071961 w 1423210"/>
                                <a:gd name="connsiteY165" fmla="*/ 309347 h 914848"/>
                                <a:gd name="connsiteX166" fmla="*/ 1072058 w 1423210"/>
                                <a:gd name="connsiteY166" fmla="*/ 309630 h 914848"/>
                                <a:gd name="connsiteX167" fmla="*/ 1072058 w 1423210"/>
                                <a:gd name="connsiteY167" fmla="*/ 310053 h 914848"/>
                                <a:gd name="connsiteX168" fmla="*/ 1072251 w 1423210"/>
                                <a:gd name="connsiteY168" fmla="*/ 312679 h 914848"/>
                                <a:gd name="connsiteX169" fmla="*/ 1072347 w 1423210"/>
                                <a:gd name="connsiteY169" fmla="*/ 313102 h 914848"/>
                                <a:gd name="connsiteX170" fmla="*/ 1072444 w 1423210"/>
                                <a:gd name="connsiteY170" fmla="*/ 313530 h 914848"/>
                                <a:gd name="connsiteX171" fmla="*/ 1072830 w 1423210"/>
                                <a:gd name="connsiteY171" fmla="*/ 313880 h 914848"/>
                                <a:gd name="connsiteX172" fmla="*/ 1073023 w 1423210"/>
                                <a:gd name="connsiteY172" fmla="*/ 314025 h 914848"/>
                                <a:gd name="connsiteX173" fmla="*/ 1073307 w 1423210"/>
                                <a:gd name="connsiteY173" fmla="*/ 314092 h 914848"/>
                                <a:gd name="connsiteX174" fmla="*/ 1073694 w 1423210"/>
                                <a:gd name="connsiteY174" fmla="*/ 314236 h 914848"/>
                                <a:gd name="connsiteX175" fmla="*/ 1074080 w 1423210"/>
                                <a:gd name="connsiteY175" fmla="*/ 314309 h 914848"/>
                                <a:gd name="connsiteX176" fmla="*/ 1074466 w 1423210"/>
                                <a:gd name="connsiteY176" fmla="*/ 314309 h 914848"/>
                                <a:gd name="connsiteX177" fmla="*/ 1075239 w 1423210"/>
                                <a:gd name="connsiteY177" fmla="*/ 314236 h 914848"/>
                                <a:gd name="connsiteX178" fmla="*/ 1075812 w 1423210"/>
                                <a:gd name="connsiteY178" fmla="*/ 314236 h 914848"/>
                                <a:gd name="connsiteX179" fmla="*/ 1077648 w 1423210"/>
                                <a:gd name="connsiteY179" fmla="*/ 314375 h 914848"/>
                                <a:gd name="connsiteX180" fmla="*/ 1078124 w 1423210"/>
                                <a:gd name="connsiteY180" fmla="*/ 314520 h 914848"/>
                                <a:gd name="connsiteX181" fmla="*/ 1078414 w 1423210"/>
                                <a:gd name="connsiteY181" fmla="*/ 314593 h 914848"/>
                                <a:gd name="connsiteX182" fmla="*/ 1078704 w 1423210"/>
                                <a:gd name="connsiteY182" fmla="*/ 314732 h 914848"/>
                                <a:gd name="connsiteX183" fmla="*/ 1079187 w 1423210"/>
                                <a:gd name="connsiteY183" fmla="*/ 314943 h 914848"/>
                                <a:gd name="connsiteX184" fmla="*/ 1079574 w 1423210"/>
                                <a:gd name="connsiteY184" fmla="*/ 315227 h 914848"/>
                                <a:gd name="connsiteX185" fmla="*/ 1082175 w 1423210"/>
                                <a:gd name="connsiteY185" fmla="*/ 317074 h 914848"/>
                                <a:gd name="connsiteX186" fmla="*/ 1084488 w 1423210"/>
                                <a:gd name="connsiteY186" fmla="*/ 318559 h 914848"/>
                                <a:gd name="connsiteX187" fmla="*/ 1086317 w 1423210"/>
                                <a:gd name="connsiteY187" fmla="*/ 319839 h 914848"/>
                                <a:gd name="connsiteX188" fmla="*/ 1086993 w 1423210"/>
                                <a:gd name="connsiteY188" fmla="*/ 320261 h 914848"/>
                                <a:gd name="connsiteX189" fmla="*/ 1089879 w 1423210"/>
                                <a:gd name="connsiteY189" fmla="*/ 321891 h 914848"/>
                                <a:gd name="connsiteX190" fmla="*/ 1091038 w 1423210"/>
                                <a:gd name="connsiteY190" fmla="*/ 322459 h 914848"/>
                                <a:gd name="connsiteX191" fmla="*/ 1091521 w 1423210"/>
                                <a:gd name="connsiteY191" fmla="*/ 322670 h 914848"/>
                                <a:gd name="connsiteX192" fmla="*/ 1091998 w 1423210"/>
                                <a:gd name="connsiteY192" fmla="*/ 322815 h 914848"/>
                                <a:gd name="connsiteX193" fmla="*/ 1092287 w 1423210"/>
                                <a:gd name="connsiteY193" fmla="*/ 322881 h 914848"/>
                                <a:gd name="connsiteX194" fmla="*/ 1092770 w 1423210"/>
                                <a:gd name="connsiteY194" fmla="*/ 322881 h 914848"/>
                                <a:gd name="connsiteX195" fmla="*/ 1093060 w 1423210"/>
                                <a:gd name="connsiteY195" fmla="*/ 322881 h 914848"/>
                                <a:gd name="connsiteX196" fmla="*/ 1093350 w 1423210"/>
                                <a:gd name="connsiteY196" fmla="*/ 322815 h 914848"/>
                                <a:gd name="connsiteX197" fmla="*/ 1093736 w 1423210"/>
                                <a:gd name="connsiteY197" fmla="*/ 322743 h 914848"/>
                                <a:gd name="connsiteX198" fmla="*/ 1094406 w 1423210"/>
                                <a:gd name="connsiteY198" fmla="*/ 322459 h 914848"/>
                                <a:gd name="connsiteX199" fmla="*/ 1094793 w 1423210"/>
                                <a:gd name="connsiteY199" fmla="*/ 322248 h 914848"/>
                                <a:gd name="connsiteX200" fmla="*/ 1095179 w 1423210"/>
                                <a:gd name="connsiteY200" fmla="*/ 322030 h 914848"/>
                                <a:gd name="connsiteX201" fmla="*/ 1096242 w 1423210"/>
                                <a:gd name="connsiteY201" fmla="*/ 321324 h 914848"/>
                                <a:gd name="connsiteX202" fmla="*/ 1096815 w 1423210"/>
                                <a:gd name="connsiteY202" fmla="*/ 321040 h 914848"/>
                                <a:gd name="connsiteX203" fmla="*/ 1097491 w 1423210"/>
                                <a:gd name="connsiteY203" fmla="*/ 320757 h 914848"/>
                                <a:gd name="connsiteX204" fmla="*/ 1098264 w 1423210"/>
                                <a:gd name="connsiteY204" fmla="*/ 320473 h 914848"/>
                                <a:gd name="connsiteX205" fmla="*/ 1098741 w 1423210"/>
                                <a:gd name="connsiteY205" fmla="*/ 320334 h 914848"/>
                                <a:gd name="connsiteX206" fmla="*/ 1099417 w 1423210"/>
                                <a:gd name="connsiteY206" fmla="*/ 320189 h 914848"/>
                                <a:gd name="connsiteX207" fmla="*/ 1099803 w 1423210"/>
                                <a:gd name="connsiteY207" fmla="*/ 320189 h 914848"/>
                                <a:gd name="connsiteX208" fmla="*/ 1100190 w 1423210"/>
                                <a:gd name="connsiteY208" fmla="*/ 320189 h 914848"/>
                                <a:gd name="connsiteX209" fmla="*/ 1100479 w 1423210"/>
                                <a:gd name="connsiteY209" fmla="*/ 320189 h 914848"/>
                                <a:gd name="connsiteX210" fmla="*/ 1100866 w 1423210"/>
                                <a:gd name="connsiteY210" fmla="*/ 320261 h 914848"/>
                                <a:gd name="connsiteX211" fmla="*/ 1101246 w 1423210"/>
                                <a:gd name="connsiteY211" fmla="*/ 320473 h 914848"/>
                                <a:gd name="connsiteX212" fmla="*/ 1101633 w 1423210"/>
                                <a:gd name="connsiteY212" fmla="*/ 320618 h 914848"/>
                                <a:gd name="connsiteX213" fmla="*/ 1101922 w 1423210"/>
                                <a:gd name="connsiteY213" fmla="*/ 320901 h 914848"/>
                                <a:gd name="connsiteX214" fmla="*/ 1102115 w 1423210"/>
                                <a:gd name="connsiteY214" fmla="*/ 321040 h 914848"/>
                                <a:gd name="connsiteX215" fmla="*/ 1102405 w 1423210"/>
                                <a:gd name="connsiteY215" fmla="*/ 321324 h 914848"/>
                                <a:gd name="connsiteX216" fmla="*/ 1102598 w 1423210"/>
                                <a:gd name="connsiteY216" fmla="*/ 321680 h 914848"/>
                                <a:gd name="connsiteX217" fmla="*/ 1102792 w 1423210"/>
                                <a:gd name="connsiteY217" fmla="*/ 322030 h 914848"/>
                                <a:gd name="connsiteX218" fmla="*/ 1102888 w 1423210"/>
                                <a:gd name="connsiteY218" fmla="*/ 322314 h 914848"/>
                                <a:gd name="connsiteX219" fmla="*/ 1102888 w 1423210"/>
                                <a:gd name="connsiteY219" fmla="*/ 322598 h 914848"/>
                                <a:gd name="connsiteX220" fmla="*/ 1102888 w 1423210"/>
                                <a:gd name="connsiteY220" fmla="*/ 323026 h 914848"/>
                                <a:gd name="connsiteX221" fmla="*/ 1102792 w 1423210"/>
                                <a:gd name="connsiteY221" fmla="*/ 323521 h 914848"/>
                                <a:gd name="connsiteX222" fmla="*/ 1102695 w 1423210"/>
                                <a:gd name="connsiteY222" fmla="*/ 323805 h 914848"/>
                                <a:gd name="connsiteX223" fmla="*/ 1102212 w 1423210"/>
                                <a:gd name="connsiteY223" fmla="*/ 324656 h 914848"/>
                                <a:gd name="connsiteX224" fmla="*/ 1101439 w 1423210"/>
                                <a:gd name="connsiteY224" fmla="*/ 325791 h 914848"/>
                                <a:gd name="connsiteX225" fmla="*/ 1101246 w 1423210"/>
                                <a:gd name="connsiteY225" fmla="*/ 326141 h 914848"/>
                                <a:gd name="connsiteX226" fmla="*/ 1101150 w 1423210"/>
                                <a:gd name="connsiteY226" fmla="*/ 326214 h 914848"/>
                                <a:gd name="connsiteX227" fmla="*/ 1101053 w 1423210"/>
                                <a:gd name="connsiteY227" fmla="*/ 326286 h 914848"/>
                                <a:gd name="connsiteX228" fmla="*/ 1100673 w 1423210"/>
                                <a:gd name="connsiteY228" fmla="*/ 326425 h 914848"/>
                                <a:gd name="connsiteX229" fmla="*/ 1099997 w 1423210"/>
                                <a:gd name="connsiteY229" fmla="*/ 326642 h 914848"/>
                                <a:gd name="connsiteX230" fmla="*/ 1099610 w 1423210"/>
                                <a:gd name="connsiteY230" fmla="*/ 326781 h 914848"/>
                                <a:gd name="connsiteX231" fmla="*/ 1099321 w 1423210"/>
                                <a:gd name="connsiteY231" fmla="*/ 326854 h 914848"/>
                                <a:gd name="connsiteX232" fmla="*/ 1098554 w 1423210"/>
                                <a:gd name="connsiteY232" fmla="*/ 327421 h 914848"/>
                                <a:gd name="connsiteX233" fmla="*/ 1097781 w 1423210"/>
                                <a:gd name="connsiteY233" fmla="*/ 327916 h 914848"/>
                                <a:gd name="connsiteX234" fmla="*/ 1097298 w 1423210"/>
                                <a:gd name="connsiteY234" fmla="*/ 328273 h 914848"/>
                                <a:gd name="connsiteX235" fmla="*/ 1095372 w 1423210"/>
                                <a:gd name="connsiteY235" fmla="*/ 329975 h 914848"/>
                                <a:gd name="connsiteX236" fmla="*/ 1094889 w 1423210"/>
                                <a:gd name="connsiteY236" fmla="*/ 330397 h 914848"/>
                                <a:gd name="connsiteX237" fmla="*/ 1094310 w 1423210"/>
                                <a:gd name="connsiteY237" fmla="*/ 330754 h 914848"/>
                                <a:gd name="connsiteX238" fmla="*/ 1093930 w 1423210"/>
                                <a:gd name="connsiteY238" fmla="*/ 331037 h 914848"/>
                                <a:gd name="connsiteX239" fmla="*/ 1093736 w 1423210"/>
                                <a:gd name="connsiteY239" fmla="*/ 331104 h 914848"/>
                                <a:gd name="connsiteX240" fmla="*/ 1093446 w 1423210"/>
                                <a:gd name="connsiteY240" fmla="*/ 331176 h 914848"/>
                                <a:gd name="connsiteX241" fmla="*/ 1092674 w 1423210"/>
                                <a:gd name="connsiteY241" fmla="*/ 331249 h 914848"/>
                                <a:gd name="connsiteX242" fmla="*/ 1092191 w 1423210"/>
                                <a:gd name="connsiteY242" fmla="*/ 331460 h 914848"/>
                                <a:gd name="connsiteX243" fmla="*/ 1091901 w 1423210"/>
                                <a:gd name="connsiteY243" fmla="*/ 331671 h 914848"/>
                                <a:gd name="connsiteX244" fmla="*/ 1091424 w 1423210"/>
                                <a:gd name="connsiteY244" fmla="*/ 332172 h 914848"/>
                                <a:gd name="connsiteX245" fmla="*/ 1090941 w 1423210"/>
                                <a:gd name="connsiteY245" fmla="*/ 332667 h 914848"/>
                                <a:gd name="connsiteX246" fmla="*/ 1090651 w 1423210"/>
                                <a:gd name="connsiteY246" fmla="*/ 333024 h 914848"/>
                                <a:gd name="connsiteX247" fmla="*/ 1090362 w 1423210"/>
                                <a:gd name="connsiteY247" fmla="*/ 333446 h 914848"/>
                                <a:gd name="connsiteX248" fmla="*/ 1090169 w 1423210"/>
                                <a:gd name="connsiteY248" fmla="*/ 333730 h 914848"/>
                                <a:gd name="connsiteX249" fmla="*/ 1090072 w 1423210"/>
                                <a:gd name="connsiteY249" fmla="*/ 334153 h 914848"/>
                                <a:gd name="connsiteX250" fmla="*/ 1089879 w 1423210"/>
                                <a:gd name="connsiteY250" fmla="*/ 334509 h 914848"/>
                                <a:gd name="connsiteX251" fmla="*/ 1089782 w 1423210"/>
                                <a:gd name="connsiteY251" fmla="*/ 335360 h 914848"/>
                                <a:gd name="connsiteX252" fmla="*/ 1089686 w 1423210"/>
                                <a:gd name="connsiteY252" fmla="*/ 335927 h 914848"/>
                                <a:gd name="connsiteX253" fmla="*/ 1089686 w 1423210"/>
                                <a:gd name="connsiteY253" fmla="*/ 336495 h 914848"/>
                                <a:gd name="connsiteX254" fmla="*/ 1089782 w 1423210"/>
                                <a:gd name="connsiteY254" fmla="*/ 336918 h 914848"/>
                                <a:gd name="connsiteX255" fmla="*/ 1089879 w 1423210"/>
                                <a:gd name="connsiteY255" fmla="*/ 337201 h 914848"/>
                                <a:gd name="connsiteX256" fmla="*/ 1089975 w 1423210"/>
                                <a:gd name="connsiteY256" fmla="*/ 337485 h 914848"/>
                                <a:gd name="connsiteX257" fmla="*/ 1090072 w 1423210"/>
                                <a:gd name="connsiteY257" fmla="*/ 337696 h 914848"/>
                                <a:gd name="connsiteX258" fmla="*/ 1090265 w 1423210"/>
                                <a:gd name="connsiteY258" fmla="*/ 337913 h 914848"/>
                                <a:gd name="connsiteX259" fmla="*/ 1090458 w 1423210"/>
                                <a:gd name="connsiteY259" fmla="*/ 337980 h 914848"/>
                                <a:gd name="connsiteX260" fmla="*/ 1090555 w 1423210"/>
                                <a:gd name="connsiteY260" fmla="*/ 338125 h 914848"/>
                                <a:gd name="connsiteX261" fmla="*/ 1090845 w 1423210"/>
                                <a:gd name="connsiteY261" fmla="*/ 338125 h 914848"/>
                                <a:gd name="connsiteX262" fmla="*/ 1091327 w 1423210"/>
                                <a:gd name="connsiteY262" fmla="*/ 338197 h 914848"/>
                                <a:gd name="connsiteX263" fmla="*/ 1091901 w 1423210"/>
                                <a:gd name="connsiteY263" fmla="*/ 338125 h 914848"/>
                                <a:gd name="connsiteX264" fmla="*/ 1093060 w 1423210"/>
                                <a:gd name="connsiteY264" fmla="*/ 337980 h 914848"/>
                                <a:gd name="connsiteX265" fmla="*/ 1094310 w 1423210"/>
                                <a:gd name="connsiteY265" fmla="*/ 337841 h 914848"/>
                                <a:gd name="connsiteX266" fmla="*/ 1094793 w 1423210"/>
                                <a:gd name="connsiteY266" fmla="*/ 337841 h 914848"/>
                                <a:gd name="connsiteX267" fmla="*/ 1094986 w 1423210"/>
                                <a:gd name="connsiteY267" fmla="*/ 337841 h 914848"/>
                                <a:gd name="connsiteX268" fmla="*/ 1095179 w 1423210"/>
                                <a:gd name="connsiteY268" fmla="*/ 337980 h 914848"/>
                                <a:gd name="connsiteX269" fmla="*/ 1095276 w 1423210"/>
                                <a:gd name="connsiteY269" fmla="*/ 338052 h 914848"/>
                                <a:gd name="connsiteX270" fmla="*/ 1095372 w 1423210"/>
                                <a:gd name="connsiteY270" fmla="*/ 338197 h 914848"/>
                                <a:gd name="connsiteX271" fmla="*/ 1095566 w 1423210"/>
                                <a:gd name="connsiteY271" fmla="*/ 338481 h 914848"/>
                                <a:gd name="connsiteX272" fmla="*/ 1096622 w 1423210"/>
                                <a:gd name="connsiteY272" fmla="*/ 341312 h 914848"/>
                                <a:gd name="connsiteX273" fmla="*/ 1096718 w 1423210"/>
                                <a:gd name="connsiteY273" fmla="*/ 341457 h 914848"/>
                                <a:gd name="connsiteX274" fmla="*/ 1096815 w 1423210"/>
                                <a:gd name="connsiteY274" fmla="*/ 341596 h 914848"/>
                                <a:gd name="connsiteX275" fmla="*/ 1097008 w 1423210"/>
                                <a:gd name="connsiteY275" fmla="*/ 341807 h 914848"/>
                                <a:gd name="connsiteX276" fmla="*/ 1097202 w 1423210"/>
                                <a:gd name="connsiteY276" fmla="*/ 341952 h 914848"/>
                                <a:gd name="connsiteX277" fmla="*/ 1097974 w 1423210"/>
                                <a:gd name="connsiteY277" fmla="*/ 342447 h 914848"/>
                                <a:gd name="connsiteX278" fmla="*/ 1098361 w 1423210"/>
                                <a:gd name="connsiteY278" fmla="*/ 342659 h 914848"/>
                                <a:gd name="connsiteX279" fmla="*/ 1098554 w 1423210"/>
                                <a:gd name="connsiteY279" fmla="*/ 342659 h 914848"/>
                                <a:gd name="connsiteX280" fmla="*/ 1098838 w 1423210"/>
                                <a:gd name="connsiteY280" fmla="*/ 342659 h 914848"/>
                                <a:gd name="connsiteX281" fmla="*/ 1099224 w 1423210"/>
                                <a:gd name="connsiteY281" fmla="*/ 342592 h 914848"/>
                                <a:gd name="connsiteX282" fmla="*/ 1099514 w 1423210"/>
                                <a:gd name="connsiteY282" fmla="*/ 342375 h 914848"/>
                                <a:gd name="connsiteX283" fmla="*/ 1099997 w 1423210"/>
                                <a:gd name="connsiteY283" fmla="*/ 341952 h 914848"/>
                                <a:gd name="connsiteX284" fmla="*/ 1100866 w 1423210"/>
                                <a:gd name="connsiteY284" fmla="*/ 341101 h 914848"/>
                                <a:gd name="connsiteX285" fmla="*/ 1101536 w 1423210"/>
                                <a:gd name="connsiteY285" fmla="*/ 340606 h 914848"/>
                                <a:gd name="connsiteX286" fmla="*/ 1102115 w 1423210"/>
                                <a:gd name="connsiteY286" fmla="*/ 340177 h 914848"/>
                                <a:gd name="connsiteX287" fmla="*/ 1102598 w 1423210"/>
                                <a:gd name="connsiteY287" fmla="*/ 339894 h 914848"/>
                                <a:gd name="connsiteX288" fmla="*/ 1103275 w 1423210"/>
                                <a:gd name="connsiteY288" fmla="*/ 339616 h 914848"/>
                                <a:gd name="connsiteX289" fmla="*/ 1103655 w 1423210"/>
                                <a:gd name="connsiteY289" fmla="*/ 339399 h 914848"/>
                                <a:gd name="connsiteX290" fmla="*/ 1104234 w 1423210"/>
                                <a:gd name="connsiteY290" fmla="*/ 339260 h 914848"/>
                                <a:gd name="connsiteX291" fmla="*/ 1104911 w 1423210"/>
                                <a:gd name="connsiteY291" fmla="*/ 339187 h 914848"/>
                                <a:gd name="connsiteX292" fmla="*/ 1105297 w 1423210"/>
                                <a:gd name="connsiteY292" fmla="*/ 339115 h 914848"/>
                                <a:gd name="connsiteX293" fmla="*/ 1105774 w 1423210"/>
                                <a:gd name="connsiteY293" fmla="*/ 339115 h 914848"/>
                                <a:gd name="connsiteX294" fmla="*/ 1106547 w 1423210"/>
                                <a:gd name="connsiteY294" fmla="*/ 339115 h 914848"/>
                                <a:gd name="connsiteX295" fmla="*/ 1107893 w 1423210"/>
                                <a:gd name="connsiteY295" fmla="*/ 339260 h 914848"/>
                                <a:gd name="connsiteX296" fmla="*/ 1108280 w 1423210"/>
                                <a:gd name="connsiteY296" fmla="*/ 339326 h 914848"/>
                                <a:gd name="connsiteX297" fmla="*/ 1108569 w 1423210"/>
                                <a:gd name="connsiteY297" fmla="*/ 339326 h 914848"/>
                                <a:gd name="connsiteX298" fmla="*/ 1108956 w 1423210"/>
                                <a:gd name="connsiteY298" fmla="*/ 339544 h 914848"/>
                                <a:gd name="connsiteX299" fmla="*/ 1109149 w 1423210"/>
                                <a:gd name="connsiteY299" fmla="*/ 339616 h 914848"/>
                                <a:gd name="connsiteX300" fmla="*/ 1109438 w 1423210"/>
                                <a:gd name="connsiteY300" fmla="*/ 339827 h 914848"/>
                                <a:gd name="connsiteX301" fmla="*/ 1109632 w 1423210"/>
                                <a:gd name="connsiteY301" fmla="*/ 340039 h 914848"/>
                                <a:gd name="connsiteX302" fmla="*/ 1109728 w 1423210"/>
                                <a:gd name="connsiteY302" fmla="*/ 340250 h 914848"/>
                                <a:gd name="connsiteX303" fmla="*/ 1109728 w 1423210"/>
                                <a:gd name="connsiteY303" fmla="*/ 340461 h 914848"/>
                                <a:gd name="connsiteX304" fmla="*/ 1109825 w 1423210"/>
                                <a:gd name="connsiteY304" fmla="*/ 340745 h 914848"/>
                                <a:gd name="connsiteX305" fmla="*/ 1109728 w 1423210"/>
                                <a:gd name="connsiteY305" fmla="*/ 341246 h 914848"/>
                                <a:gd name="connsiteX306" fmla="*/ 1109632 w 1423210"/>
                                <a:gd name="connsiteY306" fmla="*/ 341741 h 914848"/>
                                <a:gd name="connsiteX307" fmla="*/ 1109535 w 1423210"/>
                                <a:gd name="connsiteY307" fmla="*/ 342091 h 914848"/>
                                <a:gd name="connsiteX308" fmla="*/ 1109052 w 1423210"/>
                                <a:gd name="connsiteY308" fmla="*/ 343160 h 914848"/>
                                <a:gd name="connsiteX309" fmla="*/ 1108859 w 1423210"/>
                                <a:gd name="connsiteY309" fmla="*/ 343655 h 914848"/>
                                <a:gd name="connsiteX310" fmla="*/ 1108859 w 1423210"/>
                                <a:gd name="connsiteY310" fmla="*/ 343938 h 914848"/>
                                <a:gd name="connsiteX311" fmla="*/ 1108859 w 1423210"/>
                                <a:gd name="connsiteY311" fmla="*/ 344222 h 914848"/>
                                <a:gd name="connsiteX312" fmla="*/ 1108956 w 1423210"/>
                                <a:gd name="connsiteY312" fmla="*/ 344434 h 914848"/>
                                <a:gd name="connsiteX313" fmla="*/ 1109052 w 1423210"/>
                                <a:gd name="connsiteY313" fmla="*/ 344717 h 914848"/>
                                <a:gd name="connsiteX314" fmla="*/ 1109342 w 1423210"/>
                                <a:gd name="connsiteY314" fmla="*/ 345073 h 914848"/>
                                <a:gd name="connsiteX315" fmla="*/ 1109535 w 1423210"/>
                                <a:gd name="connsiteY315" fmla="*/ 345285 h 914848"/>
                                <a:gd name="connsiteX316" fmla="*/ 1109825 w 1423210"/>
                                <a:gd name="connsiteY316" fmla="*/ 345568 h 914848"/>
                                <a:gd name="connsiteX317" fmla="*/ 1110205 w 1423210"/>
                                <a:gd name="connsiteY317" fmla="*/ 345852 h 914848"/>
                                <a:gd name="connsiteX318" fmla="*/ 1110398 w 1423210"/>
                                <a:gd name="connsiteY318" fmla="*/ 345991 h 914848"/>
                                <a:gd name="connsiteX319" fmla="*/ 1110688 w 1423210"/>
                                <a:gd name="connsiteY319" fmla="*/ 346136 h 914848"/>
                                <a:gd name="connsiteX320" fmla="*/ 1111171 w 1423210"/>
                                <a:gd name="connsiteY320" fmla="*/ 346275 h 914848"/>
                                <a:gd name="connsiteX321" fmla="*/ 1111847 w 1423210"/>
                                <a:gd name="connsiteY321" fmla="*/ 346486 h 914848"/>
                                <a:gd name="connsiteX322" fmla="*/ 1112517 w 1423210"/>
                                <a:gd name="connsiteY322" fmla="*/ 346631 h 914848"/>
                                <a:gd name="connsiteX323" fmla="*/ 1113193 w 1423210"/>
                                <a:gd name="connsiteY323" fmla="*/ 346770 h 914848"/>
                                <a:gd name="connsiteX324" fmla="*/ 1115119 w 1423210"/>
                                <a:gd name="connsiteY324" fmla="*/ 347126 h 914848"/>
                                <a:gd name="connsiteX325" fmla="*/ 1115312 w 1423210"/>
                                <a:gd name="connsiteY325" fmla="*/ 347126 h 914848"/>
                                <a:gd name="connsiteX326" fmla="*/ 1115602 w 1423210"/>
                                <a:gd name="connsiteY326" fmla="*/ 347053 h 914848"/>
                                <a:gd name="connsiteX327" fmla="*/ 1115699 w 1423210"/>
                                <a:gd name="connsiteY327" fmla="*/ 346987 h 914848"/>
                                <a:gd name="connsiteX328" fmla="*/ 1115989 w 1423210"/>
                                <a:gd name="connsiteY328" fmla="*/ 346842 h 914848"/>
                                <a:gd name="connsiteX329" fmla="*/ 1116085 w 1423210"/>
                                <a:gd name="connsiteY329" fmla="*/ 346631 h 914848"/>
                                <a:gd name="connsiteX330" fmla="*/ 1116182 w 1423210"/>
                                <a:gd name="connsiteY330" fmla="*/ 346558 h 914848"/>
                                <a:gd name="connsiteX331" fmla="*/ 1116182 w 1423210"/>
                                <a:gd name="connsiteY331" fmla="*/ 346347 h 914848"/>
                                <a:gd name="connsiteX332" fmla="*/ 1115892 w 1423210"/>
                                <a:gd name="connsiteY332" fmla="*/ 345357 h 914848"/>
                                <a:gd name="connsiteX333" fmla="*/ 1115892 w 1423210"/>
                                <a:gd name="connsiteY333" fmla="*/ 344856 h 914848"/>
                                <a:gd name="connsiteX334" fmla="*/ 1115796 w 1423210"/>
                                <a:gd name="connsiteY334" fmla="*/ 344011 h 914848"/>
                                <a:gd name="connsiteX335" fmla="*/ 1115699 w 1423210"/>
                                <a:gd name="connsiteY335" fmla="*/ 343727 h 914848"/>
                                <a:gd name="connsiteX336" fmla="*/ 1115796 w 1423210"/>
                                <a:gd name="connsiteY336" fmla="*/ 343437 h 914848"/>
                                <a:gd name="connsiteX337" fmla="*/ 1115892 w 1423210"/>
                                <a:gd name="connsiteY337" fmla="*/ 343160 h 914848"/>
                                <a:gd name="connsiteX338" fmla="*/ 1115989 w 1423210"/>
                                <a:gd name="connsiteY338" fmla="*/ 342942 h 914848"/>
                                <a:gd name="connsiteX339" fmla="*/ 1116182 w 1423210"/>
                                <a:gd name="connsiteY339" fmla="*/ 342731 h 914848"/>
                                <a:gd name="connsiteX340" fmla="*/ 1116665 w 1423210"/>
                                <a:gd name="connsiteY340" fmla="*/ 342375 h 914848"/>
                                <a:gd name="connsiteX341" fmla="*/ 1117045 w 1423210"/>
                                <a:gd name="connsiteY341" fmla="*/ 342091 h 914848"/>
                                <a:gd name="connsiteX342" fmla="*/ 1117335 w 1423210"/>
                                <a:gd name="connsiteY342" fmla="*/ 341952 h 914848"/>
                                <a:gd name="connsiteX343" fmla="*/ 1117528 w 1423210"/>
                                <a:gd name="connsiteY343" fmla="*/ 341880 h 914848"/>
                                <a:gd name="connsiteX344" fmla="*/ 1117721 w 1423210"/>
                                <a:gd name="connsiteY344" fmla="*/ 341807 h 914848"/>
                                <a:gd name="connsiteX345" fmla="*/ 1117914 w 1423210"/>
                                <a:gd name="connsiteY345" fmla="*/ 341807 h 914848"/>
                                <a:gd name="connsiteX346" fmla="*/ 1118108 w 1423210"/>
                                <a:gd name="connsiteY346" fmla="*/ 341880 h 914848"/>
                                <a:gd name="connsiteX347" fmla="*/ 1120130 w 1423210"/>
                                <a:gd name="connsiteY347" fmla="*/ 342942 h 914848"/>
                                <a:gd name="connsiteX348" fmla="*/ 1123312 w 1423210"/>
                                <a:gd name="connsiteY348" fmla="*/ 344572 h 914848"/>
                                <a:gd name="connsiteX349" fmla="*/ 1124078 w 1423210"/>
                                <a:gd name="connsiteY349" fmla="*/ 344929 h 914848"/>
                                <a:gd name="connsiteX350" fmla="*/ 1124175 w 1423210"/>
                                <a:gd name="connsiteY350" fmla="*/ 345073 h 914848"/>
                                <a:gd name="connsiteX351" fmla="*/ 1124368 w 1423210"/>
                                <a:gd name="connsiteY351" fmla="*/ 345140 h 914848"/>
                                <a:gd name="connsiteX352" fmla="*/ 1124561 w 1423210"/>
                                <a:gd name="connsiteY352" fmla="*/ 345496 h 914848"/>
                                <a:gd name="connsiteX353" fmla="*/ 1124658 w 1423210"/>
                                <a:gd name="connsiteY353" fmla="*/ 345707 h 914848"/>
                                <a:gd name="connsiteX354" fmla="*/ 1124754 w 1423210"/>
                                <a:gd name="connsiteY354" fmla="*/ 345991 h 914848"/>
                                <a:gd name="connsiteX355" fmla="*/ 1124851 w 1423210"/>
                                <a:gd name="connsiteY355" fmla="*/ 346347 h 914848"/>
                                <a:gd name="connsiteX356" fmla="*/ 1124851 w 1423210"/>
                                <a:gd name="connsiteY356" fmla="*/ 346770 h 914848"/>
                                <a:gd name="connsiteX357" fmla="*/ 1124851 w 1423210"/>
                                <a:gd name="connsiteY357" fmla="*/ 346987 h 914848"/>
                                <a:gd name="connsiteX358" fmla="*/ 1124754 w 1423210"/>
                                <a:gd name="connsiteY358" fmla="*/ 347337 h 914848"/>
                                <a:gd name="connsiteX359" fmla="*/ 1124658 w 1423210"/>
                                <a:gd name="connsiteY359" fmla="*/ 347482 h 914848"/>
                                <a:gd name="connsiteX360" fmla="*/ 1124175 w 1423210"/>
                                <a:gd name="connsiteY360" fmla="*/ 347838 h 914848"/>
                                <a:gd name="connsiteX361" fmla="*/ 1123988 w 1423210"/>
                                <a:gd name="connsiteY361" fmla="*/ 347977 h 914848"/>
                                <a:gd name="connsiteX362" fmla="*/ 1123988 w 1423210"/>
                                <a:gd name="connsiteY362" fmla="*/ 348122 h 914848"/>
                                <a:gd name="connsiteX363" fmla="*/ 1123885 w 1423210"/>
                                <a:gd name="connsiteY363" fmla="*/ 348333 h 914848"/>
                                <a:gd name="connsiteX364" fmla="*/ 1123988 w 1423210"/>
                                <a:gd name="connsiteY364" fmla="*/ 348545 h 914848"/>
                                <a:gd name="connsiteX365" fmla="*/ 1124078 w 1423210"/>
                                <a:gd name="connsiteY365" fmla="*/ 348967 h 914848"/>
                                <a:gd name="connsiteX366" fmla="*/ 1124561 w 1423210"/>
                                <a:gd name="connsiteY366" fmla="*/ 349891 h 914848"/>
                                <a:gd name="connsiteX367" fmla="*/ 1124658 w 1423210"/>
                                <a:gd name="connsiteY367" fmla="*/ 350030 h 914848"/>
                                <a:gd name="connsiteX368" fmla="*/ 1124658 w 1423210"/>
                                <a:gd name="connsiteY368" fmla="*/ 350175 h 914848"/>
                                <a:gd name="connsiteX369" fmla="*/ 1124658 w 1423210"/>
                                <a:gd name="connsiteY369" fmla="*/ 350386 h 914848"/>
                                <a:gd name="connsiteX370" fmla="*/ 1124561 w 1423210"/>
                                <a:gd name="connsiteY370" fmla="*/ 350531 h 914848"/>
                                <a:gd name="connsiteX371" fmla="*/ 1124368 w 1423210"/>
                                <a:gd name="connsiteY371" fmla="*/ 351026 h 914848"/>
                                <a:gd name="connsiteX372" fmla="*/ 1124078 w 1423210"/>
                                <a:gd name="connsiteY372" fmla="*/ 351448 h 914848"/>
                                <a:gd name="connsiteX373" fmla="*/ 1123788 w 1423210"/>
                                <a:gd name="connsiteY373" fmla="*/ 351732 h 914848"/>
                                <a:gd name="connsiteX374" fmla="*/ 1123505 w 1423210"/>
                                <a:gd name="connsiteY374" fmla="*/ 351950 h 914848"/>
                                <a:gd name="connsiteX375" fmla="*/ 1123118 w 1423210"/>
                                <a:gd name="connsiteY375" fmla="*/ 352233 h 914848"/>
                                <a:gd name="connsiteX376" fmla="*/ 1122732 w 1423210"/>
                                <a:gd name="connsiteY376" fmla="*/ 352372 h 914848"/>
                                <a:gd name="connsiteX377" fmla="*/ 1122249 w 1423210"/>
                                <a:gd name="connsiteY377" fmla="*/ 352517 h 914848"/>
                                <a:gd name="connsiteX378" fmla="*/ 1121289 w 1423210"/>
                                <a:gd name="connsiteY378" fmla="*/ 352801 h 914848"/>
                                <a:gd name="connsiteX379" fmla="*/ 1121096 w 1423210"/>
                                <a:gd name="connsiteY379" fmla="*/ 352801 h 914848"/>
                                <a:gd name="connsiteX380" fmla="*/ 1120323 w 1423210"/>
                                <a:gd name="connsiteY380" fmla="*/ 352801 h 914848"/>
                                <a:gd name="connsiteX381" fmla="*/ 1119937 w 1423210"/>
                                <a:gd name="connsiteY381" fmla="*/ 352801 h 914848"/>
                                <a:gd name="connsiteX382" fmla="*/ 1119744 w 1423210"/>
                                <a:gd name="connsiteY382" fmla="*/ 352867 h 914848"/>
                                <a:gd name="connsiteX383" fmla="*/ 1119550 w 1423210"/>
                                <a:gd name="connsiteY383" fmla="*/ 352940 h 914848"/>
                                <a:gd name="connsiteX384" fmla="*/ 1119357 w 1423210"/>
                                <a:gd name="connsiteY384" fmla="*/ 353078 h 914848"/>
                                <a:gd name="connsiteX385" fmla="*/ 1119261 w 1423210"/>
                                <a:gd name="connsiteY385" fmla="*/ 353223 h 914848"/>
                                <a:gd name="connsiteX386" fmla="*/ 1119261 w 1423210"/>
                                <a:gd name="connsiteY386" fmla="*/ 353507 h 914848"/>
                                <a:gd name="connsiteX387" fmla="*/ 1120130 w 1423210"/>
                                <a:gd name="connsiteY387" fmla="*/ 356556 h 914848"/>
                                <a:gd name="connsiteX388" fmla="*/ 1120130 w 1423210"/>
                                <a:gd name="connsiteY388" fmla="*/ 356978 h 914848"/>
                                <a:gd name="connsiteX389" fmla="*/ 1120226 w 1423210"/>
                                <a:gd name="connsiteY389" fmla="*/ 357334 h 914848"/>
                                <a:gd name="connsiteX390" fmla="*/ 1120130 w 1423210"/>
                                <a:gd name="connsiteY390" fmla="*/ 358681 h 914848"/>
                                <a:gd name="connsiteX391" fmla="*/ 1120130 w 1423210"/>
                                <a:gd name="connsiteY391" fmla="*/ 359037 h 914848"/>
                                <a:gd name="connsiteX392" fmla="*/ 1120226 w 1423210"/>
                                <a:gd name="connsiteY392" fmla="*/ 359604 h 914848"/>
                                <a:gd name="connsiteX393" fmla="*/ 1120420 w 1423210"/>
                                <a:gd name="connsiteY393" fmla="*/ 360172 h 914848"/>
                                <a:gd name="connsiteX394" fmla="*/ 1120516 w 1423210"/>
                                <a:gd name="connsiteY394" fmla="*/ 360522 h 914848"/>
                                <a:gd name="connsiteX395" fmla="*/ 1120806 w 1423210"/>
                                <a:gd name="connsiteY395" fmla="*/ 360951 h 914848"/>
                                <a:gd name="connsiteX396" fmla="*/ 1120999 w 1423210"/>
                                <a:gd name="connsiteY396" fmla="*/ 361234 h 914848"/>
                                <a:gd name="connsiteX397" fmla="*/ 1121192 w 1423210"/>
                                <a:gd name="connsiteY397" fmla="*/ 361518 h 914848"/>
                                <a:gd name="connsiteX398" fmla="*/ 1121573 w 1423210"/>
                                <a:gd name="connsiteY398" fmla="*/ 361802 h 914848"/>
                                <a:gd name="connsiteX399" fmla="*/ 1121863 w 1423210"/>
                                <a:gd name="connsiteY399" fmla="*/ 362013 h 914848"/>
                                <a:gd name="connsiteX400" fmla="*/ 1122249 w 1423210"/>
                                <a:gd name="connsiteY400" fmla="*/ 362224 h 914848"/>
                                <a:gd name="connsiteX401" fmla="*/ 1122925 w 1423210"/>
                                <a:gd name="connsiteY401" fmla="*/ 362653 h 914848"/>
                                <a:gd name="connsiteX402" fmla="*/ 1124078 w 1423210"/>
                                <a:gd name="connsiteY402" fmla="*/ 363148 h 914848"/>
                                <a:gd name="connsiteX403" fmla="*/ 1126487 w 1423210"/>
                                <a:gd name="connsiteY403" fmla="*/ 364138 h 914848"/>
                                <a:gd name="connsiteX404" fmla="*/ 1127260 w 1423210"/>
                                <a:gd name="connsiteY404" fmla="*/ 364422 h 914848"/>
                                <a:gd name="connsiteX405" fmla="*/ 1131787 w 1423210"/>
                                <a:gd name="connsiteY405" fmla="*/ 366619 h 914848"/>
                                <a:gd name="connsiteX406" fmla="*/ 1133423 w 1423210"/>
                                <a:gd name="connsiteY406" fmla="*/ 367470 h 914848"/>
                                <a:gd name="connsiteX407" fmla="*/ 1134099 w 1423210"/>
                                <a:gd name="connsiteY407" fmla="*/ 367827 h 914848"/>
                                <a:gd name="connsiteX408" fmla="*/ 1134583 w 1423210"/>
                                <a:gd name="connsiteY408" fmla="*/ 368110 h 914848"/>
                                <a:gd name="connsiteX409" fmla="*/ 1136219 w 1423210"/>
                                <a:gd name="connsiteY409" fmla="*/ 369596 h 914848"/>
                                <a:gd name="connsiteX410" fmla="*/ 1136701 w 1423210"/>
                                <a:gd name="connsiteY410" fmla="*/ 370024 h 914848"/>
                                <a:gd name="connsiteX411" fmla="*/ 1136895 w 1423210"/>
                                <a:gd name="connsiteY411" fmla="*/ 370374 h 914848"/>
                                <a:gd name="connsiteX412" fmla="*/ 1137281 w 1423210"/>
                                <a:gd name="connsiteY412" fmla="*/ 370803 h 914848"/>
                                <a:gd name="connsiteX413" fmla="*/ 1137474 w 1423210"/>
                                <a:gd name="connsiteY413" fmla="*/ 371226 h 914848"/>
                                <a:gd name="connsiteX414" fmla="*/ 1138048 w 1423210"/>
                                <a:gd name="connsiteY414" fmla="*/ 372149 h 914848"/>
                                <a:gd name="connsiteX415" fmla="*/ 1138144 w 1423210"/>
                                <a:gd name="connsiteY415" fmla="*/ 372433 h 914848"/>
                                <a:gd name="connsiteX416" fmla="*/ 1138337 w 1423210"/>
                                <a:gd name="connsiteY416" fmla="*/ 372789 h 914848"/>
                                <a:gd name="connsiteX417" fmla="*/ 1138531 w 1423210"/>
                                <a:gd name="connsiteY417" fmla="*/ 373495 h 914848"/>
                                <a:gd name="connsiteX418" fmla="*/ 1138627 w 1423210"/>
                                <a:gd name="connsiteY418" fmla="*/ 373990 h 914848"/>
                                <a:gd name="connsiteX419" fmla="*/ 1138820 w 1423210"/>
                                <a:gd name="connsiteY419" fmla="*/ 374274 h 914848"/>
                                <a:gd name="connsiteX420" fmla="*/ 1139013 w 1423210"/>
                                <a:gd name="connsiteY420" fmla="*/ 374558 h 914848"/>
                                <a:gd name="connsiteX421" fmla="*/ 1139207 w 1423210"/>
                                <a:gd name="connsiteY421" fmla="*/ 374769 h 914848"/>
                                <a:gd name="connsiteX422" fmla="*/ 1139496 w 1423210"/>
                                <a:gd name="connsiteY422" fmla="*/ 374987 h 914848"/>
                                <a:gd name="connsiteX423" fmla="*/ 1139690 w 1423210"/>
                                <a:gd name="connsiteY423" fmla="*/ 375053 h 914848"/>
                                <a:gd name="connsiteX424" fmla="*/ 1139980 w 1423210"/>
                                <a:gd name="connsiteY424" fmla="*/ 375125 h 914848"/>
                                <a:gd name="connsiteX425" fmla="*/ 1140167 w 1423210"/>
                                <a:gd name="connsiteY425" fmla="*/ 375125 h 914848"/>
                                <a:gd name="connsiteX426" fmla="*/ 1140263 w 1423210"/>
                                <a:gd name="connsiteY426" fmla="*/ 375125 h 914848"/>
                                <a:gd name="connsiteX427" fmla="*/ 1140456 w 1423210"/>
                                <a:gd name="connsiteY427" fmla="*/ 375053 h 914848"/>
                                <a:gd name="connsiteX428" fmla="*/ 1142099 w 1423210"/>
                                <a:gd name="connsiteY428" fmla="*/ 374135 h 914848"/>
                                <a:gd name="connsiteX429" fmla="*/ 1142865 w 1423210"/>
                                <a:gd name="connsiteY429" fmla="*/ 373495 h 914848"/>
                                <a:gd name="connsiteX430" fmla="*/ 1143251 w 1423210"/>
                                <a:gd name="connsiteY430" fmla="*/ 373357 h 914848"/>
                                <a:gd name="connsiteX431" fmla="*/ 1143541 w 1423210"/>
                                <a:gd name="connsiteY431" fmla="*/ 373284 h 914848"/>
                                <a:gd name="connsiteX432" fmla="*/ 1143831 w 1423210"/>
                                <a:gd name="connsiteY432" fmla="*/ 373284 h 914848"/>
                                <a:gd name="connsiteX433" fmla="*/ 1144411 w 1423210"/>
                                <a:gd name="connsiteY433" fmla="*/ 373423 h 914848"/>
                                <a:gd name="connsiteX434" fmla="*/ 1144791 w 1423210"/>
                                <a:gd name="connsiteY434" fmla="*/ 373495 h 914848"/>
                                <a:gd name="connsiteX435" fmla="*/ 1145757 w 1423210"/>
                                <a:gd name="connsiteY435" fmla="*/ 373495 h 914848"/>
                                <a:gd name="connsiteX436" fmla="*/ 1146143 w 1423210"/>
                                <a:gd name="connsiteY436" fmla="*/ 373495 h 914848"/>
                                <a:gd name="connsiteX437" fmla="*/ 1146240 w 1423210"/>
                                <a:gd name="connsiteY437" fmla="*/ 373568 h 914848"/>
                                <a:gd name="connsiteX438" fmla="*/ 1146433 w 1423210"/>
                                <a:gd name="connsiteY438" fmla="*/ 373640 h 914848"/>
                                <a:gd name="connsiteX439" fmla="*/ 1146723 w 1423210"/>
                                <a:gd name="connsiteY439" fmla="*/ 373852 h 914848"/>
                                <a:gd name="connsiteX440" fmla="*/ 1147007 w 1423210"/>
                                <a:gd name="connsiteY440" fmla="*/ 374063 h 914848"/>
                                <a:gd name="connsiteX441" fmla="*/ 1147972 w 1423210"/>
                                <a:gd name="connsiteY441" fmla="*/ 374419 h 914848"/>
                                <a:gd name="connsiteX442" fmla="*/ 1148745 w 1423210"/>
                                <a:gd name="connsiteY442" fmla="*/ 374630 h 914848"/>
                                <a:gd name="connsiteX443" fmla="*/ 1149035 w 1423210"/>
                                <a:gd name="connsiteY443" fmla="*/ 374769 h 914848"/>
                                <a:gd name="connsiteX444" fmla="*/ 1149131 w 1423210"/>
                                <a:gd name="connsiteY444" fmla="*/ 374914 h 914848"/>
                                <a:gd name="connsiteX445" fmla="*/ 1149222 w 1423210"/>
                                <a:gd name="connsiteY445" fmla="*/ 375198 h 914848"/>
                                <a:gd name="connsiteX446" fmla="*/ 1148166 w 1423210"/>
                                <a:gd name="connsiteY446" fmla="*/ 379098 h 914848"/>
                                <a:gd name="connsiteX447" fmla="*/ 1148166 w 1423210"/>
                                <a:gd name="connsiteY447" fmla="*/ 379520 h 914848"/>
                                <a:gd name="connsiteX448" fmla="*/ 1148166 w 1423210"/>
                                <a:gd name="connsiteY448" fmla="*/ 379949 h 914848"/>
                                <a:gd name="connsiteX449" fmla="*/ 1148166 w 1423210"/>
                                <a:gd name="connsiteY449" fmla="*/ 380233 h 914848"/>
                                <a:gd name="connsiteX450" fmla="*/ 1148262 w 1423210"/>
                                <a:gd name="connsiteY450" fmla="*/ 380583 h 914848"/>
                                <a:gd name="connsiteX451" fmla="*/ 1148552 w 1423210"/>
                                <a:gd name="connsiteY451" fmla="*/ 381084 h 914848"/>
                                <a:gd name="connsiteX452" fmla="*/ 1148745 w 1423210"/>
                                <a:gd name="connsiteY452" fmla="*/ 381434 h 914848"/>
                                <a:gd name="connsiteX453" fmla="*/ 1149035 w 1423210"/>
                                <a:gd name="connsiteY453" fmla="*/ 381790 h 914848"/>
                                <a:gd name="connsiteX454" fmla="*/ 1149222 w 1423210"/>
                                <a:gd name="connsiteY454" fmla="*/ 382002 h 914848"/>
                                <a:gd name="connsiteX455" fmla="*/ 1149512 w 1423210"/>
                                <a:gd name="connsiteY455" fmla="*/ 382285 h 914848"/>
                                <a:gd name="connsiteX456" fmla="*/ 1149995 w 1423210"/>
                                <a:gd name="connsiteY456" fmla="*/ 382641 h 914848"/>
                                <a:gd name="connsiteX457" fmla="*/ 1151154 w 1423210"/>
                                <a:gd name="connsiteY457" fmla="*/ 383275 h 914848"/>
                                <a:gd name="connsiteX458" fmla="*/ 1153176 w 1423210"/>
                                <a:gd name="connsiteY458" fmla="*/ 384483 h 914848"/>
                                <a:gd name="connsiteX459" fmla="*/ 1154136 w 1423210"/>
                                <a:gd name="connsiteY459" fmla="*/ 384978 h 914848"/>
                                <a:gd name="connsiteX460" fmla="*/ 1154812 w 1423210"/>
                                <a:gd name="connsiteY460" fmla="*/ 385195 h 914848"/>
                                <a:gd name="connsiteX461" fmla="*/ 1155295 w 1423210"/>
                                <a:gd name="connsiteY461" fmla="*/ 385406 h 914848"/>
                                <a:gd name="connsiteX462" fmla="*/ 1157704 w 1423210"/>
                                <a:gd name="connsiteY462" fmla="*/ 386040 h 914848"/>
                                <a:gd name="connsiteX463" fmla="*/ 1157994 w 1423210"/>
                                <a:gd name="connsiteY463" fmla="*/ 386185 h 914848"/>
                                <a:gd name="connsiteX464" fmla="*/ 1158090 w 1423210"/>
                                <a:gd name="connsiteY464" fmla="*/ 386258 h 914848"/>
                                <a:gd name="connsiteX465" fmla="*/ 1158187 w 1423210"/>
                                <a:gd name="connsiteY465" fmla="*/ 386324 h 914848"/>
                                <a:gd name="connsiteX466" fmla="*/ 1158278 w 1423210"/>
                                <a:gd name="connsiteY466" fmla="*/ 386608 h 914848"/>
                                <a:gd name="connsiteX467" fmla="*/ 1158374 w 1423210"/>
                                <a:gd name="connsiteY467" fmla="*/ 386825 h 914848"/>
                                <a:gd name="connsiteX468" fmla="*/ 1158374 w 1423210"/>
                                <a:gd name="connsiteY468" fmla="*/ 387248 h 914848"/>
                                <a:gd name="connsiteX469" fmla="*/ 1158374 w 1423210"/>
                                <a:gd name="connsiteY469" fmla="*/ 387531 h 914848"/>
                                <a:gd name="connsiteX470" fmla="*/ 1158278 w 1423210"/>
                                <a:gd name="connsiteY470" fmla="*/ 388383 h 914848"/>
                                <a:gd name="connsiteX471" fmla="*/ 1158278 w 1423210"/>
                                <a:gd name="connsiteY471" fmla="*/ 388739 h 914848"/>
                                <a:gd name="connsiteX472" fmla="*/ 1158374 w 1423210"/>
                                <a:gd name="connsiteY472" fmla="*/ 389445 h 914848"/>
                                <a:gd name="connsiteX473" fmla="*/ 1158857 w 1423210"/>
                                <a:gd name="connsiteY473" fmla="*/ 390085 h 914848"/>
                                <a:gd name="connsiteX474" fmla="*/ 1159823 w 1423210"/>
                                <a:gd name="connsiteY474" fmla="*/ 390653 h 914848"/>
                                <a:gd name="connsiteX475" fmla="*/ 1160976 w 1423210"/>
                                <a:gd name="connsiteY475" fmla="*/ 390719 h 914848"/>
                                <a:gd name="connsiteX476" fmla="*/ 1161652 w 1423210"/>
                                <a:gd name="connsiteY476" fmla="*/ 390580 h 914848"/>
                                <a:gd name="connsiteX477" fmla="*/ 1162328 w 1423210"/>
                                <a:gd name="connsiteY477" fmla="*/ 390224 h 914848"/>
                                <a:gd name="connsiteX478" fmla="*/ 1162811 w 1423210"/>
                                <a:gd name="connsiteY478" fmla="*/ 389656 h 914848"/>
                                <a:gd name="connsiteX479" fmla="*/ 1163385 w 1423210"/>
                                <a:gd name="connsiteY479" fmla="*/ 389089 h 914848"/>
                                <a:gd name="connsiteX480" fmla="*/ 1163965 w 1423210"/>
                                <a:gd name="connsiteY480" fmla="*/ 388739 h 914848"/>
                                <a:gd name="connsiteX481" fmla="*/ 1164544 w 1423210"/>
                                <a:gd name="connsiteY481" fmla="*/ 388310 h 914848"/>
                                <a:gd name="connsiteX482" fmla="*/ 1164834 w 1423210"/>
                                <a:gd name="connsiteY482" fmla="*/ 387459 h 914848"/>
                                <a:gd name="connsiteX483" fmla="*/ 1164447 w 1423210"/>
                                <a:gd name="connsiteY483" fmla="*/ 386258 h 914848"/>
                                <a:gd name="connsiteX484" fmla="*/ 1164447 w 1423210"/>
                                <a:gd name="connsiteY484" fmla="*/ 385690 h 914848"/>
                                <a:gd name="connsiteX485" fmla="*/ 1164737 w 1423210"/>
                                <a:gd name="connsiteY485" fmla="*/ 385195 h 914848"/>
                                <a:gd name="connsiteX486" fmla="*/ 1165601 w 1423210"/>
                                <a:gd name="connsiteY486" fmla="*/ 384767 h 914848"/>
                                <a:gd name="connsiteX487" fmla="*/ 1166470 w 1423210"/>
                                <a:gd name="connsiteY487" fmla="*/ 384839 h 914848"/>
                                <a:gd name="connsiteX488" fmla="*/ 1167623 w 1423210"/>
                                <a:gd name="connsiteY488" fmla="*/ 385123 h 914848"/>
                                <a:gd name="connsiteX489" fmla="*/ 1168878 w 1423210"/>
                                <a:gd name="connsiteY489" fmla="*/ 385545 h 914848"/>
                                <a:gd name="connsiteX490" fmla="*/ 1170031 w 1423210"/>
                                <a:gd name="connsiteY490" fmla="*/ 386040 h 914848"/>
                                <a:gd name="connsiteX491" fmla="*/ 1171094 w 1423210"/>
                                <a:gd name="connsiteY491" fmla="*/ 386680 h 914848"/>
                                <a:gd name="connsiteX492" fmla="*/ 1171770 w 1423210"/>
                                <a:gd name="connsiteY492" fmla="*/ 387103 h 914848"/>
                                <a:gd name="connsiteX493" fmla="*/ 1172440 w 1423210"/>
                                <a:gd name="connsiteY493" fmla="*/ 387531 h 914848"/>
                                <a:gd name="connsiteX494" fmla="*/ 1173020 w 1423210"/>
                                <a:gd name="connsiteY494" fmla="*/ 387954 h 914848"/>
                                <a:gd name="connsiteX495" fmla="*/ 1173406 w 1423210"/>
                                <a:gd name="connsiteY495" fmla="*/ 388739 h 914848"/>
                                <a:gd name="connsiteX496" fmla="*/ 1173310 w 1423210"/>
                                <a:gd name="connsiteY496" fmla="*/ 389584 h 914848"/>
                                <a:gd name="connsiteX497" fmla="*/ 1173020 w 1423210"/>
                                <a:gd name="connsiteY497" fmla="*/ 390508 h 914848"/>
                                <a:gd name="connsiteX498" fmla="*/ 1172923 w 1423210"/>
                                <a:gd name="connsiteY498" fmla="*/ 391431 h 914848"/>
                                <a:gd name="connsiteX499" fmla="*/ 1173117 w 1423210"/>
                                <a:gd name="connsiteY499" fmla="*/ 392283 h 914848"/>
                                <a:gd name="connsiteX500" fmla="*/ 1173503 w 1423210"/>
                                <a:gd name="connsiteY500" fmla="*/ 393200 h 914848"/>
                                <a:gd name="connsiteX501" fmla="*/ 1174082 w 1423210"/>
                                <a:gd name="connsiteY501" fmla="*/ 393979 h 914848"/>
                                <a:gd name="connsiteX502" fmla="*/ 1174469 w 1423210"/>
                                <a:gd name="connsiteY502" fmla="*/ 394407 h 914848"/>
                                <a:gd name="connsiteX503" fmla="*/ 1174946 w 1423210"/>
                                <a:gd name="connsiteY503" fmla="*/ 394830 h 914848"/>
                                <a:gd name="connsiteX504" fmla="*/ 1175622 w 1423210"/>
                                <a:gd name="connsiteY504" fmla="*/ 395259 h 914848"/>
                                <a:gd name="connsiteX505" fmla="*/ 1176491 w 1423210"/>
                                <a:gd name="connsiteY505" fmla="*/ 395543 h 914848"/>
                                <a:gd name="connsiteX506" fmla="*/ 1178803 w 1423210"/>
                                <a:gd name="connsiteY506" fmla="*/ 395965 h 914848"/>
                                <a:gd name="connsiteX507" fmla="*/ 1180729 w 1423210"/>
                                <a:gd name="connsiteY507" fmla="*/ 396744 h 914848"/>
                                <a:gd name="connsiteX508" fmla="*/ 1182558 w 1423210"/>
                                <a:gd name="connsiteY508" fmla="*/ 397529 h 914848"/>
                                <a:gd name="connsiteX509" fmla="*/ 1183331 w 1423210"/>
                                <a:gd name="connsiteY509" fmla="*/ 397740 h 914848"/>
                                <a:gd name="connsiteX510" fmla="*/ 1184194 w 1423210"/>
                                <a:gd name="connsiteY510" fmla="*/ 397667 h 914848"/>
                                <a:gd name="connsiteX511" fmla="*/ 1185643 w 1423210"/>
                                <a:gd name="connsiteY511" fmla="*/ 397245 h 914848"/>
                                <a:gd name="connsiteX512" fmla="*/ 1187472 w 1423210"/>
                                <a:gd name="connsiteY512" fmla="*/ 396605 h 914848"/>
                                <a:gd name="connsiteX513" fmla="*/ 1189301 w 1423210"/>
                                <a:gd name="connsiteY513" fmla="*/ 396110 h 914848"/>
                                <a:gd name="connsiteX514" fmla="*/ 1192193 w 1423210"/>
                                <a:gd name="connsiteY514" fmla="*/ 395470 h 914848"/>
                                <a:gd name="connsiteX515" fmla="*/ 1193540 w 1423210"/>
                                <a:gd name="connsiteY515" fmla="*/ 395754 h 914848"/>
                                <a:gd name="connsiteX516" fmla="*/ 1194119 w 1423210"/>
                                <a:gd name="connsiteY516" fmla="*/ 396321 h 914848"/>
                                <a:gd name="connsiteX517" fmla="*/ 1194505 w 1423210"/>
                                <a:gd name="connsiteY517" fmla="*/ 397100 h 914848"/>
                                <a:gd name="connsiteX518" fmla="*/ 1194505 w 1423210"/>
                                <a:gd name="connsiteY518" fmla="*/ 397667 h 914848"/>
                                <a:gd name="connsiteX519" fmla="*/ 1194312 w 1423210"/>
                                <a:gd name="connsiteY519" fmla="*/ 398307 h 914848"/>
                                <a:gd name="connsiteX520" fmla="*/ 1193540 w 1423210"/>
                                <a:gd name="connsiteY520" fmla="*/ 399581 h 914848"/>
                                <a:gd name="connsiteX521" fmla="*/ 1192483 w 1423210"/>
                                <a:gd name="connsiteY521" fmla="*/ 400789 h 914848"/>
                                <a:gd name="connsiteX522" fmla="*/ 1190841 w 1423210"/>
                                <a:gd name="connsiteY522" fmla="*/ 402062 h 914848"/>
                                <a:gd name="connsiteX523" fmla="*/ 1189205 w 1423210"/>
                                <a:gd name="connsiteY523" fmla="*/ 403197 h 914848"/>
                                <a:gd name="connsiteX524" fmla="*/ 1187182 w 1423210"/>
                                <a:gd name="connsiteY524" fmla="*/ 404405 h 914848"/>
                                <a:gd name="connsiteX525" fmla="*/ 1185160 w 1423210"/>
                                <a:gd name="connsiteY525" fmla="*/ 405534 h 914848"/>
                                <a:gd name="connsiteX526" fmla="*/ 1183428 w 1423210"/>
                                <a:gd name="connsiteY526" fmla="*/ 406530 h 914848"/>
                                <a:gd name="connsiteX527" fmla="*/ 1181689 w 1423210"/>
                                <a:gd name="connsiteY527" fmla="*/ 407447 h 914848"/>
                                <a:gd name="connsiteX528" fmla="*/ 1178224 w 1423210"/>
                                <a:gd name="connsiteY528" fmla="*/ 409011 h 914848"/>
                                <a:gd name="connsiteX529" fmla="*/ 1176968 w 1423210"/>
                                <a:gd name="connsiteY529" fmla="*/ 409717 h 914848"/>
                                <a:gd name="connsiteX530" fmla="*/ 1175815 w 1423210"/>
                                <a:gd name="connsiteY530" fmla="*/ 410568 h 914848"/>
                                <a:gd name="connsiteX531" fmla="*/ 1174565 w 1423210"/>
                                <a:gd name="connsiteY531" fmla="*/ 411842 h 914848"/>
                                <a:gd name="connsiteX532" fmla="*/ 1173503 w 1423210"/>
                                <a:gd name="connsiteY532" fmla="*/ 413122 h 914848"/>
                                <a:gd name="connsiteX533" fmla="*/ 1171963 w 1423210"/>
                                <a:gd name="connsiteY533" fmla="*/ 415036 h 914848"/>
                                <a:gd name="connsiteX534" fmla="*/ 1170418 w 1423210"/>
                                <a:gd name="connsiteY534" fmla="*/ 416738 h 914848"/>
                                <a:gd name="connsiteX535" fmla="*/ 1169838 w 1423210"/>
                                <a:gd name="connsiteY535" fmla="*/ 417584 h 914848"/>
                                <a:gd name="connsiteX536" fmla="*/ 1169555 w 1423210"/>
                                <a:gd name="connsiteY536" fmla="*/ 418507 h 914848"/>
                                <a:gd name="connsiteX537" fmla="*/ 1169651 w 1423210"/>
                                <a:gd name="connsiteY537" fmla="*/ 419570 h 914848"/>
                                <a:gd name="connsiteX538" fmla="*/ 1170128 w 1423210"/>
                                <a:gd name="connsiteY538" fmla="*/ 420566 h 914848"/>
                                <a:gd name="connsiteX539" fmla="*/ 1170707 w 1423210"/>
                                <a:gd name="connsiteY539" fmla="*/ 421344 h 914848"/>
                                <a:gd name="connsiteX540" fmla="*/ 1172827 w 1423210"/>
                                <a:gd name="connsiteY540" fmla="*/ 423826 h 914848"/>
                                <a:gd name="connsiteX541" fmla="*/ 1173406 w 1423210"/>
                                <a:gd name="connsiteY541" fmla="*/ 424466 h 914848"/>
                                <a:gd name="connsiteX542" fmla="*/ 1173986 w 1423210"/>
                                <a:gd name="connsiteY542" fmla="*/ 425100 h 914848"/>
                                <a:gd name="connsiteX543" fmla="*/ 1174849 w 1423210"/>
                                <a:gd name="connsiteY543" fmla="*/ 425739 h 914848"/>
                                <a:gd name="connsiteX544" fmla="*/ 1175911 w 1423210"/>
                                <a:gd name="connsiteY544" fmla="*/ 426234 h 914848"/>
                                <a:gd name="connsiteX545" fmla="*/ 1177644 w 1423210"/>
                                <a:gd name="connsiteY545" fmla="*/ 426591 h 914848"/>
                                <a:gd name="connsiteX546" fmla="*/ 1179377 w 1423210"/>
                                <a:gd name="connsiteY546" fmla="*/ 426729 h 914848"/>
                                <a:gd name="connsiteX547" fmla="*/ 1181882 w 1423210"/>
                                <a:gd name="connsiteY547" fmla="*/ 426657 h 914848"/>
                                <a:gd name="connsiteX548" fmla="*/ 1182655 w 1423210"/>
                                <a:gd name="connsiteY548" fmla="*/ 426802 h 914848"/>
                                <a:gd name="connsiteX549" fmla="*/ 1183524 w 1423210"/>
                                <a:gd name="connsiteY549" fmla="*/ 427158 h 914848"/>
                                <a:gd name="connsiteX550" fmla="*/ 1184098 w 1423210"/>
                                <a:gd name="connsiteY550" fmla="*/ 427792 h 914848"/>
                                <a:gd name="connsiteX551" fmla="*/ 1184677 w 1423210"/>
                                <a:gd name="connsiteY551" fmla="*/ 428432 h 914848"/>
                                <a:gd name="connsiteX552" fmla="*/ 1185450 w 1423210"/>
                                <a:gd name="connsiteY552" fmla="*/ 429072 h 914848"/>
                                <a:gd name="connsiteX553" fmla="*/ 1186410 w 1423210"/>
                                <a:gd name="connsiteY553" fmla="*/ 429494 h 914848"/>
                                <a:gd name="connsiteX554" fmla="*/ 1188432 w 1423210"/>
                                <a:gd name="connsiteY554" fmla="*/ 429851 h 914848"/>
                                <a:gd name="connsiteX555" fmla="*/ 1190557 w 1423210"/>
                                <a:gd name="connsiteY555" fmla="*/ 430207 h 914848"/>
                                <a:gd name="connsiteX556" fmla="*/ 1193926 w 1423210"/>
                                <a:gd name="connsiteY556" fmla="*/ 430986 h 914848"/>
                                <a:gd name="connsiteX557" fmla="*/ 1195562 w 1423210"/>
                                <a:gd name="connsiteY557" fmla="*/ 431408 h 914848"/>
                                <a:gd name="connsiteX558" fmla="*/ 1196045 w 1423210"/>
                                <a:gd name="connsiteY558" fmla="*/ 431692 h 914848"/>
                                <a:gd name="connsiteX559" fmla="*/ 1196335 w 1423210"/>
                                <a:gd name="connsiteY559" fmla="*/ 432187 h 914848"/>
                                <a:gd name="connsiteX560" fmla="*/ 1196914 w 1423210"/>
                                <a:gd name="connsiteY560" fmla="*/ 434318 h 914848"/>
                                <a:gd name="connsiteX561" fmla="*/ 1196817 w 1423210"/>
                                <a:gd name="connsiteY561" fmla="*/ 435163 h 914848"/>
                                <a:gd name="connsiteX562" fmla="*/ 1196528 w 1423210"/>
                                <a:gd name="connsiteY562" fmla="*/ 435876 h 914848"/>
                                <a:gd name="connsiteX563" fmla="*/ 1195948 w 1423210"/>
                                <a:gd name="connsiteY563" fmla="*/ 436443 h 914848"/>
                                <a:gd name="connsiteX564" fmla="*/ 1194698 w 1423210"/>
                                <a:gd name="connsiteY564" fmla="*/ 437433 h 914848"/>
                                <a:gd name="connsiteX565" fmla="*/ 1191131 w 1423210"/>
                                <a:gd name="connsiteY565" fmla="*/ 439987 h 914848"/>
                                <a:gd name="connsiteX566" fmla="*/ 1190171 w 1423210"/>
                                <a:gd name="connsiteY566" fmla="*/ 440627 h 914848"/>
                                <a:gd name="connsiteX567" fmla="*/ 1189301 w 1423210"/>
                                <a:gd name="connsiteY567" fmla="*/ 441261 h 914848"/>
                                <a:gd name="connsiteX568" fmla="*/ 1188915 w 1423210"/>
                                <a:gd name="connsiteY568" fmla="*/ 441828 h 914848"/>
                                <a:gd name="connsiteX569" fmla="*/ 1188818 w 1423210"/>
                                <a:gd name="connsiteY569" fmla="*/ 442540 h 914848"/>
                                <a:gd name="connsiteX570" fmla="*/ 1188625 w 1423210"/>
                                <a:gd name="connsiteY570" fmla="*/ 443108 h 914848"/>
                                <a:gd name="connsiteX571" fmla="*/ 1188625 w 1423210"/>
                                <a:gd name="connsiteY571" fmla="*/ 443603 h 914848"/>
                                <a:gd name="connsiteX572" fmla="*/ 1189012 w 1423210"/>
                                <a:gd name="connsiteY572" fmla="*/ 445444 h 914848"/>
                                <a:gd name="connsiteX573" fmla="*/ 1189495 w 1423210"/>
                                <a:gd name="connsiteY573" fmla="*/ 446863 h 914848"/>
                                <a:gd name="connsiteX574" fmla="*/ 1189978 w 1423210"/>
                                <a:gd name="connsiteY574" fmla="*/ 447569 h 914848"/>
                                <a:gd name="connsiteX575" fmla="*/ 1190648 w 1423210"/>
                                <a:gd name="connsiteY575" fmla="*/ 448136 h 914848"/>
                                <a:gd name="connsiteX576" fmla="*/ 1191421 w 1423210"/>
                                <a:gd name="connsiteY576" fmla="*/ 448915 h 914848"/>
                                <a:gd name="connsiteX577" fmla="*/ 1192193 w 1423210"/>
                                <a:gd name="connsiteY577" fmla="*/ 449628 h 914848"/>
                                <a:gd name="connsiteX578" fmla="*/ 1193250 w 1423210"/>
                                <a:gd name="connsiteY578" fmla="*/ 450334 h 914848"/>
                                <a:gd name="connsiteX579" fmla="*/ 1194312 w 1423210"/>
                                <a:gd name="connsiteY579" fmla="*/ 450901 h 914848"/>
                                <a:gd name="connsiteX580" fmla="*/ 1195085 w 1423210"/>
                                <a:gd name="connsiteY580" fmla="*/ 451541 h 914848"/>
                                <a:gd name="connsiteX581" fmla="*/ 1195659 w 1423210"/>
                                <a:gd name="connsiteY581" fmla="*/ 452181 h 914848"/>
                                <a:gd name="connsiteX582" fmla="*/ 1196141 w 1423210"/>
                                <a:gd name="connsiteY582" fmla="*/ 453171 h 914848"/>
                                <a:gd name="connsiteX583" fmla="*/ 1196624 w 1423210"/>
                                <a:gd name="connsiteY583" fmla="*/ 454234 h 914848"/>
                                <a:gd name="connsiteX584" fmla="*/ 1197107 w 1423210"/>
                                <a:gd name="connsiteY584" fmla="*/ 455441 h 914848"/>
                                <a:gd name="connsiteX585" fmla="*/ 1197874 w 1423210"/>
                                <a:gd name="connsiteY585" fmla="*/ 456576 h 914848"/>
                                <a:gd name="connsiteX586" fmla="*/ 1198357 w 1423210"/>
                                <a:gd name="connsiteY586" fmla="*/ 456999 h 914848"/>
                                <a:gd name="connsiteX587" fmla="*/ 1200573 w 1423210"/>
                                <a:gd name="connsiteY587" fmla="*/ 458345 h 914848"/>
                                <a:gd name="connsiteX588" fmla="*/ 1201345 w 1423210"/>
                                <a:gd name="connsiteY588" fmla="*/ 458629 h 914848"/>
                                <a:gd name="connsiteX589" fmla="*/ 1202595 w 1423210"/>
                                <a:gd name="connsiteY589" fmla="*/ 458629 h 914848"/>
                                <a:gd name="connsiteX590" fmla="*/ 1203851 w 1423210"/>
                                <a:gd name="connsiteY590" fmla="*/ 458417 h 914848"/>
                                <a:gd name="connsiteX591" fmla="*/ 1206356 w 1423210"/>
                                <a:gd name="connsiteY591" fmla="*/ 457639 h 914848"/>
                                <a:gd name="connsiteX592" fmla="*/ 1207605 w 1423210"/>
                                <a:gd name="connsiteY592" fmla="*/ 457494 h 914848"/>
                                <a:gd name="connsiteX593" fmla="*/ 1208855 w 1423210"/>
                                <a:gd name="connsiteY593" fmla="*/ 457705 h 914848"/>
                                <a:gd name="connsiteX594" fmla="*/ 1209821 w 1423210"/>
                                <a:gd name="connsiteY594" fmla="*/ 458206 h 914848"/>
                                <a:gd name="connsiteX595" fmla="*/ 1210787 w 1423210"/>
                                <a:gd name="connsiteY595" fmla="*/ 458840 h 914848"/>
                                <a:gd name="connsiteX596" fmla="*/ 1211747 w 1423210"/>
                                <a:gd name="connsiteY596" fmla="*/ 459625 h 914848"/>
                                <a:gd name="connsiteX597" fmla="*/ 1212809 w 1423210"/>
                                <a:gd name="connsiteY597" fmla="*/ 460470 h 914848"/>
                                <a:gd name="connsiteX598" fmla="*/ 1214252 w 1423210"/>
                                <a:gd name="connsiteY598" fmla="*/ 461255 h 914848"/>
                                <a:gd name="connsiteX599" fmla="*/ 1215985 w 1423210"/>
                                <a:gd name="connsiteY599" fmla="*/ 461889 h 914848"/>
                                <a:gd name="connsiteX600" fmla="*/ 1218007 w 1423210"/>
                                <a:gd name="connsiteY600" fmla="*/ 462100 h 914848"/>
                                <a:gd name="connsiteX601" fmla="*/ 1219939 w 1423210"/>
                                <a:gd name="connsiteY601" fmla="*/ 462318 h 914848"/>
                                <a:gd name="connsiteX602" fmla="*/ 1220996 w 1423210"/>
                                <a:gd name="connsiteY602" fmla="*/ 462601 h 914848"/>
                                <a:gd name="connsiteX603" fmla="*/ 1222058 w 1423210"/>
                                <a:gd name="connsiteY603" fmla="*/ 463024 h 914848"/>
                                <a:gd name="connsiteX604" fmla="*/ 1222734 w 1423210"/>
                                <a:gd name="connsiteY604" fmla="*/ 463591 h 914848"/>
                                <a:gd name="connsiteX605" fmla="*/ 1223308 w 1423210"/>
                                <a:gd name="connsiteY605" fmla="*/ 464159 h 914848"/>
                                <a:gd name="connsiteX606" fmla="*/ 1224080 w 1423210"/>
                                <a:gd name="connsiteY606" fmla="*/ 464515 h 914848"/>
                                <a:gd name="connsiteX607" fmla="*/ 1224853 w 1423210"/>
                                <a:gd name="connsiteY607" fmla="*/ 464726 h 914848"/>
                                <a:gd name="connsiteX608" fmla="*/ 1225330 w 1423210"/>
                                <a:gd name="connsiteY608" fmla="*/ 464654 h 914848"/>
                                <a:gd name="connsiteX609" fmla="*/ 1225813 w 1423210"/>
                                <a:gd name="connsiteY609" fmla="*/ 464442 h 914848"/>
                                <a:gd name="connsiteX610" fmla="*/ 1226103 w 1423210"/>
                                <a:gd name="connsiteY610" fmla="*/ 463875 h 914848"/>
                                <a:gd name="connsiteX611" fmla="*/ 1225813 w 1423210"/>
                                <a:gd name="connsiteY611" fmla="*/ 463024 h 914848"/>
                                <a:gd name="connsiteX612" fmla="*/ 1225523 w 1423210"/>
                                <a:gd name="connsiteY612" fmla="*/ 462173 h 914848"/>
                                <a:gd name="connsiteX613" fmla="*/ 1225427 w 1423210"/>
                                <a:gd name="connsiteY613" fmla="*/ 461110 h 914848"/>
                                <a:gd name="connsiteX614" fmla="*/ 1225523 w 1423210"/>
                                <a:gd name="connsiteY614" fmla="*/ 460120 h 914848"/>
                                <a:gd name="connsiteX615" fmla="*/ 1226006 w 1423210"/>
                                <a:gd name="connsiteY615" fmla="*/ 459553 h 914848"/>
                                <a:gd name="connsiteX616" fmla="*/ 1226682 w 1423210"/>
                                <a:gd name="connsiteY616" fmla="*/ 459051 h 914848"/>
                                <a:gd name="connsiteX617" fmla="*/ 1227166 w 1423210"/>
                                <a:gd name="connsiteY617" fmla="*/ 458345 h 914848"/>
                                <a:gd name="connsiteX618" fmla="*/ 1227642 w 1423210"/>
                                <a:gd name="connsiteY618" fmla="*/ 457639 h 914848"/>
                                <a:gd name="connsiteX619" fmla="*/ 1228029 w 1423210"/>
                                <a:gd name="connsiteY619" fmla="*/ 456643 h 914848"/>
                                <a:gd name="connsiteX620" fmla="*/ 1228608 w 1423210"/>
                                <a:gd name="connsiteY620" fmla="*/ 455725 h 914848"/>
                                <a:gd name="connsiteX621" fmla="*/ 1229381 w 1423210"/>
                                <a:gd name="connsiteY621" fmla="*/ 455085 h 914848"/>
                                <a:gd name="connsiteX622" fmla="*/ 1230438 w 1423210"/>
                                <a:gd name="connsiteY622" fmla="*/ 454801 h 914848"/>
                                <a:gd name="connsiteX623" fmla="*/ 1231596 w 1423210"/>
                                <a:gd name="connsiteY623" fmla="*/ 455013 h 914848"/>
                                <a:gd name="connsiteX624" fmla="*/ 1232846 w 1423210"/>
                                <a:gd name="connsiteY624" fmla="*/ 455441 h 914848"/>
                                <a:gd name="connsiteX625" fmla="*/ 1233522 w 1423210"/>
                                <a:gd name="connsiteY625" fmla="*/ 455791 h 914848"/>
                                <a:gd name="connsiteX626" fmla="*/ 1234295 w 1423210"/>
                                <a:gd name="connsiteY626" fmla="*/ 456075 h 914848"/>
                                <a:gd name="connsiteX627" fmla="*/ 1235448 w 1423210"/>
                                <a:gd name="connsiteY627" fmla="*/ 456009 h 914848"/>
                                <a:gd name="connsiteX628" fmla="*/ 1236698 w 1423210"/>
                                <a:gd name="connsiteY628" fmla="*/ 455864 h 914848"/>
                                <a:gd name="connsiteX629" fmla="*/ 1237760 w 1423210"/>
                                <a:gd name="connsiteY629" fmla="*/ 456075 h 914848"/>
                                <a:gd name="connsiteX630" fmla="*/ 1238726 w 1423210"/>
                                <a:gd name="connsiteY630" fmla="*/ 456715 h 914848"/>
                                <a:gd name="connsiteX631" fmla="*/ 1239300 w 1423210"/>
                                <a:gd name="connsiteY631" fmla="*/ 457421 h 914848"/>
                                <a:gd name="connsiteX632" fmla="*/ 1239396 w 1423210"/>
                                <a:gd name="connsiteY632" fmla="*/ 458206 h 914848"/>
                                <a:gd name="connsiteX633" fmla="*/ 1239300 w 1423210"/>
                                <a:gd name="connsiteY633" fmla="*/ 460404 h 914848"/>
                                <a:gd name="connsiteX634" fmla="*/ 1239783 w 1423210"/>
                                <a:gd name="connsiteY634" fmla="*/ 462529 h 914848"/>
                                <a:gd name="connsiteX635" fmla="*/ 1240459 w 1423210"/>
                                <a:gd name="connsiteY635" fmla="*/ 463307 h 914848"/>
                                <a:gd name="connsiteX636" fmla="*/ 1241709 w 1423210"/>
                                <a:gd name="connsiteY636" fmla="*/ 463947 h 914848"/>
                                <a:gd name="connsiteX637" fmla="*/ 1243061 w 1423210"/>
                                <a:gd name="connsiteY637" fmla="*/ 464442 h 914848"/>
                                <a:gd name="connsiteX638" fmla="*/ 1243827 w 1423210"/>
                                <a:gd name="connsiteY638" fmla="*/ 464515 h 914848"/>
                                <a:gd name="connsiteX639" fmla="*/ 1244407 w 1423210"/>
                                <a:gd name="connsiteY639" fmla="*/ 464297 h 914848"/>
                                <a:gd name="connsiteX640" fmla="*/ 1245083 w 1423210"/>
                                <a:gd name="connsiteY640" fmla="*/ 463802 h 914848"/>
                                <a:gd name="connsiteX641" fmla="*/ 1245470 w 1423210"/>
                                <a:gd name="connsiteY641" fmla="*/ 463169 h 914848"/>
                                <a:gd name="connsiteX642" fmla="*/ 1246236 w 1423210"/>
                                <a:gd name="connsiteY642" fmla="*/ 461394 h 914848"/>
                                <a:gd name="connsiteX643" fmla="*/ 1246622 w 1423210"/>
                                <a:gd name="connsiteY643" fmla="*/ 460543 h 914848"/>
                                <a:gd name="connsiteX644" fmla="*/ 1247106 w 1423210"/>
                                <a:gd name="connsiteY644" fmla="*/ 459764 h 914848"/>
                                <a:gd name="connsiteX645" fmla="*/ 1247782 w 1423210"/>
                                <a:gd name="connsiteY645" fmla="*/ 458985 h 914848"/>
                                <a:gd name="connsiteX646" fmla="*/ 1248645 w 1423210"/>
                                <a:gd name="connsiteY646" fmla="*/ 458417 h 914848"/>
                                <a:gd name="connsiteX647" fmla="*/ 1249707 w 1423210"/>
                                <a:gd name="connsiteY647" fmla="*/ 458345 h 914848"/>
                                <a:gd name="connsiteX648" fmla="*/ 1250668 w 1423210"/>
                                <a:gd name="connsiteY648" fmla="*/ 458417 h 914848"/>
                                <a:gd name="connsiteX649" fmla="*/ 1252116 w 1423210"/>
                                <a:gd name="connsiteY649" fmla="*/ 458061 h 914848"/>
                                <a:gd name="connsiteX650" fmla="*/ 1253559 w 1423210"/>
                                <a:gd name="connsiteY650" fmla="*/ 457705 h 914848"/>
                                <a:gd name="connsiteX651" fmla="*/ 1255098 w 1423210"/>
                                <a:gd name="connsiteY651" fmla="*/ 457705 h 914848"/>
                                <a:gd name="connsiteX652" fmla="*/ 1256644 w 1423210"/>
                                <a:gd name="connsiteY652" fmla="*/ 458206 h 914848"/>
                                <a:gd name="connsiteX653" fmla="*/ 1257700 w 1423210"/>
                                <a:gd name="connsiteY653" fmla="*/ 458912 h 914848"/>
                                <a:gd name="connsiteX654" fmla="*/ 1258184 w 1423210"/>
                                <a:gd name="connsiteY654" fmla="*/ 459764 h 914848"/>
                                <a:gd name="connsiteX655" fmla="*/ 1258956 w 1423210"/>
                                <a:gd name="connsiteY655" fmla="*/ 461750 h 914848"/>
                                <a:gd name="connsiteX656" fmla="*/ 1259626 w 1423210"/>
                                <a:gd name="connsiteY656" fmla="*/ 462601 h 914848"/>
                                <a:gd name="connsiteX657" fmla="*/ 1263387 w 1423210"/>
                                <a:gd name="connsiteY657" fmla="*/ 463024 h 914848"/>
                                <a:gd name="connsiteX658" fmla="*/ 1267529 w 1423210"/>
                                <a:gd name="connsiteY658" fmla="*/ 463380 h 914848"/>
                                <a:gd name="connsiteX659" fmla="*/ 1271863 w 1423210"/>
                                <a:gd name="connsiteY659" fmla="*/ 464370 h 914848"/>
                                <a:gd name="connsiteX660" fmla="*/ 1275715 w 1423210"/>
                                <a:gd name="connsiteY660" fmla="*/ 466924 h 914848"/>
                                <a:gd name="connsiteX661" fmla="*/ 1276391 w 1423210"/>
                                <a:gd name="connsiteY661" fmla="*/ 469477 h 914848"/>
                                <a:gd name="connsiteX662" fmla="*/ 1275335 w 1423210"/>
                                <a:gd name="connsiteY662" fmla="*/ 472592 h 914848"/>
                                <a:gd name="connsiteX663" fmla="*/ 1274851 w 1423210"/>
                                <a:gd name="connsiteY663" fmla="*/ 473588 h 914848"/>
                                <a:gd name="connsiteX664" fmla="*/ 1273982 w 1423210"/>
                                <a:gd name="connsiteY664" fmla="*/ 475502 h 914848"/>
                                <a:gd name="connsiteX665" fmla="*/ 1277260 w 1423210"/>
                                <a:gd name="connsiteY665" fmla="*/ 479680 h 914848"/>
                                <a:gd name="connsiteX666" fmla="*/ 1274948 w 1423210"/>
                                <a:gd name="connsiteY666" fmla="*/ 483725 h 914848"/>
                                <a:gd name="connsiteX667" fmla="*/ 1274079 w 1423210"/>
                                <a:gd name="connsiteY667" fmla="*/ 485071 h 914848"/>
                                <a:gd name="connsiteX668" fmla="*/ 1272346 w 1423210"/>
                                <a:gd name="connsiteY668" fmla="*/ 489110 h 914848"/>
                                <a:gd name="connsiteX669" fmla="*/ 1274368 w 1423210"/>
                                <a:gd name="connsiteY669" fmla="*/ 492581 h 914848"/>
                                <a:gd name="connsiteX670" fmla="*/ 1291803 w 1423210"/>
                                <a:gd name="connsiteY670" fmla="*/ 494144 h 914848"/>
                                <a:gd name="connsiteX671" fmla="*/ 1293542 w 1423210"/>
                                <a:gd name="connsiteY671" fmla="*/ 494778 h 914848"/>
                                <a:gd name="connsiteX672" fmla="*/ 1293735 w 1423210"/>
                                <a:gd name="connsiteY672" fmla="*/ 494778 h 914848"/>
                                <a:gd name="connsiteX673" fmla="*/ 1294115 w 1423210"/>
                                <a:gd name="connsiteY673" fmla="*/ 494778 h 914848"/>
                                <a:gd name="connsiteX674" fmla="*/ 1294502 w 1423210"/>
                                <a:gd name="connsiteY674" fmla="*/ 494778 h 914848"/>
                                <a:gd name="connsiteX675" fmla="*/ 1294888 w 1423210"/>
                                <a:gd name="connsiteY675" fmla="*/ 494923 h 914848"/>
                                <a:gd name="connsiteX676" fmla="*/ 1294985 w 1423210"/>
                                <a:gd name="connsiteY676" fmla="*/ 494996 h 914848"/>
                                <a:gd name="connsiteX677" fmla="*/ 1295178 w 1423210"/>
                                <a:gd name="connsiteY677" fmla="*/ 495062 h 914848"/>
                                <a:gd name="connsiteX678" fmla="*/ 1295371 w 1423210"/>
                                <a:gd name="connsiteY678" fmla="*/ 495279 h 914848"/>
                                <a:gd name="connsiteX679" fmla="*/ 1295564 w 1423210"/>
                                <a:gd name="connsiteY679" fmla="*/ 495563 h 914848"/>
                                <a:gd name="connsiteX680" fmla="*/ 1296144 w 1423210"/>
                                <a:gd name="connsiteY680" fmla="*/ 496976 h 914848"/>
                                <a:gd name="connsiteX681" fmla="*/ 1296524 w 1423210"/>
                                <a:gd name="connsiteY681" fmla="*/ 497543 h 914848"/>
                                <a:gd name="connsiteX682" fmla="*/ 1296814 w 1423210"/>
                                <a:gd name="connsiteY682" fmla="*/ 498183 h 914848"/>
                                <a:gd name="connsiteX683" fmla="*/ 1297683 w 1423210"/>
                                <a:gd name="connsiteY683" fmla="*/ 499602 h 914848"/>
                                <a:gd name="connsiteX684" fmla="*/ 1297973 w 1423210"/>
                                <a:gd name="connsiteY684" fmla="*/ 500169 h 914848"/>
                                <a:gd name="connsiteX685" fmla="*/ 1298166 w 1423210"/>
                                <a:gd name="connsiteY685" fmla="*/ 500453 h 914848"/>
                                <a:gd name="connsiteX686" fmla="*/ 1298166 w 1423210"/>
                                <a:gd name="connsiteY686" fmla="*/ 500737 h 914848"/>
                                <a:gd name="connsiteX687" fmla="*/ 1298166 w 1423210"/>
                                <a:gd name="connsiteY687" fmla="*/ 501020 h 914848"/>
                                <a:gd name="connsiteX688" fmla="*/ 1297973 w 1423210"/>
                                <a:gd name="connsiteY688" fmla="*/ 501159 h 914848"/>
                                <a:gd name="connsiteX689" fmla="*/ 1297780 w 1423210"/>
                                <a:gd name="connsiteY689" fmla="*/ 501371 h 914848"/>
                                <a:gd name="connsiteX690" fmla="*/ 1297490 w 1423210"/>
                                <a:gd name="connsiteY690" fmla="*/ 501515 h 914848"/>
                                <a:gd name="connsiteX691" fmla="*/ 1297297 w 1423210"/>
                                <a:gd name="connsiteY691" fmla="*/ 501588 h 914848"/>
                                <a:gd name="connsiteX692" fmla="*/ 1297104 w 1423210"/>
                                <a:gd name="connsiteY692" fmla="*/ 501588 h 914848"/>
                                <a:gd name="connsiteX693" fmla="*/ 1296144 w 1423210"/>
                                <a:gd name="connsiteY693" fmla="*/ 501443 h 914848"/>
                                <a:gd name="connsiteX694" fmla="*/ 1295951 w 1423210"/>
                                <a:gd name="connsiteY694" fmla="*/ 501371 h 914848"/>
                                <a:gd name="connsiteX695" fmla="*/ 1295758 w 1423210"/>
                                <a:gd name="connsiteY695" fmla="*/ 501304 h 914848"/>
                                <a:gd name="connsiteX696" fmla="*/ 1295661 w 1423210"/>
                                <a:gd name="connsiteY696" fmla="*/ 501232 h 914848"/>
                                <a:gd name="connsiteX697" fmla="*/ 1295564 w 1423210"/>
                                <a:gd name="connsiteY697" fmla="*/ 501159 h 914848"/>
                                <a:gd name="connsiteX698" fmla="*/ 1294405 w 1423210"/>
                                <a:gd name="connsiteY698" fmla="*/ 501304 h 914848"/>
                                <a:gd name="connsiteX699" fmla="*/ 1294019 w 1423210"/>
                                <a:gd name="connsiteY699" fmla="*/ 501371 h 914848"/>
                                <a:gd name="connsiteX700" fmla="*/ 1293445 w 1423210"/>
                                <a:gd name="connsiteY700" fmla="*/ 501515 h 914848"/>
                                <a:gd name="connsiteX701" fmla="*/ 1292866 w 1423210"/>
                                <a:gd name="connsiteY701" fmla="*/ 501727 h 914848"/>
                                <a:gd name="connsiteX702" fmla="*/ 1292383 w 1423210"/>
                                <a:gd name="connsiteY702" fmla="*/ 501938 h 914848"/>
                                <a:gd name="connsiteX703" fmla="*/ 1291707 w 1423210"/>
                                <a:gd name="connsiteY703" fmla="*/ 502294 h 914848"/>
                                <a:gd name="connsiteX704" fmla="*/ 1291423 w 1423210"/>
                                <a:gd name="connsiteY704" fmla="*/ 502506 h 914848"/>
                                <a:gd name="connsiteX705" fmla="*/ 1290843 w 1423210"/>
                                <a:gd name="connsiteY705" fmla="*/ 502862 h 914848"/>
                                <a:gd name="connsiteX706" fmla="*/ 1290650 w 1423210"/>
                                <a:gd name="connsiteY706" fmla="*/ 503145 h 914848"/>
                                <a:gd name="connsiteX707" fmla="*/ 1290360 w 1423210"/>
                                <a:gd name="connsiteY707" fmla="*/ 503357 h 914848"/>
                                <a:gd name="connsiteX708" fmla="*/ 1290167 w 1423210"/>
                                <a:gd name="connsiteY708" fmla="*/ 503640 h 914848"/>
                                <a:gd name="connsiteX709" fmla="*/ 1289878 w 1423210"/>
                                <a:gd name="connsiteY709" fmla="*/ 503852 h 914848"/>
                                <a:gd name="connsiteX710" fmla="*/ 1289111 w 1423210"/>
                                <a:gd name="connsiteY710" fmla="*/ 504353 h 914848"/>
                                <a:gd name="connsiteX711" fmla="*/ 1289304 w 1423210"/>
                                <a:gd name="connsiteY711" fmla="*/ 504419 h 914848"/>
                                <a:gd name="connsiteX712" fmla="*/ 1289588 w 1423210"/>
                                <a:gd name="connsiteY712" fmla="*/ 504637 h 914848"/>
                                <a:gd name="connsiteX713" fmla="*/ 1289684 w 1423210"/>
                                <a:gd name="connsiteY713" fmla="*/ 504775 h 914848"/>
                                <a:gd name="connsiteX714" fmla="*/ 1289781 w 1423210"/>
                                <a:gd name="connsiteY714" fmla="*/ 504920 h 914848"/>
                                <a:gd name="connsiteX715" fmla="*/ 1289878 w 1423210"/>
                                <a:gd name="connsiteY715" fmla="*/ 505059 h 914848"/>
                                <a:gd name="connsiteX716" fmla="*/ 1289878 w 1423210"/>
                                <a:gd name="connsiteY716" fmla="*/ 505270 h 914848"/>
                                <a:gd name="connsiteX717" fmla="*/ 1289781 w 1423210"/>
                                <a:gd name="connsiteY717" fmla="*/ 505415 h 914848"/>
                                <a:gd name="connsiteX718" fmla="*/ 1289491 w 1423210"/>
                                <a:gd name="connsiteY718" fmla="*/ 505627 h 914848"/>
                                <a:gd name="connsiteX719" fmla="*/ 1289207 w 1423210"/>
                                <a:gd name="connsiteY719" fmla="*/ 505766 h 914848"/>
                                <a:gd name="connsiteX720" fmla="*/ 1289014 w 1423210"/>
                                <a:gd name="connsiteY720" fmla="*/ 505838 h 914848"/>
                                <a:gd name="connsiteX721" fmla="*/ 1288628 w 1423210"/>
                                <a:gd name="connsiteY721" fmla="*/ 505910 h 914848"/>
                                <a:gd name="connsiteX722" fmla="*/ 1288338 w 1423210"/>
                                <a:gd name="connsiteY722" fmla="*/ 505910 h 914848"/>
                                <a:gd name="connsiteX723" fmla="*/ 1288048 w 1423210"/>
                                <a:gd name="connsiteY723" fmla="*/ 505910 h 914848"/>
                                <a:gd name="connsiteX724" fmla="*/ 1287759 w 1423210"/>
                                <a:gd name="connsiteY724" fmla="*/ 505838 h 914848"/>
                                <a:gd name="connsiteX725" fmla="*/ 1287469 w 1423210"/>
                                <a:gd name="connsiteY725" fmla="*/ 505699 h 914848"/>
                                <a:gd name="connsiteX726" fmla="*/ 1287275 w 1423210"/>
                                <a:gd name="connsiteY726" fmla="*/ 505910 h 914848"/>
                                <a:gd name="connsiteX727" fmla="*/ 1286992 w 1423210"/>
                                <a:gd name="connsiteY727" fmla="*/ 506122 h 914848"/>
                                <a:gd name="connsiteX728" fmla="*/ 1286606 w 1423210"/>
                                <a:gd name="connsiteY728" fmla="*/ 506333 h 914848"/>
                                <a:gd name="connsiteX729" fmla="*/ 1286316 w 1423210"/>
                                <a:gd name="connsiteY729" fmla="*/ 506478 h 914848"/>
                                <a:gd name="connsiteX730" fmla="*/ 1286026 w 1423210"/>
                                <a:gd name="connsiteY730" fmla="*/ 506550 h 914848"/>
                                <a:gd name="connsiteX731" fmla="*/ 1285833 w 1423210"/>
                                <a:gd name="connsiteY731" fmla="*/ 506617 h 914848"/>
                                <a:gd name="connsiteX732" fmla="*/ 1285543 w 1423210"/>
                                <a:gd name="connsiteY732" fmla="*/ 506617 h 914848"/>
                                <a:gd name="connsiteX733" fmla="*/ 1285253 w 1423210"/>
                                <a:gd name="connsiteY733" fmla="*/ 506617 h 914848"/>
                                <a:gd name="connsiteX734" fmla="*/ 1284963 w 1423210"/>
                                <a:gd name="connsiteY734" fmla="*/ 506550 h 914848"/>
                                <a:gd name="connsiteX735" fmla="*/ 1284390 w 1423210"/>
                                <a:gd name="connsiteY735" fmla="*/ 506333 h 914848"/>
                                <a:gd name="connsiteX736" fmla="*/ 1284003 w 1423210"/>
                                <a:gd name="connsiteY736" fmla="*/ 506194 h 914848"/>
                                <a:gd name="connsiteX737" fmla="*/ 1283520 w 1423210"/>
                                <a:gd name="connsiteY737" fmla="*/ 505838 h 914848"/>
                                <a:gd name="connsiteX738" fmla="*/ 1283038 w 1423210"/>
                                <a:gd name="connsiteY738" fmla="*/ 505482 h 914848"/>
                                <a:gd name="connsiteX739" fmla="*/ 1282844 w 1423210"/>
                                <a:gd name="connsiteY739" fmla="*/ 505343 h 914848"/>
                                <a:gd name="connsiteX740" fmla="*/ 1282555 w 1423210"/>
                                <a:gd name="connsiteY740" fmla="*/ 504987 h 914848"/>
                                <a:gd name="connsiteX741" fmla="*/ 1282271 w 1423210"/>
                                <a:gd name="connsiteY741" fmla="*/ 504492 h 914848"/>
                                <a:gd name="connsiteX742" fmla="*/ 1282078 w 1423210"/>
                                <a:gd name="connsiteY742" fmla="*/ 504280 h 914848"/>
                                <a:gd name="connsiteX743" fmla="*/ 1281788 w 1423210"/>
                                <a:gd name="connsiteY743" fmla="*/ 504069 h 914848"/>
                                <a:gd name="connsiteX744" fmla="*/ 1281498 w 1423210"/>
                                <a:gd name="connsiteY744" fmla="*/ 503852 h 914848"/>
                                <a:gd name="connsiteX745" fmla="*/ 1281112 w 1423210"/>
                                <a:gd name="connsiteY745" fmla="*/ 503502 h 914848"/>
                                <a:gd name="connsiteX746" fmla="*/ 1280822 w 1423210"/>
                                <a:gd name="connsiteY746" fmla="*/ 503357 h 914848"/>
                                <a:gd name="connsiteX747" fmla="*/ 1280532 w 1423210"/>
                                <a:gd name="connsiteY747" fmla="*/ 503290 h 914848"/>
                                <a:gd name="connsiteX748" fmla="*/ 1280152 w 1423210"/>
                                <a:gd name="connsiteY748" fmla="*/ 503145 h 914848"/>
                                <a:gd name="connsiteX749" fmla="*/ 1279862 w 1423210"/>
                                <a:gd name="connsiteY749" fmla="*/ 503145 h 914848"/>
                                <a:gd name="connsiteX750" fmla="*/ 1279379 w 1423210"/>
                                <a:gd name="connsiteY750" fmla="*/ 503073 h 914848"/>
                                <a:gd name="connsiteX751" fmla="*/ 1278993 w 1423210"/>
                                <a:gd name="connsiteY751" fmla="*/ 503073 h 914848"/>
                                <a:gd name="connsiteX752" fmla="*/ 1278317 w 1423210"/>
                                <a:gd name="connsiteY752" fmla="*/ 503073 h 914848"/>
                                <a:gd name="connsiteX753" fmla="*/ 1277743 w 1423210"/>
                                <a:gd name="connsiteY753" fmla="*/ 503145 h 914848"/>
                                <a:gd name="connsiteX754" fmla="*/ 1277164 w 1423210"/>
                                <a:gd name="connsiteY754" fmla="*/ 503218 h 914848"/>
                                <a:gd name="connsiteX755" fmla="*/ 1276681 w 1423210"/>
                                <a:gd name="connsiteY755" fmla="*/ 503357 h 914848"/>
                                <a:gd name="connsiteX756" fmla="*/ 1276391 w 1423210"/>
                                <a:gd name="connsiteY756" fmla="*/ 503429 h 914848"/>
                                <a:gd name="connsiteX757" fmla="*/ 1275908 w 1423210"/>
                                <a:gd name="connsiteY757" fmla="*/ 503568 h 914848"/>
                                <a:gd name="connsiteX758" fmla="*/ 1275335 w 1423210"/>
                                <a:gd name="connsiteY758" fmla="*/ 503785 h 914848"/>
                                <a:gd name="connsiteX759" fmla="*/ 1274948 w 1423210"/>
                                <a:gd name="connsiteY759" fmla="*/ 504069 h 914848"/>
                                <a:gd name="connsiteX760" fmla="*/ 1274755 w 1423210"/>
                                <a:gd name="connsiteY760" fmla="*/ 504208 h 914848"/>
                                <a:gd name="connsiteX761" fmla="*/ 1274562 w 1423210"/>
                                <a:gd name="connsiteY761" fmla="*/ 504353 h 914848"/>
                                <a:gd name="connsiteX762" fmla="*/ 1274368 w 1423210"/>
                                <a:gd name="connsiteY762" fmla="*/ 504637 h 914848"/>
                                <a:gd name="connsiteX763" fmla="*/ 1274272 w 1423210"/>
                                <a:gd name="connsiteY763" fmla="*/ 504920 h 914848"/>
                                <a:gd name="connsiteX764" fmla="*/ 1274175 w 1423210"/>
                                <a:gd name="connsiteY764" fmla="*/ 505270 h 914848"/>
                                <a:gd name="connsiteX765" fmla="*/ 1274175 w 1423210"/>
                                <a:gd name="connsiteY765" fmla="*/ 505838 h 914848"/>
                                <a:gd name="connsiteX766" fmla="*/ 1274272 w 1423210"/>
                                <a:gd name="connsiteY766" fmla="*/ 507685 h 914848"/>
                                <a:gd name="connsiteX767" fmla="*/ 1274368 w 1423210"/>
                                <a:gd name="connsiteY767" fmla="*/ 508319 h 914848"/>
                                <a:gd name="connsiteX768" fmla="*/ 1274465 w 1423210"/>
                                <a:gd name="connsiteY768" fmla="*/ 508887 h 914848"/>
                                <a:gd name="connsiteX769" fmla="*/ 1275811 w 1423210"/>
                                <a:gd name="connsiteY769" fmla="*/ 514133 h 914848"/>
                                <a:gd name="connsiteX770" fmla="*/ 1275811 w 1423210"/>
                                <a:gd name="connsiteY770" fmla="*/ 514555 h 914848"/>
                                <a:gd name="connsiteX771" fmla="*/ 1275715 w 1423210"/>
                                <a:gd name="connsiteY771" fmla="*/ 515690 h 914848"/>
                                <a:gd name="connsiteX772" fmla="*/ 1275715 w 1423210"/>
                                <a:gd name="connsiteY772" fmla="*/ 516330 h 914848"/>
                                <a:gd name="connsiteX773" fmla="*/ 1275715 w 1423210"/>
                                <a:gd name="connsiteY773" fmla="*/ 516686 h 914848"/>
                                <a:gd name="connsiteX774" fmla="*/ 1275811 w 1423210"/>
                                <a:gd name="connsiteY774" fmla="*/ 516825 h 914848"/>
                                <a:gd name="connsiteX775" fmla="*/ 1275908 w 1423210"/>
                                <a:gd name="connsiteY775" fmla="*/ 516970 h 914848"/>
                                <a:gd name="connsiteX776" fmla="*/ 1276004 w 1423210"/>
                                <a:gd name="connsiteY776" fmla="*/ 517037 h 914848"/>
                                <a:gd name="connsiteX777" fmla="*/ 1276198 w 1423210"/>
                                <a:gd name="connsiteY777" fmla="*/ 517181 h 914848"/>
                                <a:gd name="connsiteX778" fmla="*/ 1276584 w 1423210"/>
                                <a:gd name="connsiteY778" fmla="*/ 517254 h 914848"/>
                                <a:gd name="connsiteX779" fmla="*/ 1277067 w 1423210"/>
                                <a:gd name="connsiteY779" fmla="*/ 517320 h 914848"/>
                                <a:gd name="connsiteX780" fmla="*/ 1277936 w 1423210"/>
                                <a:gd name="connsiteY780" fmla="*/ 517254 h 914848"/>
                                <a:gd name="connsiteX781" fmla="*/ 1278220 w 1423210"/>
                                <a:gd name="connsiteY781" fmla="*/ 517254 h 914848"/>
                                <a:gd name="connsiteX782" fmla="*/ 1278510 w 1423210"/>
                                <a:gd name="connsiteY782" fmla="*/ 517320 h 914848"/>
                                <a:gd name="connsiteX783" fmla="*/ 1278800 w 1423210"/>
                                <a:gd name="connsiteY783" fmla="*/ 517538 h 914848"/>
                                <a:gd name="connsiteX784" fmla="*/ 1279186 w 1423210"/>
                                <a:gd name="connsiteY784" fmla="*/ 517821 h 914848"/>
                                <a:gd name="connsiteX785" fmla="*/ 1279572 w 1423210"/>
                                <a:gd name="connsiteY785" fmla="*/ 518244 h 914848"/>
                                <a:gd name="connsiteX786" fmla="*/ 1279862 w 1423210"/>
                                <a:gd name="connsiteY786" fmla="*/ 518528 h 914848"/>
                                <a:gd name="connsiteX787" fmla="*/ 1280152 w 1423210"/>
                                <a:gd name="connsiteY787" fmla="*/ 518950 h 914848"/>
                                <a:gd name="connsiteX788" fmla="*/ 1280339 w 1423210"/>
                                <a:gd name="connsiteY788" fmla="*/ 519168 h 914848"/>
                                <a:gd name="connsiteX789" fmla="*/ 1280532 w 1423210"/>
                                <a:gd name="connsiteY789" fmla="*/ 519306 h 914848"/>
                                <a:gd name="connsiteX790" fmla="*/ 1280822 w 1423210"/>
                                <a:gd name="connsiteY790" fmla="*/ 519518 h 914848"/>
                                <a:gd name="connsiteX791" fmla="*/ 1281112 w 1423210"/>
                                <a:gd name="connsiteY791" fmla="*/ 519663 h 914848"/>
                                <a:gd name="connsiteX792" fmla="*/ 1281691 w 1423210"/>
                                <a:gd name="connsiteY792" fmla="*/ 519801 h 914848"/>
                                <a:gd name="connsiteX793" fmla="*/ 1282941 w 1423210"/>
                                <a:gd name="connsiteY793" fmla="*/ 520158 h 914848"/>
                                <a:gd name="connsiteX794" fmla="*/ 1284100 w 1423210"/>
                                <a:gd name="connsiteY794" fmla="*/ 520586 h 914848"/>
                                <a:gd name="connsiteX795" fmla="*/ 1284487 w 1423210"/>
                                <a:gd name="connsiteY795" fmla="*/ 520798 h 914848"/>
                                <a:gd name="connsiteX796" fmla="*/ 1284583 w 1423210"/>
                                <a:gd name="connsiteY796" fmla="*/ 520870 h 914848"/>
                                <a:gd name="connsiteX797" fmla="*/ 1284776 w 1423210"/>
                                <a:gd name="connsiteY797" fmla="*/ 521009 h 914848"/>
                                <a:gd name="connsiteX798" fmla="*/ 1284867 w 1423210"/>
                                <a:gd name="connsiteY798" fmla="*/ 521220 h 914848"/>
                                <a:gd name="connsiteX799" fmla="*/ 1284867 w 1423210"/>
                                <a:gd name="connsiteY799" fmla="*/ 521365 h 914848"/>
                                <a:gd name="connsiteX800" fmla="*/ 1284963 w 1423210"/>
                                <a:gd name="connsiteY800" fmla="*/ 521649 h 914848"/>
                                <a:gd name="connsiteX801" fmla="*/ 1284867 w 1423210"/>
                                <a:gd name="connsiteY801" fmla="*/ 522071 h 914848"/>
                                <a:gd name="connsiteX802" fmla="*/ 1284100 w 1423210"/>
                                <a:gd name="connsiteY802" fmla="*/ 525192 h 914848"/>
                                <a:gd name="connsiteX803" fmla="*/ 1283907 w 1423210"/>
                                <a:gd name="connsiteY803" fmla="*/ 526605 h 914848"/>
                                <a:gd name="connsiteX804" fmla="*/ 1283617 w 1423210"/>
                                <a:gd name="connsiteY804" fmla="*/ 528024 h 914848"/>
                                <a:gd name="connsiteX805" fmla="*/ 1283617 w 1423210"/>
                                <a:gd name="connsiteY805" fmla="*/ 528308 h 914848"/>
                                <a:gd name="connsiteX806" fmla="*/ 1283714 w 1423210"/>
                                <a:gd name="connsiteY806" fmla="*/ 528736 h 914848"/>
                                <a:gd name="connsiteX807" fmla="*/ 1283810 w 1423210"/>
                                <a:gd name="connsiteY807" fmla="*/ 529020 h 914848"/>
                                <a:gd name="connsiteX808" fmla="*/ 1283907 w 1423210"/>
                                <a:gd name="connsiteY808" fmla="*/ 529304 h 914848"/>
                                <a:gd name="connsiteX809" fmla="*/ 1284100 w 1423210"/>
                                <a:gd name="connsiteY809" fmla="*/ 529654 h 914848"/>
                                <a:gd name="connsiteX810" fmla="*/ 1284293 w 1423210"/>
                                <a:gd name="connsiteY810" fmla="*/ 529938 h 914848"/>
                                <a:gd name="connsiteX811" fmla="*/ 1284583 w 1423210"/>
                                <a:gd name="connsiteY811" fmla="*/ 530294 h 914848"/>
                                <a:gd name="connsiteX812" fmla="*/ 1284867 w 1423210"/>
                                <a:gd name="connsiteY812" fmla="*/ 530505 h 914848"/>
                                <a:gd name="connsiteX813" fmla="*/ 1285350 w 1423210"/>
                                <a:gd name="connsiteY813" fmla="*/ 530934 h 914848"/>
                                <a:gd name="connsiteX814" fmla="*/ 1285833 w 1423210"/>
                                <a:gd name="connsiteY814" fmla="*/ 531145 h 914848"/>
                                <a:gd name="connsiteX815" fmla="*/ 1286123 w 1423210"/>
                                <a:gd name="connsiteY815" fmla="*/ 531290 h 914848"/>
                                <a:gd name="connsiteX816" fmla="*/ 1286606 w 1423210"/>
                                <a:gd name="connsiteY816" fmla="*/ 531501 h 914848"/>
                                <a:gd name="connsiteX817" fmla="*/ 1287179 w 1423210"/>
                                <a:gd name="connsiteY817" fmla="*/ 531712 h 914848"/>
                                <a:gd name="connsiteX818" fmla="*/ 1287759 w 1423210"/>
                                <a:gd name="connsiteY818" fmla="*/ 531851 h 914848"/>
                                <a:gd name="connsiteX819" fmla="*/ 1288242 w 1423210"/>
                                <a:gd name="connsiteY819" fmla="*/ 531924 h 914848"/>
                                <a:gd name="connsiteX820" fmla="*/ 1291230 w 1423210"/>
                                <a:gd name="connsiteY820" fmla="*/ 532208 h 914848"/>
                                <a:gd name="connsiteX821" fmla="*/ 1292769 w 1423210"/>
                                <a:gd name="connsiteY821" fmla="*/ 532491 h 914848"/>
                                <a:gd name="connsiteX822" fmla="*/ 1293155 w 1423210"/>
                                <a:gd name="connsiteY822" fmla="*/ 532636 h 914848"/>
                                <a:gd name="connsiteX823" fmla="*/ 1293349 w 1423210"/>
                                <a:gd name="connsiteY823" fmla="*/ 532703 h 914848"/>
                                <a:gd name="connsiteX824" fmla="*/ 1293542 w 1423210"/>
                                <a:gd name="connsiteY824" fmla="*/ 532847 h 914848"/>
                                <a:gd name="connsiteX825" fmla="*/ 1293735 w 1423210"/>
                                <a:gd name="connsiteY825" fmla="*/ 533059 h 914848"/>
                                <a:gd name="connsiteX826" fmla="*/ 1294019 w 1423210"/>
                                <a:gd name="connsiteY826" fmla="*/ 533415 h 914848"/>
                                <a:gd name="connsiteX827" fmla="*/ 1294212 w 1423210"/>
                                <a:gd name="connsiteY827" fmla="*/ 533699 h 914848"/>
                                <a:gd name="connsiteX828" fmla="*/ 1294308 w 1423210"/>
                                <a:gd name="connsiteY828" fmla="*/ 533982 h 914848"/>
                                <a:gd name="connsiteX829" fmla="*/ 1294405 w 1423210"/>
                                <a:gd name="connsiteY829" fmla="*/ 534477 h 914848"/>
                                <a:gd name="connsiteX830" fmla="*/ 1294598 w 1423210"/>
                                <a:gd name="connsiteY830" fmla="*/ 536035 h 914848"/>
                                <a:gd name="connsiteX831" fmla="*/ 1294888 w 1423210"/>
                                <a:gd name="connsiteY831" fmla="*/ 537381 h 914848"/>
                                <a:gd name="connsiteX832" fmla="*/ 1294888 w 1423210"/>
                                <a:gd name="connsiteY832" fmla="*/ 537737 h 914848"/>
                                <a:gd name="connsiteX833" fmla="*/ 1294888 w 1423210"/>
                                <a:gd name="connsiteY833" fmla="*/ 538021 h 914848"/>
                                <a:gd name="connsiteX834" fmla="*/ 1294791 w 1423210"/>
                                <a:gd name="connsiteY834" fmla="*/ 538377 h 914848"/>
                                <a:gd name="connsiteX835" fmla="*/ 1294695 w 1423210"/>
                                <a:gd name="connsiteY835" fmla="*/ 538588 h 914848"/>
                                <a:gd name="connsiteX836" fmla="*/ 1294598 w 1423210"/>
                                <a:gd name="connsiteY836" fmla="*/ 538727 h 914848"/>
                                <a:gd name="connsiteX837" fmla="*/ 1292479 w 1423210"/>
                                <a:gd name="connsiteY837" fmla="*/ 541987 h 914848"/>
                                <a:gd name="connsiteX838" fmla="*/ 1292383 w 1423210"/>
                                <a:gd name="connsiteY838" fmla="*/ 542205 h 914848"/>
                                <a:gd name="connsiteX839" fmla="*/ 1292286 w 1423210"/>
                                <a:gd name="connsiteY839" fmla="*/ 542488 h 914848"/>
                                <a:gd name="connsiteX840" fmla="*/ 1292286 w 1423210"/>
                                <a:gd name="connsiteY840" fmla="*/ 542700 h 914848"/>
                                <a:gd name="connsiteX841" fmla="*/ 1292286 w 1423210"/>
                                <a:gd name="connsiteY841" fmla="*/ 543122 h 914848"/>
                                <a:gd name="connsiteX842" fmla="*/ 1292286 w 1423210"/>
                                <a:gd name="connsiteY842" fmla="*/ 543478 h 914848"/>
                                <a:gd name="connsiteX843" fmla="*/ 1292479 w 1423210"/>
                                <a:gd name="connsiteY843" fmla="*/ 543907 h 914848"/>
                                <a:gd name="connsiteX844" fmla="*/ 1292672 w 1423210"/>
                                <a:gd name="connsiteY844" fmla="*/ 544330 h 914848"/>
                                <a:gd name="connsiteX845" fmla="*/ 1293059 w 1423210"/>
                                <a:gd name="connsiteY845" fmla="*/ 544970 h 914848"/>
                                <a:gd name="connsiteX846" fmla="*/ 1293735 w 1423210"/>
                                <a:gd name="connsiteY846" fmla="*/ 545821 h 914848"/>
                                <a:gd name="connsiteX847" fmla="*/ 1294405 w 1423210"/>
                                <a:gd name="connsiteY847" fmla="*/ 546738 h 914848"/>
                                <a:gd name="connsiteX848" fmla="*/ 1295178 w 1423210"/>
                                <a:gd name="connsiteY848" fmla="*/ 547946 h 914848"/>
                                <a:gd name="connsiteX849" fmla="*/ 1295951 w 1423210"/>
                                <a:gd name="connsiteY849" fmla="*/ 549220 h 914848"/>
                                <a:gd name="connsiteX850" fmla="*/ 1296047 w 1423210"/>
                                <a:gd name="connsiteY850" fmla="*/ 549431 h 914848"/>
                                <a:gd name="connsiteX851" fmla="*/ 1296144 w 1423210"/>
                                <a:gd name="connsiteY851" fmla="*/ 549787 h 914848"/>
                                <a:gd name="connsiteX852" fmla="*/ 1296144 w 1423210"/>
                                <a:gd name="connsiteY852" fmla="*/ 550427 h 914848"/>
                                <a:gd name="connsiteX853" fmla="*/ 1296144 w 1423210"/>
                                <a:gd name="connsiteY853" fmla="*/ 550711 h 914848"/>
                                <a:gd name="connsiteX854" fmla="*/ 1296234 w 1423210"/>
                                <a:gd name="connsiteY854" fmla="*/ 550995 h 914848"/>
                                <a:gd name="connsiteX855" fmla="*/ 1296427 w 1423210"/>
                                <a:gd name="connsiteY855" fmla="*/ 551417 h 914848"/>
                                <a:gd name="connsiteX856" fmla="*/ 1296524 w 1423210"/>
                                <a:gd name="connsiteY856" fmla="*/ 551628 h 914848"/>
                                <a:gd name="connsiteX857" fmla="*/ 1296717 w 1423210"/>
                                <a:gd name="connsiteY857" fmla="*/ 551846 h 914848"/>
                                <a:gd name="connsiteX858" fmla="*/ 1296911 w 1423210"/>
                                <a:gd name="connsiteY858" fmla="*/ 552129 h 914848"/>
                                <a:gd name="connsiteX859" fmla="*/ 1297297 w 1423210"/>
                                <a:gd name="connsiteY859" fmla="*/ 552341 h 914848"/>
                                <a:gd name="connsiteX860" fmla="*/ 1300575 w 1423210"/>
                                <a:gd name="connsiteY860" fmla="*/ 553826 h 914848"/>
                                <a:gd name="connsiteX861" fmla="*/ 1303074 w 1423210"/>
                                <a:gd name="connsiteY861" fmla="*/ 555033 h 914848"/>
                                <a:gd name="connsiteX862" fmla="*/ 1303654 w 1423210"/>
                                <a:gd name="connsiteY862" fmla="*/ 555317 h 914848"/>
                                <a:gd name="connsiteX863" fmla="*/ 1304040 w 1423210"/>
                                <a:gd name="connsiteY863" fmla="*/ 555601 h 914848"/>
                                <a:gd name="connsiteX864" fmla="*/ 1304620 w 1423210"/>
                                <a:gd name="connsiteY864" fmla="*/ 556023 h 914848"/>
                                <a:gd name="connsiteX865" fmla="*/ 1305006 w 1423210"/>
                                <a:gd name="connsiteY865" fmla="*/ 556452 h 914848"/>
                                <a:gd name="connsiteX866" fmla="*/ 1305199 w 1423210"/>
                                <a:gd name="connsiteY866" fmla="*/ 556663 h 914848"/>
                                <a:gd name="connsiteX867" fmla="*/ 1305296 w 1423210"/>
                                <a:gd name="connsiteY867" fmla="*/ 556875 h 914848"/>
                                <a:gd name="connsiteX868" fmla="*/ 1305296 w 1423210"/>
                                <a:gd name="connsiteY868" fmla="*/ 557092 h 914848"/>
                                <a:gd name="connsiteX869" fmla="*/ 1305386 w 1423210"/>
                                <a:gd name="connsiteY869" fmla="*/ 557442 h 914848"/>
                                <a:gd name="connsiteX870" fmla="*/ 1305296 w 1423210"/>
                                <a:gd name="connsiteY870" fmla="*/ 557653 h 914848"/>
                                <a:gd name="connsiteX871" fmla="*/ 1305199 w 1423210"/>
                                <a:gd name="connsiteY871" fmla="*/ 558082 h 914848"/>
                                <a:gd name="connsiteX872" fmla="*/ 1305103 w 1423210"/>
                                <a:gd name="connsiteY872" fmla="*/ 558438 h 914848"/>
                                <a:gd name="connsiteX873" fmla="*/ 1304813 w 1423210"/>
                                <a:gd name="connsiteY873" fmla="*/ 558788 h 914848"/>
                                <a:gd name="connsiteX874" fmla="*/ 1304620 w 1423210"/>
                                <a:gd name="connsiteY874" fmla="*/ 559144 h 914848"/>
                                <a:gd name="connsiteX875" fmla="*/ 1304523 w 1423210"/>
                                <a:gd name="connsiteY875" fmla="*/ 559356 h 914848"/>
                                <a:gd name="connsiteX876" fmla="*/ 1304137 w 1423210"/>
                                <a:gd name="connsiteY876" fmla="*/ 559639 h 914848"/>
                                <a:gd name="connsiteX877" fmla="*/ 1304040 w 1423210"/>
                                <a:gd name="connsiteY877" fmla="*/ 559784 h 914848"/>
                                <a:gd name="connsiteX878" fmla="*/ 1303750 w 1423210"/>
                                <a:gd name="connsiteY878" fmla="*/ 559923 h 914848"/>
                                <a:gd name="connsiteX879" fmla="*/ 1303364 w 1423210"/>
                                <a:gd name="connsiteY879" fmla="*/ 560140 h 914848"/>
                                <a:gd name="connsiteX880" fmla="*/ 1302597 w 1423210"/>
                                <a:gd name="connsiteY880" fmla="*/ 560418 h 914848"/>
                                <a:gd name="connsiteX881" fmla="*/ 1300762 w 1423210"/>
                                <a:gd name="connsiteY881" fmla="*/ 560986 h 914848"/>
                                <a:gd name="connsiteX882" fmla="*/ 1300189 w 1423210"/>
                                <a:gd name="connsiteY882" fmla="*/ 561131 h 914848"/>
                                <a:gd name="connsiteX883" fmla="*/ 1299512 w 1423210"/>
                                <a:gd name="connsiteY883" fmla="*/ 561269 h 914848"/>
                                <a:gd name="connsiteX884" fmla="*/ 1299223 w 1423210"/>
                                <a:gd name="connsiteY884" fmla="*/ 561342 h 914848"/>
                                <a:gd name="connsiteX885" fmla="*/ 1298740 w 1423210"/>
                                <a:gd name="connsiteY885" fmla="*/ 561342 h 914848"/>
                                <a:gd name="connsiteX886" fmla="*/ 1297490 w 1423210"/>
                                <a:gd name="connsiteY886" fmla="*/ 561269 h 914848"/>
                                <a:gd name="connsiteX887" fmla="*/ 1297104 w 1423210"/>
                                <a:gd name="connsiteY887" fmla="*/ 561342 h 914848"/>
                                <a:gd name="connsiteX888" fmla="*/ 1296144 w 1423210"/>
                                <a:gd name="connsiteY888" fmla="*/ 561414 h 914848"/>
                                <a:gd name="connsiteX889" fmla="*/ 1295854 w 1423210"/>
                                <a:gd name="connsiteY889" fmla="*/ 561487 h 914848"/>
                                <a:gd name="connsiteX890" fmla="*/ 1295564 w 1423210"/>
                                <a:gd name="connsiteY890" fmla="*/ 561553 h 914848"/>
                                <a:gd name="connsiteX891" fmla="*/ 1295371 w 1423210"/>
                                <a:gd name="connsiteY891" fmla="*/ 561698 h 914848"/>
                                <a:gd name="connsiteX892" fmla="*/ 1295178 w 1423210"/>
                                <a:gd name="connsiteY892" fmla="*/ 561765 h 914848"/>
                                <a:gd name="connsiteX893" fmla="*/ 1294888 w 1423210"/>
                                <a:gd name="connsiteY893" fmla="*/ 562121 h 914848"/>
                                <a:gd name="connsiteX894" fmla="*/ 1294695 w 1423210"/>
                                <a:gd name="connsiteY894" fmla="*/ 562404 h 914848"/>
                                <a:gd name="connsiteX895" fmla="*/ 1294502 w 1423210"/>
                                <a:gd name="connsiteY895" fmla="*/ 562899 h 914848"/>
                                <a:gd name="connsiteX896" fmla="*/ 1293922 w 1423210"/>
                                <a:gd name="connsiteY896" fmla="*/ 564252 h 914848"/>
                                <a:gd name="connsiteX897" fmla="*/ 1293639 w 1423210"/>
                                <a:gd name="connsiteY897" fmla="*/ 565169 h 914848"/>
                                <a:gd name="connsiteX898" fmla="*/ 1293155 w 1423210"/>
                                <a:gd name="connsiteY898" fmla="*/ 567156 h 914848"/>
                                <a:gd name="connsiteX899" fmla="*/ 1292672 w 1423210"/>
                                <a:gd name="connsiteY899" fmla="*/ 569281 h 914848"/>
                                <a:gd name="connsiteX900" fmla="*/ 1292286 w 1423210"/>
                                <a:gd name="connsiteY900" fmla="*/ 570554 h 914848"/>
                                <a:gd name="connsiteX901" fmla="*/ 1291707 w 1423210"/>
                                <a:gd name="connsiteY901" fmla="*/ 572824 h 914848"/>
                                <a:gd name="connsiteX902" fmla="*/ 1291133 w 1423210"/>
                                <a:gd name="connsiteY902" fmla="*/ 575450 h 914848"/>
                                <a:gd name="connsiteX903" fmla="*/ 1297683 w 1423210"/>
                                <a:gd name="connsiteY903" fmla="*/ 585653 h 914848"/>
                                <a:gd name="connsiteX904" fmla="*/ 1312233 w 1423210"/>
                                <a:gd name="connsiteY904" fmla="*/ 589130 h 914848"/>
                                <a:gd name="connsiteX905" fmla="*/ 1310977 w 1423210"/>
                                <a:gd name="connsiteY905" fmla="*/ 591684 h 914848"/>
                                <a:gd name="connsiteX906" fmla="*/ 1305296 w 1423210"/>
                                <a:gd name="connsiteY906" fmla="*/ 594660 h 914848"/>
                                <a:gd name="connsiteX907" fmla="*/ 1307318 w 1423210"/>
                                <a:gd name="connsiteY907" fmla="*/ 597775 h 914848"/>
                                <a:gd name="connsiteX908" fmla="*/ 1317913 w 1423210"/>
                                <a:gd name="connsiteY908" fmla="*/ 604512 h 914848"/>
                                <a:gd name="connsiteX909" fmla="*/ 1319549 w 1423210"/>
                                <a:gd name="connsiteY909" fmla="*/ 606994 h 914848"/>
                                <a:gd name="connsiteX910" fmla="*/ 1319742 w 1423210"/>
                                <a:gd name="connsiteY910" fmla="*/ 607277 h 914848"/>
                                <a:gd name="connsiteX911" fmla="*/ 1325719 w 1423210"/>
                                <a:gd name="connsiteY911" fmla="*/ 608479 h 914848"/>
                                <a:gd name="connsiteX912" fmla="*/ 1330820 w 1423210"/>
                                <a:gd name="connsiteY912" fmla="*/ 606994 h 914848"/>
                                <a:gd name="connsiteX913" fmla="*/ 1342097 w 1423210"/>
                                <a:gd name="connsiteY913" fmla="*/ 612378 h 914848"/>
                                <a:gd name="connsiteX914" fmla="*/ 1375814 w 1423210"/>
                                <a:gd name="connsiteY914" fmla="*/ 623299 h 914848"/>
                                <a:gd name="connsiteX915" fmla="*/ 1385642 w 1423210"/>
                                <a:gd name="connsiteY915" fmla="*/ 628401 h 914848"/>
                                <a:gd name="connsiteX916" fmla="*/ 1386119 w 1423210"/>
                                <a:gd name="connsiteY916" fmla="*/ 628757 h 914848"/>
                                <a:gd name="connsiteX917" fmla="*/ 1387471 w 1423210"/>
                                <a:gd name="connsiteY917" fmla="*/ 629463 h 914848"/>
                                <a:gd name="connsiteX918" fmla="*/ 1390453 w 1423210"/>
                                <a:gd name="connsiteY918" fmla="*/ 629252 h 914848"/>
                                <a:gd name="connsiteX919" fmla="*/ 1394408 w 1423210"/>
                                <a:gd name="connsiteY919" fmla="*/ 627906 h 914848"/>
                                <a:gd name="connsiteX920" fmla="*/ 1395850 w 1423210"/>
                                <a:gd name="connsiteY920" fmla="*/ 627972 h 914848"/>
                                <a:gd name="connsiteX921" fmla="*/ 1400668 w 1423210"/>
                                <a:gd name="connsiteY921" fmla="*/ 632228 h 914848"/>
                                <a:gd name="connsiteX922" fmla="*/ 1400861 w 1423210"/>
                                <a:gd name="connsiteY922" fmla="*/ 634425 h 914848"/>
                                <a:gd name="connsiteX923" fmla="*/ 1400088 w 1423210"/>
                                <a:gd name="connsiteY923" fmla="*/ 637546 h 914848"/>
                                <a:gd name="connsiteX924" fmla="*/ 1395947 w 1423210"/>
                                <a:gd name="connsiteY924" fmla="*/ 639315 h 914848"/>
                                <a:gd name="connsiteX925" fmla="*/ 1393538 w 1423210"/>
                                <a:gd name="connsiteY925" fmla="*/ 641157 h 914848"/>
                                <a:gd name="connsiteX926" fmla="*/ 1383137 w 1423210"/>
                                <a:gd name="connsiteY926" fmla="*/ 649095 h 914848"/>
                                <a:gd name="connsiteX927" fmla="*/ 1382557 w 1423210"/>
                                <a:gd name="connsiteY927" fmla="*/ 650448 h 914848"/>
                                <a:gd name="connsiteX928" fmla="*/ 1383807 w 1423210"/>
                                <a:gd name="connsiteY928" fmla="*/ 656823 h 914848"/>
                                <a:gd name="connsiteX929" fmla="*/ 1387858 w 1423210"/>
                                <a:gd name="connsiteY929" fmla="*/ 664767 h 914848"/>
                                <a:gd name="connsiteX930" fmla="*/ 1387568 w 1423210"/>
                                <a:gd name="connsiteY930" fmla="*/ 665830 h 914848"/>
                                <a:gd name="connsiteX931" fmla="*/ 1386505 w 1423210"/>
                                <a:gd name="connsiteY931" fmla="*/ 666965 h 914848"/>
                                <a:gd name="connsiteX932" fmla="*/ 1385926 w 1423210"/>
                                <a:gd name="connsiteY932" fmla="*/ 667315 h 914848"/>
                                <a:gd name="connsiteX933" fmla="*/ 1380631 w 1423210"/>
                                <a:gd name="connsiteY933" fmla="*/ 671855 h 914848"/>
                                <a:gd name="connsiteX934" fmla="*/ 1380921 w 1423210"/>
                                <a:gd name="connsiteY934" fmla="*/ 672422 h 914848"/>
                                <a:gd name="connsiteX935" fmla="*/ 1392289 w 1423210"/>
                                <a:gd name="connsiteY935" fmla="*/ 673624 h 914848"/>
                                <a:gd name="connsiteX936" fmla="*/ 1397873 w 1423210"/>
                                <a:gd name="connsiteY936" fmla="*/ 674970 h 914848"/>
                                <a:gd name="connsiteX937" fmla="*/ 1400765 w 1423210"/>
                                <a:gd name="connsiteY937" fmla="*/ 676817 h 914848"/>
                                <a:gd name="connsiteX938" fmla="*/ 1400861 w 1423210"/>
                                <a:gd name="connsiteY938" fmla="*/ 676388 h 914848"/>
                                <a:gd name="connsiteX939" fmla="*/ 1400668 w 1423210"/>
                                <a:gd name="connsiteY939" fmla="*/ 675682 h 914848"/>
                                <a:gd name="connsiteX940" fmla="*/ 1400765 w 1423210"/>
                                <a:gd name="connsiteY940" fmla="*/ 675326 h 914848"/>
                                <a:gd name="connsiteX941" fmla="*/ 1404713 w 1423210"/>
                                <a:gd name="connsiteY941" fmla="*/ 675253 h 914848"/>
                                <a:gd name="connsiteX942" fmla="*/ 1404139 w 1423210"/>
                                <a:gd name="connsiteY942" fmla="*/ 676461 h 914848"/>
                                <a:gd name="connsiteX943" fmla="*/ 1404423 w 1423210"/>
                                <a:gd name="connsiteY943" fmla="*/ 677662 h 914848"/>
                                <a:gd name="connsiteX944" fmla="*/ 1403560 w 1423210"/>
                                <a:gd name="connsiteY944" fmla="*/ 678586 h 914848"/>
                                <a:gd name="connsiteX945" fmla="*/ 1405196 w 1423210"/>
                                <a:gd name="connsiteY945" fmla="*/ 679721 h 914848"/>
                                <a:gd name="connsiteX946" fmla="*/ 1405872 w 1423210"/>
                                <a:gd name="connsiteY946" fmla="*/ 680216 h 914848"/>
                                <a:gd name="connsiteX947" fmla="*/ 1406832 w 1423210"/>
                                <a:gd name="connsiteY947" fmla="*/ 681140 h 914848"/>
                                <a:gd name="connsiteX948" fmla="*/ 1407315 w 1423210"/>
                                <a:gd name="connsiteY948" fmla="*/ 681707 h 914848"/>
                                <a:gd name="connsiteX949" fmla="*/ 1407894 w 1423210"/>
                                <a:gd name="connsiteY949" fmla="*/ 682341 h 914848"/>
                                <a:gd name="connsiteX950" fmla="*/ 1408281 w 1423210"/>
                                <a:gd name="connsiteY950" fmla="*/ 682908 h 914848"/>
                                <a:gd name="connsiteX951" fmla="*/ 1408860 w 1423210"/>
                                <a:gd name="connsiteY951" fmla="*/ 683760 h 914848"/>
                                <a:gd name="connsiteX952" fmla="*/ 1409434 w 1423210"/>
                                <a:gd name="connsiteY952" fmla="*/ 684683 h 914848"/>
                                <a:gd name="connsiteX953" fmla="*/ 1409723 w 1423210"/>
                                <a:gd name="connsiteY953" fmla="*/ 685390 h 914848"/>
                                <a:gd name="connsiteX954" fmla="*/ 1410207 w 1423210"/>
                                <a:gd name="connsiteY954" fmla="*/ 686452 h 914848"/>
                                <a:gd name="connsiteX955" fmla="*/ 1410593 w 1423210"/>
                                <a:gd name="connsiteY955" fmla="*/ 687587 h 914848"/>
                                <a:gd name="connsiteX956" fmla="*/ 1410786 w 1423210"/>
                                <a:gd name="connsiteY956" fmla="*/ 688227 h 914848"/>
                                <a:gd name="connsiteX957" fmla="*/ 1410979 w 1423210"/>
                                <a:gd name="connsiteY957" fmla="*/ 689646 h 914848"/>
                                <a:gd name="connsiteX958" fmla="*/ 1411076 w 1423210"/>
                                <a:gd name="connsiteY958" fmla="*/ 690141 h 914848"/>
                                <a:gd name="connsiteX959" fmla="*/ 1411269 w 1423210"/>
                                <a:gd name="connsiteY959" fmla="*/ 690636 h 914848"/>
                                <a:gd name="connsiteX960" fmla="*/ 1411553 w 1423210"/>
                                <a:gd name="connsiteY960" fmla="*/ 691203 h 914848"/>
                                <a:gd name="connsiteX961" fmla="*/ 1411746 w 1423210"/>
                                <a:gd name="connsiteY961" fmla="*/ 691559 h 914848"/>
                                <a:gd name="connsiteX962" fmla="*/ 1412036 w 1423210"/>
                                <a:gd name="connsiteY962" fmla="*/ 691916 h 914848"/>
                                <a:gd name="connsiteX963" fmla="*/ 1412325 w 1423210"/>
                                <a:gd name="connsiteY963" fmla="*/ 692127 h 914848"/>
                                <a:gd name="connsiteX964" fmla="*/ 1412808 w 1423210"/>
                                <a:gd name="connsiteY964" fmla="*/ 692483 h 914848"/>
                                <a:gd name="connsiteX965" fmla="*/ 1413195 w 1423210"/>
                                <a:gd name="connsiteY965" fmla="*/ 692694 h 914848"/>
                                <a:gd name="connsiteX966" fmla="*/ 1413865 w 1423210"/>
                                <a:gd name="connsiteY966" fmla="*/ 692978 h 914848"/>
                                <a:gd name="connsiteX967" fmla="*/ 1414541 w 1423210"/>
                                <a:gd name="connsiteY967" fmla="*/ 693189 h 914848"/>
                                <a:gd name="connsiteX968" fmla="*/ 1416080 w 1423210"/>
                                <a:gd name="connsiteY968" fmla="*/ 693684 h 914848"/>
                                <a:gd name="connsiteX969" fmla="*/ 1417626 w 1423210"/>
                                <a:gd name="connsiteY969" fmla="*/ 694113 h 914848"/>
                                <a:gd name="connsiteX970" fmla="*/ 1418109 w 1423210"/>
                                <a:gd name="connsiteY970" fmla="*/ 694179 h 914848"/>
                                <a:gd name="connsiteX971" fmla="*/ 1418875 w 1423210"/>
                                <a:gd name="connsiteY971" fmla="*/ 694324 h 914848"/>
                                <a:gd name="connsiteX972" fmla="*/ 1420035 w 1423210"/>
                                <a:gd name="connsiteY972" fmla="*/ 694536 h 914848"/>
                                <a:gd name="connsiteX973" fmla="*/ 1420705 w 1423210"/>
                                <a:gd name="connsiteY973" fmla="*/ 694608 h 914848"/>
                                <a:gd name="connsiteX974" fmla="*/ 1421284 w 1423210"/>
                                <a:gd name="connsiteY974" fmla="*/ 694747 h 914848"/>
                                <a:gd name="connsiteX975" fmla="*/ 1421477 w 1423210"/>
                                <a:gd name="connsiteY975" fmla="*/ 694819 h 914848"/>
                                <a:gd name="connsiteX976" fmla="*/ 1421864 w 1423210"/>
                                <a:gd name="connsiteY976" fmla="*/ 695031 h 914848"/>
                                <a:gd name="connsiteX977" fmla="*/ 1422153 w 1423210"/>
                                <a:gd name="connsiteY977" fmla="*/ 695248 h 914848"/>
                                <a:gd name="connsiteX978" fmla="*/ 1422443 w 1423210"/>
                                <a:gd name="connsiteY978" fmla="*/ 695532 h 914848"/>
                                <a:gd name="connsiteX979" fmla="*/ 1422824 w 1423210"/>
                                <a:gd name="connsiteY979" fmla="*/ 695882 h 914848"/>
                                <a:gd name="connsiteX980" fmla="*/ 1423017 w 1423210"/>
                                <a:gd name="connsiteY980" fmla="*/ 696166 h 914848"/>
                                <a:gd name="connsiteX981" fmla="*/ 1423114 w 1423210"/>
                                <a:gd name="connsiteY981" fmla="*/ 696377 h 914848"/>
                                <a:gd name="connsiteX982" fmla="*/ 1423114 w 1423210"/>
                                <a:gd name="connsiteY982" fmla="*/ 696594 h 914848"/>
                                <a:gd name="connsiteX983" fmla="*/ 1423210 w 1423210"/>
                                <a:gd name="connsiteY983" fmla="*/ 696805 h 914848"/>
                                <a:gd name="connsiteX984" fmla="*/ 1423114 w 1423210"/>
                                <a:gd name="connsiteY984" fmla="*/ 697089 h 914848"/>
                                <a:gd name="connsiteX985" fmla="*/ 1423017 w 1423210"/>
                                <a:gd name="connsiteY985" fmla="*/ 697228 h 914848"/>
                                <a:gd name="connsiteX986" fmla="*/ 1422824 w 1423210"/>
                                <a:gd name="connsiteY986" fmla="*/ 697512 h 914848"/>
                                <a:gd name="connsiteX987" fmla="*/ 1422636 w 1423210"/>
                                <a:gd name="connsiteY987" fmla="*/ 697657 h 914848"/>
                                <a:gd name="connsiteX988" fmla="*/ 1422540 w 1423210"/>
                                <a:gd name="connsiteY988" fmla="*/ 697723 h 914848"/>
                                <a:gd name="connsiteX989" fmla="*/ 1421671 w 1423210"/>
                                <a:gd name="connsiteY989" fmla="*/ 698152 h 914848"/>
                                <a:gd name="connsiteX990" fmla="*/ 1420898 w 1423210"/>
                                <a:gd name="connsiteY990" fmla="*/ 698574 h 914848"/>
                                <a:gd name="connsiteX991" fmla="*/ 1419552 w 1423210"/>
                                <a:gd name="connsiteY991" fmla="*/ 699214 h 914848"/>
                                <a:gd name="connsiteX992" fmla="*/ 1419069 w 1423210"/>
                                <a:gd name="connsiteY992" fmla="*/ 699425 h 914848"/>
                                <a:gd name="connsiteX993" fmla="*/ 1417916 w 1423210"/>
                                <a:gd name="connsiteY993" fmla="*/ 700204 h 914848"/>
                                <a:gd name="connsiteX994" fmla="*/ 1414444 w 1423210"/>
                                <a:gd name="connsiteY994" fmla="*/ 702118 h 914848"/>
                                <a:gd name="connsiteX995" fmla="*/ 1414155 w 1423210"/>
                                <a:gd name="connsiteY995" fmla="*/ 702190 h 914848"/>
                                <a:gd name="connsiteX996" fmla="*/ 1413961 w 1423210"/>
                                <a:gd name="connsiteY996" fmla="*/ 702263 h 914848"/>
                                <a:gd name="connsiteX997" fmla="*/ 1413484 w 1423210"/>
                                <a:gd name="connsiteY997" fmla="*/ 702402 h 914848"/>
                                <a:gd name="connsiteX998" fmla="*/ 1411076 w 1423210"/>
                                <a:gd name="connsiteY998" fmla="*/ 702619 h 914848"/>
                                <a:gd name="connsiteX999" fmla="*/ 1408957 w 1423210"/>
                                <a:gd name="connsiteY999" fmla="*/ 702758 h 914848"/>
                                <a:gd name="connsiteX1000" fmla="*/ 1408281 w 1423210"/>
                                <a:gd name="connsiteY1000" fmla="*/ 702830 h 914848"/>
                                <a:gd name="connsiteX1001" fmla="*/ 1407991 w 1423210"/>
                                <a:gd name="connsiteY1001" fmla="*/ 702830 h 914848"/>
                                <a:gd name="connsiteX1002" fmla="*/ 1407604 w 1423210"/>
                                <a:gd name="connsiteY1002" fmla="*/ 703042 h 914848"/>
                                <a:gd name="connsiteX1003" fmla="*/ 1407025 w 1423210"/>
                                <a:gd name="connsiteY1003" fmla="*/ 703253 h 914848"/>
                                <a:gd name="connsiteX1004" fmla="*/ 1406645 w 1423210"/>
                                <a:gd name="connsiteY1004" fmla="*/ 703398 h 914848"/>
                                <a:gd name="connsiteX1005" fmla="*/ 1406355 w 1423210"/>
                                <a:gd name="connsiteY1005" fmla="*/ 703470 h 914848"/>
                                <a:gd name="connsiteX1006" fmla="*/ 1405292 w 1423210"/>
                                <a:gd name="connsiteY1006" fmla="*/ 703682 h 914848"/>
                                <a:gd name="connsiteX1007" fmla="*/ 1404139 w 1423210"/>
                                <a:gd name="connsiteY1007" fmla="*/ 703754 h 914848"/>
                                <a:gd name="connsiteX1008" fmla="*/ 1400668 w 1423210"/>
                                <a:gd name="connsiteY1008" fmla="*/ 703893 h 914848"/>
                                <a:gd name="connsiteX1009" fmla="*/ 1400088 w 1423210"/>
                                <a:gd name="connsiteY1009" fmla="*/ 703965 h 914848"/>
                                <a:gd name="connsiteX1010" fmla="*/ 1399129 w 1423210"/>
                                <a:gd name="connsiteY1010" fmla="*/ 704104 h 914848"/>
                                <a:gd name="connsiteX1011" fmla="*/ 1398259 w 1423210"/>
                                <a:gd name="connsiteY1011" fmla="*/ 704249 h 914848"/>
                                <a:gd name="connsiteX1012" fmla="*/ 1397873 w 1423210"/>
                                <a:gd name="connsiteY1012" fmla="*/ 704388 h 914848"/>
                                <a:gd name="connsiteX1013" fmla="*/ 1397293 w 1423210"/>
                                <a:gd name="connsiteY1013" fmla="*/ 704533 h 914848"/>
                                <a:gd name="connsiteX1014" fmla="*/ 1395947 w 1423210"/>
                                <a:gd name="connsiteY1014" fmla="*/ 705028 h 914848"/>
                                <a:gd name="connsiteX1015" fmla="*/ 1395561 w 1423210"/>
                                <a:gd name="connsiteY1015" fmla="*/ 705167 h 914848"/>
                                <a:gd name="connsiteX1016" fmla="*/ 1394981 w 1423210"/>
                                <a:gd name="connsiteY1016" fmla="*/ 705239 h 914848"/>
                                <a:gd name="connsiteX1017" fmla="*/ 1394214 w 1423210"/>
                                <a:gd name="connsiteY1017" fmla="*/ 705384 h 914848"/>
                                <a:gd name="connsiteX1018" fmla="*/ 1393345 w 1423210"/>
                                <a:gd name="connsiteY1018" fmla="*/ 705384 h 914848"/>
                                <a:gd name="connsiteX1019" fmla="*/ 1392766 w 1423210"/>
                                <a:gd name="connsiteY1019" fmla="*/ 705384 h 914848"/>
                                <a:gd name="connsiteX1020" fmla="*/ 1391613 w 1423210"/>
                                <a:gd name="connsiteY1020" fmla="*/ 705167 h 914848"/>
                                <a:gd name="connsiteX1021" fmla="*/ 1391130 w 1423210"/>
                                <a:gd name="connsiteY1021" fmla="*/ 705167 h 914848"/>
                                <a:gd name="connsiteX1022" fmla="*/ 1390073 w 1423210"/>
                                <a:gd name="connsiteY1022" fmla="*/ 705167 h 914848"/>
                                <a:gd name="connsiteX1023" fmla="*/ 1387085 w 1423210"/>
                                <a:gd name="connsiteY1023" fmla="*/ 705384 h 914848"/>
                                <a:gd name="connsiteX1024" fmla="*/ 1386022 w 1423210"/>
                                <a:gd name="connsiteY1024" fmla="*/ 705450 h 914848"/>
                                <a:gd name="connsiteX1025" fmla="*/ 1385545 w 1423210"/>
                                <a:gd name="connsiteY1025" fmla="*/ 705523 h 914848"/>
                                <a:gd name="connsiteX1026" fmla="*/ 1384966 w 1423210"/>
                                <a:gd name="connsiteY1026" fmla="*/ 705595 h 914848"/>
                                <a:gd name="connsiteX1027" fmla="*/ 1384483 w 1423210"/>
                                <a:gd name="connsiteY1027" fmla="*/ 705807 h 914848"/>
                                <a:gd name="connsiteX1028" fmla="*/ 1383040 w 1423210"/>
                                <a:gd name="connsiteY1028" fmla="*/ 706447 h 914848"/>
                                <a:gd name="connsiteX1029" fmla="*/ 1382074 w 1423210"/>
                                <a:gd name="connsiteY1029" fmla="*/ 707014 h 914848"/>
                                <a:gd name="connsiteX1030" fmla="*/ 1381688 w 1423210"/>
                                <a:gd name="connsiteY1030" fmla="*/ 707153 h 914848"/>
                                <a:gd name="connsiteX1031" fmla="*/ 1381494 w 1423210"/>
                                <a:gd name="connsiteY1031" fmla="*/ 707153 h 914848"/>
                                <a:gd name="connsiteX1032" fmla="*/ 1381301 w 1423210"/>
                                <a:gd name="connsiteY1032" fmla="*/ 707153 h 914848"/>
                                <a:gd name="connsiteX1033" fmla="*/ 1380921 w 1423210"/>
                                <a:gd name="connsiteY1033" fmla="*/ 707080 h 914848"/>
                                <a:gd name="connsiteX1034" fmla="*/ 1380245 w 1423210"/>
                                <a:gd name="connsiteY1034" fmla="*/ 706942 h 914848"/>
                                <a:gd name="connsiteX1035" fmla="*/ 1379955 w 1423210"/>
                                <a:gd name="connsiteY1035" fmla="*/ 706869 h 914848"/>
                                <a:gd name="connsiteX1036" fmla="*/ 1377160 w 1423210"/>
                                <a:gd name="connsiteY1036" fmla="*/ 706730 h 914848"/>
                                <a:gd name="connsiteX1037" fmla="*/ 1376490 w 1423210"/>
                                <a:gd name="connsiteY1037" fmla="*/ 706585 h 914848"/>
                                <a:gd name="connsiteX1038" fmla="*/ 1376297 w 1423210"/>
                                <a:gd name="connsiteY1038" fmla="*/ 706585 h 914848"/>
                                <a:gd name="connsiteX1039" fmla="*/ 1376103 w 1423210"/>
                                <a:gd name="connsiteY1039" fmla="*/ 706658 h 914848"/>
                                <a:gd name="connsiteX1040" fmla="*/ 1375910 w 1423210"/>
                                <a:gd name="connsiteY1040" fmla="*/ 706797 h 914848"/>
                                <a:gd name="connsiteX1041" fmla="*/ 1375621 w 1423210"/>
                                <a:gd name="connsiteY1041" fmla="*/ 707080 h 914848"/>
                                <a:gd name="connsiteX1042" fmla="*/ 1374945 w 1423210"/>
                                <a:gd name="connsiteY1042" fmla="*/ 708004 h 914848"/>
                                <a:gd name="connsiteX1043" fmla="*/ 1373695 w 1423210"/>
                                <a:gd name="connsiteY1043" fmla="*/ 709278 h 914848"/>
                                <a:gd name="connsiteX1044" fmla="*/ 1371286 w 1423210"/>
                                <a:gd name="connsiteY1044" fmla="*/ 709706 h 914848"/>
                                <a:gd name="connsiteX1045" fmla="*/ 1371093 w 1423210"/>
                                <a:gd name="connsiteY1045" fmla="*/ 709779 h 914848"/>
                                <a:gd name="connsiteX1046" fmla="*/ 1370900 w 1423210"/>
                                <a:gd name="connsiteY1046" fmla="*/ 709706 h 914848"/>
                                <a:gd name="connsiteX1047" fmla="*/ 1370513 w 1423210"/>
                                <a:gd name="connsiteY1047" fmla="*/ 709706 h 914848"/>
                                <a:gd name="connsiteX1048" fmla="*/ 1370030 w 1423210"/>
                                <a:gd name="connsiteY1048" fmla="*/ 709495 h 914848"/>
                                <a:gd name="connsiteX1049" fmla="*/ 1369554 w 1423210"/>
                                <a:gd name="connsiteY1049" fmla="*/ 709278 h 914848"/>
                                <a:gd name="connsiteX1050" fmla="*/ 1367718 w 1423210"/>
                                <a:gd name="connsiteY1050" fmla="*/ 708433 h 914848"/>
                                <a:gd name="connsiteX1051" fmla="*/ 1367531 w 1423210"/>
                                <a:gd name="connsiteY1051" fmla="*/ 708360 h 914848"/>
                                <a:gd name="connsiteX1052" fmla="*/ 1367048 w 1423210"/>
                                <a:gd name="connsiteY1052" fmla="*/ 708288 h 914848"/>
                                <a:gd name="connsiteX1053" fmla="*/ 1366662 w 1423210"/>
                                <a:gd name="connsiteY1053" fmla="*/ 708288 h 914848"/>
                                <a:gd name="connsiteX1054" fmla="*/ 1366179 w 1423210"/>
                                <a:gd name="connsiteY1054" fmla="*/ 708288 h 914848"/>
                                <a:gd name="connsiteX1055" fmla="*/ 1365315 w 1423210"/>
                                <a:gd name="connsiteY1055" fmla="*/ 708360 h 914848"/>
                                <a:gd name="connsiteX1056" fmla="*/ 1364543 w 1423210"/>
                                <a:gd name="connsiteY1056" fmla="*/ 708499 h 914848"/>
                                <a:gd name="connsiteX1057" fmla="*/ 1357799 w 1423210"/>
                                <a:gd name="connsiteY1057" fmla="*/ 709845 h 914848"/>
                                <a:gd name="connsiteX1058" fmla="*/ 1356737 w 1423210"/>
                                <a:gd name="connsiteY1058" fmla="*/ 710057 h 914848"/>
                                <a:gd name="connsiteX1059" fmla="*/ 1355680 w 1423210"/>
                                <a:gd name="connsiteY1059" fmla="*/ 710201 h 914848"/>
                                <a:gd name="connsiteX1060" fmla="*/ 1355294 w 1423210"/>
                                <a:gd name="connsiteY1060" fmla="*/ 710201 h 914848"/>
                                <a:gd name="connsiteX1061" fmla="*/ 1355004 w 1423210"/>
                                <a:gd name="connsiteY1061" fmla="*/ 710201 h 914848"/>
                                <a:gd name="connsiteX1062" fmla="*/ 1354522 w 1423210"/>
                                <a:gd name="connsiteY1062" fmla="*/ 710129 h 914848"/>
                                <a:gd name="connsiteX1063" fmla="*/ 1353272 w 1423210"/>
                                <a:gd name="connsiteY1063" fmla="*/ 709845 h 914848"/>
                                <a:gd name="connsiteX1064" fmla="*/ 1352499 w 1423210"/>
                                <a:gd name="connsiteY1064" fmla="*/ 709634 h 914848"/>
                                <a:gd name="connsiteX1065" fmla="*/ 1350863 w 1423210"/>
                                <a:gd name="connsiteY1065" fmla="*/ 709067 h 914848"/>
                                <a:gd name="connsiteX1066" fmla="*/ 1350283 w 1423210"/>
                                <a:gd name="connsiteY1066" fmla="*/ 708928 h 914848"/>
                                <a:gd name="connsiteX1067" fmla="*/ 1349317 w 1423210"/>
                                <a:gd name="connsiteY1067" fmla="*/ 708710 h 914848"/>
                                <a:gd name="connsiteX1068" fmla="*/ 1348454 w 1423210"/>
                                <a:gd name="connsiteY1068" fmla="*/ 708644 h 914848"/>
                                <a:gd name="connsiteX1069" fmla="*/ 1348164 w 1423210"/>
                                <a:gd name="connsiteY1069" fmla="*/ 708572 h 914848"/>
                                <a:gd name="connsiteX1070" fmla="*/ 1347681 w 1423210"/>
                                <a:gd name="connsiteY1070" fmla="*/ 708644 h 914848"/>
                                <a:gd name="connsiteX1071" fmla="*/ 1347295 w 1423210"/>
                                <a:gd name="connsiteY1071" fmla="*/ 708710 h 914848"/>
                                <a:gd name="connsiteX1072" fmla="*/ 1346716 w 1423210"/>
                                <a:gd name="connsiteY1072" fmla="*/ 708855 h 914848"/>
                                <a:gd name="connsiteX1073" fmla="*/ 1346239 w 1423210"/>
                                <a:gd name="connsiteY1073" fmla="*/ 709067 h 914848"/>
                                <a:gd name="connsiteX1074" fmla="*/ 1345756 w 1423210"/>
                                <a:gd name="connsiteY1074" fmla="*/ 709278 h 914848"/>
                                <a:gd name="connsiteX1075" fmla="*/ 1345080 w 1423210"/>
                                <a:gd name="connsiteY1075" fmla="*/ 709634 h 914848"/>
                                <a:gd name="connsiteX1076" fmla="*/ 1344500 w 1423210"/>
                                <a:gd name="connsiteY1076" fmla="*/ 709990 h 914848"/>
                                <a:gd name="connsiteX1077" fmla="*/ 1342477 w 1423210"/>
                                <a:gd name="connsiteY1077" fmla="*/ 711192 h 914848"/>
                                <a:gd name="connsiteX1078" fmla="*/ 1341035 w 1423210"/>
                                <a:gd name="connsiteY1078" fmla="*/ 712043 h 914848"/>
                                <a:gd name="connsiteX1079" fmla="*/ 1340359 w 1423210"/>
                                <a:gd name="connsiteY1079" fmla="*/ 712471 h 914848"/>
                                <a:gd name="connsiteX1080" fmla="*/ 1339972 w 1423210"/>
                                <a:gd name="connsiteY1080" fmla="*/ 712755 h 914848"/>
                                <a:gd name="connsiteX1081" fmla="*/ 1339689 w 1423210"/>
                                <a:gd name="connsiteY1081" fmla="*/ 712966 h 914848"/>
                                <a:gd name="connsiteX1082" fmla="*/ 1338433 w 1423210"/>
                                <a:gd name="connsiteY1082" fmla="*/ 714313 h 914848"/>
                                <a:gd name="connsiteX1083" fmla="*/ 1334195 w 1423210"/>
                                <a:gd name="connsiteY1083" fmla="*/ 718496 h 914848"/>
                                <a:gd name="connsiteX1084" fmla="*/ 1333422 w 1423210"/>
                                <a:gd name="connsiteY1084" fmla="*/ 719420 h 914848"/>
                                <a:gd name="connsiteX1085" fmla="*/ 1333036 w 1423210"/>
                                <a:gd name="connsiteY1085" fmla="*/ 719843 h 914848"/>
                                <a:gd name="connsiteX1086" fmla="*/ 1332656 w 1423210"/>
                                <a:gd name="connsiteY1086" fmla="*/ 720338 h 914848"/>
                                <a:gd name="connsiteX1087" fmla="*/ 1332559 w 1423210"/>
                                <a:gd name="connsiteY1087" fmla="*/ 720549 h 914848"/>
                                <a:gd name="connsiteX1088" fmla="*/ 1332366 w 1423210"/>
                                <a:gd name="connsiteY1088" fmla="*/ 720977 h 914848"/>
                                <a:gd name="connsiteX1089" fmla="*/ 1332173 w 1423210"/>
                                <a:gd name="connsiteY1089" fmla="*/ 721611 h 914848"/>
                                <a:gd name="connsiteX1090" fmla="*/ 1332076 w 1423210"/>
                                <a:gd name="connsiteY1090" fmla="*/ 722324 h 914848"/>
                                <a:gd name="connsiteX1091" fmla="*/ 1331979 w 1423210"/>
                                <a:gd name="connsiteY1091" fmla="*/ 723175 h 914848"/>
                                <a:gd name="connsiteX1092" fmla="*/ 1331883 w 1423210"/>
                                <a:gd name="connsiteY1092" fmla="*/ 724376 h 914848"/>
                                <a:gd name="connsiteX1093" fmla="*/ 1331883 w 1423210"/>
                                <a:gd name="connsiteY1093" fmla="*/ 724660 h 914848"/>
                                <a:gd name="connsiteX1094" fmla="*/ 1331979 w 1423210"/>
                                <a:gd name="connsiteY1094" fmla="*/ 724805 h 914848"/>
                                <a:gd name="connsiteX1095" fmla="*/ 1331979 w 1423210"/>
                                <a:gd name="connsiteY1095" fmla="*/ 724944 h 914848"/>
                                <a:gd name="connsiteX1096" fmla="*/ 1332173 w 1423210"/>
                                <a:gd name="connsiteY1096" fmla="*/ 725161 h 914848"/>
                                <a:gd name="connsiteX1097" fmla="*/ 1332366 w 1423210"/>
                                <a:gd name="connsiteY1097" fmla="*/ 725372 h 914848"/>
                                <a:gd name="connsiteX1098" fmla="*/ 1332559 w 1423210"/>
                                <a:gd name="connsiteY1098" fmla="*/ 725511 h 914848"/>
                                <a:gd name="connsiteX1099" fmla="*/ 1332752 w 1423210"/>
                                <a:gd name="connsiteY1099" fmla="*/ 725656 h 914848"/>
                                <a:gd name="connsiteX1100" fmla="*/ 1333036 w 1423210"/>
                                <a:gd name="connsiteY1100" fmla="*/ 725723 h 914848"/>
                                <a:gd name="connsiteX1101" fmla="*/ 1333325 w 1423210"/>
                                <a:gd name="connsiteY1101" fmla="*/ 725795 h 914848"/>
                                <a:gd name="connsiteX1102" fmla="*/ 1333712 w 1423210"/>
                                <a:gd name="connsiteY1102" fmla="*/ 725795 h 914848"/>
                                <a:gd name="connsiteX1103" fmla="*/ 1334098 w 1423210"/>
                                <a:gd name="connsiteY1103" fmla="*/ 725795 h 914848"/>
                                <a:gd name="connsiteX1104" fmla="*/ 1334485 w 1423210"/>
                                <a:gd name="connsiteY1104" fmla="*/ 725723 h 914848"/>
                                <a:gd name="connsiteX1105" fmla="*/ 1335348 w 1423210"/>
                                <a:gd name="connsiteY1105" fmla="*/ 725511 h 914848"/>
                                <a:gd name="connsiteX1106" fmla="*/ 1335541 w 1423210"/>
                                <a:gd name="connsiteY1106" fmla="*/ 725439 h 914848"/>
                                <a:gd name="connsiteX1107" fmla="*/ 1336314 w 1423210"/>
                                <a:gd name="connsiteY1107" fmla="*/ 725372 h 914848"/>
                                <a:gd name="connsiteX1108" fmla="*/ 1336700 w 1423210"/>
                                <a:gd name="connsiteY1108" fmla="*/ 725439 h 914848"/>
                                <a:gd name="connsiteX1109" fmla="*/ 1337087 w 1423210"/>
                                <a:gd name="connsiteY1109" fmla="*/ 725511 h 914848"/>
                                <a:gd name="connsiteX1110" fmla="*/ 1337564 w 1423210"/>
                                <a:gd name="connsiteY1110" fmla="*/ 725656 h 914848"/>
                                <a:gd name="connsiteX1111" fmla="*/ 1337853 w 1423210"/>
                                <a:gd name="connsiteY1111" fmla="*/ 725795 h 914848"/>
                                <a:gd name="connsiteX1112" fmla="*/ 1338336 w 1423210"/>
                                <a:gd name="connsiteY1112" fmla="*/ 726079 h 914848"/>
                                <a:gd name="connsiteX1113" fmla="*/ 1338819 w 1423210"/>
                                <a:gd name="connsiteY1113" fmla="*/ 726362 h 914848"/>
                                <a:gd name="connsiteX1114" fmla="*/ 1339205 w 1423210"/>
                                <a:gd name="connsiteY1114" fmla="*/ 726646 h 914848"/>
                                <a:gd name="connsiteX1115" fmla="*/ 1339972 w 1423210"/>
                                <a:gd name="connsiteY1115" fmla="*/ 727286 h 914848"/>
                                <a:gd name="connsiteX1116" fmla="*/ 1340262 w 1423210"/>
                                <a:gd name="connsiteY1116" fmla="*/ 727498 h 914848"/>
                                <a:gd name="connsiteX1117" fmla="*/ 1340648 w 1423210"/>
                                <a:gd name="connsiteY1117" fmla="*/ 727709 h 914848"/>
                                <a:gd name="connsiteX1118" fmla="*/ 1341711 w 1423210"/>
                                <a:gd name="connsiteY1118" fmla="*/ 728137 h 914848"/>
                                <a:gd name="connsiteX1119" fmla="*/ 1342001 w 1423210"/>
                                <a:gd name="connsiteY1119" fmla="*/ 728349 h 914848"/>
                                <a:gd name="connsiteX1120" fmla="*/ 1342767 w 1423210"/>
                                <a:gd name="connsiteY1120" fmla="*/ 728705 h 914848"/>
                                <a:gd name="connsiteX1121" fmla="*/ 1343154 w 1423210"/>
                                <a:gd name="connsiteY1121" fmla="*/ 728989 h 914848"/>
                                <a:gd name="connsiteX1122" fmla="*/ 1343444 w 1423210"/>
                                <a:gd name="connsiteY1122" fmla="*/ 729411 h 914848"/>
                                <a:gd name="connsiteX1123" fmla="*/ 1343637 w 1423210"/>
                                <a:gd name="connsiteY1123" fmla="*/ 729556 h 914848"/>
                                <a:gd name="connsiteX1124" fmla="*/ 1343733 w 1423210"/>
                                <a:gd name="connsiteY1124" fmla="*/ 729906 h 914848"/>
                                <a:gd name="connsiteX1125" fmla="*/ 1343830 w 1423210"/>
                                <a:gd name="connsiteY1125" fmla="*/ 730190 h 914848"/>
                                <a:gd name="connsiteX1126" fmla="*/ 1343830 w 1423210"/>
                                <a:gd name="connsiteY1126" fmla="*/ 730546 h 914848"/>
                                <a:gd name="connsiteX1127" fmla="*/ 1343830 w 1423210"/>
                                <a:gd name="connsiteY1127" fmla="*/ 730902 h 914848"/>
                                <a:gd name="connsiteX1128" fmla="*/ 1343154 w 1423210"/>
                                <a:gd name="connsiteY1128" fmla="*/ 733166 h 914848"/>
                                <a:gd name="connsiteX1129" fmla="*/ 1342477 w 1423210"/>
                                <a:gd name="connsiteY1129" fmla="*/ 735436 h 914848"/>
                                <a:gd name="connsiteX1130" fmla="*/ 1342284 w 1423210"/>
                                <a:gd name="connsiteY1130" fmla="*/ 736287 h 914848"/>
                                <a:gd name="connsiteX1131" fmla="*/ 1342188 w 1423210"/>
                                <a:gd name="connsiteY1131" fmla="*/ 736782 h 914848"/>
                                <a:gd name="connsiteX1132" fmla="*/ 1342188 w 1423210"/>
                                <a:gd name="connsiteY1132" fmla="*/ 737211 h 914848"/>
                                <a:gd name="connsiteX1133" fmla="*/ 1342284 w 1423210"/>
                                <a:gd name="connsiteY1133" fmla="*/ 737422 h 914848"/>
                                <a:gd name="connsiteX1134" fmla="*/ 1342381 w 1423210"/>
                                <a:gd name="connsiteY1134" fmla="*/ 737561 h 914848"/>
                                <a:gd name="connsiteX1135" fmla="*/ 1342477 w 1423210"/>
                                <a:gd name="connsiteY1135" fmla="*/ 737778 h 914848"/>
                                <a:gd name="connsiteX1136" fmla="*/ 1342671 w 1423210"/>
                                <a:gd name="connsiteY1136" fmla="*/ 737990 h 914848"/>
                                <a:gd name="connsiteX1137" fmla="*/ 1342864 w 1423210"/>
                                <a:gd name="connsiteY1137" fmla="*/ 738062 h 914848"/>
                                <a:gd name="connsiteX1138" fmla="*/ 1343154 w 1423210"/>
                                <a:gd name="connsiteY1138" fmla="*/ 738201 h 914848"/>
                                <a:gd name="connsiteX1139" fmla="*/ 1343444 w 1423210"/>
                                <a:gd name="connsiteY1139" fmla="*/ 738274 h 914848"/>
                                <a:gd name="connsiteX1140" fmla="*/ 1343927 w 1423210"/>
                                <a:gd name="connsiteY1140" fmla="*/ 738340 h 914848"/>
                                <a:gd name="connsiteX1141" fmla="*/ 1344693 w 1423210"/>
                                <a:gd name="connsiteY1141" fmla="*/ 738274 h 914848"/>
                                <a:gd name="connsiteX1142" fmla="*/ 1346716 w 1423210"/>
                                <a:gd name="connsiteY1142" fmla="*/ 738201 h 914848"/>
                                <a:gd name="connsiteX1143" fmla="*/ 1346909 w 1423210"/>
                                <a:gd name="connsiteY1143" fmla="*/ 738274 h 914848"/>
                                <a:gd name="connsiteX1144" fmla="*/ 1347102 w 1423210"/>
                                <a:gd name="connsiteY1144" fmla="*/ 738274 h 914848"/>
                                <a:gd name="connsiteX1145" fmla="*/ 1347295 w 1423210"/>
                                <a:gd name="connsiteY1145" fmla="*/ 738412 h 914848"/>
                                <a:gd name="connsiteX1146" fmla="*/ 1347488 w 1423210"/>
                                <a:gd name="connsiteY1146" fmla="*/ 738557 h 914848"/>
                                <a:gd name="connsiteX1147" fmla="*/ 1347585 w 1423210"/>
                                <a:gd name="connsiteY1147" fmla="*/ 738624 h 914848"/>
                                <a:gd name="connsiteX1148" fmla="*/ 1347681 w 1423210"/>
                                <a:gd name="connsiteY1148" fmla="*/ 738841 h 914848"/>
                                <a:gd name="connsiteX1149" fmla="*/ 1347681 w 1423210"/>
                                <a:gd name="connsiteY1149" fmla="*/ 738980 h 914848"/>
                                <a:gd name="connsiteX1150" fmla="*/ 1347681 w 1423210"/>
                                <a:gd name="connsiteY1150" fmla="*/ 739197 h 914848"/>
                                <a:gd name="connsiteX1151" fmla="*/ 1347585 w 1423210"/>
                                <a:gd name="connsiteY1151" fmla="*/ 739408 h 914848"/>
                                <a:gd name="connsiteX1152" fmla="*/ 1347295 w 1423210"/>
                                <a:gd name="connsiteY1152" fmla="*/ 739903 h 914848"/>
                                <a:gd name="connsiteX1153" fmla="*/ 1346812 w 1423210"/>
                                <a:gd name="connsiteY1153" fmla="*/ 740682 h 914848"/>
                                <a:gd name="connsiteX1154" fmla="*/ 1346432 w 1423210"/>
                                <a:gd name="connsiteY1154" fmla="*/ 741038 h 914848"/>
                                <a:gd name="connsiteX1155" fmla="*/ 1346142 w 1423210"/>
                                <a:gd name="connsiteY1155" fmla="*/ 741389 h 914848"/>
                                <a:gd name="connsiteX1156" fmla="*/ 1345563 w 1423210"/>
                                <a:gd name="connsiteY1156" fmla="*/ 741956 h 914848"/>
                                <a:gd name="connsiteX1157" fmla="*/ 1345273 w 1423210"/>
                                <a:gd name="connsiteY1157" fmla="*/ 742240 h 914848"/>
                                <a:gd name="connsiteX1158" fmla="*/ 1344886 w 1423210"/>
                                <a:gd name="connsiteY1158" fmla="*/ 742523 h 914848"/>
                                <a:gd name="connsiteX1159" fmla="*/ 1344596 w 1423210"/>
                                <a:gd name="connsiteY1159" fmla="*/ 742668 h 914848"/>
                                <a:gd name="connsiteX1160" fmla="*/ 1344023 w 1423210"/>
                                <a:gd name="connsiteY1160" fmla="*/ 742880 h 914848"/>
                                <a:gd name="connsiteX1161" fmla="*/ 1342671 w 1423210"/>
                                <a:gd name="connsiteY1161" fmla="*/ 743236 h 914848"/>
                                <a:gd name="connsiteX1162" fmla="*/ 1342188 w 1423210"/>
                                <a:gd name="connsiteY1162" fmla="*/ 743447 h 914848"/>
                                <a:gd name="connsiteX1163" fmla="*/ 1341614 w 1423210"/>
                                <a:gd name="connsiteY1163" fmla="*/ 743731 h 914848"/>
                                <a:gd name="connsiteX1164" fmla="*/ 1341131 w 1423210"/>
                                <a:gd name="connsiteY1164" fmla="*/ 743942 h 914848"/>
                                <a:gd name="connsiteX1165" fmla="*/ 1340552 w 1423210"/>
                                <a:gd name="connsiteY1165" fmla="*/ 744371 h 914848"/>
                                <a:gd name="connsiteX1166" fmla="*/ 1339972 w 1423210"/>
                                <a:gd name="connsiteY1166" fmla="*/ 744793 h 914848"/>
                                <a:gd name="connsiteX1167" fmla="*/ 1339785 w 1423210"/>
                                <a:gd name="connsiteY1167" fmla="*/ 744932 h 914848"/>
                                <a:gd name="connsiteX1168" fmla="*/ 1339689 w 1423210"/>
                                <a:gd name="connsiteY1168" fmla="*/ 745077 h 914848"/>
                                <a:gd name="connsiteX1169" fmla="*/ 1339592 w 1423210"/>
                                <a:gd name="connsiteY1169" fmla="*/ 745288 h 914848"/>
                                <a:gd name="connsiteX1170" fmla="*/ 1339495 w 1423210"/>
                                <a:gd name="connsiteY1170" fmla="*/ 745572 h 914848"/>
                                <a:gd name="connsiteX1171" fmla="*/ 1339495 w 1423210"/>
                                <a:gd name="connsiteY1171" fmla="*/ 745783 h 914848"/>
                                <a:gd name="connsiteX1172" fmla="*/ 1339495 w 1423210"/>
                                <a:gd name="connsiteY1172" fmla="*/ 746001 h 914848"/>
                                <a:gd name="connsiteX1173" fmla="*/ 1339592 w 1423210"/>
                                <a:gd name="connsiteY1173" fmla="*/ 746212 h 914848"/>
                                <a:gd name="connsiteX1174" fmla="*/ 1339785 w 1423210"/>
                                <a:gd name="connsiteY1174" fmla="*/ 746351 h 914848"/>
                                <a:gd name="connsiteX1175" fmla="*/ 1340069 w 1423210"/>
                                <a:gd name="connsiteY1175" fmla="*/ 746568 h 914848"/>
                                <a:gd name="connsiteX1176" fmla="*/ 1340938 w 1423210"/>
                                <a:gd name="connsiteY1176" fmla="*/ 746991 h 914848"/>
                                <a:gd name="connsiteX1177" fmla="*/ 1341131 w 1423210"/>
                                <a:gd name="connsiteY1177" fmla="*/ 747136 h 914848"/>
                                <a:gd name="connsiteX1178" fmla="*/ 1342188 w 1423210"/>
                                <a:gd name="connsiteY1178" fmla="*/ 748053 h 914848"/>
                                <a:gd name="connsiteX1179" fmla="*/ 1342767 w 1423210"/>
                                <a:gd name="connsiteY1179" fmla="*/ 748482 h 914848"/>
                                <a:gd name="connsiteX1180" fmla="*/ 1343250 w 1423210"/>
                                <a:gd name="connsiteY1180" fmla="*/ 748977 h 914848"/>
                                <a:gd name="connsiteX1181" fmla="*/ 1343830 w 1423210"/>
                                <a:gd name="connsiteY1181" fmla="*/ 749611 h 914848"/>
                                <a:gd name="connsiteX1182" fmla="*/ 1344313 w 1423210"/>
                                <a:gd name="connsiteY1182" fmla="*/ 750112 h 914848"/>
                                <a:gd name="connsiteX1183" fmla="*/ 1344596 w 1423210"/>
                                <a:gd name="connsiteY1183" fmla="*/ 750534 h 914848"/>
                                <a:gd name="connsiteX1184" fmla="*/ 1344790 w 1423210"/>
                                <a:gd name="connsiteY1184" fmla="*/ 750818 h 914848"/>
                                <a:gd name="connsiteX1185" fmla="*/ 1344983 w 1423210"/>
                                <a:gd name="connsiteY1185" fmla="*/ 751247 h 914848"/>
                                <a:gd name="connsiteX1186" fmla="*/ 1344983 w 1423210"/>
                                <a:gd name="connsiteY1186" fmla="*/ 751531 h 914848"/>
                                <a:gd name="connsiteX1187" fmla="*/ 1345080 w 1423210"/>
                                <a:gd name="connsiteY1187" fmla="*/ 751742 h 914848"/>
                                <a:gd name="connsiteX1188" fmla="*/ 1345466 w 1423210"/>
                                <a:gd name="connsiteY1188" fmla="*/ 754929 h 914848"/>
                                <a:gd name="connsiteX1189" fmla="*/ 1341421 w 1423210"/>
                                <a:gd name="connsiteY1189" fmla="*/ 760954 h 914848"/>
                                <a:gd name="connsiteX1190" fmla="*/ 1337087 w 1423210"/>
                                <a:gd name="connsiteY1190" fmla="*/ 763864 h 914848"/>
                                <a:gd name="connsiteX1191" fmla="*/ 1332269 w 1423210"/>
                                <a:gd name="connsiteY1191" fmla="*/ 771024 h 914848"/>
                                <a:gd name="connsiteX1192" fmla="*/ 1331496 w 1423210"/>
                                <a:gd name="connsiteY1192" fmla="*/ 772509 h 914848"/>
                                <a:gd name="connsiteX1193" fmla="*/ 1330053 w 1423210"/>
                                <a:gd name="connsiteY1193" fmla="*/ 774706 h 914848"/>
                                <a:gd name="connsiteX1194" fmla="*/ 1328417 w 1423210"/>
                                <a:gd name="connsiteY1194" fmla="*/ 776832 h 914848"/>
                                <a:gd name="connsiteX1195" fmla="*/ 1325912 w 1423210"/>
                                <a:gd name="connsiteY1195" fmla="*/ 780659 h 914848"/>
                                <a:gd name="connsiteX1196" fmla="*/ 1324753 w 1423210"/>
                                <a:gd name="connsiteY1196" fmla="*/ 782005 h 914848"/>
                                <a:gd name="connsiteX1197" fmla="*/ 1323504 w 1423210"/>
                                <a:gd name="connsiteY1197" fmla="*/ 783358 h 914848"/>
                                <a:gd name="connsiteX1198" fmla="*/ 1323117 w 1423210"/>
                                <a:gd name="connsiteY1198" fmla="*/ 784136 h 914848"/>
                                <a:gd name="connsiteX1199" fmla="*/ 1323117 w 1423210"/>
                                <a:gd name="connsiteY1199" fmla="*/ 784915 h 914848"/>
                                <a:gd name="connsiteX1200" fmla="*/ 1323793 w 1423210"/>
                                <a:gd name="connsiteY1200" fmla="*/ 785839 h 914848"/>
                                <a:gd name="connsiteX1201" fmla="*/ 1324657 w 1423210"/>
                                <a:gd name="connsiteY1201" fmla="*/ 786473 h 914848"/>
                                <a:gd name="connsiteX1202" fmla="*/ 1326486 w 1423210"/>
                                <a:gd name="connsiteY1202" fmla="*/ 787396 h 914848"/>
                                <a:gd name="connsiteX1203" fmla="*/ 1328321 w 1423210"/>
                                <a:gd name="connsiteY1203" fmla="*/ 788103 h 914848"/>
                                <a:gd name="connsiteX1204" fmla="*/ 1333712 w 1423210"/>
                                <a:gd name="connsiteY1204" fmla="*/ 789805 h 914848"/>
                                <a:gd name="connsiteX1205" fmla="*/ 1334871 w 1423210"/>
                                <a:gd name="connsiteY1205" fmla="*/ 790234 h 914848"/>
                                <a:gd name="connsiteX1206" fmla="*/ 1335541 w 1423210"/>
                                <a:gd name="connsiteY1206" fmla="*/ 791085 h 914848"/>
                                <a:gd name="connsiteX1207" fmla="*/ 1335638 w 1423210"/>
                                <a:gd name="connsiteY1207" fmla="*/ 792075 h 914848"/>
                                <a:gd name="connsiteX1208" fmla="*/ 1335064 w 1423210"/>
                                <a:gd name="connsiteY1208" fmla="*/ 793349 h 914848"/>
                                <a:gd name="connsiteX1209" fmla="*/ 1333905 w 1423210"/>
                                <a:gd name="connsiteY1209" fmla="*/ 794411 h 914848"/>
                                <a:gd name="connsiteX1210" fmla="*/ 1332462 w 1423210"/>
                                <a:gd name="connsiteY1210" fmla="*/ 794912 h 914848"/>
                                <a:gd name="connsiteX1211" fmla="*/ 1330917 w 1423210"/>
                                <a:gd name="connsiteY1211" fmla="*/ 795335 h 914848"/>
                                <a:gd name="connsiteX1212" fmla="*/ 1329570 w 1423210"/>
                                <a:gd name="connsiteY1212" fmla="*/ 795830 h 914848"/>
                                <a:gd name="connsiteX1213" fmla="*/ 1328128 w 1423210"/>
                                <a:gd name="connsiteY1213" fmla="*/ 796397 h 914848"/>
                                <a:gd name="connsiteX1214" fmla="*/ 1326969 w 1423210"/>
                                <a:gd name="connsiteY1214" fmla="*/ 797110 h 914848"/>
                                <a:gd name="connsiteX1215" fmla="*/ 1326293 w 1423210"/>
                                <a:gd name="connsiteY1215" fmla="*/ 798100 h 914848"/>
                                <a:gd name="connsiteX1216" fmla="*/ 1325622 w 1423210"/>
                                <a:gd name="connsiteY1216" fmla="*/ 799802 h 914848"/>
                                <a:gd name="connsiteX1217" fmla="*/ 1325043 w 1423210"/>
                                <a:gd name="connsiteY1217" fmla="*/ 801571 h 914848"/>
                                <a:gd name="connsiteX1218" fmla="*/ 1324077 w 1423210"/>
                                <a:gd name="connsiteY1218" fmla="*/ 803274 h 914848"/>
                                <a:gd name="connsiteX1219" fmla="*/ 1323021 w 1423210"/>
                                <a:gd name="connsiteY1219" fmla="*/ 804976 h 914848"/>
                                <a:gd name="connsiteX1220" fmla="*/ 1321765 w 1423210"/>
                                <a:gd name="connsiteY1220" fmla="*/ 806461 h 914848"/>
                                <a:gd name="connsiteX1221" fmla="*/ 1320322 w 1423210"/>
                                <a:gd name="connsiteY1221" fmla="*/ 807880 h 914848"/>
                                <a:gd name="connsiteX1222" fmla="*/ 1319362 w 1423210"/>
                                <a:gd name="connsiteY1222" fmla="*/ 808659 h 914848"/>
                                <a:gd name="connsiteX1223" fmla="*/ 1318396 w 1423210"/>
                                <a:gd name="connsiteY1223" fmla="*/ 809443 h 914848"/>
                                <a:gd name="connsiteX1224" fmla="*/ 1316181 w 1423210"/>
                                <a:gd name="connsiteY1224" fmla="*/ 810150 h 914848"/>
                                <a:gd name="connsiteX1225" fmla="*/ 1313869 w 1423210"/>
                                <a:gd name="connsiteY1225" fmla="*/ 810862 h 914848"/>
                                <a:gd name="connsiteX1226" fmla="*/ 1311846 w 1423210"/>
                                <a:gd name="connsiteY1226" fmla="*/ 812208 h 914848"/>
                                <a:gd name="connsiteX1227" fmla="*/ 1310590 w 1423210"/>
                                <a:gd name="connsiteY1227" fmla="*/ 812842 h 914848"/>
                                <a:gd name="connsiteX1228" fmla="*/ 1309244 w 1423210"/>
                                <a:gd name="connsiteY1228" fmla="*/ 813482 h 914848"/>
                                <a:gd name="connsiteX1229" fmla="*/ 1308182 w 1423210"/>
                                <a:gd name="connsiteY1229" fmla="*/ 813693 h 914848"/>
                                <a:gd name="connsiteX1230" fmla="*/ 1307029 w 1423210"/>
                                <a:gd name="connsiteY1230" fmla="*/ 813838 h 914848"/>
                                <a:gd name="connsiteX1231" fmla="*/ 1305869 w 1423210"/>
                                <a:gd name="connsiteY1231" fmla="*/ 814188 h 914848"/>
                                <a:gd name="connsiteX1232" fmla="*/ 1304813 w 1423210"/>
                                <a:gd name="connsiteY1232" fmla="*/ 814689 h 914848"/>
                                <a:gd name="connsiteX1233" fmla="*/ 1303943 w 1423210"/>
                                <a:gd name="connsiteY1233" fmla="*/ 815468 h 914848"/>
                                <a:gd name="connsiteX1234" fmla="*/ 1303654 w 1423210"/>
                                <a:gd name="connsiteY1234" fmla="*/ 816247 h 914848"/>
                                <a:gd name="connsiteX1235" fmla="*/ 1304040 w 1423210"/>
                                <a:gd name="connsiteY1235" fmla="*/ 816953 h 914848"/>
                                <a:gd name="connsiteX1236" fmla="*/ 1304910 w 1423210"/>
                                <a:gd name="connsiteY1236" fmla="*/ 817521 h 914848"/>
                                <a:gd name="connsiteX1237" fmla="*/ 1307608 w 1423210"/>
                                <a:gd name="connsiteY1237" fmla="*/ 818517 h 914848"/>
                                <a:gd name="connsiteX1238" fmla="*/ 1308375 w 1423210"/>
                                <a:gd name="connsiteY1238" fmla="*/ 818801 h 914848"/>
                                <a:gd name="connsiteX1239" fmla="*/ 1308954 w 1423210"/>
                                <a:gd name="connsiteY1239" fmla="*/ 819223 h 914848"/>
                                <a:gd name="connsiteX1240" fmla="*/ 1309244 w 1423210"/>
                                <a:gd name="connsiteY1240" fmla="*/ 819863 h 914848"/>
                                <a:gd name="connsiteX1241" fmla="*/ 1309823 w 1423210"/>
                                <a:gd name="connsiteY1241" fmla="*/ 821064 h 914848"/>
                                <a:gd name="connsiteX1242" fmla="*/ 1310301 w 1423210"/>
                                <a:gd name="connsiteY1242" fmla="*/ 822272 h 914848"/>
                                <a:gd name="connsiteX1243" fmla="*/ 1311266 w 1423210"/>
                                <a:gd name="connsiteY1243" fmla="*/ 825176 h 914848"/>
                                <a:gd name="connsiteX1244" fmla="*/ 1311943 w 1423210"/>
                                <a:gd name="connsiteY1244" fmla="*/ 826311 h 914848"/>
                                <a:gd name="connsiteX1245" fmla="*/ 1313095 w 1423210"/>
                                <a:gd name="connsiteY1245" fmla="*/ 827307 h 914848"/>
                                <a:gd name="connsiteX1246" fmla="*/ 1314062 w 1423210"/>
                                <a:gd name="connsiteY1246" fmla="*/ 827802 h 914848"/>
                                <a:gd name="connsiteX1247" fmla="*/ 1315021 w 1423210"/>
                                <a:gd name="connsiteY1247" fmla="*/ 827941 h 914848"/>
                                <a:gd name="connsiteX1248" fmla="*/ 1315987 w 1423210"/>
                                <a:gd name="connsiteY1248" fmla="*/ 827802 h 914848"/>
                                <a:gd name="connsiteX1249" fmla="*/ 1316857 w 1423210"/>
                                <a:gd name="connsiteY1249" fmla="*/ 827373 h 914848"/>
                                <a:gd name="connsiteX1250" fmla="*/ 1317527 w 1423210"/>
                                <a:gd name="connsiteY1250" fmla="*/ 826739 h 914848"/>
                                <a:gd name="connsiteX1251" fmla="*/ 1318010 w 1423210"/>
                                <a:gd name="connsiteY1251" fmla="*/ 826172 h 914848"/>
                                <a:gd name="connsiteX1252" fmla="*/ 1318493 w 1423210"/>
                                <a:gd name="connsiteY1252" fmla="*/ 825671 h 914848"/>
                                <a:gd name="connsiteX1253" fmla="*/ 1318976 w 1423210"/>
                                <a:gd name="connsiteY1253" fmla="*/ 825176 h 914848"/>
                                <a:gd name="connsiteX1254" fmla="*/ 1319936 w 1423210"/>
                                <a:gd name="connsiteY1254" fmla="*/ 824681 h 914848"/>
                                <a:gd name="connsiteX1255" fmla="*/ 1320901 w 1423210"/>
                                <a:gd name="connsiteY1255" fmla="*/ 824608 h 914848"/>
                                <a:gd name="connsiteX1256" fmla="*/ 1321765 w 1423210"/>
                                <a:gd name="connsiteY1256" fmla="*/ 825248 h 914848"/>
                                <a:gd name="connsiteX1257" fmla="*/ 1322248 w 1423210"/>
                                <a:gd name="connsiteY1257" fmla="*/ 826099 h 914848"/>
                                <a:gd name="connsiteX1258" fmla="*/ 1322344 w 1423210"/>
                                <a:gd name="connsiteY1258" fmla="*/ 827657 h 914848"/>
                                <a:gd name="connsiteX1259" fmla="*/ 1322248 w 1423210"/>
                                <a:gd name="connsiteY1259" fmla="*/ 829220 h 914848"/>
                                <a:gd name="connsiteX1260" fmla="*/ 1321861 w 1423210"/>
                                <a:gd name="connsiteY1260" fmla="*/ 832269 h 914848"/>
                                <a:gd name="connsiteX1261" fmla="*/ 1321668 w 1423210"/>
                                <a:gd name="connsiteY1261" fmla="*/ 833187 h 914848"/>
                                <a:gd name="connsiteX1262" fmla="*/ 1321385 w 1423210"/>
                                <a:gd name="connsiteY1262" fmla="*/ 834110 h 914848"/>
                                <a:gd name="connsiteX1263" fmla="*/ 1321095 w 1423210"/>
                                <a:gd name="connsiteY1263" fmla="*/ 834817 h 914848"/>
                                <a:gd name="connsiteX1264" fmla="*/ 1320515 w 1423210"/>
                                <a:gd name="connsiteY1264" fmla="*/ 835173 h 914848"/>
                                <a:gd name="connsiteX1265" fmla="*/ 1319265 w 1423210"/>
                                <a:gd name="connsiteY1265" fmla="*/ 835312 h 914848"/>
                                <a:gd name="connsiteX1266" fmla="*/ 1318203 w 1423210"/>
                                <a:gd name="connsiteY1266" fmla="*/ 834322 h 914848"/>
                                <a:gd name="connsiteX1267" fmla="*/ 1317527 w 1423210"/>
                                <a:gd name="connsiteY1267" fmla="*/ 833615 h 914848"/>
                                <a:gd name="connsiteX1268" fmla="*/ 1317334 w 1423210"/>
                                <a:gd name="connsiteY1268" fmla="*/ 833470 h 914848"/>
                                <a:gd name="connsiteX1269" fmla="*/ 1317050 w 1423210"/>
                                <a:gd name="connsiteY1269" fmla="*/ 833398 h 914848"/>
                                <a:gd name="connsiteX1270" fmla="*/ 1316857 w 1423210"/>
                                <a:gd name="connsiteY1270" fmla="*/ 833470 h 914848"/>
                                <a:gd name="connsiteX1271" fmla="*/ 1316663 w 1423210"/>
                                <a:gd name="connsiteY1271" fmla="*/ 833470 h 914848"/>
                                <a:gd name="connsiteX1272" fmla="*/ 1316277 w 1423210"/>
                                <a:gd name="connsiteY1272" fmla="*/ 833615 h 914848"/>
                                <a:gd name="connsiteX1273" fmla="*/ 1316084 w 1423210"/>
                                <a:gd name="connsiteY1273" fmla="*/ 833754 h 914848"/>
                                <a:gd name="connsiteX1274" fmla="*/ 1315408 w 1423210"/>
                                <a:gd name="connsiteY1274" fmla="*/ 834322 h 914848"/>
                                <a:gd name="connsiteX1275" fmla="*/ 1315021 w 1423210"/>
                                <a:gd name="connsiteY1275" fmla="*/ 834678 h 914848"/>
                                <a:gd name="connsiteX1276" fmla="*/ 1314828 w 1423210"/>
                                <a:gd name="connsiteY1276" fmla="*/ 835034 h 914848"/>
                                <a:gd name="connsiteX1277" fmla="*/ 1314641 w 1423210"/>
                                <a:gd name="connsiteY1277" fmla="*/ 835312 h 914848"/>
                                <a:gd name="connsiteX1278" fmla="*/ 1314538 w 1423210"/>
                                <a:gd name="connsiteY1278" fmla="*/ 835668 h 914848"/>
                                <a:gd name="connsiteX1279" fmla="*/ 1314538 w 1423210"/>
                                <a:gd name="connsiteY1279" fmla="*/ 835879 h 914848"/>
                                <a:gd name="connsiteX1280" fmla="*/ 1314448 w 1423210"/>
                                <a:gd name="connsiteY1280" fmla="*/ 836096 h 914848"/>
                                <a:gd name="connsiteX1281" fmla="*/ 1314538 w 1423210"/>
                                <a:gd name="connsiteY1281" fmla="*/ 836803 h 914848"/>
                                <a:gd name="connsiteX1282" fmla="*/ 1314641 w 1423210"/>
                                <a:gd name="connsiteY1282" fmla="*/ 837793 h 914848"/>
                                <a:gd name="connsiteX1283" fmla="*/ 1314828 w 1423210"/>
                                <a:gd name="connsiteY1283" fmla="*/ 838861 h 914848"/>
                                <a:gd name="connsiteX1284" fmla="*/ 1315505 w 1423210"/>
                                <a:gd name="connsiteY1284" fmla="*/ 841838 h 914848"/>
                                <a:gd name="connsiteX1285" fmla="*/ 1315601 w 1423210"/>
                                <a:gd name="connsiteY1285" fmla="*/ 842405 h 914848"/>
                                <a:gd name="connsiteX1286" fmla="*/ 1315698 w 1423210"/>
                                <a:gd name="connsiteY1286" fmla="*/ 843256 h 914848"/>
                                <a:gd name="connsiteX1287" fmla="*/ 1315794 w 1423210"/>
                                <a:gd name="connsiteY1287" fmla="*/ 844174 h 914848"/>
                                <a:gd name="connsiteX1288" fmla="*/ 1315794 w 1423210"/>
                                <a:gd name="connsiteY1288" fmla="*/ 844458 h 914848"/>
                                <a:gd name="connsiteX1289" fmla="*/ 1315698 w 1423210"/>
                                <a:gd name="connsiteY1289" fmla="*/ 844669 h 914848"/>
                                <a:gd name="connsiteX1290" fmla="*/ 1315505 w 1423210"/>
                                <a:gd name="connsiteY1290" fmla="*/ 845025 h 914848"/>
                                <a:gd name="connsiteX1291" fmla="*/ 1315311 w 1423210"/>
                                <a:gd name="connsiteY1291" fmla="*/ 845309 h 914848"/>
                                <a:gd name="connsiteX1292" fmla="*/ 1315118 w 1423210"/>
                                <a:gd name="connsiteY1292" fmla="*/ 845448 h 914848"/>
                                <a:gd name="connsiteX1293" fmla="*/ 1314828 w 1423210"/>
                                <a:gd name="connsiteY1293" fmla="*/ 845665 h 914848"/>
                                <a:gd name="connsiteX1294" fmla="*/ 1314255 w 1423210"/>
                                <a:gd name="connsiteY1294" fmla="*/ 845876 h 914848"/>
                                <a:gd name="connsiteX1295" fmla="*/ 1314062 w 1423210"/>
                                <a:gd name="connsiteY1295" fmla="*/ 846015 h 914848"/>
                                <a:gd name="connsiteX1296" fmla="*/ 1313772 w 1423210"/>
                                <a:gd name="connsiteY1296" fmla="*/ 846233 h 914848"/>
                                <a:gd name="connsiteX1297" fmla="*/ 1313675 w 1423210"/>
                                <a:gd name="connsiteY1297" fmla="*/ 846444 h 914848"/>
                                <a:gd name="connsiteX1298" fmla="*/ 1313385 w 1423210"/>
                                <a:gd name="connsiteY1298" fmla="*/ 846800 h 914848"/>
                                <a:gd name="connsiteX1299" fmla="*/ 1312902 w 1423210"/>
                                <a:gd name="connsiteY1299" fmla="*/ 847790 h 914848"/>
                                <a:gd name="connsiteX1300" fmla="*/ 1312613 w 1423210"/>
                                <a:gd name="connsiteY1300" fmla="*/ 848074 h 914848"/>
                                <a:gd name="connsiteX1301" fmla="*/ 1312329 w 1423210"/>
                                <a:gd name="connsiteY1301" fmla="*/ 848430 h 914848"/>
                                <a:gd name="connsiteX1302" fmla="*/ 1311846 w 1423210"/>
                                <a:gd name="connsiteY1302" fmla="*/ 848853 h 914848"/>
                                <a:gd name="connsiteX1303" fmla="*/ 1311266 w 1423210"/>
                                <a:gd name="connsiteY1303" fmla="*/ 849281 h 914848"/>
                                <a:gd name="connsiteX1304" fmla="*/ 1311073 w 1423210"/>
                                <a:gd name="connsiteY1304" fmla="*/ 849281 h 914848"/>
                                <a:gd name="connsiteX1305" fmla="*/ 1310880 w 1423210"/>
                                <a:gd name="connsiteY1305" fmla="*/ 849281 h 914848"/>
                                <a:gd name="connsiteX1306" fmla="*/ 1310494 w 1423210"/>
                                <a:gd name="connsiteY1306" fmla="*/ 849281 h 914848"/>
                                <a:gd name="connsiteX1307" fmla="*/ 1310011 w 1423210"/>
                                <a:gd name="connsiteY1307" fmla="*/ 849136 h 914848"/>
                                <a:gd name="connsiteX1308" fmla="*/ 1309630 w 1423210"/>
                                <a:gd name="connsiteY1308" fmla="*/ 849136 h 914848"/>
                                <a:gd name="connsiteX1309" fmla="*/ 1309534 w 1423210"/>
                                <a:gd name="connsiteY1309" fmla="*/ 849209 h 914848"/>
                                <a:gd name="connsiteX1310" fmla="*/ 1309244 w 1423210"/>
                                <a:gd name="connsiteY1310" fmla="*/ 849348 h 914848"/>
                                <a:gd name="connsiteX1311" fmla="*/ 1309051 w 1423210"/>
                                <a:gd name="connsiteY1311" fmla="*/ 849493 h 914848"/>
                                <a:gd name="connsiteX1312" fmla="*/ 1308858 w 1423210"/>
                                <a:gd name="connsiteY1312" fmla="*/ 849776 h 914848"/>
                                <a:gd name="connsiteX1313" fmla="*/ 1308761 w 1423210"/>
                                <a:gd name="connsiteY1313" fmla="*/ 849988 h 914848"/>
                                <a:gd name="connsiteX1314" fmla="*/ 1308568 w 1423210"/>
                                <a:gd name="connsiteY1314" fmla="*/ 850628 h 914848"/>
                                <a:gd name="connsiteX1315" fmla="*/ 1308471 w 1423210"/>
                                <a:gd name="connsiteY1315" fmla="*/ 851123 h 914848"/>
                                <a:gd name="connsiteX1316" fmla="*/ 1308375 w 1423210"/>
                                <a:gd name="connsiteY1316" fmla="*/ 851829 h 914848"/>
                                <a:gd name="connsiteX1317" fmla="*/ 1308471 w 1423210"/>
                                <a:gd name="connsiteY1317" fmla="*/ 852541 h 914848"/>
                                <a:gd name="connsiteX1318" fmla="*/ 1308471 w 1423210"/>
                                <a:gd name="connsiteY1318" fmla="*/ 852891 h 914848"/>
                                <a:gd name="connsiteX1319" fmla="*/ 1308568 w 1423210"/>
                                <a:gd name="connsiteY1319" fmla="*/ 853459 h 914848"/>
                                <a:gd name="connsiteX1320" fmla="*/ 1308761 w 1423210"/>
                                <a:gd name="connsiteY1320" fmla="*/ 854026 h 914848"/>
                                <a:gd name="connsiteX1321" fmla="*/ 1308858 w 1423210"/>
                                <a:gd name="connsiteY1321" fmla="*/ 854171 h 914848"/>
                                <a:gd name="connsiteX1322" fmla="*/ 1309147 w 1423210"/>
                                <a:gd name="connsiteY1322" fmla="*/ 854455 h 914848"/>
                                <a:gd name="connsiteX1323" fmla="*/ 1309534 w 1423210"/>
                                <a:gd name="connsiteY1323" fmla="*/ 854811 h 914848"/>
                                <a:gd name="connsiteX1324" fmla="*/ 1309727 w 1423210"/>
                                <a:gd name="connsiteY1324" fmla="*/ 855022 h 914848"/>
                                <a:gd name="connsiteX1325" fmla="*/ 1309823 w 1423210"/>
                                <a:gd name="connsiteY1325" fmla="*/ 855234 h 914848"/>
                                <a:gd name="connsiteX1326" fmla="*/ 1309823 w 1423210"/>
                                <a:gd name="connsiteY1326" fmla="*/ 855517 h 914848"/>
                                <a:gd name="connsiteX1327" fmla="*/ 1309823 w 1423210"/>
                                <a:gd name="connsiteY1327" fmla="*/ 856013 h 914848"/>
                                <a:gd name="connsiteX1328" fmla="*/ 1309823 w 1423210"/>
                                <a:gd name="connsiteY1328" fmla="*/ 857147 h 914848"/>
                                <a:gd name="connsiteX1329" fmla="*/ 1309823 w 1423210"/>
                                <a:gd name="connsiteY1329" fmla="*/ 857504 h 914848"/>
                                <a:gd name="connsiteX1330" fmla="*/ 1310011 w 1423210"/>
                                <a:gd name="connsiteY1330" fmla="*/ 858639 h 914848"/>
                                <a:gd name="connsiteX1331" fmla="*/ 1310113 w 1423210"/>
                                <a:gd name="connsiteY1331" fmla="*/ 859206 h 914848"/>
                                <a:gd name="connsiteX1332" fmla="*/ 1310301 w 1423210"/>
                                <a:gd name="connsiteY1332" fmla="*/ 859768 h 914848"/>
                                <a:gd name="connsiteX1333" fmla="*/ 1310397 w 1423210"/>
                                <a:gd name="connsiteY1333" fmla="*/ 859912 h 914848"/>
                                <a:gd name="connsiteX1334" fmla="*/ 1310590 w 1423210"/>
                                <a:gd name="connsiteY1334" fmla="*/ 860196 h 914848"/>
                                <a:gd name="connsiteX1335" fmla="*/ 1310783 w 1423210"/>
                                <a:gd name="connsiteY1335" fmla="*/ 860407 h 914848"/>
                                <a:gd name="connsiteX1336" fmla="*/ 1311073 w 1423210"/>
                                <a:gd name="connsiteY1336" fmla="*/ 860691 h 914848"/>
                                <a:gd name="connsiteX1337" fmla="*/ 1311363 w 1423210"/>
                                <a:gd name="connsiteY1337" fmla="*/ 860902 h 914848"/>
                                <a:gd name="connsiteX1338" fmla="*/ 1311653 w 1423210"/>
                                <a:gd name="connsiteY1338" fmla="*/ 861047 h 914848"/>
                                <a:gd name="connsiteX1339" fmla="*/ 1311846 w 1423210"/>
                                <a:gd name="connsiteY1339" fmla="*/ 861114 h 914848"/>
                                <a:gd name="connsiteX1340" fmla="*/ 1312806 w 1423210"/>
                                <a:gd name="connsiteY1340" fmla="*/ 861331 h 914848"/>
                                <a:gd name="connsiteX1341" fmla="*/ 1313192 w 1423210"/>
                                <a:gd name="connsiteY1341" fmla="*/ 861470 h 914848"/>
                                <a:gd name="connsiteX1342" fmla="*/ 1313385 w 1423210"/>
                                <a:gd name="connsiteY1342" fmla="*/ 861615 h 914848"/>
                                <a:gd name="connsiteX1343" fmla="*/ 1313579 w 1423210"/>
                                <a:gd name="connsiteY1343" fmla="*/ 861681 h 914848"/>
                                <a:gd name="connsiteX1344" fmla="*/ 1313965 w 1423210"/>
                                <a:gd name="connsiteY1344" fmla="*/ 861965 h 914848"/>
                                <a:gd name="connsiteX1345" fmla="*/ 1314351 w 1423210"/>
                                <a:gd name="connsiteY1345" fmla="*/ 862321 h 914848"/>
                                <a:gd name="connsiteX1346" fmla="*/ 1314448 w 1423210"/>
                                <a:gd name="connsiteY1346" fmla="*/ 862532 h 914848"/>
                                <a:gd name="connsiteX1347" fmla="*/ 1314448 w 1423210"/>
                                <a:gd name="connsiteY1347" fmla="*/ 862677 h 914848"/>
                                <a:gd name="connsiteX1348" fmla="*/ 1314448 w 1423210"/>
                                <a:gd name="connsiteY1348" fmla="*/ 862816 h 914848"/>
                                <a:gd name="connsiteX1349" fmla="*/ 1314351 w 1423210"/>
                                <a:gd name="connsiteY1349" fmla="*/ 862961 h 914848"/>
                                <a:gd name="connsiteX1350" fmla="*/ 1314158 w 1423210"/>
                                <a:gd name="connsiteY1350" fmla="*/ 863100 h 914848"/>
                                <a:gd name="connsiteX1351" fmla="*/ 1313772 w 1423210"/>
                                <a:gd name="connsiteY1351" fmla="*/ 863384 h 914848"/>
                                <a:gd name="connsiteX1352" fmla="*/ 1313289 w 1423210"/>
                                <a:gd name="connsiteY1352" fmla="*/ 863667 h 914848"/>
                                <a:gd name="connsiteX1353" fmla="*/ 1312999 w 1423210"/>
                                <a:gd name="connsiteY1353" fmla="*/ 863812 h 914848"/>
                                <a:gd name="connsiteX1354" fmla="*/ 1312233 w 1423210"/>
                                <a:gd name="connsiteY1354" fmla="*/ 863951 h 914848"/>
                                <a:gd name="connsiteX1355" fmla="*/ 1311943 w 1423210"/>
                                <a:gd name="connsiteY1355" fmla="*/ 864096 h 914848"/>
                                <a:gd name="connsiteX1356" fmla="*/ 1311266 w 1423210"/>
                                <a:gd name="connsiteY1356" fmla="*/ 864380 h 914848"/>
                                <a:gd name="connsiteX1357" fmla="*/ 1306835 w 1423210"/>
                                <a:gd name="connsiteY1357" fmla="*/ 870121 h 914848"/>
                                <a:gd name="connsiteX1358" fmla="*/ 1307608 w 1423210"/>
                                <a:gd name="connsiteY1358" fmla="*/ 877565 h 914848"/>
                                <a:gd name="connsiteX1359" fmla="*/ 1303274 w 1423210"/>
                                <a:gd name="connsiteY1359" fmla="*/ 888974 h 914848"/>
                                <a:gd name="connsiteX1360" fmla="*/ 1303074 w 1423210"/>
                                <a:gd name="connsiteY1360" fmla="*/ 889113 h 914848"/>
                                <a:gd name="connsiteX1361" fmla="*/ 1291996 w 1423210"/>
                                <a:gd name="connsiteY1361" fmla="*/ 893937 h 914848"/>
                                <a:gd name="connsiteX1362" fmla="*/ 1292479 w 1423210"/>
                                <a:gd name="connsiteY1362" fmla="*/ 896207 h 914848"/>
                                <a:gd name="connsiteX1363" fmla="*/ 1300189 w 1423210"/>
                                <a:gd name="connsiteY1363" fmla="*/ 912507 h 914848"/>
                                <a:gd name="connsiteX1364" fmla="*/ 1302984 w 1423210"/>
                                <a:gd name="connsiteY1364" fmla="*/ 914849 h 914848"/>
                                <a:gd name="connsiteX1365" fmla="*/ 1017531 w 1423210"/>
                                <a:gd name="connsiteY1365" fmla="*/ 879261 h 914848"/>
                                <a:gd name="connsiteX1366" fmla="*/ 923312 w 1423210"/>
                                <a:gd name="connsiteY1366" fmla="*/ 867495 h 914848"/>
                                <a:gd name="connsiteX1367" fmla="*/ 883233 w 1423210"/>
                                <a:gd name="connsiteY1367" fmla="*/ 862532 h 914848"/>
                                <a:gd name="connsiteX1368" fmla="*/ 866281 w 1423210"/>
                                <a:gd name="connsiteY1368" fmla="*/ 860480 h 914848"/>
                                <a:gd name="connsiteX1369" fmla="*/ 844699 w 1423210"/>
                                <a:gd name="connsiteY1369" fmla="*/ 857854 h 914848"/>
                                <a:gd name="connsiteX1370" fmla="*/ 834871 w 1423210"/>
                                <a:gd name="connsiteY1370" fmla="*/ 856652 h 914848"/>
                                <a:gd name="connsiteX1371" fmla="*/ 805586 w 1423210"/>
                                <a:gd name="connsiteY1371" fmla="*/ 853036 h 914848"/>
                                <a:gd name="connsiteX1372" fmla="*/ 699226 w 1423210"/>
                                <a:gd name="connsiteY1372" fmla="*/ 839990 h 914848"/>
                                <a:gd name="connsiteX1373" fmla="*/ 679093 w 1423210"/>
                                <a:gd name="connsiteY1373" fmla="*/ 837582 h 914848"/>
                                <a:gd name="connsiteX1374" fmla="*/ 663874 w 1423210"/>
                                <a:gd name="connsiteY1374" fmla="*/ 835668 h 914848"/>
                                <a:gd name="connsiteX1375" fmla="*/ 658670 w 1423210"/>
                                <a:gd name="connsiteY1375" fmla="*/ 835034 h 914848"/>
                                <a:gd name="connsiteX1376" fmla="*/ 591617 w 1423210"/>
                                <a:gd name="connsiteY1376" fmla="*/ 826806 h 914848"/>
                                <a:gd name="connsiteX1377" fmla="*/ 562622 w 1423210"/>
                                <a:gd name="connsiteY1377" fmla="*/ 823262 h 914848"/>
                                <a:gd name="connsiteX1378" fmla="*/ 460887 w 1423210"/>
                                <a:gd name="connsiteY1378" fmla="*/ 810011 h 914848"/>
                                <a:gd name="connsiteX1379" fmla="*/ 384778 w 1423210"/>
                                <a:gd name="connsiteY1379" fmla="*/ 801432 h 914848"/>
                                <a:gd name="connsiteX1380" fmla="*/ 197783 w 1423210"/>
                                <a:gd name="connsiteY1380" fmla="*/ 777471 h 914848"/>
                                <a:gd name="connsiteX1381" fmla="*/ 192392 w 1423210"/>
                                <a:gd name="connsiteY1381" fmla="*/ 776693 h 914848"/>
                                <a:gd name="connsiteX1382" fmla="*/ 144030 w 1423210"/>
                                <a:gd name="connsiteY1382" fmla="*/ 770595 h 914848"/>
                                <a:gd name="connsiteX1383" fmla="*/ 85936 w 1423210"/>
                                <a:gd name="connsiteY1383" fmla="*/ 763085 h 914848"/>
                                <a:gd name="connsiteX1384" fmla="*/ 82568 w 1423210"/>
                                <a:gd name="connsiteY1384" fmla="*/ 762729 h 914848"/>
                                <a:gd name="connsiteX1385" fmla="*/ 83817 w 1423210"/>
                                <a:gd name="connsiteY1385" fmla="*/ 759536 h 914848"/>
                                <a:gd name="connsiteX1386" fmla="*/ 85453 w 1423210"/>
                                <a:gd name="connsiteY1386" fmla="*/ 755642 h 914848"/>
                                <a:gd name="connsiteX1387" fmla="*/ 87283 w 1423210"/>
                                <a:gd name="connsiteY1387" fmla="*/ 751814 h 914848"/>
                                <a:gd name="connsiteX1388" fmla="*/ 89214 w 1423210"/>
                                <a:gd name="connsiteY1388" fmla="*/ 747981 h 914848"/>
                                <a:gd name="connsiteX1389" fmla="*/ 91430 w 1423210"/>
                                <a:gd name="connsiteY1389" fmla="*/ 744226 h 914848"/>
                                <a:gd name="connsiteX1390" fmla="*/ 93645 w 1423210"/>
                                <a:gd name="connsiteY1390" fmla="*/ 740543 h 914848"/>
                                <a:gd name="connsiteX1391" fmla="*/ 96151 w 1423210"/>
                                <a:gd name="connsiteY1391" fmla="*/ 736927 h 914848"/>
                                <a:gd name="connsiteX1392" fmla="*/ 98849 w 1423210"/>
                                <a:gd name="connsiteY1392" fmla="*/ 733383 h 914848"/>
                                <a:gd name="connsiteX1393" fmla="*/ 100679 w 1423210"/>
                                <a:gd name="connsiteY1393" fmla="*/ 731041 h 914848"/>
                                <a:gd name="connsiteX1394" fmla="*/ 102604 w 1423210"/>
                                <a:gd name="connsiteY1394" fmla="*/ 728705 h 914848"/>
                                <a:gd name="connsiteX1395" fmla="*/ 105593 w 1423210"/>
                                <a:gd name="connsiteY1395" fmla="*/ 725372 h 914848"/>
                                <a:gd name="connsiteX1396" fmla="*/ 105780 w 1423210"/>
                                <a:gd name="connsiteY1396" fmla="*/ 724660 h 914848"/>
                                <a:gd name="connsiteX1397" fmla="*/ 106263 w 1423210"/>
                                <a:gd name="connsiteY1397" fmla="*/ 723670 h 914848"/>
                                <a:gd name="connsiteX1398" fmla="*/ 108768 w 1423210"/>
                                <a:gd name="connsiteY1398" fmla="*/ 720694 h 914848"/>
                                <a:gd name="connsiteX1399" fmla="*/ 112433 w 1423210"/>
                                <a:gd name="connsiteY1399" fmla="*/ 716866 h 914848"/>
                                <a:gd name="connsiteX1400" fmla="*/ 115608 w 1423210"/>
                                <a:gd name="connsiteY1400" fmla="*/ 713818 h 914848"/>
                                <a:gd name="connsiteX1401" fmla="*/ 117534 w 1423210"/>
                                <a:gd name="connsiteY1401" fmla="*/ 712043 h 914848"/>
                                <a:gd name="connsiteX1402" fmla="*/ 123704 w 1423210"/>
                                <a:gd name="connsiteY1402" fmla="*/ 706730 h 914848"/>
                                <a:gd name="connsiteX1403" fmla="*/ 126686 w 1423210"/>
                                <a:gd name="connsiteY1403" fmla="*/ 704038 h 914848"/>
                                <a:gd name="connsiteX1404" fmla="*/ 129481 w 1423210"/>
                                <a:gd name="connsiteY1404" fmla="*/ 701267 h 914848"/>
                                <a:gd name="connsiteX1405" fmla="*/ 133049 w 1423210"/>
                                <a:gd name="connsiteY1405" fmla="*/ 697373 h 914848"/>
                                <a:gd name="connsiteX1406" fmla="*/ 136031 w 1423210"/>
                                <a:gd name="connsiteY1406" fmla="*/ 693829 h 914848"/>
                                <a:gd name="connsiteX1407" fmla="*/ 137673 w 1423210"/>
                                <a:gd name="connsiteY1407" fmla="*/ 691771 h 914848"/>
                                <a:gd name="connsiteX1408" fmla="*/ 138440 w 1423210"/>
                                <a:gd name="connsiteY1408" fmla="*/ 690919 h 914848"/>
                                <a:gd name="connsiteX1409" fmla="*/ 139213 w 1423210"/>
                                <a:gd name="connsiteY1409" fmla="*/ 690002 h 914848"/>
                                <a:gd name="connsiteX1410" fmla="*/ 140269 w 1423210"/>
                                <a:gd name="connsiteY1410" fmla="*/ 688867 h 914848"/>
                                <a:gd name="connsiteX1411" fmla="*/ 141332 w 1423210"/>
                                <a:gd name="connsiteY1411" fmla="*/ 687732 h 914848"/>
                                <a:gd name="connsiteX1412" fmla="*/ 142491 w 1423210"/>
                                <a:gd name="connsiteY1412" fmla="*/ 686669 h 914848"/>
                                <a:gd name="connsiteX1413" fmla="*/ 143547 w 1423210"/>
                                <a:gd name="connsiteY1413" fmla="*/ 685746 h 914848"/>
                                <a:gd name="connsiteX1414" fmla="*/ 144610 w 1423210"/>
                                <a:gd name="connsiteY1414" fmla="*/ 684822 h 914848"/>
                                <a:gd name="connsiteX1415" fmla="*/ 146922 w 1423210"/>
                                <a:gd name="connsiteY1415" fmla="*/ 682908 h 914848"/>
                                <a:gd name="connsiteX1416" fmla="*/ 148461 w 1423210"/>
                                <a:gd name="connsiteY1416" fmla="*/ 681918 h 914848"/>
                                <a:gd name="connsiteX1417" fmla="*/ 154432 w 1423210"/>
                                <a:gd name="connsiteY1417" fmla="*/ 677946 h 914848"/>
                                <a:gd name="connsiteX1418" fmla="*/ 156841 w 1423210"/>
                                <a:gd name="connsiteY1418" fmla="*/ 676105 h 914848"/>
                                <a:gd name="connsiteX1419" fmla="*/ 158959 w 1423210"/>
                                <a:gd name="connsiteY1419" fmla="*/ 674052 h 914848"/>
                                <a:gd name="connsiteX1420" fmla="*/ 160789 w 1423210"/>
                                <a:gd name="connsiteY1420" fmla="*/ 671855 h 914848"/>
                                <a:gd name="connsiteX1421" fmla="*/ 163107 w 1423210"/>
                                <a:gd name="connsiteY1421" fmla="*/ 668450 h 914848"/>
                                <a:gd name="connsiteX1422" fmla="*/ 166475 w 1423210"/>
                                <a:gd name="connsiteY1422" fmla="*/ 662141 h 914848"/>
                                <a:gd name="connsiteX1423" fmla="*/ 172066 w 1423210"/>
                                <a:gd name="connsiteY1423" fmla="*/ 654414 h 914848"/>
                                <a:gd name="connsiteX1424" fmla="*/ 173509 w 1423210"/>
                                <a:gd name="connsiteY1424" fmla="*/ 652712 h 914848"/>
                                <a:gd name="connsiteX1425" fmla="*/ 175724 w 1423210"/>
                                <a:gd name="connsiteY1425" fmla="*/ 649735 h 914848"/>
                                <a:gd name="connsiteX1426" fmla="*/ 177553 w 1423210"/>
                                <a:gd name="connsiteY1426" fmla="*/ 646119 h 914848"/>
                                <a:gd name="connsiteX1427" fmla="*/ 179479 w 1423210"/>
                                <a:gd name="connsiteY1427" fmla="*/ 646687 h 914848"/>
                                <a:gd name="connsiteX1428" fmla="*/ 218019 w 1423210"/>
                                <a:gd name="connsiteY1428" fmla="*/ 651583 h 914848"/>
                                <a:gd name="connsiteX1429" fmla="*/ 227648 w 1423210"/>
                                <a:gd name="connsiteY1429" fmla="*/ 604440 h 914848"/>
                                <a:gd name="connsiteX1430" fmla="*/ 233432 w 1423210"/>
                                <a:gd name="connsiteY1430" fmla="*/ 576585 h 914848"/>
                                <a:gd name="connsiteX1431" fmla="*/ 258382 w 1423210"/>
                                <a:gd name="connsiteY1431" fmla="*/ 455158 h 914848"/>
                                <a:gd name="connsiteX1432" fmla="*/ 262427 w 1423210"/>
                                <a:gd name="connsiteY1432" fmla="*/ 451185 h 914848"/>
                                <a:gd name="connsiteX1433" fmla="*/ 239402 w 1423210"/>
                                <a:gd name="connsiteY1433" fmla="*/ 450690 h 914848"/>
                                <a:gd name="connsiteX1434" fmla="*/ 204243 w 1423210"/>
                                <a:gd name="connsiteY1434" fmla="*/ 445939 h 914848"/>
                                <a:gd name="connsiteX1435" fmla="*/ 158863 w 1423210"/>
                                <a:gd name="connsiteY1435" fmla="*/ 439914 h 914848"/>
                                <a:gd name="connsiteX1436" fmla="*/ 100968 w 1423210"/>
                                <a:gd name="connsiteY1436" fmla="*/ 433038 h 914848"/>
                                <a:gd name="connsiteX1437" fmla="*/ 102411 w 1423210"/>
                                <a:gd name="connsiteY1437" fmla="*/ 424466 h 914848"/>
                                <a:gd name="connsiteX1438" fmla="*/ 94509 w 1423210"/>
                                <a:gd name="connsiteY1438" fmla="*/ 422262 h 914848"/>
                                <a:gd name="connsiteX1439" fmla="*/ 85743 w 1423210"/>
                                <a:gd name="connsiteY1439" fmla="*/ 418507 h 914848"/>
                                <a:gd name="connsiteX1440" fmla="*/ 74376 w 1423210"/>
                                <a:gd name="connsiteY1440" fmla="*/ 411063 h 914848"/>
                                <a:gd name="connsiteX1441" fmla="*/ 68115 w 1423210"/>
                                <a:gd name="connsiteY1441" fmla="*/ 404471 h 914848"/>
                                <a:gd name="connsiteX1442" fmla="*/ 66189 w 1423210"/>
                                <a:gd name="connsiteY1442" fmla="*/ 400432 h 914848"/>
                                <a:gd name="connsiteX1443" fmla="*/ 65127 w 1423210"/>
                                <a:gd name="connsiteY1443" fmla="*/ 398024 h 914848"/>
                                <a:gd name="connsiteX1444" fmla="*/ 63587 w 1423210"/>
                                <a:gd name="connsiteY1444" fmla="*/ 393768 h 914848"/>
                                <a:gd name="connsiteX1445" fmla="*/ 62042 w 1423210"/>
                                <a:gd name="connsiteY1445" fmla="*/ 386469 h 914848"/>
                                <a:gd name="connsiteX1446" fmla="*/ 61855 w 1423210"/>
                                <a:gd name="connsiteY1446" fmla="*/ 379237 h 914848"/>
                                <a:gd name="connsiteX1447" fmla="*/ 61468 w 1423210"/>
                                <a:gd name="connsiteY1447" fmla="*/ 362297 h 914848"/>
                                <a:gd name="connsiteX1448" fmla="*/ 61275 w 1423210"/>
                                <a:gd name="connsiteY1448" fmla="*/ 359671 h 914848"/>
                                <a:gd name="connsiteX1449" fmla="*/ 60213 w 1423210"/>
                                <a:gd name="connsiteY1449" fmla="*/ 334581 h 914848"/>
                                <a:gd name="connsiteX1450" fmla="*/ 58770 w 1423210"/>
                                <a:gd name="connsiteY1450" fmla="*/ 324016 h 914848"/>
                                <a:gd name="connsiteX1451" fmla="*/ 56361 w 1423210"/>
                                <a:gd name="connsiteY1451" fmla="*/ 314164 h 914848"/>
                                <a:gd name="connsiteX1452" fmla="*/ 49231 w 1423210"/>
                                <a:gd name="connsiteY1452" fmla="*/ 300412 h 914848"/>
                                <a:gd name="connsiteX1453" fmla="*/ 42585 w 1423210"/>
                                <a:gd name="connsiteY1453" fmla="*/ 291550 h 914848"/>
                                <a:gd name="connsiteX1454" fmla="*/ 29195 w 1423210"/>
                                <a:gd name="connsiteY1454" fmla="*/ 276807 h 914848"/>
                                <a:gd name="connsiteX1455" fmla="*/ 22832 w 1423210"/>
                                <a:gd name="connsiteY1455" fmla="*/ 270571 h 914848"/>
                                <a:gd name="connsiteX1456" fmla="*/ 13589 w 1423210"/>
                                <a:gd name="connsiteY1456" fmla="*/ 261636 h 914848"/>
                                <a:gd name="connsiteX1457" fmla="*/ 9442 w 1423210"/>
                                <a:gd name="connsiteY1457" fmla="*/ 257314 h 914848"/>
                                <a:gd name="connsiteX1458" fmla="*/ 6556 w 1423210"/>
                                <a:gd name="connsiteY1458" fmla="*/ 253698 h 914848"/>
                                <a:gd name="connsiteX1459" fmla="*/ 1932 w 1423210"/>
                                <a:gd name="connsiteY1459" fmla="*/ 244340 h 914848"/>
                                <a:gd name="connsiteX1460" fmla="*/ 1062 w 1423210"/>
                                <a:gd name="connsiteY1460" fmla="*/ 240586 h 914848"/>
                                <a:gd name="connsiteX1461" fmla="*/ 97 w 1423210"/>
                                <a:gd name="connsiteY1461" fmla="*/ 236547 h 914848"/>
                                <a:gd name="connsiteX1462" fmla="*/ 0 w 1423210"/>
                                <a:gd name="connsiteY1462" fmla="*/ 229810 h 914848"/>
                                <a:gd name="connsiteX1463" fmla="*/ 1546 w 1423210"/>
                                <a:gd name="connsiteY1463" fmla="*/ 222366 h 914848"/>
                                <a:gd name="connsiteX1464" fmla="*/ 2988 w 1423210"/>
                                <a:gd name="connsiteY1464" fmla="*/ 218400 h 914848"/>
                                <a:gd name="connsiteX1465" fmla="*/ 6942 w 1423210"/>
                                <a:gd name="connsiteY1465" fmla="*/ 208686 h 914848"/>
                                <a:gd name="connsiteX1466" fmla="*/ 20043 w 1423210"/>
                                <a:gd name="connsiteY1466" fmla="*/ 177143 h 914848"/>
                                <a:gd name="connsiteX1467" fmla="*/ 21775 w 1423210"/>
                                <a:gd name="connsiteY1467" fmla="*/ 172108 h 914848"/>
                                <a:gd name="connsiteX1468" fmla="*/ 26303 w 1423210"/>
                                <a:gd name="connsiteY1468" fmla="*/ 163536 h 914848"/>
                                <a:gd name="connsiteX1469" fmla="*/ 32563 w 1423210"/>
                                <a:gd name="connsiteY1469" fmla="*/ 155452 h 914848"/>
                                <a:gd name="connsiteX1470" fmla="*/ 41812 w 1423210"/>
                                <a:gd name="connsiteY1470" fmla="*/ 146095 h 914848"/>
                                <a:gd name="connsiteX1471" fmla="*/ 62042 w 1423210"/>
                                <a:gd name="connsiteY1471" fmla="*/ 125895 h 9148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Lst>
                              <a:rect l="l" t="t" r="r" b="b"/>
                              <a:pathLst>
                                <a:path w="1423210" h="914848">
                                  <a:moveTo>
                                    <a:pt x="62042" y="125895"/>
                                  </a:moveTo>
                                  <a:lnTo>
                                    <a:pt x="80062" y="107887"/>
                                  </a:lnTo>
                                  <a:lnTo>
                                    <a:pt x="90078" y="99169"/>
                                  </a:lnTo>
                                  <a:lnTo>
                                    <a:pt x="90850" y="97044"/>
                                  </a:lnTo>
                                  <a:lnTo>
                                    <a:pt x="84107" y="96266"/>
                                  </a:lnTo>
                                  <a:lnTo>
                                    <a:pt x="82948" y="94847"/>
                                  </a:lnTo>
                                  <a:lnTo>
                                    <a:pt x="86226" y="77690"/>
                                  </a:lnTo>
                                  <a:lnTo>
                                    <a:pt x="89021" y="63159"/>
                                  </a:lnTo>
                                  <a:lnTo>
                                    <a:pt x="90850" y="53518"/>
                                  </a:lnTo>
                                  <a:lnTo>
                                    <a:pt x="92100" y="46291"/>
                                  </a:lnTo>
                                  <a:lnTo>
                                    <a:pt x="93742" y="36789"/>
                                  </a:lnTo>
                                  <a:lnTo>
                                    <a:pt x="96054" y="23037"/>
                                  </a:lnTo>
                                  <a:lnTo>
                                    <a:pt x="98753" y="10070"/>
                                  </a:lnTo>
                                  <a:lnTo>
                                    <a:pt x="100002" y="4751"/>
                                  </a:lnTo>
                                  <a:lnTo>
                                    <a:pt x="101638" y="0"/>
                                  </a:lnTo>
                                  <a:lnTo>
                                    <a:pt x="106553" y="1207"/>
                                  </a:lnTo>
                                  <a:lnTo>
                                    <a:pt x="121965" y="3121"/>
                                  </a:lnTo>
                                  <a:lnTo>
                                    <a:pt x="290463" y="23677"/>
                                  </a:lnTo>
                                  <a:lnTo>
                                    <a:pt x="301444" y="6665"/>
                                  </a:lnTo>
                                  <a:lnTo>
                                    <a:pt x="339405" y="35515"/>
                                  </a:lnTo>
                                  <a:lnTo>
                                    <a:pt x="366668" y="56210"/>
                                  </a:lnTo>
                                  <a:lnTo>
                                    <a:pt x="388534" y="69612"/>
                                  </a:lnTo>
                                  <a:lnTo>
                                    <a:pt x="404622" y="79465"/>
                                  </a:lnTo>
                                  <a:lnTo>
                                    <a:pt x="423699" y="87476"/>
                                  </a:lnTo>
                                  <a:lnTo>
                                    <a:pt x="458381" y="102357"/>
                                  </a:lnTo>
                                  <a:lnTo>
                                    <a:pt x="480440" y="108527"/>
                                  </a:lnTo>
                                  <a:lnTo>
                                    <a:pt x="510595" y="113773"/>
                                  </a:lnTo>
                                  <a:lnTo>
                                    <a:pt x="521679" y="119303"/>
                                  </a:lnTo>
                                  <a:lnTo>
                                    <a:pt x="513680" y="161193"/>
                                  </a:lnTo>
                                  <a:lnTo>
                                    <a:pt x="522252" y="164031"/>
                                  </a:lnTo>
                                  <a:lnTo>
                                    <a:pt x="531791" y="167931"/>
                                  </a:lnTo>
                                  <a:lnTo>
                                    <a:pt x="552793" y="176153"/>
                                  </a:lnTo>
                                  <a:lnTo>
                                    <a:pt x="667049" y="220881"/>
                                  </a:lnTo>
                                  <a:lnTo>
                                    <a:pt x="689688" y="229810"/>
                                  </a:lnTo>
                                  <a:lnTo>
                                    <a:pt x="707612" y="236474"/>
                                  </a:lnTo>
                                  <a:lnTo>
                                    <a:pt x="743254" y="245548"/>
                                  </a:lnTo>
                                  <a:lnTo>
                                    <a:pt x="803370" y="260791"/>
                                  </a:lnTo>
                                  <a:lnTo>
                                    <a:pt x="834774" y="280351"/>
                                  </a:lnTo>
                                  <a:lnTo>
                                    <a:pt x="849033" y="289141"/>
                                  </a:lnTo>
                                  <a:lnTo>
                                    <a:pt x="873218" y="301052"/>
                                  </a:lnTo>
                                  <a:lnTo>
                                    <a:pt x="877263" y="302187"/>
                                  </a:lnTo>
                                  <a:lnTo>
                                    <a:pt x="879768" y="298359"/>
                                  </a:lnTo>
                                  <a:lnTo>
                                    <a:pt x="885545" y="290487"/>
                                  </a:lnTo>
                                  <a:lnTo>
                                    <a:pt x="917529" y="307572"/>
                                  </a:lnTo>
                                  <a:lnTo>
                                    <a:pt x="920228" y="295733"/>
                                  </a:lnTo>
                                  <a:lnTo>
                                    <a:pt x="924465" y="278365"/>
                                  </a:lnTo>
                                  <a:lnTo>
                                    <a:pt x="936413" y="252351"/>
                                  </a:lnTo>
                                  <a:lnTo>
                                    <a:pt x="940168" y="244274"/>
                                  </a:lnTo>
                                  <a:lnTo>
                                    <a:pt x="944985" y="233709"/>
                                  </a:lnTo>
                                  <a:lnTo>
                                    <a:pt x="947587" y="229103"/>
                                  </a:lnTo>
                                  <a:lnTo>
                                    <a:pt x="989592" y="244129"/>
                                  </a:lnTo>
                                  <a:lnTo>
                                    <a:pt x="1040460" y="262137"/>
                                  </a:lnTo>
                                  <a:lnTo>
                                    <a:pt x="1040653" y="264758"/>
                                  </a:lnTo>
                                  <a:lnTo>
                                    <a:pt x="1040750" y="265965"/>
                                  </a:lnTo>
                                  <a:lnTo>
                                    <a:pt x="1040846" y="270076"/>
                                  </a:lnTo>
                                  <a:lnTo>
                                    <a:pt x="1037761" y="272056"/>
                                  </a:lnTo>
                                  <a:lnTo>
                                    <a:pt x="1034290" y="273052"/>
                                  </a:lnTo>
                                  <a:lnTo>
                                    <a:pt x="1033427" y="277091"/>
                                  </a:lnTo>
                                  <a:lnTo>
                                    <a:pt x="1033717" y="277586"/>
                                  </a:lnTo>
                                  <a:lnTo>
                                    <a:pt x="1029956" y="283400"/>
                                  </a:lnTo>
                                  <a:lnTo>
                                    <a:pt x="1030825" y="284963"/>
                                  </a:lnTo>
                                  <a:lnTo>
                                    <a:pt x="1026201" y="289213"/>
                                  </a:lnTo>
                                  <a:lnTo>
                                    <a:pt x="1027070" y="292546"/>
                                  </a:lnTo>
                                  <a:lnTo>
                                    <a:pt x="1026973" y="292757"/>
                                  </a:lnTo>
                                  <a:lnTo>
                                    <a:pt x="1026877" y="292902"/>
                                  </a:lnTo>
                                  <a:lnTo>
                                    <a:pt x="1026683" y="292968"/>
                                  </a:lnTo>
                                  <a:lnTo>
                                    <a:pt x="1024951" y="293469"/>
                                  </a:lnTo>
                                  <a:lnTo>
                                    <a:pt x="1025814" y="294743"/>
                                  </a:lnTo>
                                  <a:lnTo>
                                    <a:pt x="1026490" y="295806"/>
                                  </a:lnTo>
                                  <a:lnTo>
                                    <a:pt x="1026587" y="296089"/>
                                  </a:lnTo>
                                  <a:lnTo>
                                    <a:pt x="1026780" y="296657"/>
                                  </a:lnTo>
                                  <a:lnTo>
                                    <a:pt x="1026973" y="296868"/>
                                  </a:lnTo>
                                  <a:lnTo>
                                    <a:pt x="1027257" y="297224"/>
                                  </a:lnTo>
                                  <a:lnTo>
                                    <a:pt x="1027547" y="297508"/>
                                  </a:lnTo>
                                  <a:lnTo>
                                    <a:pt x="1027837" y="297792"/>
                                  </a:lnTo>
                                  <a:lnTo>
                                    <a:pt x="1031694" y="301547"/>
                                  </a:lnTo>
                                  <a:lnTo>
                                    <a:pt x="1032944" y="302965"/>
                                  </a:lnTo>
                                  <a:lnTo>
                                    <a:pt x="1033041" y="303177"/>
                                  </a:lnTo>
                                  <a:lnTo>
                                    <a:pt x="1033137" y="303605"/>
                                  </a:lnTo>
                                  <a:lnTo>
                                    <a:pt x="1033234" y="303956"/>
                                  </a:lnTo>
                                  <a:lnTo>
                                    <a:pt x="1033813" y="304879"/>
                                  </a:lnTo>
                                  <a:lnTo>
                                    <a:pt x="1034103" y="305447"/>
                                  </a:lnTo>
                                  <a:lnTo>
                                    <a:pt x="1034194" y="305519"/>
                                  </a:lnTo>
                                  <a:lnTo>
                                    <a:pt x="1034484" y="305658"/>
                                  </a:lnTo>
                                  <a:lnTo>
                                    <a:pt x="1034773" y="305658"/>
                                  </a:lnTo>
                                  <a:lnTo>
                                    <a:pt x="1035063" y="305658"/>
                                  </a:lnTo>
                                  <a:lnTo>
                                    <a:pt x="1035546" y="305235"/>
                                  </a:lnTo>
                                  <a:lnTo>
                                    <a:pt x="1035739" y="305235"/>
                                  </a:lnTo>
                                  <a:lnTo>
                                    <a:pt x="1036029" y="305235"/>
                                  </a:lnTo>
                                  <a:lnTo>
                                    <a:pt x="1036222" y="305519"/>
                                  </a:lnTo>
                                  <a:lnTo>
                                    <a:pt x="1036506" y="305803"/>
                                  </a:lnTo>
                                  <a:lnTo>
                                    <a:pt x="1036699" y="305942"/>
                                  </a:lnTo>
                                  <a:lnTo>
                                    <a:pt x="1037955" y="305586"/>
                                  </a:lnTo>
                                  <a:lnTo>
                                    <a:pt x="1038244" y="305658"/>
                                  </a:lnTo>
                                  <a:lnTo>
                                    <a:pt x="1038631" y="305803"/>
                                  </a:lnTo>
                                  <a:lnTo>
                                    <a:pt x="1038921" y="306014"/>
                                  </a:lnTo>
                                  <a:lnTo>
                                    <a:pt x="1039108" y="307928"/>
                                  </a:lnTo>
                                  <a:lnTo>
                                    <a:pt x="1039108" y="308212"/>
                                  </a:lnTo>
                                  <a:lnTo>
                                    <a:pt x="1039108" y="308707"/>
                                  </a:lnTo>
                                  <a:lnTo>
                                    <a:pt x="1039397" y="309769"/>
                                  </a:lnTo>
                                  <a:lnTo>
                                    <a:pt x="1039591" y="310409"/>
                                  </a:lnTo>
                                  <a:lnTo>
                                    <a:pt x="1039784" y="310759"/>
                                  </a:lnTo>
                                  <a:lnTo>
                                    <a:pt x="1039977" y="311115"/>
                                  </a:lnTo>
                                  <a:lnTo>
                                    <a:pt x="1040267" y="311327"/>
                                  </a:lnTo>
                                  <a:lnTo>
                                    <a:pt x="1040460" y="311472"/>
                                  </a:lnTo>
                                  <a:lnTo>
                                    <a:pt x="1040846" y="311610"/>
                                  </a:lnTo>
                                  <a:lnTo>
                                    <a:pt x="1041033" y="311683"/>
                                  </a:lnTo>
                                  <a:lnTo>
                                    <a:pt x="1041233" y="311755"/>
                                  </a:lnTo>
                                  <a:lnTo>
                                    <a:pt x="1041710" y="311755"/>
                                  </a:lnTo>
                                  <a:lnTo>
                                    <a:pt x="1042000" y="311755"/>
                                  </a:lnTo>
                                  <a:lnTo>
                                    <a:pt x="1042869" y="311610"/>
                                  </a:lnTo>
                                  <a:lnTo>
                                    <a:pt x="1043255" y="311472"/>
                                  </a:lnTo>
                                  <a:lnTo>
                                    <a:pt x="1043545" y="311327"/>
                                  </a:lnTo>
                                  <a:lnTo>
                                    <a:pt x="1044118" y="311043"/>
                                  </a:lnTo>
                                  <a:lnTo>
                                    <a:pt x="1044794" y="310693"/>
                                  </a:lnTo>
                                  <a:lnTo>
                                    <a:pt x="1045658" y="310053"/>
                                  </a:lnTo>
                                  <a:lnTo>
                                    <a:pt x="1045851" y="309842"/>
                                  </a:lnTo>
                                  <a:lnTo>
                                    <a:pt x="1046237" y="308852"/>
                                  </a:lnTo>
                                  <a:lnTo>
                                    <a:pt x="1046334" y="308568"/>
                                  </a:lnTo>
                                  <a:lnTo>
                                    <a:pt x="1046624" y="308067"/>
                                  </a:lnTo>
                                  <a:lnTo>
                                    <a:pt x="1046913" y="307644"/>
                                  </a:lnTo>
                                  <a:lnTo>
                                    <a:pt x="1047493" y="306865"/>
                                  </a:lnTo>
                                  <a:lnTo>
                                    <a:pt x="1047976" y="306364"/>
                                  </a:lnTo>
                                  <a:lnTo>
                                    <a:pt x="1048453" y="305942"/>
                                  </a:lnTo>
                                  <a:lnTo>
                                    <a:pt x="1048743" y="305658"/>
                                  </a:lnTo>
                                  <a:lnTo>
                                    <a:pt x="1049226" y="305302"/>
                                  </a:lnTo>
                                  <a:lnTo>
                                    <a:pt x="1049612" y="305091"/>
                                  </a:lnTo>
                                  <a:lnTo>
                                    <a:pt x="1049902" y="304879"/>
                                  </a:lnTo>
                                  <a:lnTo>
                                    <a:pt x="1050288" y="304807"/>
                                  </a:lnTo>
                                  <a:lnTo>
                                    <a:pt x="1050572" y="304740"/>
                                  </a:lnTo>
                                  <a:lnTo>
                                    <a:pt x="1050862" y="304740"/>
                                  </a:lnTo>
                                  <a:lnTo>
                                    <a:pt x="1051538" y="304668"/>
                                  </a:lnTo>
                                  <a:lnTo>
                                    <a:pt x="1052117" y="304740"/>
                                  </a:lnTo>
                                  <a:lnTo>
                                    <a:pt x="1052504" y="304740"/>
                                  </a:lnTo>
                                  <a:lnTo>
                                    <a:pt x="1053077" y="304879"/>
                                  </a:lnTo>
                                  <a:lnTo>
                                    <a:pt x="1053367" y="305018"/>
                                  </a:lnTo>
                                  <a:lnTo>
                                    <a:pt x="1053657" y="305163"/>
                                  </a:lnTo>
                                  <a:lnTo>
                                    <a:pt x="1054140" y="305374"/>
                                  </a:lnTo>
                                  <a:lnTo>
                                    <a:pt x="1055196" y="306087"/>
                                  </a:lnTo>
                                  <a:lnTo>
                                    <a:pt x="1056259" y="306793"/>
                                  </a:lnTo>
                                  <a:lnTo>
                                    <a:pt x="1056935" y="307077"/>
                                  </a:lnTo>
                                  <a:lnTo>
                                    <a:pt x="1057412" y="307288"/>
                                  </a:lnTo>
                                  <a:lnTo>
                                    <a:pt x="1057798" y="307433"/>
                                  </a:lnTo>
                                  <a:lnTo>
                                    <a:pt x="1058185" y="307433"/>
                                  </a:lnTo>
                                  <a:lnTo>
                                    <a:pt x="1058957" y="307499"/>
                                  </a:lnTo>
                                  <a:lnTo>
                                    <a:pt x="1060014" y="307499"/>
                                  </a:lnTo>
                                  <a:lnTo>
                                    <a:pt x="1060400" y="307499"/>
                                  </a:lnTo>
                                  <a:lnTo>
                                    <a:pt x="1060497" y="307572"/>
                                  </a:lnTo>
                                  <a:lnTo>
                                    <a:pt x="1060980" y="307855"/>
                                  </a:lnTo>
                                  <a:lnTo>
                                    <a:pt x="1061366" y="308000"/>
                                  </a:lnTo>
                                  <a:lnTo>
                                    <a:pt x="1062423" y="308139"/>
                                  </a:lnTo>
                                  <a:lnTo>
                                    <a:pt x="1063485" y="308284"/>
                                  </a:lnTo>
                                  <a:lnTo>
                                    <a:pt x="1064155" y="308350"/>
                                  </a:lnTo>
                                  <a:lnTo>
                                    <a:pt x="1065604" y="308350"/>
                                  </a:lnTo>
                                  <a:lnTo>
                                    <a:pt x="1067047" y="308350"/>
                                  </a:lnTo>
                                  <a:lnTo>
                                    <a:pt x="1068109" y="308284"/>
                                  </a:lnTo>
                                  <a:lnTo>
                                    <a:pt x="1069262" y="308212"/>
                                  </a:lnTo>
                                  <a:lnTo>
                                    <a:pt x="1070035" y="308139"/>
                                  </a:lnTo>
                                  <a:lnTo>
                                    <a:pt x="1070325" y="308139"/>
                                  </a:lnTo>
                                  <a:lnTo>
                                    <a:pt x="1070615" y="308212"/>
                                  </a:lnTo>
                                  <a:lnTo>
                                    <a:pt x="1070904" y="308284"/>
                                  </a:lnTo>
                                  <a:lnTo>
                                    <a:pt x="1071188" y="308350"/>
                                  </a:lnTo>
                                  <a:lnTo>
                                    <a:pt x="1071478" y="308634"/>
                                  </a:lnTo>
                                  <a:lnTo>
                                    <a:pt x="1071671" y="308779"/>
                                  </a:lnTo>
                                  <a:lnTo>
                                    <a:pt x="1071864" y="309063"/>
                                  </a:lnTo>
                                  <a:lnTo>
                                    <a:pt x="1071961" y="309347"/>
                                  </a:lnTo>
                                  <a:lnTo>
                                    <a:pt x="1072058" y="309630"/>
                                  </a:lnTo>
                                  <a:lnTo>
                                    <a:pt x="1072058" y="310053"/>
                                  </a:lnTo>
                                  <a:lnTo>
                                    <a:pt x="1072251" y="312679"/>
                                  </a:lnTo>
                                  <a:lnTo>
                                    <a:pt x="1072347" y="313102"/>
                                  </a:lnTo>
                                  <a:lnTo>
                                    <a:pt x="1072444" y="313530"/>
                                  </a:lnTo>
                                  <a:lnTo>
                                    <a:pt x="1072830" y="313880"/>
                                  </a:lnTo>
                                  <a:lnTo>
                                    <a:pt x="1073023" y="314025"/>
                                  </a:lnTo>
                                  <a:lnTo>
                                    <a:pt x="1073307" y="314092"/>
                                  </a:lnTo>
                                  <a:lnTo>
                                    <a:pt x="1073694" y="314236"/>
                                  </a:lnTo>
                                  <a:lnTo>
                                    <a:pt x="1074080" y="314309"/>
                                  </a:lnTo>
                                  <a:lnTo>
                                    <a:pt x="1074466" y="314309"/>
                                  </a:lnTo>
                                  <a:lnTo>
                                    <a:pt x="1075239" y="314236"/>
                                  </a:lnTo>
                                  <a:lnTo>
                                    <a:pt x="1075812" y="314236"/>
                                  </a:lnTo>
                                  <a:lnTo>
                                    <a:pt x="1077648" y="314375"/>
                                  </a:lnTo>
                                  <a:lnTo>
                                    <a:pt x="1078124" y="314520"/>
                                  </a:lnTo>
                                  <a:lnTo>
                                    <a:pt x="1078414" y="314593"/>
                                  </a:lnTo>
                                  <a:lnTo>
                                    <a:pt x="1078704" y="314732"/>
                                  </a:lnTo>
                                  <a:lnTo>
                                    <a:pt x="1079187" y="314943"/>
                                  </a:lnTo>
                                  <a:lnTo>
                                    <a:pt x="1079574" y="315227"/>
                                  </a:lnTo>
                                  <a:lnTo>
                                    <a:pt x="1082175" y="317074"/>
                                  </a:lnTo>
                                  <a:lnTo>
                                    <a:pt x="1084488" y="318559"/>
                                  </a:lnTo>
                                  <a:lnTo>
                                    <a:pt x="1086317" y="319839"/>
                                  </a:lnTo>
                                  <a:lnTo>
                                    <a:pt x="1086993" y="320261"/>
                                  </a:lnTo>
                                  <a:lnTo>
                                    <a:pt x="1089879" y="321891"/>
                                  </a:lnTo>
                                  <a:lnTo>
                                    <a:pt x="1091038" y="322459"/>
                                  </a:lnTo>
                                  <a:lnTo>
                                    <a:pt x="1091521" y="322670"/>
                                  </a:lnTo>
                                  <a:lnTo>
                                    <a:pt x="1091998" y="322815"/>
                                  </a:lnTo>
                                  <a:lnTo>
                                    <a:pt x="1092287" y="322881"/>
                                  </a:lnTo>
                                  <a:lnTo>
                                    <a:pt x="1092770" y="322881"/>
                                  </a:lnTo>
                                  <a:lnTo>
                                    <a:pt x="1093060" y="322881"/>
                                  </a:lnTo>
                                  <a:lnTo>
                                    <a:pt x="1093350" y="322815"/>
                                  </a:lnTo>
                                  <a:lnTo>
                                    <a:pt x="1093736" y="322743"/>
                                  </a:lnTo>
                                  <a:lnTo>
                                    <a:pt x="1094406" y="322459"/>
                                  </a:lnTo>
                                  <a:lnTo>
                                    <a:pt x="1094793" y="322248"/>
                                  </a:lnTo>
                                  <a:lnTo>
                                    <a:pt x="1095179" y="322030"/>
                                  </a:lnTo>
                                  <a:lnTo>
                                    <a:pt x="1096242" y="321324"/>
                                  </a:lnTo>
                                  <a:lnTo>
                                    <a:pt x="1096815" y="321040"/>
                                  </a:lnTo>
                                  <a:lnTo>
                                    <a:pt x="1097491" y="320757"/>
                                  </a:lnTo>
                                  <a:lnTo>
                                    <a:pt x="1098264" y="320473"/>
                                  </a:lnTo>
                                  <a:lnTo>
                                    <a:pt x="1098741" y="320334"/>
                                  </a:lnTo>
                                  <a:lnTo>
                                    <a:pt x="1099417" y="320189"/>
                                  </a:lnTo>
                                  <a:lnTo>
                                    <a:pt x="1099803" y="320189"/>
                                  </a:lnTo>
                                  <a:lnTo>
                                    <a:pt x="1100190" y="320189"/>
                                  </a:lnTo>
                                  <a:lnTo>
                                    <a:pt x="1100479" y="320189"/>
                                  </a:lnTo>
                                  <a:lnTo>
                                    <a:pt x="1100866" y="320261"/>
                                  </a:lnTo>
                                  <a:lnTo>
                                    <a:pt x="1101246" y="320473"/>
                                  </a:lnTo>
                                  <a:lnTo>
                                    <a:pt x="1101633" y="320618"/>
                                  </a:lnTo>
                                  <a:lnTo>
                                    <a:pt x="1101922" y="320901"/>
                                  </a:lnTo>
                                  <a:lnTo>
                                    <a:pt x="1102115" y="321040"/>
                                  </a:lnTo>
                                  <a:lnTo>
                                    <a:pt x="1102405" y="321324"/>
                                  </a:lnTo>
                                  <a:lnTo>
                                    <a:pt x="1102598" y="321680"/>
                                  </a:lnTo>
                                  <a:lnTo>
                                    <a:pt x="1102792" y="322030"/>
                                  </a:lnTo>
                                  <a:lnTo>
                                    <a:pt x="1102888" y="322314"/>
                                  </a:lnTo>
                                  <a:lnTo>
                                    <a:pt x="1102888" y="322598"/>
                                  </a:lnTo>
                                  <a:lnTo>
                                    <a:pt x="1102888" y="323026"/>
                                  </a:lnTo>
                                  <a:lnTo>
                                    <a:pt x="1102792" y="323521"/>
                                  </a:lnTo>
                                  <a:lnTo>
                                    <a:pt x="1102695" y="323805"/>
                                  </a:lnTo>
                                  <a:lnTo>
                                    <a:pt x="1102212" y="324656"/>
                                  </a:lnTo>
                                  <a:lnTo>
                                    <a:pt x="1101439" y="325791"/>
                                  </a:lnTo>
                                  <a:lnTo>
                                    <a:pt x="1101246" y="326141"/>
                                  </a:lnTo>
                                  <a:lnTo>
                                    <a:pt x="1101150" y="326214"/>
                                  </a:lnTo>
                                  <a:lnTo>
                                    <a:pt x="1101053" y="326286"/>
                                  </a:lnTo>
                                  <a:lnTo>
                                    <a:pt x="1100673" y="326425"/>
                                  </a:lnTo>
                                  <a:lnTo>
                                    <a:pt x="1099997" y="326642"/>
                                  </a:lnTo>
                                  <a:lnTo>
                                    <a:pt x="1099610" y="326781"/>
                                  </a:lnTo>
                                  <a:lnTo>
                                    <a:pt x="1099321" y="326854"/>
                                  </a:lnTo>
                                  <a:lnTo>
                                    <a:pt x="1098554" y="327421"/>
                                  </a:lnTo>
                                  <a:lnTo>
                                    <a:pt x="1097781" y="327916"/>
                                  </a:lnTo>
                                  <a:lnTo>
                                    <a:pt x="1097298" y="328273"/>
                                  </a:lnTo>
                                  <a:lnTo>
                                    <a:pt x="1095372" y="329975"/>
                                  </a:lnTo>
                                  <a:lnTo>
                                    <a:pt x="1094889" y="330397"/>
                                  </a:lnTo>
                                  <a:lnTo>
                                    <a:pt x="1094310" y="330754"/>
                                  </a:lnTo>
                                  <a:lnTo>
                                    <a:pt x="1093930" y="331037"/>
                                  </a:lnTo>
                                  <a:lnTo>
                                    <a:pt x="1093736" y="331104"/>
                                  </a:lnTo>
                                  <a:lnTo>
                                    <a:pt x="1093446" y="331176"/>
                                  </a:lnTo>
                                  <a:lnTo>
                                    <a:pt x="1092674" y="331249"/>
                                  </a:lnTo>
                                  <a:lnTo>
                                    <a:pt x="1092191" y="331460"/>
                                  </a:lnTo>
                                  <a:lnTo>
                                    <a:pt x="1091901" y="331671"/>
                                  </a:lnTo>
                                  <a:lnTo>
                                    <a:pt x="1091424" y="332172"/>
                                  </a:lnTo>
                                  <a:lnTo>
                                    <a:pt x="1090941" y="332667"/>
                                  </a:lnTo>
                                  <a:lnTo>
                                    <a:pt x="1090651" y="333024"/>
                                  </a:lnTo>
                                  <a:lnTo>
                                    <a:pt x="1090362" y="333446"/>
                                  </a:lnTo>
                                  <a:lnTo>
                                    <a:pt x="1090169" y="333730"/>
                                  </a:lnTo>
                                  <a:lnTo>
                                    <a:pt x="1090072" y="334153"/>
                                  </a:lnTo>
                                  <a:lnTo>
                                    <a:pt x="1089879" y="334509"/>
                                  </a:lnTo>
                                  <a:lnTo>
                                    <a:pt x="1089782" y="335360"/>
                                  </a:lnTo>
                                  <a:lnTo>
                                    <a:pt x="1089686" y="335927"/>
                                  </a:lnTo>
                                  <a:lnTo>
                                    <a:pt x="1089686" y="336495"/>
                                  </a:lnTo>
                                  <a:lnTo>
                                    <a:pt x="1089782" y="336918"/>
                                  </a:lnTo>
                                  <a:lnTo>
                                    <a:pt x="1089879" y="337201"/>
                                  </a:lnTo>
                                  <a:lnTo>
                                    <a:pt x="1089975" y="337485"/>
                                  </a:lnTo>
                                  <a:lnTo>
                                    <a:pt x="1090072" y="337696"/>
                                  </a:lnTo>
                                  <a:lnTo>
                                    <a:pt x="1090265" y="337913"/>
                                  </a:lnTo>
                                  <a:lnTo>
                                    <a:pt x="1090458" y="337980"/>
                                  </a:lnTo>
                                  <a:lnTo>
                                    <a:pt x="1090555" y="338125"/>
                                  </a:lnTo>
                                  <a:lnTo>
                                    <a:pt x="1090845" y="338125"/>
                                  </a:lnTo>
                                  <a:lnTo>
                                    <a:pt x="1091327" y="338197"/>
                                  </a:lnTo>
                                  <a:lnTo>
                                    <a:pt x="1091901" y="338125"/>
                                  </a:lnTo>
                                  <a:lnTo>
                                    <a:pt x="1093060" y="337980"/>
                                  </a:lnTo>
                                  <a:lnTo>
                                    <a:pt x="1094310" y="337841"/>
                                  </a:lnTo>
                                  <a:lnTo>
                                    <a:pt x="1094793" y="337841"/>
                                  </a:lnTo>
                                  <a:lnTo>
                                    <a:pt x="1094986" y="337841"/>
                                  </a:lnTo>
                                  <a:lnTo>
                                    <a:pt x="1095179" y="337980"/>
                                  </a:lnTo>
                                  <a:lnTo>
                                    <a:pt x="1095276" y="338052"/>
                                  </a:lnTo>
                                  <a:lnTo>
                                    <a:pt x="1095372" y="338197"/>
                                  </a:lnTo>
                                  <a:lnTo>
                                    <a:pt x="1095566" y="338481"/>
                                  </a:lnTo>
                                  <a:lnTo>
                                    <a:pt x="1096622" y="341312"/>
                                  </a:lnTo>
                                  <a:lnTo>
                                    <a:pt x="1096718" y="341457"/>
                                  </a:lnTo>
                                  <a:lnTo>
                                    <a:pt x="1096815" y="341596"/>
                                  </a:lnTo>
                                  <a:lnTo>
                                    <a:pt x="1097008" y="341807"/>
                                  </a:lnTo>
                                  <a:lnTo>
                                    <a:pt x="1097202" y="341952"/>
                                  </a:lnTo>
                                  <a:lnTo>
                                    <a:pt x="1097974" y="342447"/>
                                  </a:lnTo>
                                  <a:lnTo>
                                    <a:pt x="1098361" y="342659"/>
                                  </a:lnTo>
                                  <a:lnTo>
                                    <a:pt x="1098554" y="342659"/>
                                  </a:lnTo>
                                  <a:lnTo>
                                    <a:pt x="1098838" y="342659"/>
                                  </a:lnTo>
                                  <a:lnTo>
                                    <a:pt x="1099224" y="342592"/>
                                  </a:lnTo>
                                  <a:lnTo>
                                    <a:pt x="1099514" y="342375"/>
                                  </a:lnTo>
                                  <a:lnTo>
                                    <a:pt x="1099997" y="341952"/>
                                  </a:lnTo>
                                  <a:lnTo>
                                    <a:pt x="1100866" y="341101"/>
                                  </a:lnTo>
                                  <a:lnTo>
                                    <a:pt x="1101536" y="340606"/>
                                  </a:lnTo>
                                  <a:lnTo>
                                    <a:pt x="1102115" y="340177"/>
                                  </a:lnTo>
                                  <a:lnTo>
                                    <a:pt x="1102598" y="339894"/>
                                  </a:lnTo>
                                  <a:lnTo>
                                    <a:pt x="1103275" y="339616"/>
                                  </a:lnTo>
                                  <a:lnTo>
                                    <a:pt x="1103655" y="339399"/>
                                  </a:lnTo>
                                  <a:lnTo>
                                    <a:pt x="1104234" y="339260"/>
                                  </a:lnTo>
                                  <a:lnTo>
                                    <a:pt x="1104911" y="339187"/>
                                  </a:lnTo>
                                  <a:lnTo>
                                    <a:pt x="1105297" y="339115"/>
                                  </a:lnTo>
                                  <a:lnTo>
                                    <a:pt x="1105774" y="339115"/>
                                  </a:lnTo>
                                  <a:lnTo>
                                    <a:pt x="1106547" y="339115"/>
                                  </a:lnTo>
                                  <a:lnTo>
                                    <a:pt x="1107893" y="339260"/>
                                  </a:lnTo>
                                  <a:lnTo>
                                    <a:pt x="1108280" y="339326"/>
                                  </a:lnTo>
                                  <a:lnTo>
                                    <a:pt x="1108569" y="339326"/>
                                  </a:lnTo>
                                  <a:lnTo>
                                    <a:pt x="1108956" y="339544"/>
                                  </a:lnTo>
                                  <a:lnTo>
                                    <a:pt x="1109149" y="339616"/>
                                  </a:lnTo>
                                  <a:lnTo>
                                    <a:pt x="1109438" y="339827"/>
                                  </a:lnTo>
                                  <a:lnTo>
                                    <a:pt x="1109632" y="340039"/>
                                  </a:lnTo>
                                  <a:lnTo>
                                    <a:pt x="1109728" y="340250"/>
                                  </a:lnTo>
                                  <a:lnTo>
                                    <a:pt x="1109728" y="340461"/>
                                  </a:lnTo>
                                  <a:lnTo>
                                    <a:pt x="1109825" y="340745"/>
                                  </a:lnTo>
                                  <a:lnTo>
                                    <a:pt x="1109728" y="341246"/>
                                  </a:lnTo>
                                  <a:lnTo>
                                    <a:pt x="1109632" y="341741"/>
                                  </a:lnTo>
                                  <a:lnTo>
                                    <a:pt x="1109535" y="342091"/>
                                  </a:lnTo>
                                  <a:lnTo>
                                    <a:pt x="1109052" y="343160"/>
                                  </a:lnTo>
                                  <a:lnTo>
                                    <a:pt x="1108859" y="343655"/>
                                  </a:lnTo>
                                  <a:lnTo>
                                    <a:pt x="1108859" y="343938"/>
                                  </a:lnTo>
                                  <a:lnTo>
                                    <a:pt x="1108859" y="344222"/>
                                  </a:lnTo>
                                  <a:lnTo>
                                    <a:pt x="1108956" y="344434"/>
                                  </a:lnTo>
                                  <a:lnTo>
                                    <a:pt x="1109052" y="344717"/>
                                  </a:lnTo>
                                  <a:lnTo>
                                    <a:pt x="1109342" y="345073"/>
                                  </a:lnTo>
                                  <a:lnTo>
                                    <a:pt x="1109535" y="345285"/>
                                  </a:lnTo>
                                  <a:lnTo>
                                    <a:pt x="1109825" y="345568"/>
                                  </a:lnTo>
                                  <a:lnTo>
                                    <a:pt x="1110205" y="345852"/>
                                  </a:lnTo>
                                  <a:lnTo>
                                    <a:pt x="1110398" y="345991"/>
                                  </a:lnTo>
                                  <a:lnTo>
                                    <a:pt x="1110688" y="346136"/>
                                  </a:lnTo>
                                  <a:lnTo>
                                    <a:pt x="1111171" y="346275"/>
                                  </a:lnTo>
                                  <a:lnTo>
                                    <a:pt x="1111847" y="346486"/>
                                  </a:lnTo>
                                  <a:lnTo>
                                    <a:pt x="1112517" y="346631"/>
                                  </a:lnTo>
                                  <a:lnTo>
                                    <a:pt x="1113193" y="346770"/>
                                  </a:lnTo>
                                  <a:lnTo>
                                    <a:pt x="1115119" y="347126"/>
                                  </a:lnTo>
                                  <a:lnTo>
                                    <a:pt x="1115312" y="347126"/>
                                  </a:lnTo>
                                  <a:lnTo>
                                    <a:pt x="1115602" y="347053"/>
                                  </a:lnTo>
                                  <a:lnTo>
                                    <a:pt x="1115699" y="346987"/>
                                  </a:lnTo>
                                  <a:lnTo>
                                    <a:pt x="1115989" y="346842"/>
                                  </a:lnTo>
                                  <a:lnTo>
                                    <a:pt x="1116085" y="346631"/>
                                  </a:lnTo>
                                  <a:lnTo>
                                    <a:pt x="1116182" y="346558"/>
                                  </a:lnTo>
                                  <a:lnTo>
                                    <a:pt x="1116182" y="346347"/>
                                  </a:lnTo>
                                  <a:lnTo>
                                    <a:pt x="1115892" y="345357"/>
                                  </a:lnTo>
                                  <a:lnTo>
                                    <a:pt x="1115892" y="344856"/>
                                  </a:lnTo>
                                  <a:lnTo>
                                    <a:pt x="1115796" y="344011"/>
                                  </a:lnTo>
                                  <a:lnTo>
                                    <a:pt x="1115699" y="343727"/>
                                  </a:lnTo>
                                  <a:lnTo>
                                    <a:pt x="1115796" y="343437"/>
                                  </a:lnTo>
                                  <a:lnTo>
                                    <a:pt x="1115892" y="343160"/>
                                  </a:lnTo>
                                  <a:lnTo>
                                    <a:pt x="1115989" y="342942"/>
                                  </a:lnTo>
                                  <a:lnTo>
                                    <a:pt x="1116182" y="342731"/>
                                  </a:lnTo>
                                  <a:lnTo>
                                    <a:pt x="1116665" y="342375"/>
                                  </a:lnTo>
                                  <a:lnTo>
                                    <a:pt x="1117045" y="342091"/>
                                  </a:lnTo>
                                  <a:lnTo>
                                    <a:pt x="1117335" y="341952"/>
                                  </a:lnTo>
                                  <a:lnTo>
                                    <a:pt x="1117528" y="341880"/>
                                  </a:lnTo>
                                  <a:lnTo>
                                    <a:pt x="1117721" y="341807"/>
                                  </a:lnTo>
                                  <a:lnTo>
                                    <a:pt x="1117914" y="341807"/>
                                  </a:lnTo>
                                  <a:lnTo>
                                    <a:pt x="1118108" y="341880"/>
                                  </a:lnTo>
                                  <a:lnTo>
                                    <a:pt x="1120130" y="342942"/>
                                  </a:lnTo>
                                  <a:lnTo>
                                    <a:pt x="1123312" y="344572"/>
                                  </a:lnTo>
                                  <a:lnTo>
                                    <a:pt x="1124078" y="344929"/>
                                  </a:lnTo>
                                  <a:lnTo>
                                    <a:pt x="1124175" y="345073"/>
                                  </a:lnTo>
                                  <a:lnTo>
                                    <a:pt x="1124368" y="345140"/>
                                  </a:lnTo>
                                  <a:lnTo>
                                    <a:pt x="1124561" y="345496"/>
                                  </a:lnTo>
                                  <a:lnTo>
                                    <a:pt x="1124658" y="345707"/>
                                  </a:lnTo>
                                  <a:lnTo>
                                    <a:pt x="1124754" y="345991"/>
                                  </a:lnTo>
                                  <a:lnTo>
                                    <a:pt x="1124851" y="346347"/>
                                  </a:lnTo>
                                  <a:lnTo>
                                    <a:pt x="1124851" y="346770"/>
                                  </a:lnTo>
                                  <a:lnTo>
                                    <a:pt x="1124851" y="346987"/>
                                  </a:lnTo>
                                  <a:lnTo>
                                    <a:pt x="1124754" y="347337"/>
                                  </a:lnTo>
                                  <a:lnTo>
                                    <a:pt x="1124658" y="347482"/>
                                  </a:lnTo>
                                  <a:lnTo>
                                    <a:pt x="1124175" y="347838"/>
                                  </a:lnTo>
                                  <a:lnTo>
                                    <a:pt x="1123988" y="347977"/>
                                  </a:lnTo>
                                  <a:lnTo>
                                    <a:pt x="1123988" y="348122"/>
                                  </a:lnTo>
                                  <a:lnTo>
                                    <a:pt x="1123885" y="348333"/>
                                  </a:lnTo>
                                  <a:lnTo>
                                    <a:pt x="1123988" y="348545"/>
                                  </a:lnTo>
                                  <a:lnTo>
                                    <a:pt x="1124078" y="348967"/>
                                  </a:lnTo>
                                  <a:lnTo>
                                    <a:pt x="1124561" y="349891"/>
                                  </a:lnTo>
                                  <a:lnTo>
                                    <a:pt x="1124658" y="350030"/>
                                  </a:lnTo>
                                  <a:lnTo>
                                    <a:pt x="1124658" y="350175"/>
                                  </a:lnTo>
                                  <a:lnTo>
                                    <a:pt x="1124658" y="350386"/>
                                  </a:lnTo>
                                  <a:lnTo>
                                    <a:pt x="1124561" y="350531"/>
                                  </a:lnTo>
                                  <a:lnTo>
                                    <a:pt x="1124368" y="351026"/>
                                  </a:lnTo>
                                  <a:lnTo>
                                    <a:pt x="1124078" y="351448"/>
                                  </a:lnTo>
                                  <a:lnTo>
                                    <a:pt x="1123788" y="351732"/>
                                  </a:lnTo>
                                  <a:lnTo>
                                    <a:pt x="1123505" y="351950"/>
                                  </a:lnTo>
                                  <a:lnTo>
                                    <a:pt x="1123118" y="352233"/>
                                  </a:lnTo>
                                  <a:lnTo>
                                    <a:pt x="1122732" y="352372"/>
                                  </a:lnTo>
                                  <a:lnTo>
                                    <a:pt x="1122249" y="352517"/>
                                  </a:lnTo>
                                  <a:lnTo>
                                    <a:pt x="1121289" y="352801"/>
                                  </a:lnTo>
                                  <a:lnTo>
                                    <a:pt x="1121096" y="352801"/>
                                  </a:lnTo>
                                  <a:lnTo>
                                    <a:pt x="1120323" y="352801"/>
                                  </a:lnTo>
                                  <a:lnTo>
                                    <a:pt x="1119937" y="352801"/>
                                  </a:lnTo>
                                  <a:lnTo>
                                    <a:pt x="1119744" y="352867"/>
                                  </a:lnTo>
                                  <a:lnTo>
                                    <a:pt x="1119550" y="352940"/>
                                  </a:lnTo>
                                  <a:lnTo>
                                    <a:pt x="1119357" y="353078"/>
                                  </a:lnTo>
                                  <a:lnTo>
                                    <a:pt x="1119261" y="353223"/>
                                  </a:lnTo>
                                  <a:lnTo>
                                    <a:pt x="1119261" y="353507"/>
                                  </a:lnTo>
                                  <a:lnTo>
                                    <a:pt x="1120130" y="356556"/>
                                  </a:lnTo>
                                  <a:lnTo>
                                    <a:pt x="1120130" y="356978"/>
                                  </a:lnTo>
                                  <a:lnTo>
                                    <a:pt x="1120226" y="357334"/>
                                  </a:lnTo>
                                  <a:lnTo>
                                    <a:pt x="1120130" y="358681"/>
                                  </a:lnTo>
                                  <a:lnTo>
                                    <a:pt x="1120130" y="359037"/>
                                  </a:lnTo>
                                  <a:lnTo>
                                    <a:pt x="1120226" y="359604"/>
                                  </a:lnTo>
                                  <a:lnTo>
                                    <a:pt x="1120420" y="360172"/>
                                  </a:lnTo>
                                  <a:lnTo>
                                    <a:pt x="1120516" y="360522"/>
                                  </a:lnTo>
                                  <a:lnTo>
                                    <a:pt x="1120806" y="360951"/>
                                  </a:lnTo>
                                  <a:lnTo>
                                    <a:pt x="1120999" y="361234"/>
                                  </a:lnTo>
                                  <a:lnTo>
                                    <a:pt x="1121192" y="361518"/>
                                  </a:lnTo>
                                  <a:lnTo>
                                    <a:pt x="1121573" y="361802"/>
                                  </a:lnTo>
                                  <a:lnTo>
                                    <a:pt x="1121863" y="362013"/>
                                  </a:lnTo>
                                  <a:lnTo>
                                    <a:pt x="1122249" y="362224"/>
                                  </a:lnTo>
                                  <a:lnTo>
                                    <a:pt x="1122925" y="362653"/>
                                  </a:lnTo>
                                  <a:lnTo>
                                    <a:pt x="1124078" y="363148"/>
                                  </a:lnTo>
                                  <a:lnTo>
                                    <a:pt x="1126487" y="364138"/>
                                  </a:lnTo>
                                  <a:lnTo>
                                    <a:pt x="1127260" y="364422"/>
                                  </a:lnTo>
                                  <a:lnTo>
                                    <a:pt x="1131787" y="366619"/>
                                  </a:lnTo>
                                  <a:lnTo>
                                    <a:pt x="1133423" y="367470"/>
                                  </a:lnTo>
                                  <a:lnTo>
                                    <a:pt x="1134099" y="367827"/>
                                  </a:lnTo>
                                  <a:lnTo>
                                    <a:pt x="1134583" y="368110"/>
                                  </a:lnTo>
                                  <a:lnTo>
                                    <a:pt x="1136219" y="369596"/>
                                  </a:lnTo>
                                  <a:lnTo>
                                    <a:pt x="1136701" y="370024"/>
                                  </a:lnTo>
                                  <a:lnTo>
                                    <a:pt x="1136895" y="370374"/>
                                  </a:lnTo>
                                  <a:lnTo>
                                    <a:pt x="1137281" y="370803"/>
                                  </a:lnTo>
                                  <a:lnTo>
                                    <a:pt x="1137474" y="371226"/>
                                  </a:lnTo>
                                  <a:lnTo>
                                    <a:pt x="1138048" y="372149"/>
                                  </a:lnTo>
                                  <a:lnTo>
                                    <a:pt x="1138144" y="372433"/>
                                  </a:lnTo>
                                  <a:lnTo>
                                    <a:pt x="1138337" y="372789"/>
                                  </a:lnTo>
                                  <a:lnTo>
                                    <a:pt x="1138531" y="373495"/>
                                  </a:lnTo>
                                  <a:lnTo>
                                    <a:pt x="1138627" y="373990"/>
                                  </a:lnTo>
                                  <a:lnTo>
                                    <a:pt x="1138820" y="374274"/>
                                  </a:lnTo>
                                  <a:lnTo>
                                    <a:pt x="1139013" y="374558"/>
                                  </a:lnTo>
                                  <a:lnTo>
                                    <a:pt x="1139207" y="374769"/>
                                  </a:lnTo>
                                  <a:lnTo>
                                    <a:pt x="1139496" y="374987"/>
                                  </a:lnTo>
                                  <a:lnTo>
                                    <a:pt x="1139690" y="375053"/>
                                  </a:lnTo>
                                  <a:lnTo>
                                    <a:pt x="1139980" y="375125"/>
                                  </a:lnTo>
                                  <a:lnTo>
                                    <a:pt x="1140167" y="375125"/>
                                  </a:lnTo>
                                  <a:lnTo>
                                    <a:pt x="1140263" y="375125"/>
                                  </a:lnTo>
                                  <a:lnTo>
                                    <a:pt x="1140456" y="375053"/>
                                  </a:lnTo>
                                  <a:lnTo>
                                    <a:pt x="1142099" y="374135"/>
                                  </a:lnTo>
                                  <a:lnTo>
                                    <a:pt x="1142865" y="373495"/>
                                  </a:lnTo>
                                  <a:lnTo>
                                    <a:pt x="1143251" y="373357"/>
                                  </a:lnTo>
                                  <a:lnTo>
                                    <a:pt x="1143541" y="373284"/>
                                  </a:lnTo>
                                  <a:lnTo>
                                    <a:pt x="1143831" y="373284"/>
                                  </a:lnTo>
                                  <a:lnTo>
                                    <a:pt x="1144411" y="373423"/>
                                  </a:lnTo>
                                  <a:lnTo>
                                    <a:pt x="1144791" y="373495"/>
                                  </a:lnTo>
                                  <a:lnTo>
                                    <a:pt x="1145757" y="373495"/>
                                  </a:lnTo>
                                  <a:lnTo>
                                    <a:pt x="1146143" y="373495"/>
                                  </a:lnTo>
                                  <a:lnTo>
                                    <a:pt x="1146240" y="373568"/>
                                  </a:lnTo>
                                  <a:lnTo>
                                    <a:pt x="1146433" y="373640"/>
                                  </a:lnTo>
                                  <a:lnTo>
                                    <a:pt x="1146723" y="373852"/>
                                  </a:lnTo>
                                  <a:lnTo>
                                    <a:pt x="1147007" y="374063"/>
                                  </a:lnTo>
                                  <a:lnTo>
                                    <a:pt x="1147972" y="374419"/>
                                  </a:lnTo>
                                  <a:lnTo>
                                    <a:pt x="1148745" y="374630"/>
                                  </a:lnTo>
                                  <a:lnTo>
                                    <a:pt x="1149035" y="374769"/>
                                  </a:lnTo>
                                  <a:lnTo>
                                    <a:pt x="1149131" y="374914"/>
                                  </a:lnTo>
                                  <a:lnTo>
                                    <a:pt x="1149222" y="375198"/>
                                  </a:lnTo>
                                  <a:lnTo>
                                    <a:pt x="1148166" y="379098"/>
                                  </a:lnTo>
                                  <a:lnTo>
                                    <a:pt x="1148166" y="379520"/>
                                  </a:lnTo>
                                  <a:lnTo>
                                    <a:pt x="1148166" y="379949"/>
                                  </a:lnTo>
                                  <a:lnTo>
                                    <a:pt x="1148166" y="380233"/>
                                  </a:lnTo>
                                  <a:lnTo>
                                    <a:pt x="1148262" y="380583"/>
                                  </a:lnTo>
                                  <a:lnTo>
                                    <a:pt x="1148552" y="381084"/>
                                  </a:lnTo>
                                  <a:lnTo>
                                    <a:pt x="1148745" y="381434"/>
                                  </a:lnTo>
                                  <a:lnTo>
                                    <a:pt x="1149035" y="381790"/>
                                  </a:lnTo>
                                  <a:lnTo>
                                    <a:pt x="1149222" y="382002"/>
                                  </a:lnTo>
                                  <a:lnTo>
                                    <a:pt x="1149512" y="382285"/>
                                  </a:lnTo>
                                  <a:lnTo>
                                    <a:pt x="1149995" y="382641"/>
                                  </a:lnTo>
                                  <a:lnTo>
                                    <a:pt x="1151154" y="383275"/>
                                  </a:lnTo>
                                  <a:lnTo>
                                    <a:pt x="1153176" y="384483"/>
                                  </a:lnTo>
                                  <a:lnTo>
                                    <a:pt x="1154136" y="384978"/>
                                  </a:lnTo>
                                  <a:lnTo>
                                    <a:pt x="1154812" y="385195"/>
                                  </a:lnTo>
                                  <a:lnTo>
                                    <a:pt x="1155295" y="385406"/>
                                  </a:lnTo>
                                  <a:lnTo>
                                    <a:pt x="1157704" y="386040"/>
                                  </a:lnTo>
                                  <a:lnTo>
                                    <a:pt x="1157994" y="386185"/>
                                  </a:lnTo>
                                  <a:lnTo>
                                    <a:pt x="1158090" y="386258"/>
                                  </a:lnTo>
                                  <a:lnTo>
                                    <a:pt x="1158187" y="386324"/>
                                  </a:lnTo>
                                  <a:lnTo>
                                    <a:pt x="1158278" y="386608"/>
                                  </a:lnTo>
                                  <a:lnTo>
                                    <a:pt x="1158374" y="386825"/>
                                  </a:lnTo>
                                  <a:lnTo>
                                    <a:pt x="1158374" y="387248"/>
                                  </a:lnTo>
                                  <a:lnTo>
                                    <a:pt x="1158374" y="387531"/>
                                  </a:lnTo>
                                  <a:lnTo>
                                    <a:pt x="1158278" y="388383"/>
                                  </a:lnTo>
                                  <a:lnTo>
                                    <a:pt x="1158278" y="388739"/>
                                  </a:lnTo>
                                  <a:lnTo>
                                    <a:pt x="1158374" y="389445"/>
                                  </a:lnTo>
                                  <a:lnTo>
                                    <a:pt x="1158857" y="390085"/>
                                  </a:lnTo>
                                  <a:lnTo>
                                    <a:pt x="1159823" y="390653"/>
                                  </a:lnTo>
                                  <a:lnTo>
                                    <a:pt x="1160976" y="390719"/>
                                  </a:lnTo>
                                  <a:lnTo>
                                    <a:pt x="1161652" y="390580"/>
                                  </a:lnTo>
                                  <a:lnTo>
                                    <a:pt x="1162328" y="390224"/>
                                  </a:lnTo>
                                  <a:lnTo>
                                    <a:pt x="1162811" y="389656"/>
                                  </a:lnTo>
                                  <a:lnTo>
                                    <a:pt x="1163385" y="389089"/>
                                  </a:lnTo>
                                  <a:lnTo>
                                    <a:pt x="1163965" y="388739"/>
                                  </a:lnTo>
                                  <a:lnTo>
                                    <a:pt x="1164544" y="388310"/>
                                  </a:lnTo>
                                  <a:lnTo>
                                    <a:pt x="1164834" y="387459"/>
                                  </a:lnTo>
                                  <a:lnTo>
                                    <a:pt x="1164447" y="386258"/>
                                  </a:lnTo>
                                  <a:lnTo>
                                    <a:pt x="1164447" y="385690"/>
                                  </a:lnTo>
                                  <a:lnTo>
                                    <a:pt x="1164737" y="385195"/>
                                  </a:lnTo>
                                  <a:lnTo>
                                    <a:pt x="1165601" y="384767"/>
                                  </a:lnTo>
                                  <a:lnTo>
                                    <a:pt x="1166470" y="384839"/>
                                  </a:lnTo>
                                  <a:lnTo>
                                    <a:pt x="1167623" y="385123"/>
                                  </a:lnTo>
                                  <a:lnTo>
                                    <a:pt x="1168878" y="385545"/>
                                  </a:lnTo>
                                  <a:lnTo>
                                    <a:pt x="1170031" y="386040"/>
                                  </a:lnTo>
                                  <a:lnTo>
                                    <a:pt x="1171094" y="386680"/>
                                  </a:lnTo>
                                  <a:lnTo>
                                    <a:pt x="1171770" y="387103"/>
                                  </a:lnTo>
                                  <a:lnTo>
                                    <a:pt x="1172440" y="387531"/>
                                  </a:lnTo>
                                  <a:lnTo>
                                    <a:pt x="1173020" y="387954"/>
                                  </a:lnTo>
                                  <a:lnTo>
                                    <a:pt x="1173406" y="388739"/>
                                  </a:lnTo>
                                  <a:lnTo>
                                    <a:pt x="1173310" y="389584"/>
                                  </a:lnTo>
                                  <a:lnTo>
                                    <a:pt x="1173020" y="390508"/>
                                  </a:lnTo>
                                  <a:lnTo>
                                    <a:pt x="1172923" y="391431"/>
                                  </a:lnTo>
                                  <a:lnTo>
                                    <a:pt x="1173117" y="392283"/>
                                  </a:lnTo>
                                  <a:lnTo>
                                    <a:pt x="1173503" y="393200"/>
                                  </a:lnTo>
                                  <a:lnTo>
                                    <a:pt x="1174082" y="393979"/>
                                  </a:lnTo>
                                  <a:lnTo>
                                    <a:pt x="1174469" y="394407"/>
                                  </a:lnTo>
                                  <a:lnTo>
                                    <a:pt x="1174946" y="394830"/>
                                  </a:lnTo>
                                  <a:lnTo>
                                    <a:pt x="1175622" y="395259"/>
                                  </a:lnTo>
                                  <a:lnTo>
                                    <a:pt x="1176491" y="395543"/>
                                  </a:lnTo>
                                  <a:lnTo>
                                    <a:pt x="1178803" y="395965"/>
                                  </a:lnTo>
                                  <a:lnTo>
                                    <a:pt x="1180729" y="396744"/>
                                  </a:lnTo>
                                  <a:lnTo>
                                    <a:pt x="1182558" y="397529"/>
                                  </a:lnTo>
                                  <a:lnTo>
                                    <a:pt x="1183331" y="397740"/>
                                  </a:lnTo>
                                  <a:lnTo>
                                    <a:pt x="1184194" y="397667"/>
                                  </a:lnTo>
                                  <a:lnTo>
                                    <a:pt x="1185643" y="397245"/>
                                  </a:lnTo>
                                  <a:lnTo>
                                    <a:pt x="1187472" y="396605"/>
                                  </a:lnTo>
                                  <a:lnTo>
                                    <a:pt x="1189301" y="396110"/>
                                  </a:lnTo>
                                  <a:lnTo>
                                    <a:pt x="1192193" y="395470"/>
                                  </a:lnTo>
                                  <a:lnTo>
                                    <a:pt x="1193540" y="395754"/>
                                  </a:lnTo>
                                  <a:lnTo>
                                    <a:pt x="1194119" y="396321"/>
                                  </a:lnTo>
                                  <a:lnTo>
                                    <a:pt x="1194505" y="397100"/>
                                  </a:lnTo>
                                  <a:lnTo>
                                    <a:pt x="1194505" y="397667"/>
                                  </a:lnTo>
                                  <a:lnTo>
                                    <a:pt x="1194312" y="398307"/>
                                  </a:lnTo>
                                  <a:lnTo>
                                    <a:pt x="1193540" y="399581"/>
                                  </a:lnTo>
                                  <a:lnTo>
                                    <a:pt x="1192483" y="400789"/>
                                  </a:lnTo>
                                  <a:lnTo>
                                    <a:pt x="1190841" y="402062"/>
                                  </a:lnTo>
                                  <a:lnTo>
                                    <a:pt x="1189205" y="403197"/>
                                  </a:lnTo>
                                  <a:lnTo>
                                    <a:pt x="1187182" y="404405"/>
                                  </a:lnTo>
                                  <a:lnTo>
                                    <a:pt x="1185160" y="405534"/>
                                  </a:lnTo>
                                  <a:lnTo>
                                    <a:pt x="1183428" y="406530"/>
                                  </a:lnTo>
                                  <a:lnTo>
                                    <a:pt x="1181689" y="407447"/>
                                  </a:lnTo>
                                  <a:lnTo>
                                    <a:pt x="1178224" y="409011"/>
                                  </a:lnTo>
                                  <a:lnTo>
                                    <a:pt x="1176968" y="409717"/>
                                  </a:lnTo>
                                  <a:lnTo>
                                    <a:pt x="1175815" y="410568"/>
                                  </a:lnTo>
                                  <a:lnTo>
                                    <a:pt x="1174565" y="411842"/>
                                  </a:lnTo>
                                  <a:lnTo>
                                    <a:pt x="1173503" y="413122"/>
                                  </a:lnTo>
                                  <a:lnTo>
                                    <a:pt x="1171963" y="415036"/>
                                  </a:lnTo>
                                  <a:lnTo>
                                    <a:pt x="1170418" y="416738"/>
                                  </a:lnTo>
                                  <a:lnTo>
                                    <a:pt x="1169838" y="417584"/>
                                  </a:lnTo>
                                  <a:lnTo>
                                    <a:pt x="1169555" y="418507"/>
                                  </a:lnTo>
                                  <a:lnTo>
                                    <a:pt x="1169651" y="419570"/>
                                  </a:lnTo>
                                  <a:lnTo>
                                    <a:pt x="1170128" y="420566"/>
                                  </a:lnTo>
                                  <a:lnTo>
                                    <a:pt x="1170707" y="421344"/>
                                  </a:lnTo>
                                  <a:lnTo>
                                    <a:pt x="1172827" y="423826"/>
                                  </a:lnTo>
                                  <a:lnTo>
                                    <a:pt x="1173406" y="424466"/>
                                  </a:lnTo>
                                  <a:lnTo>
                                    <a:pt x="1173986" y="425100"/>
                                  </a:lnTo>
                                  <a:lnTo>
                                    <a:pt x="1174849" y="425739"/>
                                  </a:lnTo>
                                  <a:lnTo>
                                    <a:pt x="1175911" y="426234"/>
                                  </a:lnTo>
                                  <a:lnTo>
                                    <a:pt x="1177644" y="426591"/>
                                  </a:lnTo>
                                  <a:lnTo>
                                    <a:pt x="1179377" y="426729"/>
                                  </a:lnTo>
                                  <a:lnTo>
                                    <a:pt x="1181882" y="426657"/>
                                  </a:lnTo>
                                  <a:lnTo>
                                    <a:pt x="1182655" y="426802"/>
                                  </a:lnTo>
                                  <a:lnTo>
                                    <a:pt x="1183524" y="427158"/>
                                  </a:lnTo>
                                  <a:lnTo>
                                    <a:pt x="1184098" y="427792"/>
                                  </a:lnTo>
                                  <a:lnTo>
                                    <a:pt x="1184677" y="428432"/>
                                  </a:lnTo>
                                  <a:lnTo>
                                    <a:pt x="1185450" y="429072"/>
                                  </a:lnTo>
                                  <a:lnTo>
                                    <a:pt x="1186410" y="429494"/>
                                  </a:lnTo>
                                  <a:lnTo>
                                    <a:pt x="1188432" y="429851"/>
                                  </a:lnTo>
                                  <a:lnTo>
                                    <a:pt x="1190557" y="430207"/>
                                  </a:lnTo>
                                  <a:lnTo>
                                    <a:pt x="1193926" y="430986"/>
                                  </a:lnTo>
                                  <a:lnTo>
                                    <a:pt x="1195562" y="431408"/>
                                  </a:lnTo>
                                  <a:lnTo>
                                    <a:pt x="1196045" y="431692"/>
                                  </a:lnTo>
                                  <a:lnTo>
                                    <a:pt x="1196335" y="432187"/>
                                  </a:lnTo>
                                  <a:lnTo>
                                    <a:pt x="1196914" y="434318"/>
                                  </a:lnTo>
                                  <a:lnTo>
                                    <a:pt x="1196817" y="435163"/>
                                  </a:lnTo>
                                  <a:lnTo>
                                    <a:pt x="1196528" y="435876"/>
                                  </a:lnTo>
                                  <a:lnTo>
                                    <a:pt x="1195948" y="436443"/>
                                  </a:lnTo>
                                  <a:lnTo>
                                    <a:pt x="1194698" y="437433"/>
                                  </a:lnTo>
                                  <a:lnTo>
                                    <a:pt x="1191131" y="439987"/>
                                  </a:lnTo>
                                  <a:lnTo>
                                    <a:pt x="1190171" y="440627"/>
                                  </a:lnTo>
                                  <a:lnTo>
                                    <a:pt x="1189301" y="441261"/>
                                  </a:lnTo>
                                  <a:lnTo>
                                    <a:pt x="1188915" y="441828"/>
                                  </a:lnTo>
                                  <a:lnTo>
                                    <a:pt x="1188818" y="442540"/>
                                  </a:lnTo>
                                  <a:lnTo>
                                    <a:pt x="1188625" y="443108"/>
                                  </a:lnTo>
                                  <a:lnTo>
                                    <a:pt x="1188625" y="443603"/>
                                  </a:lnTo>
                                  <a:lnTo>
                                    <a:pt x="1189012" y="445444"/>
                                  </a:lnTo>
                                  <a:lnTo>
                                    <a:pt x="1189495" y="446863"/>
                                  </a:lnTo>
                                  <a:lnTo>
                                    <a:pt x="1189978" y="447569"/>
                                  </a:lnTo>
                                  <a:lnTo>
                                    <a:pt x="1190648" y="448136"/>
                                  </a:lnTo>
                                  <a:lnTo>
                                    <a:pt x="1191421" y="448915"/>
                                  </a:lnTo>
                                  <a:lnTo>
                                    <a:pt x="1192193" y="449628"/>
                                  </a:lnTo>
                                  <a:lnTo>
                                    <a:pt x="1193250" y="450334"/>
                                  </a:lnTo>
                                  <a:lnTo>
                                    <a:pt x="1194312" y="450901"/>
                                  </a:lnTo>
                                  <a:lnTo>
                                    <a:pt x="1195085" y="451541"/>
                                  </a:lnTo>
                                  <a:lnTo>
                                    <a:pt x="1195659" y="452181"/>
                                  </a:lnTo>
                                  <a:lnTo>
                                    <a:pt x="1196141" y="453171"/>
                                  </a:lnTo>
                                  <a:lnTo>
                                    <a:pt x="1196624" y="454234"/>
                                  </a:lnTo>
                                  <a:lnTo>
                                    <a:pt x="1197107" y="455441"/>
                                  </a:lnTo>
                                  <a:lnTo>
                                    <a:pt x="1197874" y="456576"/>
                                  </a:lnTo>
                                  <a:lnTo>
                                    <a:pt x="1198357" y="456999"/>
                                  </a:lnTo>
                                  <a:lnTo>
                                    <a:pt x="1200573" y="458345"/>
                                  </a:lnTo>
                                  <a:lnTo>
                                    <a:pt x="1201345" y="458629"/>
                                  </a:lnTo>
                                  <a:lnTo>
                                    <a:pt x="1202595" y="458629"/>
                                  </a:lnTo>
                                  <a:lnTo>
                                    <a:pt x="1203851" y="458417"/>
                                  </a:lnTo>
                                  <a:lnTo>
                                    <a:pt x="1206356" y="457639"/>
                                  </a:lnTo>
                                  <a:lnTo>
                                    <a:pt x="1207605" y="457494"/>
                                  </a:lnTo>
                                  <a:lnTo>
                                    <a:pt x="1208855" y="457705"/>
                                  </a:lnTo>
                                  <a:lnTo>
                                    <a:pt x="1209821" y="458206"/>
                                  </a:lnTo>
                                  <a:lnTo>
                                    <a:pt x="1210787" y="458840"/>
                                  </a:lnTo>
                                  <a:lnTo>
                                    <a:pt x="1211747" y="459625"/>
                                  </a:lnTo>
                                  <a:lnTo>
                                    <a:pt x="1212809" y="460470"/>
                                  </a:lnTo>
                                  <a:lnTo>
                                    <a:pt x="1214252" y="461255"/>
                                  </a:lnTo>
                                  <a:lnTo>
                                    <a:pt x="1215985" y="461889"/>
                                  </a:lnTo>
                                  <a:lnTo>
                                    <a:pt x="1218007" y="462100"/>
                                  </a:lnTo>
                                  <a:lnTo>
                                    <a:pt x="1219939" y="462318"/>
                                  </a:lnTo>
                                  <a:lnTo>
                                    <a:pt x="1220996" y="462601"/>
                                  </a:lnTo>
                                  <a:lnTo>
                                    <a:pt x="1222058" y="463024"/>
                                  </a:lnTo>
                                  <a:lnTo>
                                    <a:pt x="1222734" y="463591"/>
                                  </a:lnTo>
                                  <a:lnTo>
                                    <a:pt x="1223308" y="464159"/>
                                  </a:lnTo>
                                  <a:lnTo>
                                    <a:pt x="1224080" y="464515"/>
                                  </a:lnTo>
                                  <a:lnTo>
                                    <a:pt x="1224853" y="464726"/>
                                  </a:lnTo>
                                  <a:lnTo>
                                    <a:pt x="1225330" y="464654"/>
                                  </a:lnTo>
                                  <a:lnTo>
                                    <a:pt x="1225813" y="464442"/>
                                  </a:lnTo>
                                  <a:lnTo>
                                    <a:pt x="1226103" y="463875"/>
                                  </a:lnTo>
                                  <a:lnTo>
                                    <a:pt x="1225813" y="463024"/>
                                  </a:lnTo>
                                  <a:lnTo>
                                    <a:pt x="1225523" y="462173"/>
                                  </a:lnTo>
                                  <a:lnTo>
                                    <a:pt x="1225427" y="461110"/>
                                  </a:lnTo>
                                  <a:lnTo>
                                    <a:pt x="1225523" y="460120"/>
                                  </a:lnTo>
                                  <a:lnTo>
                                    <a:pt x="1226006" y="459553"/>
                                  </a:lnTo>
                                  <a:lnTo>
                                    <a:pt x="1226682" y="459051"/>
                                  </a:lnTo>
                                  <a:lnTo>
                                    <a:pt x="1227166" y="458345"/>
                                  </a:lnTo>
                                  <a:lnTo>
                                    <a:pt x="1227642" y="457639"/>
                                  </a:lnTo>
                                  <a:lnTo>
                                    <a:pt x="1228029" y="456643"/>
                                  </a:lnTo>
                                  <a:lnTo>
                                    <a:pt x="1228608" y="455725"/>
                                  </a:lnTo>
                                  <a:lnTo>
                                    <a:pt x="1229381" y="455085"/>
                                  </a:lnTo>
                                  <a:lnTo>
                                    <a:pt x="1230438" y="454801"/>
                                  </a:lnTo>
                                  <a:lnTo>
                                    <a:pt x="1231596" y="455013"/>
                                  </a:lnTo>
                                  <a:lnTo>
                                    <a:pt x="1232846" y="455441"/>
                                  </a:lnTo>
                                  <a:lnTo>
                                    <a:pt x="1233522" y="455791"/>
                                  </a:lnTo>
                                  <a:lnTo>
                                    <a:pt x="1234295" y="456075"/>
                                  </a:lnTo>
                                  <a:lnTo>
                                    <a:pt x="1235448" y="456009"/>
                                  </a:lnTo>
                                  <a:lnTo>
                                    <a:pt x="1236698" y="455864"/>
                                  </a:lnTo>
                                  <a:lnTo>
                                    <a:pt x="1237760" y="456075"/>
                                  </a:lnTo>
                                  <a:lnTo>
                                    <a:pt x="1238726" y="456715"/>
                                  </a:lnTo>
                                  <a:lnTo>
                                    <a:pt x="1239300" y="457421"/>
                                  </a:lnTo>
                                  <a:lnTo>
                                    <a:pt x="1239396" y="458206"/>
                                  </a:lnTo>
                                  <a:lnTo>
                                    <a:pt x="1239300" y="460404"/>
                                  </a:lnTo>
                                  <a:lnTo>
                                    <a:pt x="1239783" y="462529"/>
                                  </a:lnTo>
                                  <a:lnTo>
                                    <a:pt x="1240459" y="463307"/>
                                  </a:lnTo>
                                  <a:lnTo>
                                    <a:pt x="1241709" y="463947"/>
                                  </a:lnTo>
                                  <a:lnTo>
                                    <a:pt x="1243061" y="464442"/>
                                  </a:lnTo>
                                  <a:lnTo>
                                    <a:pt x="1243827" y="464515"/>
                                  </a:lnTo>
                                  <a:lnTo>
                                    <a:pt x="1244407" y="464297"/>
                                  </a:lnTo>
                                  <a:lnTo>
                                    <a:pt x="1245083" y="463802"/>
                                  </a:lnTo>
                                  <a:lnTo>
                                    <a:pt x="1245470" y="463169"/>
                                  </a:lnTo>
                                  <a:lnTo>
                                    <a:pt x="1246236" y="461394"/>
                                  </a:lnTo>
                                  <a:lnTo>
                                    <a:pt x="1246622" y="460543"/>
                                  </a:lnTo>
                                  <a:lnTo>
                                    <a:pt x="1247106" y="459764"/>
                                  </a:lnTo>
                                  <a:lnTo>
                                    <a:pt x="1247782" y="458985"/>
                                  </a:lnTo>
                                  <a:lnTo>
                                    <a:pt x="1248645" y="458417"/>
                                  </a:lnTo>
                                  <a:lnTo>
                                    <a:pt x="1249707" y="458345"/>
                                  </a:lnTo>
                                  <a:lnTo>
                                    <a:pt x="1250668" y="458417"/>
                                  </a:lnTo>
                                  <a:lnTo>
                                    <a:pt x="1252116" y="458061"/>
                                  </a:lnTo>
                                  <a:lnTo>
                                    <a:pt x="1253559" y="457705"/>
                                  </a:lnTo>
                                  <a:lnTo>
                                    <a:pt x="1255098" y="457705"/>
                                  </a:lnTo>
                                  <a:lnTo>
                                    <a:pt x="1256644" y="458206"/>
                                  </a:lnTo>
                                  <a:lnTo>
                                    <a:pt x="1257700" y="458912"/>
                                  </a:lnTo>
                                  <a:lnTo>
                                    <a:pt x="1258184" y="459764"/>
                                  </a:lnTo>
                                  <a:lnTo>
                                    <a:pt x="1258956" y="461750"/>
                                  </a:lnTo>
                                  <a:lnTo>
                                    <a:pt x="1259626" y="462601"/>
                                  </a:lnTo>
                                  <a:lnTo>
                                    <a:pt x="1263387" y="463024"/>
                                  </a:lnTo>
                                  <a:lnTo>
                                    <a:pt x="1267529" y="463380"/>
                                  </a:lnTo>
                                  <a:lnTo>
                                    <a:pt x="1271863" y="464370"/>
                                  </a:lnTo>
                                  <a:lnTo>
                                    <a:pt x="1275715" y="466924"/>
                                  </a:lnTo>
                                  <a:lnTo>
                                    <a:pt x="1276391" y="469477"/>
                                  </a:lnTo>
                                  <a:lnTo>
                                    <a:pt x="1275335" y="472592"/>
                                  </a:lnTo>
                                  <a:lnTo>
                                    <a:pt x="1274851" y="473588"/>
                                  </a:lnTo>
                                  <a:lnTo>
                                    <a:pt x="1273982" y="475502"/>
                                  </a:lnTo>
                                  <a:lnTo>
                                    <a:pt x="1277260" y="479680"/>
                                  </a:lnTo>
                                  <a:lnTo>
                                    <a:pt x="1274948" y="483725"/>
                                  </a:lnTo>
                                  <a:lnTo>
                                    <a:pt x="1274079" y="485071"/>
                                  </a:lnTo>
                                  <a:lnTo>
                                    <a:pt x="1272346" y="489110"/>
                                  </a:lnTo>
                                  <a:lnTo>
                                    <a:pt x="1274368" y="492581"/>
                                  </a:lnTo>
                                  <a:lnTo>
                                    <a:pt x="1291803" y="494144"/>
                                  </a:lnTo>
                                  <a:lnTo>
                                    <a:pt x="1293542" y="494778"/>
                                  </a:lnTo>
                                  <a:lnTo>
                                    <a:pt x="1293735" y="494778"/>
                                  </a:lnTo>
                                  <a:lnTo>
                                    <a:pt x="1294115" y="494778"/>
                                  </a:lnTo>
                                  <a:lnTo>
                                    <a:pt x="1294502" y="494778"/>
                                  </a:lnTo>
                                  <a:lnTo>
                                    <a:pt x="1294888" y="494923"/>
                                  </a:lnTo>
                                  <a:lnTo>
                                    <a:pt x="1294985" y="494996"/>
                                  </a:lnTo>
                                  <a:lnTo>
                                    <a:pt x="1295178" y="495062"/>
                                  </a:lnTo>
                                  <a:lnTo>
                                    <a:pt x="1295371" y="495279"/>
                                  </a:lnTo>
                                  <a:lnTo>
                                    <a:pt x="1295564" y="495563"/>
                                  </a:lnTo>
                                  <a:lnTo>
                                    <a:pt x="1296144" y="496976"/>
                                  </a:lnTo>
                                  <a:lnTo>
                                    <a:pt x="1296524" y="497543"/>
                                  </a:lnTo>
                                  <a:lnTo>
                                    <a:pt x="1296814" y="498183"/>
                                  </a:lnTo>
                                  <a:lnTo>
                                    <a:pt x="1297683" y="499602"/>
                                  </a:lnTo>
                                  <a:lnTo>
                                    <a:pt x="1297973" y="500169"/>
                                  </a:lnTo>
                                  <a:lnTo>
                                    <a:pt x="1298166" y="500453"/>
                                  </a:lnTo>
                                  <a:lnTo>
                                    <a:pt x="1298166" y="500737"/>
                                  </a:lnTo>
                                  <a:lnTo>
                                    <a:pt x="1298166" y="501020"/>
                                  </a:lnTo>
                                  <a:lnTo>
                                    <a:pt x="1297973" y="501159"/>
                                  </a:lnTo>
                                  <a:lnTo>
                                    <a:pt x="1297780" y="501371"/>
                                  </a:lnTo>
                                  <a:lnTo>
                                    <a:pt x="1297490" y="501515"/>
                                  </a:lnTo>
                                  <a:lnTo>
                                    <a:pt x="1297297" y="501588"/>
                                  </a:lnTo>
                                  <a:lnTo>
                                    <a:pt x="1297104" y="501588"/>
                                  </a:lnTo>
                                  <a:lnTo>
                                    <a:pt x="1296144" y="501443"/>
                                  </a:lnTo>
                                  <a:lnTo>
                                    <a:pt x="1295951" y="501371"/>
                                  </a:lnTo>
                                  <a:lnTo>
                                    <a:pt x="1295758" y="501304"/>
                                  </a:lnTo>
                                  <a:lnTo>
                                    <a:pt x="1295661" y="501232"/>
                                  </a:lnTo>
                                  <a:lnTo>
                                    <a:pt x="1295564" y="501159"/>
                                  </a:lnTo>
                                  <a:lnTo>
                                    <a:pt x="1294405" y="501304"/>
                                  </a:lnTo>
                                  <a:lnTo>
                                    <a:pt x="1294019" y="501371"/>
                                  </a:lnTo>
                                  <a:lnTo>
                                    <a:pt x="1293445" y="501515"/>
                                  </a:lnTo>
                                  <a:lnTo>
                                    <a:pt x="1292866" y="501727"/>
                                  </a:lnTo>
                                  <a:lnTo>
                                    <a:pt x="1292383" y="501938"/>
                                  </a:lnTo>
                                  <a:lnTo>
                                    <a:pt x="1291707" y="502294"/>
                                  </a:lnTo>
                                  <a:lnTo>
                                    <a:pt x="1291423" y="502506"/>
                                  </a:lnTo>
                                  <a:lnTo>
                                    <a:pt x="1290843" y="502862"/>
                                  </a:lnTo>
                                  <a:lnTo>
                                    <a:pt x="1290650" y="503145"/>
                                  </a:lnTo>
                                  <a:lnTo>
                                    <a:pt x="1290360" y="503357"/>
                                  </a:lnTo>
                                  <a:lnTo>
                                    <a:pt x="1290167" y="503640"/>
                                  </a:lnTo>
                                  <a:lnTo>
                                    <a:pt x="1289878" y="503852"/>
                                  </a:lnTo>
                                  <a:lnTo>
                                    <a:pt x="1289111" y="504353"/>
                                  </a:lnTo>
                                  <a:lnTo>
                                    <a:pt x="1289304" y="504419"/>
                                  </a:lnTo>
                                  <a:lnTo>
                                    <a:pt x="1289588" y="504637"/>
                                  </a:lnTo>
                                  <a:lnTo>
                                    <a:pt x="1289684" y="504775"/>
                                  </a:lnTo>
                                  <a:lnTo>
                                    <a:pt x="1289781" y="504920"/>
                                  </a:lnTo>
                                  <a:lnTo>
                                    <a:pt x="1289878" y="505059"/>
                                  </a:lnTo>
                                  <a:lnTo>
                                    <a:pt x="1289878" y="505270"/>
                                  </a:lnTo>
                                  <a:lnTo>
                                    <a:pt x="1289781" y="505415"/>
                                  </a:lnTo>
                                  <a:lnTo>
                                    <a:pt x="1289491" y="505627"/>
                                  </a:lnTo>
                                  <a:lnTo>
                                    <a:pt x="1289207" y="505766"/>
                                  </a:lnTo>
                                  <a:lnTo>
                                    <a:pt x="1289014" y="505838"/>
                                  </a:lnTo>
                                  <a:lnTo>
                                    <a:pt x="1288628" y="505910"/>
                                  </a:lnTo>
                                  <a:lnTo>
                                    <a:pt x="1288338" y="505910"/>
                                  </a:lnTo>
                                  <a:lnTo>
                                    <a:pt x="1288048" y="505910"/>
                                  </a:lnTo>
                                  <a:lnTo>
                                    <a:pt x="1287759" y="505838"/>
                                  </a:lnTo>
                                  <a:lnTo>
                                    <a:pt x="1287469" y="505699"/>
                                  </a:lnTo>
                                  <a:lnTo>
                                    <a:pt x="1287275" y="505910"/>
                                  </a:lnTo>
                                  <a:lnTo>
                                    <a:pt x="1286992" y="506122"/>
                                  </a:lnTo>
                                  <a:lnTo>
                                    <a:pt x="1286606" y="506333"/>
                                  </a:lnTo>
                                  <a:lnTo>
                                    <a:pt x="1286316" y="506478"/>
                                  </a:lnTo>
                                  <a:lnTo>
                                    <a:pt x="1286026" y="506550"/>
                                  </a:lnTo>
                                  <a:lnTo>
                                    <a:pt x="1285833" y="506617"/>
                                  </a:lnTo>
                                  <a:lnTo>
                                    <a:pt x="1285543" y="506617"/>
                                  </a:lnTo>
                                  <a:lnTo>
                                    <a:pt x="1285253" y="506617"/>
                                  </a:lnTo>
                                  <a:lnTo>
                                    <a:pt x="1284963" y="506550"/>
                                  </a:lnTo>
                                  <a:lnTo>
                                    <a:pt x="1284390" y="506333"/>
                                  </a:lnTo>
                                  <a:lnTo>
                                    <a:pt x="1284003" y="506194"/>
                                  </a:lnTo>
                                  <a:lnTo>
                                    <a:pt x="1283520" y="505838"/>
                                  </a:lnTo>
                                  <a:lnTo>
                                    <a:pt x="1283038" y="505482"/>
                                  </a:lnTo>
                                  <a:lnTo>
                                    <a:pt x="1282844" y="505343"/>
                                  </a:lnTo>
                                  <a:lnTo>
                                    <a:pt x="1282555" y="504987"/>
                                  </a:lnTo>
                                  <a:lnTo>
                                    <a:pt x="1282271" y="504492"/>
                                  </a:lnTo>
                                  <a:lnTo>
                                    <a:pt x="1282078" y="504280"/>
                                  </a:lnTo>
                                  <a:lnTo>
                                    <a:pt x="1281788" y="504069"/>
                                  </a:lnTo>
                                  <a:lnTo>
                                    <a:pt x="1281498" y="503852"/>
                                  </a:lnTo>
                                  <a:lnTo>
                                    <a:pt x="1281112" y="503502"/>
                                  </a:lnTo>
                                  <a:lnTo>
                                    <a:pt x="1280822" y="503357"/>
                                  </a:lnTo>
                                  <a:lnTo>
                                    <a:pt x="1280532" y="503290"/>
                                  </a:lnTo>
                                  <a:lnTo>
                                    <a:pt x="1280152" y="503145"/>
                                  </a:lnTo>
                                  <a:lnTo>
                                    <a:pt x="1279862" y="503145"/>
                                  </a:lnTo>
                                  <a:lnTo>
                                    <a:pt x="1279379" y="503073"/>
                                  </a:lnTo>
                                  <a:lnTo>
                                    <a:pt x="1278993" y="503073"/>
                                  </a:lnTo>
                                  <a:lnTo>
                                    <a:pt x="1278317" y="503073"/>
                                  </a:lnTo>
                                  <a:lnTo>
                                    <a:pt x="1277743" y="503145"/>
                                  </a:lnTo>
                                  <a:lnTo>
                                    <a:pt x="1277164" y="503218"/>
                                  </a:lnTo>
                                  <a:lnTo>
                                    <a:pt x="1276681" y="503357"/>
                                  </a:lnTo>
                                  <a:lnTo>
                                    <a:pt x="1276391" y="503429"/>
                                  </a:lnTo>
                                  <a:lnTo>
                                    <a:pt x="1275908" y="503568"/>
                                  </a:lnTo>
                                  <a:lnTo>
                                    <a:pt x="1275335" y="503785"/>
                                  </a:lnTo>
                                  <a:lnTo>
                                    <a:pt x="1274948" y="504069"/>
                                  </a:lnTo>
                                  <a:lnTo>
                                    <a:pt x="1274755" y="504208"/>
                                  </a:lnTo>
                                  <a:lnTo>
                                    <a:pt x="1274562" y="504353"/>
                                  </a:lnTo>
                                  <a:lnTo>
                                    <a:pt x="1274368" y="504637"/>
                                  </a:lnTo>
                                  <a:lnTo>
                                    <a:pt x="1274272" y="504920"/>
                                  </a:lnTo>
                                  <a:lnTo>
                                    <a:pt x="1274175" y="505270"/>
                                  </a:lnTo>
                                  <a:lnTo>
                                    <a:pt x="1274175" y="505838"/>
                                  </a:lnTo>
                                  <a:lnTo>
                                    <a:pt x="1274272" y="507685"/>
                                  </a:lnTo>
                                  <a:lnTo>
                                    <a:pt x="1274368" y="508319"/>
                                  </a:lnTo>
                                  <a:lnTo>
                                    <a:pt x="1274465" y="508887"/>
                                  </a:lnTo>
                                  <a:lnTo>
                                    <a:pt x="1275811" y="514133"/>
                                  </a:lnTo>
                                  <a:lnTo>
                                    <a:pt x="1275811" y="514555"/>
                                  </a:lnTo>
                                  <a:lnTo>
                                    <a:pt x="1275715" y="515690"/>
                                  </a:lnTo>
                                  <a:lnTo>
                                    <a:pt x="1275715" y="516330"/>
                                  </a:lnTo>
                                  <a:lnTo>
                                    <a:pt x="1275715" y="516686"/>
                                  </a:lnTo>
                                  <a:lnTo>
                                    <a:pt x="1275811" y="516825"/>
                                  </a:lnTo>
                                  <a:lnTo>
                                    <a:pt x="1275908" y="516970"/>
                                  </a:lnTo>
                                  <a:lnTo>
                                    <a:pt x="1276004" y="517037"/>
                                  </a:lnTo>
                                  <a:lnTo>
                                    <a:pt x="1276198" y="517181"/>
                                  </a:lnTo>
                                  <a:lnTo>
                                    <a:pt x="1276584" y="517254"/>
                                  </a:lnTo>
                                  <a:lnTo>
                                    <a:pt x="1277067" y="517320"/>
                                  </a:lnTo>
                                  <a:lnTo>
                                    <a:pt x="1277936" y="517254"/>
                                  </a:lnTo>
                                  <a:lnTo>
                                    <a:pt x="1278220" y="517254"/>
                                  </a:lnTo>
                                  <a:lnTo>
                                    <a:pt x="1278510" y="517320"/>
                                  </a:lnTo>
                                  <a:lnTo>
                                    <a:pt x="1278800" y="517538"/>
                                  </a:lnTo>
                                  <a:lnTo>
                                    <a:pt x="1279186" y="517821"/>
                                  </a:lnTo>
                                  <a:lnTo>
                                    <a:pt x="1279572" y="518244"/>
                                  </a:lnTo>
                                  <a:lnTo>
                                    <a:pt x="1279862" y="518528"/>
                                  </a:lnTo>
                                  <a:lnTo>
                                    <a:pt x="1280152" y="518950"/>
                                  </a:lnTo>
                                  <a:lnTo>
                                    <a:pt x="1280339" y="519168"/>
                                  </a:lnTo>
                                  <a:lnTo>
                                    <a:pt x="1280532" y="519306"/>
                                  </a:lnTo>
                                  <a:lnTo>
                                    <a:pt x="1280822" y="519518"/>
                                  </a:lnTo>
                                  <a:lnTo>
                                    <a:pt x="1281112" y="519663"/>
                                  </a:lnTo>
                                  <a:lnTo>
                                    <a:pt x="1281691" y="519801"/>
                                  </a:lnTo>
                                  <a:lnTo>
                                    <a:pt x="1282941" y="520158"/>
                                  </a:lnTo>
                                  <a:lnTo>
                                    <a:pt x="1284100" y="520586"/>
                                  </a:lnTo>
                                  <a:lnTo>
                                    <a:pt x="1284487" y="520798"/>
                                  </a:lnTo>
                                  <a:lnTo>
                                    <a:pt x="1284583" y="520870"/>
                                  </a:lnTo>
                                  <a:lnTo>
                                    <a:pt x="1284776" y="521009"/>
                                  </a:lnTo>
                                  <a:lnTo>
                                    <a:pt x="1284867" y="521220"/>
                                  </a:lnTo>
                                  <a:lnTo>
                                    <a:pt x="1284867" y="521365"/>
                                  </a:lnTo>
                                  <a:lnTo>
                                    <a:pt x="1284963" y="521649"/>
                                  </a:lnTo>
                                  <a:lnTo>
                                    <a:pt x="1284867" y="522071"/>
                                  </a:lnTo>
                                  <a:lnTo>
                                    <a:pt x="1284100" y="525192"/>
                                  </a:lnTo>
                                  <a:lnTo>
                                    <a:pt x="1283907" y="526605"/>
                                  </a:lnTo>
                                  <a:lnTo>
                                    <a:pt x="1283617" y="528024"/>
                                  </a:lnTo>
                                  <a:lnTo>
                                    <a:pt x="1283617" y="528308"/>
                                  </a:lnTo>
                                  <a:lnTo>
                                    <a:pt x="1283714" y="528736"/>
                                  </a:lnTo>
                                  <a:lnTo>
                                    <a:pt x="1283810" y="529020"/>
                                  </a:lnTo>
                                  <a:lnTo>
                                    <a:pt x="1283907" y="529304"/>
                                  </a:lnTo>
                                  <a:lnTo>
                                    <a:pt x="1284100" y="529654"/>
                                  </a:lnTo>
                                  <a:lnTo>
                                    <a:pt x="1284293" y="529938"/>
                                  </a:lnTo>
                                  <a:lnTo>
                                    <a:pt x="1284583" y="530294"/>
                                  </a:lnTo>
                                  <a:lnTo>
                                    <a:pt x="1284867" y="530505"/>
                                  </a:lnTo>
                                  <a:lnTo>
                                    <a:pt x="1285350" y="530934"/>
                                  </a:lnTo>
                                  <a:lnTo>
                                    <a:pt x="1285833" y="531145"/>
                                  </a:lnTo>
                                  <a:lnTo>
                                    <a:pt x="1286123" y="531290"/>
                                  </a:lnTo>
                                  <a:lnTo>
                                    <a:pt x="1286606" y="531501"/>
                                  </a:lnTo>
                                  <a:lnTo>
                                    <a:pt x="1287179" y="531712"/>
                                  </a:lnTo>
                                  <a:lnTo>
                                    <a:pt x="1287759" y="531851"/>
                                  </a:lnTo>
                                  <a:lnTo>
                                    <a:pt x="1288242" y="531924"/>
                                  </a:lnTo>
                                  <a:lnTo>
                                    <a:pt x="1291230" y="532208"/>
                                  </a:lnTo>
                                  <a:lnTo>
                                    <a:pt x="1292769" y="532491"/>
                                  </a:lnTo>
                                  <a:lnTo>
                                    <a:pt x="1293155" y="532636"/>
                                  </a:lnTo>
                                  <a:lnTo>
                                    <a:pt x="1293349" y="532703"/>
                                  </a:lnTo>
                                  <a:lnTo>
                                    <a:pt x="1293542" y="532847"/>
                                  </a:lnTo>
                                  <a:lnTo>
                                    <a:pt x="1293735" y="533059"/>
                                  </a:lnTo>
                                  <a:lnTo>
                                    <a:pt x="1294019" y="533415"/>
                                  </a:lnTo>
                                  <a:lnTo>
                                    <a:pt x="1294212" y="533699"/>
                                  </a:lnTo>
                                  <a:lnTo>
                                    <a:pt x="1294308" y="533982"/>
                                  </a:lnTo>
                                  <a:lnTo>
                                    <a:pt x="1294405" y="534477"/>
                                  </a:lnTo>
                                  <a:lnTo>
                                    <a:pt x="1294598" y="536035"/>
                                  </a:lnTo>
                                  <a:lnTo>
                                    <a:pt x="1294888" y="537381"/>
                                  </a:lnTo>
                                  <a:lnTo>
                                    <a:pt x="1294888" y="537737"/>
                                  </a:lnTo>
                                  <a:lnTo>
                                    <a:pt x="1294888" y="538021"/>
                                  </a:lnTo>
                                  <a:lnTo>
                                    <a:pt x="1294791" y="538377"/>
                                  </a:lnTo>
                                  <a:lnTo>
                                    <a:pt x="1294695" y="538588"/>
                                  </a:lnTo>
                                  <a:lnTo>
                                    <a:pt x="1294598" y="538727"/>
                                  </a:lnTo>
                                  <a:lnTo>
                                    <a:pt x="1292479" y="541987"/>
                                  </a:lnTo>
                                  <a:lnTo>
                                    <a:pt x="1292383" y="542205"/>
                                  </a:lnTo>
                                  <a:lnTo>
                                    <a:pt x="1292286" y="542488"/>
                                  </a:lnTo>
                                  <a:lnTo>
                                    <a:pt x="1292286" y="542700"/>
                                  </a:lnTo>
                                  <a:lnTo>
                                    <a:pt x="1292286" y="543122"/>
                                  </a:lnTo>
                                  <a:lnTo>
                                    <a:pt x="1292286" y="543478"/>
                                  </a:lnTo>
                                  <a:lnTo>
                                    <a:pt x="1292479" y="543907"/>
                                  </a:lnTo>
                                  <a:lnTo>
                                    <a:pt x="1292672" y="544330"/>
                                  </a:lnTo>
                                  <a:lnTo>
                                    <a:pt x="1293059" y="544970"/>
                                  </a:lnTo>
                                  <a:lnTo>
                                    <a:pt x="1293735" y="545821"/>
                                  </a:lnTo>
                                  <a:lnTo>
                                    <a:pt x="1294405" y="546738"/>
                                  </a:lnTo>
                                  <a:lnTo>
                                    <a:pt x="1295178" y="547946"/>
                                  </a:lnTo>
                                  <a:lnTo>
                                    <a:pt x="1295951" y="549220"/>
                                  </a:lnTo>
                                  <a:lnTo>
                                    <a:pt x="1296047" y="549431"/>
                                  </a:lnTo>
                                  <a:lnTo>
                                    <a:pt x="1296144" y="549787"/>
                                  </a:lnTo>
                                  <a:lnTo>
                                    <a:pt x="1296144" y="550427"/>
                                  </a:lnTo>
                                  <a:lnTo>
                                    <a:pt x="1296144" y="550711"/>
                                  </a:lnTo>
                                  <a:lnTo>
                                    <a:pt x="1296234" y="550995"/>
                                  </a:lnTo>
                                  <a:lnTo>
                                    <a:pt x="1296427" y="551417"/>
                                  </a:lnTo>
                                  <a:lnTo>
                                    <a:pt x="1296524" y="551628"/>
                                  </a:lnTo>
                                  <a:lnTo>
                                    <a:pt x="1296717" y="551846"/>
                                  </a:lnTo>
                                  <a:lnTo>
                                    <a:pt x="1296911" y="552129"/>
                                  </a:lnTo>
                                  <a:lnTo>
                                    <a:pt x="1297297" y="552341"/>
                                  </a:lnTo>
                                  <a:lnTo>
                                    <a:pt x="1300575" y="553826"/>
                                  </a:lnTo>
                                  <a:lnTo>
                                    <a:pt x="1303074" y="555033"/>
                                  </a:lnTo>
                                  <a:lnTo>
                                    <a:pt x="1303654" y="555317"/>
                                  </a:lnTo>
                                  <a:lnTo>
                                    <a:pt x="1304040" y="555601"/>
                                  </a:lnTo>
                                  <a:lnTo>
                                    <a:pt x="1304620" y="556023"/>
                                  </a:lnTo>
                                  <a:lnTo>
                                    <a:pt x="1305006" y="556452"/>
                                  </a:lnTo>
                                  <a:lnTo>
                                    <a:pt x="1305199" y="556663"/>
                                  </a:lnTo>
                                  <a:lnTo>
                                    <a:pt x="1305296" y="556875"/>
                                  </a:lnTo>
                                  <a:lnTo>
                                    <a:pt x="1305296" y="557092"/>
                                  </a:lnTo>
                                  <a:lnTo>
                                    <a:pt x="1305386" y="557442"/>
                                  </a:lnTo>
                                  <a:lnTo>
                                    <a:pt x="1305296" y="557653"/>
                                  </a:lnTo>
                                  <a:lnTo>
                                    <a:pt x="1305199" y="558082"/>
                                  </a:lnTo>
                                  <a:lnTo>
                                    <a:pt x="1305103" y="558438"/>
                                  </a:lnTo>
                                  <a:lnTo>
                                    <a:pt x="1304813" y="558788"/>
                                  </a:lnTo>
                                  <a:lnTo>
                                    <a:pt x="1304620" y="559144"/>
                                  </a:lnTo>
                                  <a:lnTo>
                                    <a:pt x="1304523" y="559356"/>
                                  </a:lnTo>
                                  <a:lnTo>
                                    <a:pt x="1304137" y="559639"/>
                                  </a:lnTo>
                                  <a:lnTo>
                                    <a:pt x="1304040" y="559784"/>
                                  </a:lnTo>
                                  <a:lnTo>
                                    <a:pt x="1303750" y="559923"/>
                                  </a:lnTo>
                                  <a:lnTo>
                                    <a:pt x="1303364" y="560140"/>
                                  </a:lnTo>
                                  <a:lnTo>
                                    <a:pt x="1302597" y="560418"/>
                                  </a:lnTo>
                                  <a:lnTo>
                                    <a:pt x="1300762" y="560986"/>
                                  </a:lnTo>
                                  <a:lnTo>
                                    <a:pt x="1300189" y="561131"/>
                                  </a:lnTo>
                                  <a:lnTo>
                                    <a:pt x="1299512" y="561269"/>
                                  </a:lnTo>
                                  <a:lnTo>
                                    <a:pt x="1299223" y="561342"/>
                                  </a:lnTo>
                                  <a:lnTo>
                                    <a:pt x="1298740" y="561342"/>
                                  </a:lnTo>
                                  <a:lnTo>
                                    <a:pt x="1297490" y="561269"/>
                                  </a:lnTo>
                                  <a:lnTo>
                                    <a:pt x="1297104" y="561342"/>
                                  </a:lnTo>
                                  <a:lnTo>
                                    <a:pt x="1296144" y="561414"/>
                                  </a:lnTo>
                                  <a:lnTo>
                                    <a:pt x="1295854" y="561487"/>
                                  </a:lnTo>
                                  <a:lnTo>
                                    <a:pt x="1295564" y="561553"/>
                                  </a:lnTo>
                                  <a:lnTo>
                                    <a:pt x="1295371" y="561698"/>
                                  </a:lnTo>
                                  <a:lnTo>
                                    <a:pt x="1295178" y="561765"/>
                                  </a:lnTo>
                                  <a:lnTo>
                                    <a:pt x="1294888" y="562121"/>
                                  </a:lnTo>
                                  <a:lnTo>
                                    <a:pt x="1294695" y="562404"/>
                                  </a:lnTo>
                                  <a:lnTo>
                                    <a:pt x="1294502" y="562899"/>
                                  </a:lnTo>
                                  <a:lnTo>
                                    <a:pt x="1293922" y="564252"/>
                                  </a:lnTo>
                                  <a:lnTo>
                                    <a:pt x="1293639" y="565169"/>
                                  </a:lnTo>
                                  <a:lnTo>
                                    <a:pt x="1293155" y="567156"/>
                                  </a:lnTo>
                                  <a:lnTo>
                                    <a:pt x="1292672" y="569281"/>
                                  </a:lnTo>
                                  <a:lnTo>
                                    <a:pt x="1292286" y="570554"/>
                                  </a:lnTo>
                                  <a:lnTo>
                                    <a:pt x="1291707" y="572824"/>
                                  </a:lnTo>
                                  <a:lnTo>
                                    <a:pt x="1291133" y="575450"/>
                                  </a:lnTo>
                                  <a:lnTo>
                                    <a:pt x="1297683" y="585653"/>
                                  </a:lnTo>
                                  <a:lnTo>
                                    <a:pt x="1312233" y="589130"/>
                                  </a:lnTo>
                                  <a:lnTo>
                                    <a:pt x="1310977" y="591684"/>
                                  </a:lnTo>
                                  <a:lnTo>
                                    <a:pt x="1305296" y="594660"/>
                                  </a:lnTo>
                                  <a:lnTo>
                                    <a:pt x="1307318" y="597775"/>
                                  </a:lnTo>
                                  <a:lnTo>
                                    <a:pt x="1317913" y="604512"/>
                                  </a:lnTo>
                                  <a:lnTo>
                                    <a:pt x="1319549" y="606994"/>
                                  </a:lnTo>
                                  <a:lnTo>
                                    <a:pt x="1319742" y="607277"/>
                                  </a:lnTo>
                                  <a:lnTo>
                                    <a:pt x="1325719" y="608479"/>
                                  </a:lnTo>
                                  <a:lnTo>
                                    <a:pt x="1330820" y="606994"/>
                                  </a:lnTo>
                                  <a:lnTo>
                                    <a:pt x="1342097" y="612378"/>
                                  </a:lnTo>
                                  <a:lnTo>
                                    <a:pt x="1375814" y="623299"/>
                                  </a:lnTo>
                                  <a:lnTo>
                                    <a:pt x="1385642" y="628401"/>
                                  </a:lnTo>
                                  <a:lnTo>
                                    <a:pt x="1386119" y="628757"/>
                                  </a:lnTo>
                                  <a:lnTo>
                                    <a:pt x="1387471" y="629463"/>
                                  </a:lnTo>
                                  <a:lnTo>
                                    <a:pt x="1390453" y="629252"/>
                                  </a:lnTo>
                                  <a:lnTo>
                                    <a:pt x="1394408" y="627906"/>
                                  </a:lnTo>
                                  <a:lnTo>
                                    <a:pt x="1395850" y="627972"/>
                                  </a:lnTo>
                                  <a:lnTo>
                                    <a:pt x="1400668" y="632228"/>
                                  </a:lnTo>
                                  <a:lnTo>
                                    <a:pt x="1400861" y="634425"/>
                                  </a:lnTo>
                                  <a:lnTo>
                                    <a:pt x="1400088" y="637546"/>
                                  </a:lnTo>
                                  <a:lnTo>
                                    <a:pt x="1395947" y="639315"/>
                                  </a:lnTo>
                                  <a:lnTo>
                                    <a:pt x="1393538" y="641157"/>
                                  </a:lnTo>
                                  <a:lnTo>
                                    <a:pt x="1383137" y="649095"/>
                                  </a:lnTo>
                                  <a:lnTo>
                                    <a:pt x="1382557" y="650448"/>
                                  </a:lnTo>
                                  <a:lnTo>
                                    <a:pt x="1383807" y="656823"/>
                                  </a:lnTo>
                                  <a:lnTo>
                                    <a:pt x="1387858" y="664767"/>
                                  </a:lnTo>
                                  <a:lnTo>
                                    <a:pt x="1387568" y="665830"/>
                                  </a:lnTo>
                                  <a:lnTo>
                                    <a:pt x="1386505" y="666965"/>
                                  </a:lnTo>
                                  <a:lnTo>
                                    <a:pt x="1385926" y="667315"/>
                                  </a:lnTo>
                                  <a:lnTo>
                                    <a:pt x="1380631" y="671855"/>
                                  </a:lnTo>
                                  <a:lnTo>
                                    <a:pt x="1380921" y="672422"/>
                                  </a:lnTo>
                                  <a:lnTo>
                                    <a:pt x="1392289" y="673624"/>
                                  </a:lnTo>
                                  <a:lnTo>
                                    <a:pt x="1397873" y="674970"/>
                                  </a:lnTo>
                                  <a:lnTo>
                                    <a:pt x="1400765" y="676817"/>
                                  </a:lnTo>
                                  <a:lnTo>
                                    <a:pt x="1400861" y="676388"/>
                                  </a:lnTo>
                                  <a:lnTo>
                                    <a:pt x="1400668" y="675682"/>
                                  </a:lnTo>
                                  <a:lnTo>
                                    <a:pt x="1400765" y="675326"/>
                                  </a:lnTo>
                                  <a:lnTo>
                                    <a:pt x="1404713" y="675253"/>
                                  </a:lnTo>
                                  <a:lnTo>
                                    <a:pt x="1404139" y="676461"/>
                                  </a:lnTo>
                                  <a:lnTo>
                                    <a:pt x="1404423" y="677662"/>
                                  </a:lnTo>
                                  <a:lnTo>
                                    <a:pt x="1403560" y="678586"/>
                                  </a:lnTo>
                                  <a:lnTo>
                                    <a:pt x="1405196" y="679721"/>
                                  </a:lnTo>
                                  <a:lnTo>
                                    <a:pt x="1405872" y="680216"/>
                                  </a:lnTo>
                                  <a:lnTo>
                                    <a:pt x="1406832" y="681140"/>
                                  </a:lnTo>
                                  <a:lnTo>
                                    <a:pt x="1407315" y="681707"/>
                                  </a:lnTo>
                                  <a:lnTo>
                                    <a:pt x="1407894" y="682341"/>
                                  </a:lnTo>
                                  <a:lnTo>
                                    <a:pt x="1408281" y="682908"/>
                                  </a:lnTo>
                                  <a:lnTo>
                                    <a:pt x="1408860" y="683760"/>
                                  </a:lnTo>
                                  <a:lnTo>
                                    <a:pt x="1409434" y="684683"/>
                                  </a:lnTo>
                                  <a:lnTo>
                                    <a:pt x="1409723" y="685390"/>
                                  </a:lnTo>
                                  <a:lnTo>
                                    <a:pt x="1410207" y="686452"/>
                                  </a:lnTo>
                                  <a:lnTo>
                                    <a:pt x="1410593" y="687587"/>
                                  </a:lnTo>
                                  <a:lnTo>
                                    <a:pt x="1410786" y="688227"/>
                                  </a:lnTo>
                                  <a:lnTo>
                                    <a:pt x="1410979" y="689646"/>
                                  </a:lnTo>
                                  <a:lnTo>
                                    <a:pt x="1411076" y="690141"/>
                                  </a:lnTo>
                                  <a:lnTo>
                                    <a:pt x="1411269" y="690636"/>
                                  </a:lnTo>
                                  <a:lnTo>
                                    <a:pt x="1411553" y="691203"/>
                                  </a:lnTo>
                                  <a:lnTo>
                                    <a:pt x="1411746" y="691559"/>
                                  </a:lnTo>
                                  <a:lnTo>
                                    <a:pt x="1412036" y="691916"/>
                                  </a:lnTo>
                                  <a:lnTo>
                                    <a:pt x="1412325" y="692127"/>
                                  </a:lnTo>
                                  <a:lnTo>
                                    <a:pt x="1412808" y="692483"/>
                                  </a:lnTo>
                                  <a:lnTo>
                                    <a:pt x="1413195" y="692694"/>
                                  </a:lnTo>
                                  <a:lnTo>
                                    <a:pt x="1413865" y="692978"/>
                                  </a:lnTo>
                                  <a:lnTo>
                                    <a:pt x="1414541" y="693189"/>
                                  </a:lnTo>
                                  <a:lnTo>
                                    <a:pt x="1416080" y="693684"/>
                                  </a:lnTo>
                                  <a:lnTo>
                                    <a:pt x="1417626" y="694113"/>
                                  </a:lnTo>
                                  <a:lnTo>
                                    <a:pt x="1418109" y="694179"/>
                                  </a:lnTo>
                                  <a:lnTo>
                                    <a:pt x="1418875" y="694324"/>
                                  </a:lnTo>
                                  <a:lnTo>
                                    <a:pt x="1420035" y="694536"/>
                                  </a:lnTo>
                                  <a:lnTo>
                                    <a:pt x="1420705" y="694608"/>
                                  </a:lnTo>
                                  <a:lnTo>
                                    <a:pt x="1421284" y="694747"/>
                                  </a:lnTo>
                                  <a:lnTo>
                                    <a:pt x="1421477" y="694819"/>
                                  </a:lnTo>
                                  <a:lnTo>
                                    <a:pt x="1421864" y="695031"/>
                                  </a:lnTo>
                                  <a:lnTo>
                                    <a:pt x="1422153" y="695248"/>
                                  </a:lnTo>
                                  <a:lnTo>
                                    <a:pt x="1422443" y="695532"/>
                                  </a:lnTo>
                                  <a:lnTo>
                                    <a:pt x="1422824" y="695882"/>
                                  </a:lnTo>
                                  <a:lnTo>
                                    <a:pt x="1423017" y="696166"/>
                                  </a:lnTo>
                                  <a:lnTo>
                                    <a:pt x="1423114" y="696377"/>
                                  </a:lnTo>
                                  <a:lnTo>
                                    <a:pt x="1423114" y="696594"/>
                                  </a:lnTo>
                                  <a:lnTo>
                                    <a:pt x="1423210" y="696805"/>
                                  </a:lnTo>
                                  <a:lnTo>
                                    <a:pt x="1423114" y="697089"/>
                                  </a:lnTo>
                                  <a:lnTo>
                                    <a:pt x="1423017" y="697228"/>
                                  </a:lnTo>
                                  <a:lnTo>
                                    <a:pt x="1422824" y="697512"/>
                                  </a:lnTo>
                                  <a:lnTo>
                                    <a:pt x="1422636" y="697657"/>
                                  </a:lnTo>
                                  <a:lnTo>
                                    <a:pt x="1422540" y="697723"/>
                                  </a:lnTo>
                                  <a:lnTo>
                                    <a:pt x="1421671" y="698152"/>
                                  </a:lnTo>
                                  <a:lnTo>
                                    <a:pt x="1420898" y="698574"/>
                                  </a:lnTo>
                                  <a:lnTo>
                                    <a:pt x="1419552" y="699214"/>
                                  </a:lnTo>
                                  <a:lnTo>
                                    <a:pt x="1419069" y="699425"/>
                                  </a:lnTo>
                                  <a:lnTo>
                                    <a:pt x="1417916" y="700204"/>
                                  </a:lnTo>
                                  <a:lnTo>
                                    <a:pt x="1414444" y="702118"/>
                                  </a:lnTo>
                                  <a:lnTo>
                                    <a:pt x="1414155" y="702190"/>
                                  </a:lnTo>
                                  <a:lnTo>
                                    <a:pt x="1413961" y="702263"/>
                                  </a:lnTo>
                                  <a:lnTo>
                                    <a:pt x="1413484" y="702402"/>
                                  </a:lnTo>
                                  <a:lnTo>
                                    <a:pt x="1411076" y="702619"/>
                                  </a:lnTo>
                                  <a:lnTo>
                                    <a:pt x="1408957" y="702758"/>
                                  </a:lnTo>
                                  <a:lnTo>
                                    <a:pt x="1408281" y="702830"/>
                                  </a:lnTo>
                                  <a:lnTo>
                                    <a:pt x="1407991" y="702830"/>
                                  </a:lnTo>
                                  <a:lnTo>
                                    <a:pt x="1407604" y="703042"/>
                                  </a:lnTo>
                                  <a:lnTo>
                                    <a:pt x="1407025" y="703253"/>
                                  </a:lnTo>
                                  <a:lnTo>
                                    <a:pt x="1406645" y="703398"/>
                                  </a:lnTo>
                                  <a:lnTo>
                                    <a:pt x="1406355" y="703470"/>
                                  </a:lnTo>
                                  <a:lnTo>
                                    <a:pt x="1405292" y="703682"/>
                                  </a:lnTo>
                                  <a:lnTo>
                                    <a:pt x="1404139" y="703754"/>
                                  </a:lnTo>
                                  <a:lnTo>
                                    <a:pt x="1400668" y="703893"/>
                                  </a:lnTo>
                                  <a:lnTo>
                                    <a:pt x="1400088" y="703965"/>
                                  </a:lnTo>
                                  <a:lnTo>
                                    <a:pt x="1399129" y="704104"/>
                                  </a:lnTo>
                                  <a:lnTo>
                                    <a:pt x="1398259" y="704249"/>
                                  </a:lnTo>
                                  <a:lnTo>
                                    <a:pt x="1397873" y="704388"/>
                                  </a:lnTo>
                                  <a:lnTo>
                                    <a:pt x="1397293" y="704533"/>
                                  </a:lnTo>
                                  <a:lnTo>
                                    <a:pt x="1395947" y="705028"/>
                                  </a:lnTo>
                                  <a:lnTo>
                                    <a:pt x="1395561" y="705167"/>
                                  </a:lnTo>
                                  <a:lnTo>
                                    <a:pt x="1394981" y="705239"/>
                                  </a:lnTo>
                                  <a:lnTo>
                                    <a:pt x="1394214" y="705384"/>
                                  </a:lnTo>
                                  <a:lnTo>
                                    <a:pt x="1393345" y="705384"/>
                                  </a:lnTo>
                                  <a:lnTo>
                                    <a:pt x="1392766" y="705384"/>
                                  </a:lnTo>
                                  <a:lnTo>
                                    <a:pt x="1391613" y="705167"/>
                                  </a:lnTo>
                                  <a:lnTo>
                                    <a:pt x="1391130" y="705167"/>
                                  </a:lnTo>
                                  <a:lnTo>
                                    <a:pt x="1390073" y="705167"/>
                                  </a:lnTo>
                                  <a:lnTo>
                                    <a:pt x="1387085" y="705384"/>
                                  </a:lnTo>
                                  <a:lnTo>
                                    <a:pt x="1386022" y="705450"/>
                                  </a:lnTo>
                                  <a:lnTo>
                                    <a:pt x="1385545" y="705523"/>
                                  </a:lnTo>
                                  <a:lnTo>
                                    <a:pt x="1384966" y="705595"/>
                                  </a:lnTo>
                                  <a:lnTo>
                                    <a:pt x="1384483" y="705807"/>
                                  </a:lnTo>
                                  <a:lnTo>
                                    <a:pt x="1383040" y="706447"/>
                                  </a:lnTo>
                                  <a:lnTo>
                                    <a:pt x="1382074" y="707014"/>
                                  </a:lnTo>
                                  <a:lnTo>
                                    <a:pt x="1381688" y="707153"/>
                                  </a:lnTo>
                                  <a:lnTo>
                                    <a:pt x="1381494" y="707153"/>
                                  </a:lnTo>
                                  <a:lnTo>
                                    <a:pt x="1381301" y="707153"/>
                                  </a:lnTo>
                                  <a:lnTo>
                                    <a:pt x="1380921" y="707080"/>
                                  </a:lnTo>
                                  <a:lnTo>
                                    <a:pt x="1380245" y="706942"/>
                                  </a:lnTo>
                                  <a:lnTo>
                                    <a:pt x="1379955" y="706869"/>
                                  </a:lnTo>
                                  <a:lnTo>
                                    <a:pt x="1377160" y="706730"/>
                                  </a:lnTo>
                                  <a:lnTo>
                                    <a:pt x="1376490" y="706585"/>
                                  </a:lnTo>
                                  <a:lnTo>
                                    <a:pt x="1376297" y="706585"/>
                                  </a:lnTo>
                                  <a:lnTo>
                                    <a:pt x="1376103" y="706658"/>
                                  </a:lnTo>
                                  <a:lnTo>
                                    <a:pt x="1375910" y="706797"/>
                                  </a:lnTo>
                                  <a:lnTo>
                                    <a:pt x="1375621" y="707080"/>
                                  </a:lnTo>
                                  <a:lnTo>
                                    <a:pt x="1374945" y="708004"/>
                                  </a:lnTo>
                                  <a:lnTo>
                                    <a:pt x="1373695" y="709278"/>
                                  </a:lnTo>
                                  <a:lnTo>
                                    <a:pt x="1371286" y="709706"/>
                                  </a:lnTo>
                                  <a:lnTo>
                                    <a:pt x="1371093" y="709779"/>
                                  </a:lnTo>
                                  <a:lnTo>
                                    <a:pt x="1370900" y="709706"/>
                                  </a:lnTo>
                                  <a:lnTo>
                                    <a:pt x="1370513" y="709706"/>
                                  </a:lnTo>
                                  <a:lnTo>
                                    <a:pt x="1370030" y="709495"/>
                                  </a:lnTo>
                                  <a:lnTo>
                                    <a:pt x="1369554" y="709278"/>
                                  </a:lnTo>
                                  <a:lnTo>
                                    <a:pt x="1367718" y="708433"/>
                                  </a:lnTo>
                                  <a:lnTo>
                                    <a:pt x="1367531" y="708360"/>
                                  </a:lnTo>
                                  <a:lnTo>
                                    <a:pt x="1367048" y="708288"/>
                                  </a:lnTo>
                                  <a:lnTo>
                                    <a:pt x="1366662" y="708288"/>
                                  </a:lnTo>
                                  <a:lnTo>
                                    <a:pt x="1366179" y="708288"/>
                                  </a:lnTo>
                                  <a:lnTo>
                                    <a:pt x="1365315" y="708360"/>
                                  </a:lnTo>
                                  <a:lnTo>
                                    <a:pt x="1364543" y="708499"/>
                                  </a:lnTo>
                                  <a:lnTo>
                                    <a:pt x="1357799" y="709845"/>
                                  </a:lnTo>
                                  <a:lnTo>
                                    <a:pt x="1356737" y="710057"/>
                                  </a:lnTo>
                                  <a:lnTo>
                                    <a:pt x="1355680" y="710201"/>
                                  </a:lnTo>
                                  <a:lnTo>
                                    <a:pt x="1355294" y="710201"/>
                                  </a:lnTo>
                                  <a:lnTo>
                                    <a:pt x="1355004" y="710201"/>
                                  </a:lnTo>
                                  <a:lnTo>
                                    <a:pt x="1354522" y="710129"/>
                                  </a:lnTo>
                                  <a:lnTo>
                                    <a:pt x="1353272" y="709845"/>
                                  </a:lnTo>
                                  <a:lnTo>
                                    <a:pt x="1352499" y="709634"/>
                                  </a:lnTo>
                                  <a:lnTo>
                                    <a:pt x="1350863" y="709067"/>
                                  </a:lnTo>
                                  <a:lnTo>
                                    <a:pt x="1350283" y="708928"/>
                                  </a:lnTo>
                                  <a:lnTo>
                                    <a:pt x="1349317" y="708710"/>
                                  </a:lnTo>
                                  <a:lnTo>
                                    <a:pt x="1348454" y="708644"/>
                                  </a:lnTo>
                                  <a:lnTo>
                                    <a:pt x="1348164" y="708572"/>
                                  </a:lnTo>
                                  <a:lnTo>
                                    <a:pt x="1347681" y="708644"/>
                                  </a:lnTo>
                                  <a:lnTo>
                                    <a:pt x="1347295" y="708710"/>
                                  </a:lnTo>
                                  <a:lnTo>
                                    <a:pt x="1346716" y="708855"/>
                                  </a:lnTo>
                                  <a:lnTo>
                                    <a:pt x="1346239" y="709067"/>
                                  </a:lnTo>
                                  <a:lnTo>
                                    <a:pt x="1345756" y="709278"/>
                                  </a:lnTo>
                                  <a:lnTo>
                                    <a:pt x="1345080" y="709634"/>
                                  </a:lnTo>
                                  <a:lnTo>
                                    <a:pt x="1344500" y="709990"/>
                                  </a:lnTo>
                                  <a:lnTo>
                                    <a:pt x="1342477" y="711192"/>
                                  </a:lnTo>
                                  <a:lnTo>
                                    <a:pt x="1341035" y="712043"/>
                                  </a:lnTo>
                                  <a:lnTo>
                                    <a:pt x="1340359" y="712471"/>
                                  </a:lnTo>
                                  <a:lnTo>
                                    <a:pt x="1339972" y="712755"/>
                                  </a:lnTo>
                                  <a:lnTo>
                                    <a:pt x="1339689" y="712966"/>
                                  </a:lnTo>
                                  <a:lnTo>
                                    <a:pt x="1338433" y="714313"/>
                                  </a:lnTo>
                                  <a:lnTo>
                                    <a:pt x="1334195" y="718496"/>
                                  </a:lnTo>
                                  <a:lnTo>
                                    <a:pt x="1333422" y="719420"/>
                                  </a:lnTo>
                                  <a:lnTo>
                                    <a:pt x="1333036" y="719843"/>
                                  </a:lnTo>
                                  <a:lnTo>
                                    <a:pt x="1332656" y="720338"/>
                                  </a:lnTo>
                                  <a:lnTo>
                                    <a:pt x="1332559" y="720549"/>
                                  </a:lnTo>
                                  <a:lnTo>
                                    <a:pt x="1332366" y="720977"/>
                                  </a:lnTo>
                                  <a:lnTo>
                                    <a:pt x="1332173" y="721611"/>
                                  </a:lnTo>
                                  <a:lnTo>
                                    <a:pt x="1332076" y="722324"/>
                                  </a:lnTo>
                                  <a:lnTo>
                                    <a:pt x="1331979" y="723175"/>
                                  </a:lnTo>
                                  <a:lnTo>
                                    <a:pt x="1331883" y="724376"/>
                                  </a:lnTo>
                                  <a:lnTo>
                                    <a:pt x="1331883" y="724660"/>
                                  </a:lnTo>
                                  <a:lnTo>
                                    <a:pt x="1331979" y="724805"/>
                                  </a:lnTo>
                                  <a:lnTo>
                                    <a:pt x="1331979" y="724944"/>
                                  </a:lnTo>
                                  <a:lnTo>
                                    <a:pt x="1332173" y="725161"/>
                                  </a:lnTo>
                                  <a:lnTo>
                                    <a:pt x="1332366" y="725372"/>
                                  </a:lnTo>
                                  <a:lnTo>
                                    <a:pt x="1332559" y="725511"/>
                                  </a:lnTo>
                                  <a:lnTo>
                                    <a:pt x="1332752" y="725656"/>
                                  </a:lnTo>
                                  <a:lnTo>
                                    <a:pt x="1333036" y="725723"/>
                                  </a:lnTo>
                                  <a:lnTo>
                                    <a:pt x="1333325" y="725795"/>
                                  </a:lnTo>
                                  <a:lnTo>
                                    <a:pt x="1333712" y="725795"/>
                                  </a:lnTo>
                                  <a:lnTo>
                                    <a:pt x="1334098" y="725795"/>
                                  </a:lnTo>
                                  <a:lnTo>
                                    <a:pt x="1334485" y="725723"/>
                                  </a:lnTo>
                                  <a:lnTo>
                                    <a:pt x="1335348" y="725511"/>
                                  </a:lnTo>
                                  <a:lnTo>
                                    <a:pt x="1335541" y="725439"/>
                                  </a:lnTo>
                                  <a:lnTo>
                                    <a:pt x="1336314" y="725372"/>
                                  </a:lnTo>
                                  <a:lnTo>
                                    <a:pt x="1336700" y="725439"/>
                                  </a:lnTo>
                                  <a:lnTo>
                                    <a:pt x="1337087" y="725511"/>
                                  </a:lnTo>
                                  <a:lnTo>
                                    <a:pt x="1337564" y="725656"/>
                                  </a:lnTo>
                                  <a:lnTo>
                                    <a:pt x="1337853" y="725795"/>
                                  </a:lnTo>
                                  <a:lnTo>
                                    <a:pt x="1338336" y="726079"/>
                                  </a:lnTo>
                                  <a:lnTo>
                                    <a:pt x="1338819" y="726362"/>
                                  </a:lnTo>
                                  <a:lnTo>
                                    <a:pt x="1339205" y="726646"/>
                                  </a:lnTo>
                                  <a:lnTo>
                                    <a:pt x="1339972" y="727286"/>
                                  </a:lnTo>
                                  <a:lnTo>
                                    <a:pt x="1340262" y="727498"/>
                                  </a:lnTo>
                                  <a:lnTo>
                                    <a:pt x="1340648" y="727709"/>
                                  </a:lnTo>
                                  <a:lnTo>
                                    <a:pt x="1341711" y="728137"/>
                                  </a:lnTo>
                                  <a:lnTo>
                                    <a:pt x="1342001" y="728349"/>
                                  </a:lnTo>
                                  <a:lnTo>
                                    <a:pt x="1342767" y="728705"/>
                                  </a:lnTo>
                                  <a:lnTo>
                                    <a:pt x="1343154" y="728989"/>
                                  </a:lnTo>
                                  <a:lnTo>
                                    <a:pt x="1343444" y="729411"/>
                                  </a:lnTo>
                                  <a:lnTo>
                                    <a:pt x="1343637" y="729556"/>
                                  </a:lnTo>
                                  <a:lnTo>
                                    <a:pt x="1343733" y="729906"/>
                                  </a:lnTo>
                                  <a:lnTo>
                                    <a:pt x="1343830" y="730190"/>
                                  </a:lnTo>
                                  <a:lnTo>
                                    <a:pt x="1343830" y="730546"/>
                                  </a:lnTo>
                                  <a:lnTo>
                                    <a:pt x="1343830" y="730902"/>
                                  </a:lnTo>
                                  <a:lnTo>
                                    <a:pt x="1343154" y="733166"/>
                                  </a:lnTo>
                                  <a:lnTo>
                                    <a:pt x="1342477" y="735436"/>
                                  </a:lnTo>
                                  <a:lnTo>
                                    <a:pt x="1342284" y="736287"/>
                                  </a:lnTo>
                                  <a:lnTo>
                                    <a:pt x="1342188" y="736782"/>
                                  </a:lnTo>
                                  <a:lnTo>
                                    <a:pt x="1342188" y="737211"/>
                                  </a:lnTo>
                                  <a:lnTo>
                                    <a:pt x="1342284" y="737422"/>
                                  </a:lnTo>
                                  <a:lnTo>
                                    <a:pt x="1342381" y="737561"/>
                                  </a:lnTo>
                                  <a:lnTo>
                                    <a:pt x="1342477" y="737778"/>
                                  </a:lnTo>
                                  <a:lnTo>
                                    <a:pt x="1342671" y="737990"/>
                                  </a:lnTo>
                                  <a:lnTo>
                                    <a:pt x="1342864" y="738062"/>
                                  </a:lnTo>
                                  <a:lnTo>
                                    <a:pt x="1343154" y="738201"/>
                                  </a:lnTo>
                                  <a:lnTo>
                                    <a:pt x="1343444" y="738274"/>
                                  </a:lnTo>
                                  <a:lnTo>
                                    <a:pt x="1343927" y="738340"/>
                                  </a:lnTo>
                                  <a:lnTo>
                                    <a:pt x="1344693" y="738274"/>
                                  </a:lnTo>
                                  <a:lnTo>
                                    <a:pt x="1346716" y="738201"/>
                                  </a:lnTo>
                                  <a:lnTo>
                                    <a:pt x="1346909" y="738274"/>
                                  </a:lnTo>
                                  <a:lnTo>
                                    <a:pt x="1347102" y="738274"/>
                                  </a:lnTo>
                                  <a:lnTo>
                                    <a:pt x="1347295" y="738412"/>
                                  </a:lnTo>
                                  <a:lnTo>
                                    <a:pt x="1347488" y="738557"/>
                                  </a:lnTo>
                                  <a:lnTo>
                                    <a:pt x="1347585" y="738624"/>
                                  </a:lnTo>
                                  <a:lnTo>
                                    <a:pt x="1347681" y="738841"/>
                                  </a:lnTo>
                                  <a:lnTo>
                                    <a:pt x="1347681" y="738980"/>
                                  </a:lnTo>
                                  <a:lnTo>
                                    <a:pt x="1347681" y="739197"/>
                                  </a:lnTo>
                                  <a:lnTo>
                                    <a:pt x="1347585" y="739408"/>
                                  </a:lnTo>
                                  <a:lnTo>
                                    <a:pt x="1347295" y="739903"/>
                                  </a:lnTo>
                                  <a:lnTo>
                                    <a:pt x="1346812" y="740682"/>
                                  </a:lnTo>
                                  <a:lnTo>
                                    <a:pt x="1346432" y="741038"/>
                                  </a:lnTo>
                                  <a:lnTo>
                                    <a:pt x="1346142" y="741389"/>
                                  </a:lnTo>
                                  <a:lnTo>
                                    <a:pt x="1345563" y="741956"/>
                                  </a:lnTo>
                                  <a:lnTo>
                                    <a:pt x="1345273" y="742240"/>
                                  </a:lnTo>
                                  <a:lnTo>
                                    <a:pt x="1344886" y="742523"/>
                                  </a:lnTo>
                                  <a:lnTo>
                                    <a:pt x="1344596" y="742668"/>
                                  </a:lnTo>
                                  <a:lnTo>
                                    <a:pt x="1344023" y="742880"/>
                                  </a:lnTo>
                                  <a:lnTo>
                                    <a:pt x="1342671" y="743236"/>
                                  </a:lnTo>
                                  <a:lnTo>
                                    <a:pt x="1342188" y="743447"/>
                                  </a:lnTo>
                                  <a:lnTo>
                                    <a:pt x="1341614" y="743731"/>
                                  </a:lnTo>
                                  <a:lnTo>
                                    <a:pt x="1341131" y="743942"/>
                                  </a:lnTo>
                                  <a:lnTo>
                                    <a:pt x="1340552" y="744371"/>
                                  </a:lnTo>
                                  <a:lnTo>
                                    <a:pt x="1339972" y="744793"/>
                                  </a:lnTo>
                                  <a:lnTo>
                                    <a:pt x="1339785" y="744932"/>
                                  </a:lnTo>
                                  <a:lnTo>
                                    <a:pt x="1339689" y="745077"/>
                                  </a:lnTo>
                                  <a:lnTo>
                                    <a:pt x="1339592" y="745288"/>
                                  </a:lnTo>
                                  <a:lnTo>
                                    <a:pt x="1339495" y="745572"/>
                                  </a:lnTo>
                                  <a:lnTo>
                                    <a:pt x="1339495" y="745783"/>
                                  </a:lnTo>
                                  <a:lnTo>
                                    <a:pt x="1339495" y="746001"/>
                                  </a:lnTo>
                                  <a:lnTo>
                                    <a:pt x="1339592" y="746212"/>
                                  </a:lnTo>
                                  <a:lnTo>
                                    <a:pt x="1339785" y="746351"/>
                                  </a:lnTo>
                                  <a:lnTo>
                                    <a:pt x="1340069" y="746568"/>
                                  </a:lnTo>
                                  <a:lnTo>
                                    <a:pt x="1340938" y="746991"/>
                                  </a:lnTo>
                                  <a:lnTo>
                                    <a:pt x="1341131" y="747136"/>
                                  </a:lnTo>
                                  <a:lnTo>
                                    <a:pt x="1342188" y="748053"/>
                                  </a:lnTo>
                                  <a:lnTo>
                                    <a:pt x="1342767" y="748482"/>
                                  </a:lnTo>
                                  <a:lnTo>
                                    <a:pt x="1343250" y="748977"/>
                                  </a:lnTo>
                                  <a:lnTo>
                                    <a:pt x="1343830" y="749611"/>
                                  </a:lnTo>
                                  <a:lnTo>
                                    <a:pt x="1344313" y="750112"/>
                                  </a:lnTo>
                                  <a:lnTo>
                                    <a:pt x="1344596" y="750534"/>
                                  </a:lnTo>
                                  <a:lnTo>
                                    <a:pt x="1344790" y="750818"/>
                                  </a:lnTo>
                                  <a:lnTo>
                                    <a:pt x="1344983" y="751247"/>
                                  </a:lnTo>
                                  <a:lnTo>
                                    <a:pt x="1344983" y="751531"/>
                                  </a:lnTo>
                                  <a:lnTo>
                                    <a:pt x="1345080" y="751742"/>
                                  </a:lnTo>
                                  <a:lnTo>
                                    <a:pt x="1345466" y="754929"/>
                                  </a:lnTo>
                                  <a:lnTo>
                                    <a:pt x="1341421" y="760954"/>
                                  </a:lnTo>
                                  <a:lnTo>
                                    <a:pt x="1337087" y="763864"/>
                                  </a:lnTo>
                                  <a:lnTo>
                                    <a:pt x="1332269" y="771024"/>
                                  </a:lnTo>
                                  <a:lnTo>
                                    <a:pt x="1331496" y="772509"/>
                                  </a:lnTo>
                                  <a:lnTo>
                                    <a:pt x="1330053" y="774706"/>
                                  </a:lnTo>
                                  <a:lnTo>
                                    <a:pt x="1328417" y="776832"/>
                                  </a:lnTo>
                                  <a:lnTo>
                                    <a:pt x="1325912" y="780659"/>
                                  </a:lnTo>
                                  <a:lnTo>
                                    <a:pt x="1324753" y="782005"/>
                                  </a:lnTo>
                                  <a:lnTo>
                                    <a:pt x="1323504" y="783358"/>
                                  </a:lnTo>
                                  <a:lnTo>
                                    <a:pt x="1323117" y="784136"/>
                                  </a:lnTo>
                                  <a:lnTo>
                                    <a:pt x="1323117" y="784915"/>
                                  </a:lnTo>
                                  <a:lnTo>
                                    <a:pt x="1323793" y="785839"/>
                                  </a:lnTo>
                                  <a:lnTo>
                                    <a:pt x="1324657" y="786473"/>
                                  </a:lnTo>
                                  <a:lnTo>
                                    <a:pt x="1326486" y="787396"/>
                                  </a:lnTo>
                                  <a:lnTo>
                                    <a:pt x="1328321" y="788103"/>
                                  </a:lnTo>
                                  <a:lnTo>
                                    <a:pt x="1333712" y="789805"/>
                                  </a:lnTo>
                                  <a:lnTo>
                                    <a:pt x="1334871" y="790234"/>
                                  </a:lnTo>
                                  <a:lnTo>
                                    <a:pt x="1335541" y="791085"/>
                                  </a:lnTo>
                                  <a:lnTo>
                                    <a:pt x="1335638" y="792075"/>
                                  </a:lnTo>
                                  <a:lnTo>
                                    <a:pt x="1335064" y="793349"/>
                                  </a:lnTo>
                                  <a:lnTo>
                                    <a:pt x="1333905" y="794411"/>
                                  </a:lnTo>
                                  <a:lnTo>
                                    <a:pt x="1332462" y="794912"/>
                                  </a:lnTo>
                                  <a:lnTo>
                                    <a:pt x="1330917" y="795335"/>
                                  </a:lnTo>
                                  <a:lnTo>
                                    <a:pt x="1329570" y="795830"/>
                                  </a:lnTo>
                                  <a:lnTo>
                                    <a:pt x="1328128" y="796397"/>
                                  </a:lnTo>
                                  <a:lnTo>
                                    <a:pt x="1326969" y="797110"/>
                                  </a:lnTo>
                                  <a:lnTo>
                                    <a:pt x="1326293" y="798100"/>
                                  </a:lnTo>
                                  <a:lnTo>
                                    <a:pt x="1325622" y="799802"/>
                                  </a:lnTo>
                                  <a:lnTo>
                                    <a:pt x="1325043" y="801571"/>
                                  </a:lnTo>
                                  <a:lnTo>
                                    <a:pt x="1324077" y="803274"/>
                                  </a:lnTo>
                                  <a:lnTo>
                                    <a:pt x="1323021" y="804976"/>
                                  </a:lnTo>
                                  <a:lnTo>
                                    <a:pt x="1321765" y="806461"/>
                                  </a:lnTo>
                                  <a:lnTo>
                                    <a:pt x="1320322" y="807880"/>
                                  </a:lnTo>
                                  <a:lnTo>
                                    <a:pt x="1319362" y="808659"/>
                                  </a:lnTo>
                                  <a:lnTo>
                                    <a:pt x="1318396" y="809443"/>
                                  </a:lnTo>
                                  <a:lnTo>
                                    <a:pt x="1316181" y="810150"/>
                                  </a:lnTo>
                                  <a:lnTo>
                                    <a:pt x="1313869" y="810862"/>
                                  </a:lnTo>
                                  <a:lnTo>
                                    <a:pt x="1311846" y="812208"/>
                                  </a:lnTo>
                                  <a:lnTo>
                                    <a:pt x="1310590" y="812842"/>
                                  </a:lnTo>
                                  <a:lnTo>
                                    <a:pt x="1309244" y="813482"/>
                                  </a:lnTo>
                                  <a:lnTo>
                                    <a:pt x="1308182" y="813693"/>
                                  </a:lnTo>
                                  <a:lnTo>
                                    <a:pt x="1307029" y="813838"/>
                                  </a:lnTo>
                                  <a:lnTo>
                                    <a:pt x="1305869" y="814188"/>
                                  </a:lnTo>
                                  <a:lnTo>
                                    <a:pt x="1304813" y="814689"/>
                                  </a:lnTo>
                                  <a:lnTo>
                                    <a:pt x="1303943" y="815468"/>
                                  </a:lnTo>
                                  <a:lnTo>
                                    <a:pt x="1303654" y="816247"/>
                                  </a:lnTo>
                                  <a:lnTo>
                                    <a:pt x="1304040" y="816953"/>
                                  </a:lnTo>
                                  <a:lnTo>
                                    <a:pt x="1304910" y="817521"/>
                                  </a:lnTo>
                                  <a:lnTo>
                                    <a:pt x="1307608" y="818517"/>
                                  </a:lnTo>
                                  <a:lnTo>
                                    <a:pt x="1308375" y="818801"/>
                                  </a:lnTo>
                                  <a:lnTo>
                                    <a:pt x="1308954" y="819223"/>
                                  </a:lnTo>
                                  <a:lnTo>
                                    <a:pt x="1309244" y="819863"/>
                                  </a:lnTo>
                                  <a:lnTo>
                                    <a:pt x="1309823" y="821064"/>
                                  </a:lnTo>
                                  <a:lnTo>
                                    <a:pt x="1310301" y="822272"/>
                                  </a:lnTo>
                                  <a:lnTo>
                                    <a:pt x="1311266" y="825176"/>
                                  </a:lnTo>
                                  <a:lnTo>
                                    <a:pt x="1311943" y="826311"/>
                                  </a:lnTo>
                                  <a:lnTo>
                                    <a:pt x="1313095" y="827307"/>
                                  </a:lnTo>
                                  <a:lnTo>
                                    <a:pt x="1314062" y="827802"/>
                                  </a:lnTo>
                                  <a:lnTo>
                                    <a:pt x="1315021" y="827941"/>
                                  </a:lnTo>
                                  <a:lnTo>
                                    <a:pt x="1315987" y="827802"/>
                                  </a:lnTo>
                                  <a:lnTo>
                                    <a:pt x="1316857" y="827373"/>
                                  </a:lnTo>
                                  <a:lnTo>
                                    <a:pt x="1317527" y="826739"/>
                                  </a:lnTo>
                                  <a:lnTo>
                                    <a:pt x="1318010" y="826172"/>
                                  </a:lnTo>
                                  <a:lnTo>
                                    <a:pt x="1318493" y="825671"/>
                                  </a:lnTo>
                                  <a:lnTo>
                                    <a:pt x="1318976" y="825176"/>
                                  </a:lnTo>
                                  <a:lnTo>
                                    <a:pt x="1319936" y="824681"/>
                                  </a:lnTo>
                                  <a:lnTo>
                                    <a:pt x="1320901" y="824608"/>
                                  </a:lnTo>
                                  <a:lnTo>
                                    <a:pt x="1321765" y="825248"/>
                                  </a:lnTo>
                                  <a:lnTo>
                                    <a:pt x="1322248" y="826099"/>
                                  </a:lnTo>
                                  <a:lnTo>
                                    <a:pt x="1322344" y="827657"/>
                                  </a:lnTo>
                                  <a:lnTo>
                                    <a:pt x="1322248" y="829220"/>
                                  </a:lnTo>
                                  <a:lnTo>
                                    <a:pt x="1321861" y="832269"/>
                                  </a:lnTo>
                                  <a:lnTo>
                                    <a:pt x="1321668" y="833187"/>
                                  </a:lnTo>
                                  <a:lnTo>
                                    <a:pt x="1321385" y="834110"/>
                                  </a:lnTo>
                                  <a:lnTo>
                                    <a:pt x="1321095" y="834817"/>
                                  </a:lnTo>
                                  <a:lnTo>
                                    <a:pt x="1320515" y="835173"/>
                                  </a:lnTo>
                                  <a:lnTo>
                                    <a:pt x="1319265" y="835312"/>
                                  </a:lnTo>
                                  <a:lnTo>
                                    <a:pt x="1318203" y="834322"/>
                                  </a:lnTo>
                                  <a:lnTo>
                                    <a:pt x="1317527" y="833615"/>
                                  </a:lnTo>
                                  <a:lnTo>
                                    <a:pt x="1317334" y="833470"/>
                                  </a:lnTo>
                                  <a:lnTo>
                                    <a:pt x="1317050" y="833398"/>
                                  </a:lnTo>
                                  <a:lnTo>
                                    <a:pt x="1316857" y="833470"/>
                                  </a:lnTo>
                                  <a:lnTo>
                                    <a:pt x="1316663" y="833470"/>
                                  </a:lnTo>
                                  <a:lnTo>
                                    <a:pt x="1316277" y="833615"/>
                                  </a:lnTo>
                                  <a:lnTo>
                                    <a:pt x="1316084" y="833754"/>
                                  </a:lnTo>
                                  <a:lnTo>
                                    <a:pt x="1315408" y="834322"/>
                                  </a:lnTo>
                                  <a:lnTo>
                                    <a:pt x="1315021" y="834678"/>
                                  </a:lnTo>
                                  <a:lnTo>
                                    <a:pt x="1314828" y="835034"/>
                                  </a:lnTo>
                                  <a:lnTo>
                                    <a:pt x="1314641" y="835312"/>
                                  </a:lnTo>
                                  <a:lnTo>
                                    <a:pt x="1314538" y="835668"/>
                                  </a:lnTo>
                                  <a:lnTo>
                                    <a:pt x="1314538" y="835879"/>
                                  </a:lnTo>
                                  <a:lnTo>
                                    <a:pt x="1314448" y="836096"/>
                                  </a:lnTo>
                                  <a:lnTo>
                                    <a:pt x="1314538" y="836803"/>
                                  </a:lnTo>
                                  <a:lnTo>
                                    <a:pt x="1314641" y="837793"/>
                                  </a:lnTo>
                                  <a:lnTo>
                                    <a:pt x="1314828" y="838861"/>
                                  </a:lnTo>
                                  <a:lnTo>
                                    <a:pt x="1315505" y="841838"/>
                                  </a:lnTo>
                                  <a:lnTo>
                                    <a:pt x="1315601" y="842405"/>
                                  </a:lnTo>
                                  <a:lnTo>
                                    <a:pt x="1315698" y="843256"/>
                                  </a:lnTo>
                                  <a:lnTo>
                                    <a:pt x="1315794" y="844174"/>
                                  </a:lnTo>
                                  <a:lnTo>
                                    <a:pt x="1315794" y="844458"/>
                                  </a:lnTo>
                                  <a:lnTo>
                                    <a:pt x="1315698" y="844669"/>
                                  </a:lnTo>
                                  <a:lnTo>
                                    <a:pt x="1315505" y="845025"/>
                                  </a:lnTo>
                                  <a:lnTo>
                                    <a:pt x="1315311" y="845309"/>
                                  </a:lnTo>
                                  <a:lnTo>
                                    <a:pt x="1315118" y="845448"/>
                                  </a:lnTo>
                                  <a:lnTo>
                                    <a:pt x="1314828" y="845665"/>
                                  </a:lnTo>
                                  <a:lnTo>
                                    <a:pt x="1314255" y="845876"/>
                                  </a:lnTo>
                                  <a:lnTo>
                                    <a:pt x="1314062" y="846015"/>
                                  </a:lnTo>
                                  <a:lnTo>
                                    <a:pt x="1313772" y="846233"/>
                                  </a:lnTo>
                                  <a:lnTo>
                                    <a:pt x="1313675" y="846444"/>
                                  </a:lnTo>
                                  <a:lnTo>
                                    <a:pt x="1313385" y="846800"/>
                                  </a:lnTo>
                                  <a:lnTo>
                                    <a:pt x="1312902" y="847790"/>
                                  </a:lnTo>
                                  <a:lnTo>
                                    <a:pt x="1312613" y="848074"/>
                                  </a:lnTo>
                                  <a:lnTo>
                                    <a:pt x="1312329" y="848430"/>
                                  </a:lnTo>
                                  <a:lnTo>
                                    <a:pt x="1311846" y="848853"/>
                                  </a:lnTo>
                                  <a:lnTo>
                                    <a:pt x="1311266" y="849281"/>
                                  </a:lnTo>
                                  <a:lnTo>
                                    <a:pt x="1311073" y="849281"/>
                                  </a:lnTo>
                                  <a:lnTo>
                                    <a:pt x="1310880" y="849281"/>
                                  </a:lnTo>
                                  <a:lnTo>
                                    <a:pt x="1310494" y="849281"/>
                                  </a:lnTo>
                                  <a:lnTo>
                                    <a:pt x="1310011" y="849136"/>
                                  </a:lnTo>
                                  <a:lnTo>
                                    <a:pt x="1309630" y="849136"/>
                                  </a:lnTo>
                                  <a:lnTo>
                                    <a:pt x="1309534" y="849209"/>
                                  </a:lnTo>
                                  <a:lnTo>
                                    <a:pt x="1309244" y="849348"/>
                                  </a:lnTo>
                                  <a:lnTo>
                                    <a:pt x="1309051" y="849493"/>
                                  </a:lnTo>
                                  <a:lnTo>
                                    <a:pt x="1308858" y="849776"/>
                                  </a:lnTo>
                                  <a:lnTo>
                                    <a:pt x="1308761" y="849988"/>
                                  </a:lnTo>
                                  <a:lnTo>
                                    <a:pt x="1308568" y="850628"/>
                                  </a:lnTo>
                                  <a:lnTo>
                                    <a:pt x="1308471" y="851123"/>
                                  </a:lnTo>
                                  <a:lnTo>
                                    <a:pt x="1308375" y="851829"/>
                                  </a:lnTo>
                                  <a:lnTo>
                                    <a:pt x="1308471" y="852541"/>
                                  </a:lnTo>
                                  <a:lnTo>
                                    <a:pt x="1308471" y="852891"/>
                                  </a:lnTo>
                                  <a:lnTo>
                                    <a:pt x="1308568" y="853459"/>
                                  </a:lnTo>
                                  <a:lnTo>
                                    <a:pt x="1308761" y="854026"/>
                                  </a:lnTo>
                                  <a:lnTo>
                                    <a:pt x="1308858" y="854171"/>
                                  </a:lnTo>
                                  <a:lnTo>
                                    <a:pt x="1309147" y="854455"/>
                                  </a:lnTo>
                                  <a:lnTo>
                                    <a:pt x="1309534" y="854811"/>
                                  </a:lnTo>
                                  <a:lnTo>
                                    <a:pt x="1309727" y="855022"/>
                                  </a:lnTo>
                                  <a:lnTo>
                                    <a:pt x="1309823" y="855234"/>
                                  </a:lnTo>
                                  <a:lnTo>
                                    <a:pt x="1309823" y="855517"/>
                                  </a:lnTo>
                                  <a:lnTo>
                                    <a:pt x="1309823" y="856013"/>
                                  </a:lnTo>
                                  <a:lnTo>
                                    <a:pt x="1309823" y="857147"/>
                                  </a:lnTo>
                                  <a:lnTo>
                                    <a:pt x="1309823" y="857504"/>
                                  </a:lnTo>
                                  <a:lnTo>
                                    <a:pt x="1310011" y="858639"/>
                                  </a:lnTo>
                                  <a:lnTo>
                                    <a:pt x="1310113" y="859206"/>
                                  </a:lnTo>
                                  <a:lnTo>
                                    <a:pt x="1310301" y="859768"/>
                                  </a:lnTo>
                                  <a:lnTo>
                                    <a:pt x="1310397" y="859912"/>
                                  </a:lnTo>
                                  <a:lnTo>
                                    <a:pt x="1310590" y="860196"/>
                                  </a:lnTo>
                                  <a:lnTo>
                                    <a:pt x="1310783" y="860407"/>
                                  </a:lnTo>
                                  <a:lnTo>
                                    <a:pt x="1311073" y="860691"/>
                                  </a:lnTo>
                                  <a:lnTo>
                                    <a:pt x="1311363" y="860902"/>
                                  </a:lnTo>
                                  <a:lnTo>
                                    <a:pt x="1311653" y="861047"/>
                                  </a:lnTo>
                                  <a:lnTo>
                                    <a:pt x="1311846" y="861114"/>
                                  </a:lnTo>
                                  <a:lnTo>
                                    <a:pt x="1312806" y="861331"/>
                                  </a:lnTo>
                                  <a:lnTo>
                                    <a:pt x="1313192" y="861470"/>
                                  </a:lnTo>
                                  <a:lnTo>
                                    <a:pt x="1313385" y="861615"/>
                                  </a:lnTo>
                                  <a:lnTo>
                                    <a:pt x="1313579" y="861681"/>
                                  </a:lnTo>
                                  <a:lnTo>
                                    <a:pt x="1313965" y="861965"/>
                                  </a:lnTo>
                                  <a:lnTo>
                                    <a:pt x="1314351" y="862321"/>
                                  </a:lnTo>
                                  <a:lnTo>
                                    <a:pt x="1314448" y="862532"/>
                                  </a:lnTo>
                                  <a:lnTo>
                                    <a:pt x="1314448" y="862677"/>
                                  </a:lnTo>
                                  <a:lnTo>
                                    <a:pt x="1314448" y="862816"/>
                                  </a:lnTo>
                                  <a:lnTo>
                                    <a:pt x="1314351" y="862961"/>
                                  </a:lnTo>
                                  <a:lnTo>
                                    <a:pt x="1314158" y="863100"/>
                                  </a:lnTo>
                                  <a:lnTo>
                                    <a:pt x="1313772" y="863384"/>
                                  </a:lnTo>
                                  <a:lnTo>
                                    <a:pt x="1313289" y="863667"/>
                                  </a:lnTo>
                                  <a:lnTo>
                                    <a:pt x="1312999" y="863812"/>
                                  </a:lnTo>
                                  <a:lnTo>
                                    <a:pt x="1312233" y="863951"/>
                                  </a:lnTo>
                                  <a:lnTo>
                                    <a:pt x="1311943" y="864096"/>
                                  </a:lnTo>
                                  <a:lnTo>
                                    <a:pt x="1311266" y="864380"/>
                                  </a:lnTo>
                                  <a:lnTo>
                                    <a:pt x="1306835" y="870121"/>
                                  </a:lnTo>
                                  <a:lnTo>
                                    <a:pt x="1307608" y="877565"/>
                                  </a:lnTo>
                                  <a:lnTo>
                                    <a:pt x="1303274" y="888974"/>
                                  </a:lnTo>
                                  <a:lnTo>
                                    <a:pt x="1303074" y="889113"/>
                                  </a:lnTo>
                                  <a:lnTo>
                                    <a:pt x="1291996" y="893937"/>
                                  </a:lnTo>
                                  <a:lnTo>
                                    <a:pt x="1292479" y="896207"/>
                                  </a:lnTo>
                                  <a:lnTo>
                                    <a:pt x="1300189" y="912507"/>
                                  </a:lnTo>
                                  <a:lnTo>
                                    <a:pt x="1302984" y="914849"/>
                                  </a:lnTo>
                                  <a:lnTo>
                                    <a:pt x="1017531" y="879261"/>
                                  </a:lnTo>
                                  <a:lnTo>
                                    <a:pt x="923312" y="867495"/>
                                  </a:lnTo>
                                  <a:lnTo>
                                    <a:pt x="883233" y="862532"/>
                                  </a:lnTo>
                                  <a:lnTo>
                                    <a:pt x="866281" y="860480"/>
                                  </a:lnTo>
                                  <a:lnTo>
                                    <a:pt x="844699" y="857854"/>
                                  </a:lnTo>
                                  <a:lnTo>
                                    <a:pt x="834871" y="856652"/>
                                  </a:lnTo>
                                  <a:lnTo>
                                    <a:pt x="805586" y="853036"/>
                                  </a:lnTo>
                                  <a:lnTo>
                                    <a:pt x="699226" y="839990"/>
                                  </a:lnTo>
                                  <a:lnTo>
                                    <a:pt x="679093" y="837582"/>
                                  </a:lnTo>
                                  <a:lnTo>
                                    <a:pt x="663874" y="835668"/>
                                  </a:lnTo>
                                  <a:lnTo>
                                    <a:pt x="658670" y="835034"/>
                                  </a:lnTo>
                                  <a:lnTo>
                                    <a:pt x="591617" y="826806"/>
                                  </a:lnTo>
                                  <a:lnTo>
                                    <a:pt x="562622" y="823262"/>
                                  </a:lnTo>
                                  <a:lnTo>
                                    <a:pt x="460887" y="810011"/>
                                  </a:lnTo>
                                  <a:lnTo>
                                    <a:pt x="384778" y="801432"/>
                                  </a:lnTo>
                                  <a:lnTo>
                                    <a:pt x="197783" y="777471"/>
                                  </a:lnTo>
                                  <a:lnTo>
                                    <a:pt x="192392" y="776693"/>
                                  </a:lnTo>
                                  <a:lnTo>
                                    <a:pt x="144030" y="770595"/>
                                  </a:lnTo>
                                  <a:lnTo>
                                    <a:pt x="85936" y="763085"/>
                                  </a:lnTo>
                                  <a:lnTo>
                                    <a:pt x="82568" y="762729"/>
                                  </a:lnTo>
                                  <a:lnTo>
                                    <a:pt x="83817" y="759536"/>
                                  </a:lnTo>
                                  <a:lnTo>
                                    <a:pt x="85453" y="755642"/>
                                  </a:lnTo>
                                  <a:lnTo>
                                    <a:pt x="87283" y="751814"/>
                                  </a:lnTo>
                                  <a:lnTo>
                                    <a:pt x="89214" y="747981"/>
                                  </a:lnTo>
                                  <a:lnTo>
                                    <a:pt x="91430" y="744226"/>
                                  </a:lnTo>
                                  <a:lnTo>
                                    <a:pt x="93645" y="740543"/>
                                  </a:lnTo>
                                  <a:lnTo>
                                    <a:pt x="96151" y="736927"/>
                                  </a:lnTo>
                                  <a:lnTo>
                                    <a:pt x="98849" y="733383"/>
                                  </a:lnTo>
                                  <a:lnTo>
                                    <a:pt x="100679" y="731041"/>
                                  </a:lnTo>
                                  <a:lnTo>
                                    <a:pt x="102604" y="728705"/>
                                  </a:lnTo>
                                  <a:lnTo>
                                    <a:pt x="105593" y="725372"/>
                                  </a:lnTo>
                                  <a:lnTo>
                                    <a:pt x="105780" y="724660"/>
                                  </a:lnTo>
                                  <a:lnTo>
                                    <a:pt x="106263" y="723670"/>
                                  </a:lnTo>
                                  <a:lnTo>
                                    <a:pt x="108768" y="720694"/>
                                  </a:lnTo>
                                  <a:lnTo>
                                    <a:pt x="112433" y="716866"/>
                                  </a:lnTo>
                                  <a:lnTo>
                                    <a:pt x="115608" y="713818"/>
                                  </a:lnTo>
                                  <a:lnTo>
                                    <a:pt x="117534" y="712043"/>
                                  </a:lnTo>
                                  <a:lnTo>
                                    <a:pt x="123704" y="706730"/>
                                  </a:lnTo>
                                  <a:lnTo>
                                    <a:pt x="126686" y="704038"/>
                                  </a:lnTo>
                                  <a:lnTo>
                                    <a:pt x="129481" y="701267"/>
                                  </a:lnTo>
                                  <a:lnTo>
                                    <a:pt x="133049" y="697373"/>
                                  </a:lnTo>
                                  <a:lnTo>
                                    <a:pt x="136031" y="693829"/>
                                  </a:lnTo>
                                  <a:lnTo>
                                    <a:pt x="137673" y="691771"/>
                                  </a:lnTo>
                                  <a:lnTo>
                                    <a:pt x="138440" y="690919"/>
                                  </a:lnTo>
                                  <a:lnTo>
                                    <a:pt x="139213" y="690002"/>
                                  </a:lnTo>
                                  <a:lnTo>
                                    <a:pt x="140269" y="688867"/>
                                  </a:lnTo>
                                  <a:lnTo>
                                    <a:pt x="141332" y="687732"/>
                                  </a:lnTo>
                                  <a:lnTo>
                                    <a:pt x="142491" y="686669"/>
                                  </a:lnTo>
                                  <a:lnTo>
                                    <a:pt x="143547" y="685746"/>
                                  </a:lnTo>
                                  <a:lnTo>
                                    <a:pt x="144610" y="684822"/>
                                  </a:lnTo>
                                  <a:lnTo>
                                    <a:pt x="146922" y="682908"/>
                                  </a:lnTo>
                                  <a:lnTo>
                                    <a:pt x="148461" y="681918"/>
                                  </a:lnTo>
                                  <a:lnTo>
                                    <a:pt x="154432" y="677946"/>
                                  </a:lnTo>
                                  <a:lnTo>
                                    <a:pt x="156841" y="676105"/>
                                  </a:lnTo>
                                  <a:lnTo>
                                    <a:pt x="158959" y="674052"/>
                                  </a:lnTo>
                                  <a:lnTo>
                                    <a:pt x="160789" y="671855"/>
                                  </a:lnTo>
                                  <a:lnTo>
                                    <a:pt x="163107" y="668450"/>
                                  </a:lnTo>
                                  <a:lnTo>
                                    <a:pt x="166475" y="662141"/>
                                  </a:lnTo>
                                  <a:lnTo>
                                    <a:pt x="172066" y="654414"/>
                                  </a:lnTo>
                                  <a:lnTo>
                                    <a:pt x="173509" y="652712"/>
                                  </a:lnTo>
                                  <a:lnTo>
                                    <a:pt x="175724" y="649735"/>
                                  </a:lnTo>
                                  <a:lnTo>
                                    <a:pt x="177553" y="646119"/>
                                  </a:lnTo>
                                  <a:lnTo>
                                    <a:pt x="179479" y="646687"/>
                                  </a:lnTo>
                                  <a:lnTo>
                                    <a:pt x="218019" y="651583"/>
                                  </a:lnTo>
                                  <a:lnTo>
                                    <a:pt x="227648" y="604440"/>
                                  </a:lnTo>
                                  <a:lnTo>
                                    <a:pt x="233432" y="576585"/>
                                  </a:lnTo>
                                  <a:lnTo>
                                    <a:pt x="258382" y="455158"/>
                                  </a:lnTo>
                                  <a:lnTo>
                                    <a:pt x="262427" y="451185"/>
                                  </a:lnTo>
                                  <a:lnTo>
                                    <a:pt x="239402" y="450690"/>
                                  </a:lnTo>
                                  <a:lnTo>
                                    <a:pt x="204243" y="445939"/>
                                  </a:lnTo>
                                  <a:lnTo>
                                    <a:pt x="158863" y="439914"/>
                                  </a:lnTo>
                                  <a:lnTo>
                                    <a:pt x="100968" y="433038"/>
                                  </a:lnTo>
                                  <a:lnTo>
                                    <a:pt x="102411" y="424466"/>
                                  </a:lnTo>
                                  <a:lnTo>
                                    <a:pt x="94509" y="422262"/>
                                  </a:lnTo>
                                  <a:lnTo>
                                    <a:pt x="85743" y="418507"/>
                                  </a:lnTo>
                                  <a:lnTo>
                                    <a:pt x="74376" y="411063"/>
                                  </a:lnTo>
                                  <a:lnTo>
                                    <a:pt x="68115" y="404471"/>
                                  </a:lnTo>
                                  <a:lnTo>
                                    <a:pt x="66189" y="400432"/>
                                  </a:lnTo>
                                  <a:lnTo>
                                    <a:pt x="65127" y="398024"/>
                                  </a:lnTo>
                                  <a:lnTo>
                                    <a:pt x="63587" y="393768"/>
                                  </a:lnTo>
                                  <a:lnTo>
                                    <a:pt x="62042" y="386469"/>
                                  </a:lnTo>
                                  <a:lnTo>
                                    <a:pt x="61855" y="379237"/>
                                  </a:lnTo>
                                  <a:lnTo>
                                    <a:pt x="61468" y="362297"/>
                                  </a:lnTo>
                                  <a:lnTo>
                                    <a:pt x="61275" y="359671"/>
                                  </a:lnTo>
                                  <a:lnTo>
                                    <a:pt x="60213" y="334581"/>
                                  </a:lnTo>
                                  <a:lnTo>
                                    <a:pt x="58770" y="324016"/>
                                  </a:lnTo>
                                  <a:lnTo>
                                    <a:pt x="56361" y="314164"/>
                                  </a:lnTo>
                                  <a:lnTo>
                                    <a:pt x="49231" y="300412"/>
                                  </a:lnTo>
                                  <a:lnTo>
                                    <a:pt x="42585" y="291550"/>
                                  </a:lnTo>
                                  <a:lnTo>
                                    <a:pt x="29195" y="276807"/>
                                  </a:lnTo>
                                  <a:lnTo>
                                    <a:pt x="22832" y="270571"/>
                                  </a:lnTo>
                                  <a:lnTo>
                                    <a:pt x="13589" y="261636"/>
                                  </a:lnTo>
                                  <a:lnTo>
                                    <a:pt x="9442" y="257314"/>
                                  </a:lnTo>
                                  <a:lnTo>
                                    <a:pt x="6556" y="253698"/>
                                  </a:lnTo>
                                  <a:lnTo>
                                    <a:pt x="1932" y="244340"/>
                                  </a:lnTo>
                                  <a:lnTo>
                                    <a:pt x="1062" y="240586"/>
                                  </a:lnTo>
                                  <a:lnTo>
                                    <a:pt x="97" y="236547"/>
                                  </a:lnTo>
                                  <a:lnTo>
                                    <a:pt x="0" y="229810"/>
                                  </a:lnTo>
                                  <a:lnTo>
                                    <a:pt x="1546" y="222366"/>
                                  </a:lnTo>
                                  <a:lnTo>
                                    <a:pt x="2988" y="218400"/>
                                  </a:lnTo>
                                  <a:lnTo>
                                    <a:pt x="6942" y="208686"/>
                                  </a:lnTo>
                                  <a:lnTo>
                                    <a:pt x="20043" y="177143"/>
                                  </a:lnTo>
                                  <a:lnTo>
                                    <a:pt x="21775" y="172108"/>
                                  </a:lnTo>
                                  <a:lnTo>
                                    <a:pt x="26303" y="163536"/>
                                  </a:lnTo>
                                  <a:lnTo>
                                    <a:pt x="32563" y="155452"/>
                                  </a:lnTo>
                                  <a:lnTo>
                                    <a:pt x="41812" y="146095"/>
                                  </a:lnTo>
                                  <a:lnTo>
                                    <a:pt x="62042" y="125895"/>
                                  </a:lnTo>
                                  <a:close/>
                                </a:path>
                              </a:pathLst>
                            </a:custGeom>
                            <a:grpFill/>
                            <a:ln w="12700" cap="rnd">
                              <a:solidFill>
                                <a:schemeClr val="tx1"/>
                              </a:solidFill>
                              <a:prstDash val="solid"/>
                              <a:round/>
                            </a:ln>
                          </wps:spPr>
                          <wps:bodyPr rtlCol="0" anchor="ctr"/>
                        </wps:wsp>
                        <wps:wsp>
                          <wps:cNvPr id="72" name="Freeform: Shape 72"/>
                          <wps:cNvSpPr/>
                          <wps:spPr>
                            <a:xfrm>
                              <a:off x="258959" y="543479"/>
                              <a:ext cx="622924" cy="835384"/>
                            </a:xfrm>
                            <a:custGeom>
                              <a:avLst/>
                              <a:gdLst>
                                <a:gd name="connsiteX0" fmla="*/ 149421 w 622923"/>
                                <a:gd name="connsiteY0" fmla="*/ 0 h 835384"/>
                                <a:gd name="connsiteX1" fmla="*/ 178516 w 622923"/>
                                <a:gd name="connsiteY1" fmla="*/ 14177 h 835384"/>
                                <a:gd name="connsiteX2" fmla="*/ 214450 w 622923"/>
                                <a:gd name="connsiteY2" fmla="*/ 59048 h 835384"/>
                                <a:gd name="connsiteX3" fmla="*/ 222542 w 622923"/>
                                <a:gd name="connsiteY3" fmla="*/ 75136 h 835384"/>
                                <a:gd name="connsiteX4" fmla="*/ 231694 w 622923"/>
                                <a:gd name="connsiteY4" fmla="*/ 93283 h 835384"/>
                                <a:gd name="connsiteX5" fmla="*/ 239498 w 622923"/>
                                <a:gd name="connsiteY5" fmla="*/ 119369 h 835384"/>
                                <a:gd name="connsiteX6" fmla="*/ 239305 w 622923"/>
                                <a:gd name="connsiteY6" fmla="*/ 141700 h 835384"/>
                                <a:gd name="connsiteX7" fmla="*/ 252214 w 622923"/>
                                <a:gd name="connsiteY7" fmla="*/ 169343 h 835384"/>
                                <a:gd name="connsiteX8" fmla="*/ 260692 w 622923"/>
                                <a:gd name="connsiteY8" fmla="*/ 183735 h 835384"/>
                                <a:gd name="connsiteX9" fmla="*/ 283621 w 622923"/>
                                <a:gd name="connsiteY9" fmla="*/ 223362 h 835384"/>
                                <a:gd name="connsiteX10" fmla="*/ 308187 w 622923"/>
                                <a:gd name="connsiteY10" fmla="*/ 252496 h 835384"/>
                                <a:gd name="connsiteX11" fmla="*/ 327455 w 622923"/>
                                <a:gd name="connsiteY11" fmla="*/ 272557 h 835384"/>
                                <a:gd name="connsiteX12" fmla="*/ 402598 w 622923"/>
                                <a:gd name="connsiteY12" fmla="*/ 342870 h 835384"/>
                                <a:gd name="connsiteX13" fmla="*/ 450863 w 622923"/>
                                <a:gd name="connsiteY13" fmla="*/ 387954 h 835384"/>
                                <a:gd name="connsiteX14" fmla="*/ 485739 w 622923"/>
                                <a:gd name="connsiteY14" fmla="*/ 420566 h 835384"/>
                                <a:gd name="connsiteX15" fmla="*/ 542867 w 622923"/>
                                <a:gd name="connsiteY15" fmla="*/ 473939 h 835384"/>
                                <a:gd name="connsiteX16" fmla="*/ 591809 w 622923"/>
                                <a:gd name="connsiteY16" fmla="*/ 515123 h 835384"/>
                                <a:gd name="connsiteX17" fmla="*/ 622923 w 622923"/>
                                <a:gd name="connsiteY17" fmla="*/ 552836 h 835384"/>
                                <a:gd name="connsiteX18" fmla="*/ 609436 w 622923"/>
                                <a:gd name="connsiteY18" fmla="*/ 605714 h 835384"/>
                                <a:gd name="connsiteX19" fmla="*/ 590269 w 622923"/>
                                <a:gd name="connsiteY19" fmla="*/ 680711 h 835384"/>
                                <a:gd name="connsiteX20" fmla="*/ 583520 w 622923"/>
                                <a:gd name="connsiteY20" fmla="*/ 716015 h 835384"/>
                                <a:gd name="connsiteX21" fmla="*/ 575334 w 622923"/>
                                <a:gd name="connsiteY21" fmla="*/ 769817 h 835384"/>
                                <a:gd name="connsiteX22" fmla="*/ 565602 w 622923"/>
                                <a:gd name="connsiteY22" fmla="*/ 835384 h 835384"/>
                                <a:gd name="connsiteX23" fmla="*/ 552792 w 622923"/>
                                <a:gd name="connsiteY23" fmla="*/ 833609 h 835384"/>
                                <a:gd name="connsiteX24" fmla="*/ 549610 w 622923"/>
                                <a:gd name="connsiteY24" fmla="*/ 833259 h 835384"/>
                                <a:gd name="connsiteX25" fmla="*/ 506548 w 622923"/>
                                <a:gd name="connsiteY25" fmla="*/ 827868 h 835384"/>
                                <a:gd name="connsiteX26" fmla="*/ 453272 w 622923"/>
                                <a:gd name="connsiteY26" fmla="*/ 821421 h 835384"/>
                                <a:gd name="connsiteX27" fmla="*/ 419942 w 622923"/>
                                <a:gd name="connsiteY27" fmla="*/ 817521 h 835384"/>
                                <a:gd name="connsiteX28" fmla="*/ 379090 w 622923"/>
                                <a:gd name="connsiteY28" fmla="*/ 812558 h 835384"/>
                                <a:gd name="connsiteX29" fmla="*/ 316183 w 622923"/>
                                <a:gd name="connsiteY29" fmla="*/ 805187 h 835384"/>
                                <a:gd name="connsiteX30" fmla="*/ 306356 w 622923"/>
                                <a:gd name="connsiteY30" fmla="*/ 804052 h 835384"/>
                                <a:gd name="connsiteX31" fmla="*/ 228804 w 622923"/>
                                <a:gd name="connsiteY31" fmla="*/ 795051 h 835384"/>
                                <a:gd name="connsiteX32" fmla="*/ 185356 w 622923"/>
                                <a:gd name="connsiteY32" fmla="*/ 789733 h 835384"/>
                                <a:gd name="connsiteX33" fmla="*/ 142485 w 622923"/>
                                <a:gd name="connsiteY33" fmla="*/ 784843 h 835384"/>
                                <a:gd name="connsiteX34" fmla="*/ 105491 w 622923"/>
                                <a:gd name="connsiteY34" fmla="*/ 780164 h 835384"/>
                                <a:gd name="connsiteX35" fmla="*/ 65703 w 622923"/>
                                <a:gd name="connsiteY35" fmla="*/ 775413 h 835384"/>
                                <a:gd name="connsiteX36" fmla="*/ 31888 w 622923"/>
                                <a:gd name="connsiteY36" fmla="*/ 771519 h 835384"/>
                                <a:gd name="connsiteX37" fmla="*/ 20617 w 622923"/>
                                <a:gd name="connsiteY37" fmla="*/ 771447 h 835384"/>
                                <a:gd name="connsiteX38" fmla="*/ 17823 w 622923"/>
                                <a:gd name="connsiteY38" fmla="*/ 771374 h 835384"/>
                                <a:gd name="connsiteX39" fmla="*/ 19364 w 622923"/>
                                <a:gd name="connsiteY39" fmla="*/ 766695 h 835384"/>
                                <a:gd name="connsiteX40" fmla="*/ 24759 w 622923"/>
                                <a:gd name="connsiteY40" fmla="*/ 736927 h 835384"/>
                                <a:gd name="connsiteX41" fmla="*/ 28998 w 622923"/>
                                <a:gd name="connsiteY41" fmla="*/ 715520 h 835384"/>
                                <a:gd name="connsiteX42" fmla="*/ 32563 w 622923"/>
                                <a:gd name="connsiteY42" fmla="*/ 696021 h 835384"/>
                                <a:gd name="connsiteX43" fmla="*/ 32851 w 622923"/>
                                <a:gd name="connsiteY43" fmla="*/ 694463 h 835384"/>
                                <a:gd name="connsiteX44" fmla="*/ 37091 w 622923"/>
                                <a:gd name="connsiteY44" fmla="*/ 672633 h 835384"/>
                                <a:gd name="connsiteX45" fmla="*/ 39114 w 622923"/>
                                <a:gd name="connsiteY45" fmla="*/ 664761 h 835384"/>
                                <a:gd name="connsiteX46" fmla="*/ 47206 w 622923"/>
                                <a:gd name="connsiteY46" fmla="*/ 616206 h 835384"/>
                                <a:gd name="connsiteX47" fmla="*/ 47495 w 622923"/>
                                <a:gd name="connsiteY47" fmla="*/ 615071 h 835384"/>
                                <a:gd name="connsiteX48" fmla="*/ 44894 w 622923"/>
                                <a:gd name="connsiteY48" fmla="*/ 614721 h 835384"/>
                                <a:gd name="connsiteX49" fmla="*/ 44991 w 622923"/>
                                <a:gd name="connsiteY49" fmla="*/ 614081 h 835384"/>
                                <a:gd name="connsiteX50" fmla="*/ 0 w 622923"/>
                                <a:gd name="connsiteY50" fmla="*/ 608412 h 835384"/>
                                <a:gd name="connsiteX51" fmla="*/ 7033 w 622923"/>
                                <a:gd name="connsiteY51" fmla="*/ 604440 h 835384"/>
                                <a:gd name="connsiteX52" fmla="*/ 6166 w 622923"/>
                                <a:gd name="connsiteY52" fmla="*/ 604367 h 835384"/>
                                <a:gd name="connsiteX53" fmla="*/ 6840 w 622923"/>
                                <a:gd name="connsiteY53" fmla="*/ 603800 h 835384"/>
                                <a:gd name="connsiteX54" fmla="*/ 8189 w 622923"/>
                                <a:gd name="connsiteY54" fmla="*/ 602598 h 835384"/>
                                <a:gd name="connsiteX55" fmla="*/ 9249 w 622923"/>
                                <a:gd name="connsiteY55" fmla="*/ 601464 h 835384"/>
                                <a:gd name="connsiteX56" fmla="*/ 10212 w 622923"/>
                                <a:gd name="connsiteY56" fmla="*/ 600256 h 835384"/>
                                <a:gd name="connsiteX57" fmla="*/ 11368 w 622923"/>
                                <a:gd name="connsiteY57" fmla="*/ 598699 h 835384"/>
                                <a:gd name="connsiteX58" fmla="*/ 12524 w 622923"/>
                                <a:gd name="connsiteY58" fmla="*/ 597069 h 835384"/>
                                <a:gd name="connsiteX59" fmla="*/ 13006 w 622923"/>
                                <a:gd name="connsiteY59" fmla="*/ 597564 h 835384"/>
                                <a:gd name="connsiteX60" fmla="*/ 13584 w 622923"/>
                                <a:gd name="connsiteY60" fmla="*/ 596712 h 835384"/>
                                <a:gd name="connsiteX61" fmla="*/ 16281 w 622923"/>
                                <a:gd name="connsiteY61" fmla="*/ 590048 h 835384"/>
                                <a:gd name="connsiteX62" fmla="*/ 17052 w 622923"/>
                                <a:gd name="connsiteY62" fmla="*/ 584379 h 835384"/>
                                <a:gd name="connsiteX63" fmla="*/ 16956 w 622923"/>
                                <a:gd name="connsiteY63" fmla="*/ 577008 h 835384"/>
                                <a:gd name="connsiteX64" fmla="*/ 16185 w 622923"/>
                                <a:gd name="connsiteY64" fmla="*/ 577430 h 835384"/>
                                <a:gd name="connsiteX65" fmla="*/ 16089 w 622923"/>
                                <a:gd name="connsiteY65" fmla="*/ 567367 h 835384"/>
                                <a:gd name="connsiteX66" fmla="*/ 16763 w 622923"/>
                                <a:gd name="connsiteY66" fmla="*/ 567789 h 835384"/>
                                <a:gd name="connsiteX67" fmla="*/ 16859 w 622923"/>
                                <a:gd name="connsiteY67" fmla="*/ 564529 h 835384"/>
                                <a:gd name="connsiteX68" fmla="*/ 16667 w 622923"/>
                                <a:gd name="connsiteY68" fmla="*/ 560418 h 835384"/>
                                <a:gd name="connsiteX69" fmla="*/ 17245 w 622923"/>
                                <a:gd name="connsiteY69" fmla="*/ 556591 h 835384"/>
                                <a:gd name="connsiteX70" fmla="*/ 17726 w 622923"/>
                                <a:gd name="connsiteY70" fmla="*/ 554321 h 835384"/>
                                <a:gd name="connsiteX71" fmla="*/ 18016 w 622923"/>
                                <a:gd name="connsiteY71" fmla="*/ 553542 h 835384"/>
                                <a:gd name="connsiteX72" fmla="*/ 18401 w 622923"/>
                                <a:gd name="connsiteY72" fmla="*/ 552407 h 835384"/>
                                <a:gd name="connsiteX73" fmla="*/ 18690 w 622923"/>
                                <a:gd name="connsiteY73" fmla="*/ 551846 h 835384"/>
                                <a:gd name="connsiteX74" fmla="*/ 18882 w 622923"/>
                                <a:gd name="connsiteY74" fmla="*/ 551206 h 835384"/>
                                <a:gd name="connsiteX75" fmla="*/ 19846 w 622923"/>
                                <a:gd name="connsiteY75" fmla="*/ 549364 h 835384"/>
                                <a:gd name="connsiteX76" fmla="*/ 20520 w 622923"/>
                                <a:gd name="connsiteY76" fmla="*/ 548012 h 835384"/>
                                <a:gd name="connsiteX77" fmla="*/ 21099 w 622923"/>
                                <a:gd name="connsiteY77" fmla="*/ 547167 h 835384"/>
                                <a:gd name="connsiteX78" fmla="*/ 21965 w 622923"/>
                                <a:gd name="connsiteY78" fmla="*/ 545887 h 835384"/>
                                <a:gd name="connsiteX79" fmla="*/ 22447 w 622923"/>
                                <a:gd name="connsiteY79" fmla="*/ 545253 h 835384"/>
                                <a:gd name="connsiteX80" fmla="*/ 22832 w 622923"/>
                                <a:gd name="connsiteY80" fmla="*/ 544970 h 835384"/>
                                <a:gd name="connsiteX81" fmla="*/ 23892 w 622923"/>
                                <a:gd name="connsiteY81" fmla="*/ 544825 h 835384"/>
                                <a:gd name="connsiteX82" fmla="*/ 24566 w 622923"/>
                                <a:gd name="connsiteY82" fmla="*/ 544541 h 835384"/>
                                <a:gd name="connsiteX83" fmla="*/ 25048 w 622923"/>
                                <a:gd name="connsiteY83" fmla="*/ 543901 h 835384"/>
                                <a:gd name="connsiteX84" fmla="*/ 25337 w 622923"/>
                                <a:gd name="connsiteY84" fmla="*/ 542772 h 835384"/>
                                <a:gd name="connsiteX85" fmla="*/ 25530 w 622923"/>
                                <a:gd name="connsiteY85" fmla="*/ 541776 h 835384"/>
                                <a:gd name="connsiteX86" fmla="*/ 25337 w 622923"/>
                                <a:gd name="connsiteY86" fmla="*/ 540997 h 835384"/>
                                <a:gd name="connsiteX87" fmla="*/ 25145 w 622923"/>
                                <a:gd name="connsiteY87" fmla="*/ 540146 h 835384"/>
                                <a:gd name="connsiteX88" fmla="*/ 25048 w 622923"/>
                                <a:gd name="connsiteY88" fmla="*/ 539084 h 835384"/>
                                <a:gd name="connsiteX89" fmla="*/ 25337 w 622923"/>
                                <a:gd name="connsiteY89" fmla="*/ 537949 h 835384"/>
                                <a:gd name="connsiteX90" fmla="*/ 26108 w 622923"/>
                                <a:gd name="connsiteY90" fmla="*/ 536675 h 835384"/>
                                <a:gd name="connsiteX91" fmla="*/ 26686 w 622923"/>
                                <a:gd name="connsiteY91" fmla="*/ 536319 h 835384"/>
                                <a:gd name="connsiteX92" fmla="*/ 27649 w 622923"/>
                                <a:gd name="connsiteY92" fmla="*/ 536180 h 835384"/>
                                <a:gd name="connsiteX93" fmla="*/ 29095 w 622923"/>
                                <a:gd name="connsiteY93" fmla="*/ 536319 h 835384"/>
                                <a:gd name="connsiteX94" fmla="*/ 30636 w 622923"/>
                                <a:gd name="connsiteY94" fmla="*/ 536391 h 835384"/>
                                <a:gd name="connsiteX95" fmla="*/ 32370 w 622923"/>
                                <a:gd name="connsiteY95" fmla="*/ 536319 h 835384"/>
                                <a:gd name="connsiteX96" fmla="*/ 33815 w 622923"/>
                                <a:gd name="connsiteY96" fmla="*/ 536035 h 835384"/>
                                <a:gd name="connsiteX97" fmla="*/ 35068 w 622923"/>
                                <a:gd name="connsiteY97" fmla="*/ 535328 h 835384"/>
                                <a:gd name="connsiteX98" fmla="*/ 36127 w 622923"/>
                                <a:gd name="connsiteY98" fmla="*/ 534405 h 835384"/>
                                <a:gd name="connsiteX99" fmla="*/ 36898 w 622923"/>
                                <a:gd name="connsiteY99" fmla="*/ 532920 h 835384"/>
                                <a:gd name="connsiteX100" fmla="*/ 37380 w 622923"/>
                                <a:gd name="connsiteY100" fmla="*/ 531072 h 835384"/>
                                <a:gd name="connsiteX101" fmla="*/ 37572 w 622923"/>
                                <a:gd name="connsiteY101" fmla="*/ 529871 h 835384"/>
                                <a:gd name="connsiteX102" fmla="*/ 37957 w 622923"/>
                                <a:gd name="connsiteY102" fmla="*/ 529020 h 835384"/>
                                <a:gd name="connsiteX103" fmla="*/ 39114 w 622923"/>
                                <a:gd name="connsiteY103" fmla="*/ 528235 h 835384"/>
                                <a:gd name="connsiteX104" fmla="*/ 40944 w 622923"/>
                                <a:gd name="connsiteY104" fmla="*/ 527173 h 835384"/>
                                <a:gd name="connsiteX105" fmla="*/ 42582 w 622923"/>
                                <a:gd name="connsiteY105" fmla="*/ 526321 h 835384"/>
                                <a:gd name="connsiteX106" fmla="*/ 44316 w 622923"/>
                                <a:gd name="connsiteY106" fmla="*/ 525899 h 835384"/>
                                <a:gd name="connsiteX107" fmla="*/ 45953 w 622923"/>
                                <a:gd name="connsiteY107" fmla="*/ 525687 h 835384"/>
                                <a:gd name="connsiteX108" fmla="*/ 47977 w 622923"/>
                                <a:gd name="connsiteY108" fmla="*/ 525687 h 835384"/>
                                <a:gd name="connsiteX109" fmla="*/ 50770 w 622923"/>
                                <a:gd name="connsiteY109" fmla="*/ 525687 h 835384"/>
                                <a:gd name="connsiteX110" fmla="*/ 53082 w 622923"/>
                                <a:gd name="connsiteY110" fmla="*/ 525543 h 835384"/>
                                <a:gd name="connsiteX111" fmla="*/ 55684 w 622923"/>
                                <a:gd name="connsiteY111" fmla="*/ 524975 h 835384"/>
                                <a:gd name="connsiteX112" fmla="*/ 58285 w 622923"/>
                                <a:gd name="connsiteY112" fmla="*/ 524057 h 835384"/>
                                <a:gd name="connsiteX113" fmla="*/ 60212 w 622923"/>
                                <a:gd name="connsiteY113" fmla="*/ 522711 h 835384"/>
                                <a:gd name="connsiteX114" fmla="*/ 61753 w 622923"/>
                                <a:gd name="connsiteY114" fmla="*/ 521431 h 835384"/>
                                <a:gd name="connsiteX115" fmla="*/ 63295 w 622923"/>
                                <a:gd name="connsiteY115" fmla="*/ 520013 h 835384"/>
                                <a:gd name="connsiteX116" fmla="*/ 64066 w 622923"/>
                                <a:gd name="connsiteY116" fmla="*/ 518099 h 835384"/>
                                <a:gd name="connsiteX117" fmla="*/ 64643 w 622923"/>
                                <a:gd name="connsiteY117" fmla="*/ 516119 h 835384"/>
                                <a:gd name="connsiteX118" fmla="*/ 64547 w 622923"/>
                                <a:gd name="connsiteY118" fmla="*/ 513921 h 835384"/>
                                <a:gd name="connsiteX119" fmla="*/ 63969 w 622923"/>
                                <a:gd name="connsiteY119" fmla="*/ 509593 h 835384"/>
                                <a:gd name="connsiteX120" fmla="*/ 63776 w 622923"/>
                                <a:gd name="connsiteY120" fmla="*/ 508180 h 835384"/>
                                <a:gd name="connsiteX121" fmla="*/ 63584 w 622923"/>
                                <a:gd name="connsiteY121" fmla="*/ 506478 h 835384"/>
                                <a:gd name="connsiteX122" fmla="*/ 63872 w 622923"/>
                                <a:gd name="connsiteY122" fmla="*/ 505132 h 835384"/>
                                <a:gd name="connsiteX123" fmla="*/ 63872 w 622923"/>
                                <a:gd name="connsiteY123" fmla="*/ 504063 h 835384"/>
                                <a:gd name="connsiteX124" fmla="*/ 64066 w 622923"/>
                                <a:gd name="connsiteY124" fmla="*/ 503145 h 835384"/>
                                <a:gd name="connsiteX125" fmla="*/ 64354 w 622923"/>
                                <a:gd name="connsiteY125" fmla="*/ 502149 h 835384"/>
                                <a:gd name="connsiteX126" fmla="*/ 64643 w 622923"/>
                                <a:gd name="connsiteY126" fmla="*/ 501370 h 835384"/>
                                <a:gd name="connsiteX127" fmla="*/ 65028 w 622923"/>
                                <a:gd name="connsiteY127" fmla="*/ 500519 h 835384"/>
                                <a:gd name="connsiteX128" fmla="*/ 65510 w 622923"/>
                                <a:gd name="connsiteY128" fmla="*/ 499740 h 835384"/>
                                <a:gd name="connsiteX129" fmla="*/ 66281 w 622923"/>
                                <a:gd name="connsiteY129" fmla="*/ 498962 h 835384"/>
                                <a:gd name="connsiteX130" fmla="*/ 67245 w 622923"/>
                                <a:gd name="connsiteY130" fmla="*/ 498539 h 835384"/>
                                <a:gd name="connsiteX131" fmla="*/ 68497 w 622923"/>
                                <a:gd name="connsiteY131" fmla="*/ 498111 h 835384"/>
                                <a:gd name="connsiteX132" fmla="*/ 69749 w 622923"/>
                                <a:gd name="connsiteY132" fmla="*/ 497899 h 835384"/>
                                <a:gd name="connsiteX133" fmla="*/ 70616 w 622923"/>
                                <a:gd name="connsiteY133" fmla="*/ 497899 h 835384"/>
                                <a:gd name="connsiteX134" fmla="*/ 71483 w 622923"/>
                                <a:gd name="connsiteY134" fmla="*/ 497972 h 835384"/>
                                <a:gd name="connsiteX135" fmla="*/ 72157 w 622923"/>
                                <a:gd name="connsiteY135" fmla="*/ 498467 h 835384"/>
                                <a:gd name="connsiteX136" fmla="*/ 72639 w 622923"/>
                                <a:gd name="connsiteY136" fmla="*/ 499034 h 835384"/>
                                <a:gd name="connsiteX137" fmla="*/ 73603 w 622923"/>
                                <a:gd name="connsiteY137" fmla="*/ 499602 h 835384"/>
                                <a:gd name="connsiteX138" fmla="*/ 74759 w 622923"/>
                                <a:gd name="connsiteY138" fmla="*/ 500097 h 835384"/>
                                <a:gd name="connsiteX139" fmla="*/ 75722 w 622923"/>
                                <a:gd name="connsiteY139" fmla="*/ 500453 h 835384"/>
                                <a:gd name="connsiteX140" fmla="*/ 76686 w 622923"/>
                                <a:gd name="connsiteY140" fmla="*/ 500453 h 835384"/>
                                <a:gd name="connsiteX141" fmla="*/ 77745 w 622923"/>
                                <a:gd name="connsiteY141" fmla="*/ 500453 h 835384"/>
                                <a:gd name="connsiteX142" fmla="*/ 78805 w 622923"/>
                                <a:gd name="connsiteY142" fmla="*/ 500236 h 835384"/>
                                <a:gd name="connsiteX143" fmla="*/ 79576 w 622923"/>
                                <a:gd name="connsiteY143" fmla="*/ 499952 h 835384"/>
                                <a:gd name="connsiteX144" fmla="*/ 79961 w 622923"/>
                                <a:gd name="connsiteY144" fmla="*/ 499529 h 835384"/>
                                <a:gd name="connsiteX145" fmla="*/ 80154 w 622923"/>
                                <a:gd name="connsiteY145" fmla="*/ 499034 h 835384"/>
                                <a:gd name="connsiteX146" fmla="*/ 80154 w 622923"/>
                                <a:gd name="connsiteY146" fmla="*/ 498467 h 835384"/>
                                <a:gd name="connsiteX147" fmla="*/ 78805 w 622923"/>
                                <a:gd name="connsiteY147" fmla="*/ 495986 h 835384"/>
                                <a:gd name="connsiteX148" fmla="*/ 78227 w 622923"/>
                                <a:gd name="connsiteY148" fmla="*/ 495134 h 835384"/>
                                <a:gd name="connsiteX149" fmla="*/ 77842 w 622923"/>
                                <a:gd name="connsiteY149" fmla="*/ 494494 h 835384"/>
                                <a:gd name="connsiteX150" fmla="*/ 77745 w 622923"/>
                                <a:gd name="connsiteY150" fmla="*/ 493148 h 835384"/>
                                <a:gd name="connsiteX151" fmla="*/ 77649 w 622923"/>
                                <a:gd name="connsiteY151" fmla="*/ 490528 h 835384"/>
                                <a:gd name="connsiteX152" fmla="*/ 78034 w 622923"/>
                                <a:gd name="connsiteY152" fmla="*/ 485493 h 835384"/>
                                <a:gd name="connsiteX153" fmla="*/ 81599 w 622923"/>
                                <a:gd name="connsiteY153" fmla="*/ 458418 h 835384"/>
                                <a:gd name="connsiteX154" fmla="*/ 89017 w 622923"/>
                                <a:gd name="connsiteY154" fmla="*/ 457210 h 835384"/>
                                <a:gd name="connsiteX155" fmla="*/ 95087 w 622923"/>
                                <a:gd name="connsiteY155" fmla="*/ 456009 h 835384"/>
                                <a:gd name="connsiteX156" fmla="*/ 99614 w 622923"/>
                                <a:gd name="connsiteY156" fmla="*/ 447219 h 835384"/>
                                <a:gd name="connsiteX157" fmla="*/ 99999 w 622923"/>
                                <a:gd name="connsiteY157" fmla="*/ 445939 h 835384"/>
                                <a:gd name="connsiteX158" fmla="*/ 100578 w 622923"/>
                                <a:gd name="connsiteY158" fmla="*/ 444949 h 835384"/>
                                <a:gd name="connsiteX159" fmla="*/ 101059 w 622923"/>
                                <a:gd name="connsiteY159" fmla="*/ 443814 h 835384"/>
                                <a:gd name="connsiteX160" fmla="*/ 100866 w 622923"/>
                                <a:gd name="connsiteY160" fmla="*/ 441755 h 835384"/>
                                <a:gd name="connsiteX161" fmla="*/ 100866 w 622923"/>
                                <a:gd name="connsiteY161" fmla="*/ 440838 h 835384"/>
                                <a:gd name="connsiteX162" fmla="*/ 100866 w 622923"/>
                                <a:gd name="connsiteY162" fmla="*/ 440270 h 835384"/>
                                <a:gd name="connsiteX163" fmla="*/ 100674 w 622923"/>
                                <a:gd name="connsiteY163" fmla="*/ 439419 h 835384"/>
                                <a:gd name="connsiteX164" fmla="*/ 100481 w 622923"/>
                                <a:gd name="connsiteY164" fmla="*/ 438568 h 835384"/>
                                <a:gd name="connsiteX165" fmla="*/ 100289 w 622923"/>
                                <a:gd name="connsiteY165" fmla="*/ 437717 h 835384"/>
                                <a:gd name="connsiteX166" fmla="*/ 100096 w 622923"/>
                                <a:gd name="connsiteY166" fmla="*/ 437294 h 835384"/>
                                <a:gd name="connsiteX167" fmla="*/ 99903 w 622923"/>
                                <a:gd name="connsiteY167" fmla="*/ 436865 h 835384"/>
                                <a:gd name="connsiteX168" fmla="*/ 99711 w 622923"/>
                                <a:gd name="connsiteY168" fmla="*/ 436509 h 835384"/>
                                <a:gd name="connsiteX169" fmla="*/ 99422 w 622923"/>
                                <a:gd name="connsiteY169" fmla="*/ 435875 h 835384"/>
                                <a:gd name="connsiteX170" fmla="*/ 98458 w 622923"/>
                                <a:gd name="connsiteY170" fmla="*/ 434596 h 835384"/>
                                <a:gd name="connsiteX171" fmla="*/ 98169 w 622923"/>
                                <a:gd name="connsiteY171" fmla="*/ 434173 h 835384"/>
                                <a:gd name="connsiteX172" fmla="*/ 97880 w 622923"/>
                                <a:gd name="connsiteY172" fmla="*/ 433606 h 835384"/>
                                <a:gd name="connsiteX173" fmla="*/ 97687 w 622923"/>
                                <a:gd name="connsiteY173" fmla="*/ 433183 h 835384"/>
                                <a:gd name="connsiteX174" fmla="*/ 97495 w 622923"/>
                                <a:gd name="connsiteY174" fmla="*/ 432615 h 835384"/>
                                <a:gd name="connsiteX175" fmla="*/ 97302 w 622923"/>
                                <a:gd name="connsiteY175" fmla="*/ 431976 h 835384"/>
                                <a:gd name="connsiteX176" fmla="*/ 97302 w 622923"/>
                                <a:gd name="connsiteY176" fmla="*/ 431692 h 835384"/>
                                <a:gd name="connsiteX177" fmla="*/ 97302 w 622923"/>
                                <a:gd name="connsiteY177" fmla="*/ 431481 h 835384"/>
                                <a:gd name="connsiteX178" fmla="*/ 97399 w 622923"/>
                                <a:gd name="connsiteY178" fmla="*/ 431269 h 835384"/>
                                <a:gd name="connsiteX179" fmla="*/ 97591 w 622923"/>
                                <a:gd name="connsiteY179" fmla="*/ 430913 h 835384"/>
                                <a:gd name="connsiteX180" fmla="*/ 97784 w 622923"/>
                                <a:gd name="connsiteY180" fmla="*/ 430629 h 835384"/>
                                <a:gd name="connsiteX181" fmla="*/ 98169 w 622923"/>
                                <a:gd name="connsiteY181" fmla="*/ 430273 h 835384"/>
                                <a:gd name="connsiteX182" fmla="*/ 98651 w 622923"/>
                                <a:gd name="connsiteY182" fmla="*/ 429989 h 835384"/>
                                <a:gd name="connsiteX183" fmla="*/ 99036 w 622923"/>
                                <a:gd name="connsiteY183" fmla="*/ 429778 h 835384"/>
                                <a:gd name="connsiteX184" fmla="*/ 99518 w 622923"/>
                                <a:gd name="connsiteY184" fmla="*/ 429567 h 835384"/>
                                <a:gd name="connsiteX185" fmla="*/ 100963 w 622923"/>
                                <a:gd name="connsiteY185" fmla="*/ 429211 h 835384"/>
                                <a:gd name="connsiteX186" fmla="*/ 101830 w 622923"/>
                                <a:gd name="connsiteY186" fmla="*/ 428999 h 835384"/>
                                <a:gd name="connsiteX187" fmla="*/ 103082 w 622923"/>
                                <a:gd name="connsiteY187" fmla="*/ 428854 h 835384"/>
                                <a:gd name="connsiteX188" fmla="*/ 103660 w 622923"/>
                                <a:gd name="connsiteY188" fmla="*/ 428788 h 835384"/>
                                <a:gd name="connsiteX189" fmla="*/ 104528 w 622923"/>
                                <a:gd name="connsiteY189" fmla="*/ 428788 h 835384"/>
                                <a:gd name="connsiteX190" fmla="*/ 105298 w 622923"/>
                                <a:gd name="connsiteY190" fmla="*/ 428854 h 835384"/>
                                <a:gd name="connsiteX191" fmla="*/ 105780 w 622923"/>
                                <a:gd name="connsiteY191" fmla="*/ 428927 h 835384"/>
                                <a:gd name="connsiteX192" fmla="*/ 106454 w 622923"/>
                                <a:gd name="connsiteY192" fmla="*/ 429072 h 835384"/>
                                <a:gd name="connsiteX193" fmla="*/ 106743 w 622923"/>
                                <a:gd name="connsiteY193" fmla="*/ 429211 h 835384"/>
                                <a:gd name="connsiteX194" fmla="*/ 107707 w 622923"/>
                                <a:gd name="connsiteY194" fmla="*/ 429706 h 835384"/>
                                <a:gd name="connsiteX195" fmla="*/ 108766 w 622923"/>
                                <a:gd name="connsiteY195" fmla="*/ 430273 h 835384"/>
                                <a:gd name="connsiteX196" fmla="*/ 109826 w 622923"/>
                                <a:gd name="connsiteY196" fmla="*/ 430841 h 835384"/>
                                <a:gd name="connsiteX197" fmla="*/ 110789 w 622923"/>
                                <a:gd name="connsiteY197" fmla="*/ 431269 h 835384"/>
                                <a:gd name="connsiteX198" fmla="*/ 111753 w 622923"/>
                                <a:gd name="connsiteY198" fmla="*/ 431692 h 835384"/>
                                <a:gd name="connsiteX199" fmla="*/ 112331 w 622923"/>
                                <a:gd name="connsiteY199" fmla="*/ 431837 h 835384"/>
                                <a:gd name="connsiteX200" fmla="*/ 112716 w 622923"/>
                                <a:gd name="connsiteY200" fmla="*/ 431976 h 835384"/>
                                <a:gd name="connsiteX201" fmla="*/ 113391 w 622923"/>
                                <a:gd name="connsiteY201" fmla="*/ 432048 h 835384"/>
                                <a:gd name="connsiteX202" fmla="*/ 113968 w 622923"/>
                                <a:gd name="connsiteY202" fmla="*/ 432187 h 835384"/>
                                <a:gd name="connsiteX203" fmla="*/ 114932 w 622923"/>
                                <a:gd name="connsiteY203" fmla="*/ 432259 h 835384"/>
                                <a:gd name="connsiteX204" fmla="*/ 115606 w 622923"/>
                                <a:gd name="connsiteY204" fmla="*/ 432259 h 835384"/>
                                <a:gd name="connsiteX205" fmla="*/ 116666 w 622923"/>
                                <a:gd name="connsiteY205" fmla="*/ 432187 h 835384"/>
                                <a:gd name="connsiteX206" fmla="*/ 117630 w 622923"/>
                                <a:gd name="connsiteY206" fmla="*/ 432120 h 835384"/>
                                <a:gd name="connsiteX207" fmla="*/ 118689 w 622923"/>
                                <a:gd name="connsiteY207" fmla="*/ 432048 h 835384"/>
                                <a:gd name="connsiteX208" fmla="*/ 119364 w 622923"/>
                                <a:gd name="connsiteY208" fmla="*/ 431903 h 835384"/>
                                <a:gd name="connsiteX209" fmla="*/ 119941 w 622923"/>
                                <a:gd name="connsiteY209" fmla="*/ 431837 h 835384"/>
                                <a:gd name="connsiteX210" fmla="*/ 120327 w 622923"/>
                                <a:gd name="connsiteY210" fmla="*/ 431692 h 835384"/>
                                <a:gd name="connsiteX211" fmla="*/ 120905 w 622923"/>
                                <a:gd name="connsiteY211" fmla="*/ 431481 h 835384"/>
                                <a:gd name="connsiteX212" fmla="*/ 121579 w 622923"/>
                                <a:gd name="connsiteY212" fmla="*/ 431197 h 835384"/>
                                <a:gd name="connsiteX213" fmla="*/ 121868 w 622923"/>
                                <a:gd name="connsiteY213" fmla="*/ 431052 h 835384"/>
                                <a:gd name="connsiteX214" fmla="*/ 122158 w 622923"/>
                                <a:gd name="connsiteY214" fmla="*/ 430841 h 835384"/>
                                <a:gd name="connsiteX215" fmla="*/ 122543 w 622923"/>
                                <a:gd name="connsiteY215" fmla="*/ 430484 h 835384"/>
                                <a:gd name="connsiteX216" fmla="*/ 122832 w 622923"/>
                                <a:gd name="connsiteY216" fmla="*/ 430201 h 835384"/>
                                <a:gd name="connsiteX217" fmla="*/ 123217 w 622923"/>
                                <a:gd name="connsiteY217" fmla="*/ 429778 h 835384"/>
                                <a:gd name="connsiteX218" fmla="*/ 123506 w 622923"/>
                                <a:gd name="connsiteY218" fmla="*/ 428999 h 835384"/>
                                <a:gd name="connsiteX219" fmla="*/ 123603 w 622923"/>
                                <a:gd name="connsiteY219" fmla="*/ 428571 h 835384"/>
                                <a:gd name="connsiteX220" fmla="*/ 123603 w 622923"/>
                                <a:gd name="connsiteY220" fmla="*/ 428432 h 835384"/>
                                <a:gd name="connsiteX221" fmla="*/ 123603 w 622923"/>
                                <a:gd name="connsiteY221" fmla="*/ 428220 h 835384"/>
                                <a:gd name="connsiteX222" fmla="*/ 122061 w 622923"/>
                                <a:gd name="connsiteY222" fmla="*/ 421556 h 835384"/>
                                <a:gd name="connsiteX223" fmla="*/ 121676 w 622923"/>
                                <a:gd name="connsiteY223" fmla="*/ 420065 h 835384"/>
                                <a:gd name="connsiteX224" fmla="*/ 121387 w 622923"/>
                                <a:gd name="connsiteY224" fmla="*/ 418012 h 835384"/>
                                <a:gd name="connsiteX225" fmla="*/ 121194 w 622923"/>
                                <a:gd name="connsiteY225" fmla="*/ 416732 h 835384"/>
                                <a:gd name="connsiteX226" fmla="*/ 121194 w 622923"/>
                                <a:gd name="connsiteY226" fmla="*/ 416098 h 835384"/>
                                <a:gd name="connsiteX227" fmla="*/ 121194 w 622923"/>
                                <a:gd name="connsiteY227" fmla="*/ 415458 h 835384"/>
                                <a:gd name="connsiteX228" fmla="*/ 121194 w 622923"/>
                                <a:gd name="connsiteY228" fmla="*/ 412337 h 835384"/>
                                <a:gd name="connsiteX229" fmla="*/ 121291 w 622923"/>
                                <a:gd name="connsiteY229" fmla="*/ 411275 h 835384"/>
                                <a:gd name="connsiteX230" fmla="*/ 121387 w 622923"/>
                                <a:gd name="connsiteY230" fmla="*/ 410925 h 835384"/>
                                <a:gd name="connsiteX231" fmla="*/ 121483 w 622923"/>
                                <a:gd name="connsiteY231" fmla="*/ 410707 h 835384"/>
                                <a:gd name="connsiteX232" fmla="*/ 121579 w 622923"/>
                                <a:gd name="connsiteY232" fmla="*/ 410424 h 835384"/>
                                <a:gd name="connsiteX233" fmla="*/ 121868 w 622923"/>
                                <a:gd name="connsiteY233" fmla="*/ 410073 h 835384"/>
                                <a:gd name="connsiteX234" fmla="*/ 122447 w 622923"/>
                                <a:gd name="connsiteY234" fmla="*/ 409578 h 835384"/>
                                <a:gd name="connsiteX235" fmla="*/ 123603 w 622923"/>
                                <a:gd name="connsiteY235" fmla="*/ 408582 h 835384"/>
                                <a:gd name="connsiteX236" fmla="*/ 124470 w 622923"/>
                                <a:gd name="connsiteY236" fmla="*/ 407948 h 835384"/>
                                <a:gd name="connsiteX237" fmla="*/ 125433 w 622923"/>
                                <a:gd name="connsiteY237" fmla="*/ 407308 h 835384"/>
                                <a:gd name="connsiteX238" fmla="*/ 125722 w 622923"/>
                                <a:gd name="connsiteY238" fmla="*/ 407097 h 835384"/>
                                <a:gd name="connsiteX239" fmla="*/ 127167 w 622923"/>
                                <a:gd name="connsiteY239" fmla="*/ 406385 h 835384"/>
                                <a:gd name="connsiteX240" fmla="*/ 127552 w 622923"/>
                                <a:gd name="connsiteY240" fmla="*/ 406101 h 835384"/>
                                <a:gd name="connsiteX241" fmla="*/ 127649 w 622923"/>
                                <a:gd name="connsiteY241" fmla="*/ 405962 h 835384"/>
                                <a:gd name="connsiteX242" fmla="*/ 127938 w 622923"/>
                                <a:gd name="connsiteY242" fmla="*/ 405751 h 835384"/>
                                <a:gd name="connsiteX243" fmla="*/ 127938 w 622923"/>
                                <a:gd name="connsiteY243" fmla="*/ 405606 h 835384"/>
                                <a:gd name="connsiteX244" fmla="*/ 127938 w 622923"/>
                                <a:gd name="connsiteY244" fmla="*/ 404543 h 835384"/>
                                <a:gd name="connsiteX245" fmla="*/ 128034 w 622923"/>
                                <a:gd name="connsiteY245" fmla="*/ 402201 h 835384"/>
                                <a:gd name="connsiteX246" fmla="*/ 128130 w 622923"/>
                                <a:gd name="connsiteY246" fmla="*/ 401000 h 835384"/>
                                <a:gd name="connsiteX247" fmla="*/ 128323 w 622923"/>
                                <a:gd name="connsiteY247" fmla="*/ 399792 h 835384"/>
                                <a:gd name="connsiteX248" fmla="*/ 128516 w 622923"/>
                                <a:gd name="connsiteY248" fmla="*/ 398875 h 835384"/>
                                <a:gd name="connsiteX249" fmla="*/ 128997 w 622923"/>
                                <a:gd name="connsiteY249" fmla="*/ 396889 h 835384"/>
                                <a:gd name="connsiteX250" fmla="*/ 129190 w 622923"/>
                                <a:gd name="connsiteY250" fmla="*/ 396249 h 835384"/>
                                <a:gd name="connsiteX251" fmla="*/ 129287 w 622923"/>
                                <a:gd name="connsiteY251" fmla="*/ 395754 h 835384"/>
                                <a:gd name="connsiteX252" fmla="*/ 129287 w 622923"/>
                                <a:gd name="connsiteY252" fmla="*/ 394975 h 835384"/>
                                <a:gd name="connsiteX253" fmla="*/ 129383 w 622923"/>
                                <a:gd name="connsiteY253" fmla="*/ 394051 h 835384"/>
                                <a:gd name="connsiteX254" fmla="*/ 129287 w 622923"/>
                                <a:gd name="connsiteY254" fmla="*/ 393912 h 835384"/>
                                <a:gd name="connsiteX255" fmla="*/ 129190 w 622923"/>
                                <a:gd name="connsiteY255" fmla="*/ 393556 h 835384"/>
                                <a:gd name="connsiteX256" fmla="*/ 128997 w 622923"/>
                                <a:gd name="connsiteY256" fmla="*/ 393484 h 835384"/>
                                <a:gd name="connsiteX257" fmla="*/ 128612 w 622923"/>
                                <a:gd name="connsiteY257" fmla="*/ 393273 h 835384"/>
                                <a:gd name="connsiteX258" fmla="*/ 128226 w 622923"/>
                                <a:gd name="connsiteY258" fmla="*/ 393128 h 835384"/>
                                <a:gd name="connsiteX259" fmla="*/ 127360 w 622923"/>
                                <a:gd name="connsiteY259" fmla="*/ 392916 h 835384"/>
                                <a:gd name="connsiteX260" fmla="*/ 126107 w 622923"/>
                                <a:gd name="connsiteY260" fmla="*/ 392633 h 835384"/>
                                <a:gd name="connsiteX261" fmla="*/ 125626 w 622923"/>
                                <a:gd name="connsiteY261" fmla="*/ 392494 h 835384"/>
                                <a:gd name="connsiteX262" fmla="*/ 123988 w 622923"/>
                                <a:gd name="connsiteY262" fmla="*/ 391854 h 835384"/>
                                <a:gd name="connsiteX263" fmla="*/ 120038 w 622923"/>
                                <a:gd name="connsiteY263" fmla="*/ 390296 h 835384"/>
                                <a:gd name="connsiteX264" fmla="*/ 118978 w 622923"/>
                                <a:gd name="connsiteY264" fmla="*/ 389801 h 835384"/>
                                <a:gd name="connsiteX265" fmla="*/ 118497 w 622923"/>
                                <a:gd name="connsiteY265" fmla="*/ 389517 h 835384"/>
                                <a:gd name="connsiteX266" fmla="*/ 118015 w 622923"/>
                                <a:gd name="connsiteY266" fmla="*/ 389234 h 835384"/>
                                <a:gd name="connsiteX267" fmla="*/ 117437 w 622923"/>
                                <a:gd name="connsiteY267" fmla="*/ 388805 h 835384"/>
                                <a:gd name="connsiteX268" fmla="*/ 117244 w 622923"/>
                                <a:gd name="connsiteY268" fmla="*/ 388521 h 835384"/>
                                <a:gd name="connsiteX269" fmla="*/ 117051 w 622923"/>
                                <a:gd name="connsiteY269" fmla="*/ 388171 h 835384"/>
                                <a:gd name="connsiteX270" fmla="*/ 116955 w 622923"/>
                                <a:gd name="connsiteY270" fmla="*/ 387887 h 835384"/>
                                <a:gd name="connsiteX271" fmla="*/ 116955 w 622923"/>
                                <a:gd name="connsiteY271" fmla="*/ 387670 h 835384"/>
                                <a:gd name="connsiteX272" fmla="*/ 116955 w 622923"/>
                                <a:gd name="connsiteY272" fmla="*/ 387459 h 835384"/>
                                <a:gd name="connsiteX273" fmla="*/ 117051 w 622923"/>
                                <a:gd name="connsiteY273" fmla="*/ 387248 h 835384"/>
                                <a:gd name="connsiteX274" fmla="*/ 117148 w 622923"/>
                                <a:gd name="connsiteY274" fmla="*/ 387103 h 835384"/>
                                <a:gd name="connsiteX275" fmla="*/ 117437 w 622923"/>
                                <a:gd name="connsiteY275" fmla="*/ 386891 h 835384"/>
                                <a:gd name="connsiteX276" fmla="*/ 117630 w 622923"/>
                                <a:gd name="connsiteY276" fmla="*/ 386680 h 835384"/>
                                <a:gd name="connsiteX277" fmla="*/ 118015 w 622923"/>
                                <a:gd name="connsiteY277" fmla="*/ 386535 h 835384"/>
                                <a:gd name="connsiteX278" fmla="*/ 118304 w 622923"/>
                                <a:gd name="connsiteY278" fmla="*/ 386469 h 835384"/>
                                <a:gd name="connsiteX279" fmla="*/ 118497 w 622923"/>
                                <a:gd name="connsiteY279" fmla="*/ 386396 h 835384"/>
                                <a:gd name="connsiteX280" fmla="*/ 119074 w 622923"/>
                                <a:gd name="connsiteY280" fmla="*/ 386324 h 835384"/>
                                <a:gd name="connsiteX281" fmla="*/ 119460 w 622923"/>
                                <a:gd name="connsiteY281" fmla="*/ 386258 h 835384"/>
                                <a:gd name="connsiteX282" fmla="*/ 120231 w 622923"/>
                                <a:gd name="connsiteY282" fmla="*/ 386324 h 835384"/>
                                <a:gd name="connsiteX283" fmla="*/ 121483 w 622923"/>
                                <a:gd name="connsiteY283" fmla="*/ 386469 h 835384"/>
                                <a:gd name="connsiteX284" fmla="*/ 122061 w 622923"/>
                                <a:gd name="connsiteY284" fmla="*/ 386469 h 835384"/>
                                <a:gd name="connsiteX285" fmla="*/ 122639 w 622923"/>
                                <a:gd name="connsiteY285" fmla="*/ 386469 h 835384"/>
                                <a:gd name="connsiteX286" fmla="*/ 123699 w 622923"/>
                                <a:gd name="connsiteY286" fmla="*/ 386324 h 835384"/>
                                <a:gd name="connsiteX287" fmla="*/ 124470 w 622923"/>
                                <a:gd name="connsiteY287" fmla="*/ 386185 h 835384"/>
                                <a:gd name="connsiteX288" fmla="*/ 124759 w 622923"/>
                                <a:gd name="connsiteY288" fmla="*/ 385974 h 835384"/>
                                <a:gd name="connsiteX289" fmla="*/ 125433 w 622923"/>
                                <a:gd name="connsiteY289" fmla="*/ 385618 h 835384"/>
                                <a:gd name="connsiteX290" fmla="*/ 125818 w 622923"/>
                                <a:gd name="connsiteY290" fmla="*/ 385261 h 835384"/>
                                <a:gd name="connsiteX291" fmla="*/ 126685 w 622923"/>
                                <a:gd name="connsiteY291" fmla="*/ 384555 h 835384"/>
                                <a:gd name="connsiteX292" fmla="*/ 128805 w 622923"/>
                                <a:gd name="connsiteY292" fmla="*/ 382569 h 835384"/>
                                <a:gd name="connsiteX293" fmla="*/ 129864 w 622923"/>
                                <a:gd name="connsiteY293" fmla="*/ 381579 h 835384"/>
                                <a:gd name="connsiteX294" fmla="*/ 130828 w 622923"/>
                                <a:gd name="connsiteY294" fmla="*/ 380655 h 835384"/>
                                <a:gd name="connsiteX295" fmla="*/ 131213 w 622923"/>
                                <a:gd name="connsiteY295" fmla="*/ 380227 h 835384"/>
                                <a:gd name="connsiteX296" fmla="*/ 131502 w 622923"/>
                                <a:gd name="connsiteY296" fmla="*/ 379804 h 835384"/>
                                <a:gd name="connsiteX297" fmla="*/ 131888 w 622923"/>
                                <a:gd name="connsiteY297" fmla="*/ 379237 h 835384"/>
                                <a:gd name="connsiteX298" fmla="*/ 132176 w 622923"/>
                                <a:gd name="connsiteY298" fmla="*/ 378669 h 835384"/>
                                <a:gd name="connsiteX299" fmla="*/ 132369 w 622923"/>
                                <a:gd name="connsiteY299" fmla="*/ 378246 h 835384"/>
                                <a:gd name="connsiteX300" fmla="*/ 132658 w 622923"/>
                                <a:gd name="connsiteY300" fmla="*/ 377112 h 835384"/>
                                <a:gd name="connsiteX301" fmla="*/ 132851 w 622923"/>
                                <a:gd name="connsiteY301" fmla="*/ 376828 h 835384"/>
                                <a:gd name="connsiteX302" fmla="*/ 132947 w 622923"/>
                                <a:gd name="connsiteY302" fmla="*/ 376617 h 835384"/>
                                <a:gd name="connsiteX303" fmla="*/ 133237 w 622923"/>
                                <a:gd name="connsiteY303" fmla="*/ 376188 h 835384"/>
                                <a:gd name="connsiteX304" fmla="*/ 133718 w 622923"/>
                                <a:gd name="connsiteY304" fmla="*/ 375620 h 835384"/>
                                <a:gd name="connsiteX305" fmla="*/ 134007 w 622923"/>
                                <a:gd name="connsiteY305" fmla="*/ 375337 h 835384"/>
                                <a:gd name="connsiteX306" fmla="*/ 134199 w 622923"/>
                                <a:gd name="connsiteY306" fmla="*/ 374987 h 835384"/>
                                <a:gd name="connsiteX307" fmla="*/ 134296 w 622923"/>
                                <a:gd name="connsiteY307" fmla="*/ 374630 h 835384"/>
                                <a:gd name="connsiteX308" fmla="*/ 134296 w 622923"/>
                                <a:gd name="connsiteY308" fmla="*/ 374347 h 835384"/>
                                <a:gd name="connsiteX309" fmla="*/ 134199 w 622923"/>
                                <a:gd name="connsiteY309" fmla="*/ 373212 h 835384"/>
                                <a:gd name="connsiteX310" fmla="*/ 134103 w 622923"/>
                                <a:gd name="connsiteY310" fmla="*/ 372433 h 835384"/>
                                <a:gd name="connsiteX311" fmla="*/ 134007 w 622923"/>
                                <a:gd name="connsiteY311" fmla="*/ 371793 h 835384"/>
                                <a:gd name="connsiteX312" fmla="*/ 133718 w 622923"/>
                                <a:gd name="connsiteY312" fmla="*/ 370869 h 835384"/>
                                <a:gd name="connsiteX313" fmla="*/ 133429 w 622923"/>
                                <a:gd name="connsiteY313" fmla="*/ 369879 h 835384"/>
                                <a:gd name="connsiteX314" fmla="*/ 132851 w 622923"/>
                                <a:gd name="connsiteY314" fmla="*/ 368533 h 835384"/>
                                <a:gd name="connsiteX315" fmla="*/ 132369 w 622923"/>
                                <a:gd name="connsiteY315" fmla="*/ 367682 h 835384"/>
                                <a:gd name="connsiteX316" fmla="*/ 131888 w 622923"/>
                                <a:gd name="connsiteY316" fmla="*/ 366831 h 835384"/>
                                <a:gd name="connsiteX317" fmla="*/ 130635 w 622923"/>
                                <a:gd name="connsiteY317" fmla="*/ 365201 h 835384"/>
                                <a:gd name="connsiteX318" fmla="*/ 129864 w 622923"/>
                                <a:gd name="connsiteY318" fmla="*/ 363999 h 835384"/>
                                <a:gd name="connsiteX319" fmla="*/ 129094 w 622923"/>
                                <a:gd name="connsiteY319" fmla="*/ 362719 h 835384"/>
                                <a:gd name="connsiteX320" fmla="*/ 128901 w 622923"/>
                                <a:gd name="connsiteY320" fmla="*/ 362363 h 835384"/>
                                <a:gd name="connsiteX321" fmla="*/ 128805 w 622923"/>
                                <a:gd name="connsiteY321" fmla="*/ 362013 h 835384"/>
                                <a:gd name="connsiteX322" fmla="*/ 128708 w 622923"/>
                                <a:gd name="connsiteY322" fmla="*/ 361446 h 835384"/>
                                <a:gd name="connsiteX323" fmla="*/ 128612 w 622923"/>
                                <a:gd name="connsiteY323" fmla="*/ 361017 h 835384"/>
                                <a:gd name="connsiteX324" fmla="*/ 128612 w 622923"/>
                                <a:gd name="connsiteY324" fmla="*/ 360383 h 835384"/>
                                <a:gd name="connsiteX325" fmla="*/ 128708 w 622923"/>
                                <a:gd name="connsiteY325" fmla="*/ 359743 h 835384"/>
                                <a:gd name="connsiteX326" fmla="*/ 128901 w 622923"/>
                                <a:gd name="connsiteY326" fmla="*/ 359176 h 835384"/>
                                <a:gd name="connsiteX327" fmla="*/ 129190 w 622923"/>
                                <a:gd name="connsiteY327" fmla="*/ 358469 h 835384"/>
                                <a:gd name="connsiteX328" fmla="*/ 129479 w 622923"/>
                                <a:gd name="connsiteY328" fmla="*/ 357691 h 835384"/>
                                <a:gd name="connsiteX329" fmla="*/ 129576 w 622923"/>
                                <a:gd name="connsiteY329" fmla="*/ 357051 h 835384"/>
                                <a:gd name="connsiteX330" fmla="*/ 129576 w 622923"/>
                                <a:gd name="connsiteY330" fmla="*/ 356199 h 835384"/>
                                <a:gd name="connsiteX331" fmla="*/ 129479 w 622923"/>
                                <a:gd name="connsiteY331" fmla="*/ 356061 h 835384"/>
                                <a:gd name="connsiteX332" fmla="*/ 129190 w 622923"/>
                                <a:gd name="connsiteY332" fmla="*/ 355493 h 835384"/>
                                <a:gd name="connsiteX333" fmla="*/ 129094 w 622923"/>
                                <a:gd name="connsiteY333" fmla="*/ 355276 h 835384"/>
                                <a:gd name="connsiteX334" fmla="*/ 129094 w 622923"/>
                                <a:gd name="connsiteY334" fmla="*/ 354992 h 835384"/>
                                <a:gd name="connsiteX335" fmla="*/ 129190 w 622923"/>
                                <a:gd name="connsiteY335" fmla="*/ 354708 h 835384"/>
                                <a:gd name="connsiteX336" fmla="*/ 129383 w 622923"/>
                                <a:gd name="connsiteY336" fmla="*/ 354358 h 835384"/>
                                <a:gd name="connsiteX337" fmla="*/ 129864 w 622923"/>
                                <a:gd name="connsiteY337" fmla="*/ 354074 h 835384"/>
                                <a:gd name="connsiteX338" fmla="*/ 130924 w 622923"/>
                                <a:gd name="connsiteY338" fmla="*/ 353646 h 835384"/>
                                <a:gd name="connsiteX339" fmla="*/ 131502 w 622923"/>
                                <a:gd name="connsiteY339" fmla="*/ 353579 h 835384"/>
                                <a:gd name="connsiteX340" fmla="*/ 132562 w 622923"/>
                                <a:gd name="connsiteY340" fmla="*/ 353507 h 835384"/>
                                <a:gd name="connsiteX341" fmla="*/ 133429 w 622923"/>
                                <a:gd name="connsiteY341" fmla="*/ 353362 h 835384"/>
                                <a:gd name="connsiteX342" fmla="*/ 134296 w 622923"/>
                                <a:gd name="connsiteY342" fmla="*/ 353362 h 835384"/>
                                <a:gd name="connsiteX343" fmla="*/ 134585 w 622923"/>
                                <a:gd name="connsiteY343" fmla="*/ 353362 h 835384"/>
                                <a:gd name="connsiteX344" fmla="*/ 135067 w 622923"/>
                                <a:gd name="connsiteY344" fmla="*/ 353078 h 835384"/>
                                <a:gd name="connsiteX345" fmla="*/ 135356 w 622923"/>
                                <a:gd name="connsiteY345" fmla="*/ 352867 h 835384"/>
                                <a:gd name="connsiteX346" fmla="*/ 136223 w 622923"/>
                                <a:gd name="connsiteY346" fmla="*/ 351732 h 835384"/>
                                <a:gd name="connsiteX347" fmla="*/ 136416 w 622923"/>
                                <a:gd name="connsiteY347" fmla="*/ 351521 h 835384"/>
                                <a:gd name="connsiteX348" fmla="*/ 136416 w 622923"/>
                                <a:gd name="connsiteY348" fmla="*/ 351448 h 835384"/>
                                <a:gd name="connsiteX349" fmla="*/ 136512 w 622923"/>
                                <a:gd name="connsiteY349" fmla="*/ 351237 h 835384"/>
                                <a:gd name="connsiteX350" fmla="*/ 136512 w 622923"/>
                                <a:gd name="connsiteY350" fmla="*/ 350953 h 835384"/>
                                <a:gd name="connsiteX351" fmla="*/ 136416 w 622923"/>
                                <a:gd name="connsiteY351" fmla="*/ 350670 h 835384"/>
                                <a:gd name="connsiteX352" fmla="*/ 136319 w 622923"/>
                                <a:gd name="connsiteY352" fmla="*/ 350386 h 835384"/>
                                <a:gd name="connsiteX353" fmla="*/ 136223 w 622923"/>
                                <a:gd name="connsiteY353" fmla="*/ 350247 h 835384"/>
                                <a:gd name="connsiteX354" fmla="*/ 136126 w 622923"/>
                                <a:gd name="connsiteY354" fmla="*/ 350175 h 835384"/>
                                <a:gd name="connsiteX355" fmla="*/ 135934 w 622923"/>
                                <a:gd name="connsiteY355" fmla="*/ 350102 h 835384"/>
                                <a:gd name="connsiteX356" fmla="*/ 135645 w 622923"/>
                                <a:gd name="connsiteY356" fmla="*/ 350030 h 835384"/>
                                <a:gd name="connsiteX357" fmla="*/ 133911 w 622923"/>
                                <a:gd name="connsiteY357" fmla="*/ 350102 h 835384"/>
                                <a:gd name="connsiteX358" fmla="*/ 133622 w 622923"/>
                                <a:gd name="connsiteY358" fmla="*/ 350030 h 835384"/>
                                <a:gd name="connsiteX359" fmla="*/ 133333 w 622923"/>
                                <a:gd name="connsiteY359" fmla="*/ 349963 h 835384"/>
                                <a:gd name="connsiteX360" fmla="*/ 133043 w 622923"/>
                                <a:gd name="connsiteY360" fmla="*/ 349891 h 835384"/>
                                <a:gd name="connsiteX361" fmla="*/ 131599 w 622923"/>
                                <a:gd name="connsiteY361" fmla="*/ 348756 h 835384"/>
                                <a:gd name="connsiteX362" fmla="*/ 131502 w 622923"/>
                                <a:gd name="connsiteY362" fmla="*/ 348617 h 835384"/>
                                <a:gd name="connsiteX363" fmla="*/ 131406 w 622923"/>
                                <a:gd name="connsiteY363" fmla="*/ 348400 h 835384"/>
                                <a:gd name="connsiteX364" fmla="*/ 131310 w 622923"/>
                                <a:gd name="connsiteY364" fmla="*/ 347977 h 835384"/>
                                <a:gd name="connsiteX365" fmla="*/ 131213 w 622923"/>
                                <a:gd name="connsiteY365" fmla="*/ 347337 h 835384"/>
                                <a:gd name="connsiteX366" fmla="*/ 130924 w 622923"/>
                                <a:gd name="connsiteY366" fmla="*/ 345852 h 835384"/>
                                <a:gd name="connsiteX367" fmla="*/ 130828 w 622923"/>
                                <a:gd name="connsiteY367" fmla="*/ 345357 h 835384"/>
                                <a:gd name="connsiteX368" fmla="*/ 130635 w 622923"/>
                                <a:gd name="connsiteY368" fmla="*/ 343437 h 835384"/>
                                <a:gd name="connsiteX369" fmla="*/ 130635 w 622923"/>
                                <a:gd name="connsiteY369" fmla="*/ 343015 h 835384"/>
                                <a:gd name="connsiteX370" fmla="*/ 130443 w 622923"/>
                                <a:gd name="connsiteY370" fmla="*/ 342586 h 835384"/>
                                <a:gd name="connsiteX371" fmla="*/ 130346 w 622923"/>
                                <a:gd name="connsiteY371" fmla="*/ 342091 h 835384"/>
                                <a:gd name="connsiteX372" fmla="*/ 129479 w 622923"/>
                                <a:gd name="connsiteY372" fmla="*/ 340395 h 835384"/>
                                <a:gd name="connsiteX373" fmla="*/ 128612 w 622923"/>
                                <a:gd name="connsiteY373" fmla="*/ 338264 h 835384"/>
                                <a:gd name="connsiteX374" fmla="*/ 128516 w 622923"/>
                                <a:gd name="connsiteY374" fmla="*/ 338125 h 835384"/>
                                <a:gd name="connsiteX375" fmla="*/ 127841 w 622923"/>
                                <a:gd name="connsiteY375" fmla="*/ 337274 h 835384"/>
                                <a:gd name="connsiteX376" fmla="*/ 127552 w 622923"/>
                                <a:gd name="connsiteY376" fmla="*/ 337129 h 835384"/>
                                <a:gd name="connsiteX377" fmla="*/ 127360 w 622923"/>
                                <a:gd name="connsiteY377" fmla="*/ 337062 h 835384"/>
                                <a:gd name="connsiteX378" fmla="*/ 127070 w 622923"/>
                                <a:gd name="connsiteY378" fmla="*/ 336990 h 835384"/>
                                <a:gd name="connsiteX379" fmla="*/ 126396 w 622923"/>
                                <a:gd name="connsiteY379" fmla="*/ 336917 h 835384"/>
                                <a:gd name="connsiteX380" fmla="*/ 125722 w 622923"/>
                                <a:gd name="connsiteY380" fmla="*/ 336845 h 835384"/>
                                <a:gd name="connsiteX381" fmla="*/ 124855 w 622923"/>
                                <a:gd name="connsiteY381" fmla="*/ 336779 h 835384"/>
                                <a:gd name="connsiteX382" fmla="*/ 124373 w 622923"/>
                                <a:gd name="connsiteY382" fmla="*/ 336706 h 835384"/>
                                <a:gd name="connsiteX383" fmla="*/ 123988 w 622923"/>
                                <a:gd name="connsiteY383" fmla="*/ 336495 h 835384"/>
                                <a:gd name="connsiteX384" fmla="*/ 123795 w 622923"/>
                                <a:gd name="connsiteY384" fmla="*/ 336350 h 835384"/>
                                <a:gd name="connsiteX385" fmla="*/ 123603 w 622923"/>
                                <a:gd name="connsiteY385" fmla="*/ 336211 h 835384"/>
                                <a:gd name="connsiteX386" fmla="*/ 123410 w 622923"/>
                                <a:gd name="connsiteY386" fmla="*/ 336000 h 835384"/>
                                <a:gd name="connsiteX387" fmla="*/ 123121 w 622923"/>
                                <a:gd name="connsiteY387" fmla="*/ 335644 h 835384"/>
                                <a:gd name="connsiteX388" fmla="*/ 122158 w 622923"/>
                                <a:gd name="connsiteY388" fmla="*/ 334086 h 835384"/>
                                <a:gd name="connsiteX389" fmla="*/ 121965 w 622923"/>
                                <a:gd name="connsiteY389" fmla="*/ 333802 h 835384"/>
                                <a:gd name="connsiteX390" fmla="*/ 121387 w 622923"/>
                                <a:gd name="connsiteY390" fmla="*/ 333162 h 835384"/>
                                <a:gd name="connsiteX391" fmla="*/ 119653 w 622923"/>
                                <a:gd name="connsiteY391" fmla="*/ 330820 h 835384"/>
                                <a:gd name="connsiteX392" fmla="*/ 119171 w 622923"/>
                                <a:gd name="connsiteY392" fmla="*/ 330041 h 835384"/>
                                <a:gd name="connsiteX393" fmla="*/ 118978 w 622923"/>
                                <a:gd name="connsiteY393" fmla="*/ 329691 h 835384"/>
                                <a:gd name="connsiteX394" fmla="*/ 118882 w 622923"/>
                                <a:gd name="connsiteY394" fmla="*/ 329262 h 835384"/>
                                <a:gd name="connsiteX395" fmla="*/ 118882 w 622923"/>
                                <a:gd name="connsiteY395" fmla="*/ 329124 h 835384"/>
                                <a:gd name="connsiteX396" fmla="*/ 118882 w 622923"/>
                                <a:gd name="connsiteY396" fmla="*/ 328979 h 835384"/>
                                <a:gd name="connsiteX397" fmla="*/ 118978 w 622923"/>
                                <a:gd name="connsiteY397" fmla="*/ 328695 h 835384"/>
                                <a:gd name="connsiteX398" fmla="*/ 119364 w 622923"/>
                                <a:gd name="connsiteY398" fmla="*/ 327989 h 835384"/>
                                <a:gd name="connsiteX399" fmla="*/ 119556 w 622923"/>
                                <a:gd name="connsiteY399" fmla="*/ 327777 h 835384"/>
                                <a:gd name="connsiteX400" fmla="*/ 119653 w 622923"/>
                                <a:gd name="connsiteY400" fmla="*/ 327633 h 835384"/>
                                <a:gd name="connsiteX401" fmla="*/ 119941 w 622923"/>
                                <a:gd name="connsiteY401" fmla="*/ 327494 h 835384"/>
                                <a:gd name="connsiteX402" fmla="*/ 120616 w 622923"/>
                                <a:gd name="connsiteY402" fmla="*/ 327138 h 835384"/>
                                <a:gd name="connsiteX403" fmla="*/ 122061 w 622923"/>
                                <a:gd name="connsiteY403" fmla="*/ 326498 h 835384"/>
                                <a:gd name="connsiteX404" fmla="*/ 122735 w 622923"/>
                                <a:gd name="connsiteY404" fmla="*/ 326359 h 835384"/>
                                <a:gd name="connsiteX405" fmla="*/ 123024 w 622923"/>
                                <a:gd name="connsiteY405" fmla="*/ 326359 h 835384"/>
                                <a:gd name="connsiteX406" fmla="*/ 123121 w 622923"/>
                                <a:gd name="connsiteY406" fmla="*/ 326359 h 835384"/>
                                <a:gd name="connsiteX407" fmla="*/ 123603 w 622923"/>
                                <a:gd name="connsiteY407" fmla="*/ 326570 h 835384"/>
                                <a:gd name="connsiteX408" fmla="*/ 125047 w 622923"/>
                                <a:gd name="connsiteY408" fmla="*/ 326854 h 835384"/>
                                <a:gd name="connsiteX409" fmla="*/ 125914 w 622923"/>
                                <a:gd name="connsiteY409" fmla="*/ 327065 h 835384"/>
                                <a:gd name="connsiteX410" fmla="*/ 126493 w 622923"/>
                                <a:gd name="connsiteY410" fmla="*/ 327204 h 835384"/>
                                <a:gd name="connsiteX411" fmla="*/ 127552 w 622923"/>
                                <a:gd name="connsiteY411" fmla="*/ 327494 h 835384"/>
                                <a:gd name="connsiteX412" fmla="*/ 128130 w 622923"/>
                                <a:gd name="connsiteY412" fmla="*/ 327560 h 835384"/>
                                <a:gd name="connsiteX413" fmla="*/ 130635 w 622923"/>
                                <a:gd name="connsiteY413" fmla="*/ 327777 h 835384"/>
                                <a:gd name="connsiteX414" fmla="*/ 131020 w 622923"/>
                                <a:gd name="connsiteY414" fmla="*/ 327777 h 835384"/>
                                <a:gd name="connsiteX415" fmla="*/ 131502 w 622923"/>
                                <a:gd name="connsiteY415" fmla="*/ 327705 h 835384"/>
                                <a:gd name="connsiteX416" fmla="*/ 132466 w 622923"/>
                                <a:gd name="connsiteY416" fmla="*/ 327494 h 835384"/>
                                <a:gd name="connsiteX417" fmla="*/ 134007 w 622923"/>
                                <a:gd name="connsiteY417" fmla="*/ 326926 h 835384"/>
                                <a:gd name="connsiteX418" fmla="*/ 134874 w 622923"/>
                                <a:gd name="connsiteY418" fmla="*/ 326570 h 835384"/>
                                <a:gd name="connsiteX419" fmla="*/ 135163 w 622923"/>
                                <a:gd name="connsiteY419" fmla="*/ 326425 h 835384"/>
                                <a:gd name="connsiteX420" fmla="*/ 135934 w 622923"/>
                                <a:gd name="connsiteY420" fmla="*/ 325930 h 835384"/>
                                <a:gd name="connsiteX421" fmla="*/ 136319 w 622923"/>
                                <a:gd name="connsiteY421" fmla="*/ 325719 h 835384"/>
                                <a:gd name="connsiteX422" fmla="*/ 139306 w 622923"/>
                                <a:gd name="connsiteY422" fmla="*/ 324795 h 835384"/>
                                <a:gd name="connsiteX423" fmla="*/ 140366 w 622923"/>
                                <a:gd name="connsiteY423" fmla="*/ 324373 h 835384"/>
                                <a:gd name="connsiteX424" fmla="*/ 142292 w 622923"/>
                                <a:gd name="connsiteY424" fmla="*/ 323877 h 835384"/>
                                <a:gd name="connsiteX425" fmla="*/ 142966 w 622923"/>
                                <a:gd name="connsiteY425" fmla="*/ 323594 h 835384"/>
                                <a:gd name="connsiteX426" fmla="*/ 143545 w 622923"/>
                                <a:gd name="connsiteY426" fmla="*/ 323165 h 835384"/>
                                <a:gd name="connsiteX427" fmla="*/ 144219 w 622923"/>
                                <a:gd name="connsiteY427" fmla="*/ 322809 h 835384"/>
                                <a:gd name="connsiteX428" fmla="*/ 145857 w 622923"/>
                                <a:gd name="connsiteY428" fmla="*/ 321746 h 835384"/>
                                <a:gd name="connsiteX429" fmla="*/ 146916 w 622923"/>
                                <a:gd name="connsiteY429" fmla="*/ 321040 h 835384"/>
                                <a:gd name="connsiteX430" fmla="*/ 147591 w 622923"/>
                                <a:gd name="connsiteY430" fmla="*/ 320611 h 835384"/>
                                <a:gd name="connsiteX431" fmla="*/ 147687 w 622923"/>
                                <a:gd name="connsiteY431" fmla="*/ 320545 h 835384"/>
                                <a:gd name="connsiteX432" fmla="*/ 147687 w 622923"/>
                                <a:gd name="connsiteY432" fmla="*/ 320400 h 835384"/>
                                <a:gd name="connsiteX433" fmla="*/ 147783 w 622923"/>
                                <a:gd name="connsiteY433" fmla="*/ 320189 h 835384"/>
                                <a:gd name="connsiteX434" fmla="*/ 147880 w 622923"/>
                                <a:gd name="connsiteY434" fmla="*/ 319978 h 835384"/>
                                <a:gd name="connsiteX435" fmla="*/ 147880 w 622923"/>
                                <a:gd name="connsiteY435" fmla="*/ 319694 h 835384"/>
                                <a:gd name="connsiteX436" fmla="*/ 147880 w 622923"/>
                                <a:gd name="connsiteY436" fmla="*/ 319410 h 835384"/>
                                <a:gd name="connsiteX437" fmla="*/ 147783 w 622923"/>
                                <a:gd name="connsiteY437" fmla="*/ 318915 h 835384"/>
                                <a:gd name="connsiteX438" fmla="*/ 147687 w 622923"/>
                                <a:gd name="connsiteY438" fmla="*/ 318698 h 835384"/>
                                <a:gd name="connsiteX439" fmla="*/ 147591 w 622923"/>
                                <a:gd name="connsiteY439" fmla="*/ 318559 h 835384"/>
                                <a:gd name="connsiteX440" fmla="*/ 147398 w 622923"/>
                                <a:gd name="connsiteY440" fmla="*/ 318348 h 835384"/>
                                <a:gd name="connsiteX441" fmla="*/ 147013 w 622923"/>
                                <a:gd name="connsiteY441" fmla="*/ 317991 h 835384"/>
                                <a:gd name="connsiteX442" fmla="*/ 146820 w 622923"/>
                                <a:gd name="connsiteY442" fmla="*/ 317780 h 835384"/>
                                <a:gd name="connsiteX443" fmla="*/ 145375 w 622923"/>
                                <a:gd name="connsiteY443" fmla="*/ 316929 h 835384"/>
                                <a:gd name="connsiteX444" fmla="*/ 144315 w 622923"/>
                                <a:gd name="connsiteY444" fmla="*/ 316150 h 835384"/>
                                <a:gd name="connsiteX445" fmla="*/ 143737 w 622923"/>
                                <a:gd name="connsiteY445" fmla="*/ 315939 h 835384"/>
                                <a:gd name="connsiteX446" fmla="*/ 143256 w 622923"/>
                                <a:gd name="connsiteY446" fmla="*/ 315866 h 835384"/>
                                <a:gd name="connsiteX447" fmla="*/ 142581 w 622923"/>
                                <a:gd name="connsiteY447" fmla="*/ 315939 h 835384"/>
                                <a:gd name="connsiteX448" fmla="*/ 142196 w 622923"/>
                                <a:gd name="connsiteY448" fmla="*/ 316078 h 835384"/>
                                <a:gd name="connsiteX449" fmla="*/ 141810 w 622923"/>
                                <a:gd name="connsiteY449" fmla="*/ 316223 h 835384"/>
                                <a:gd name="connsiteX450" fmla="*/ 141714 w 622923"/>
                                <a:gd name="connsiteY450" fmla="*/ 316289 h 835384"/>
                                <a:gd name="connsiteX451" fmla="*/ 140654 w 622923"/>
                                <a:gd name="connsiteY451" fmla="*/ 317285 h 835384"/>
                                <a:gd name="connsiteX452" fmla="*/ 140076 w 622923"/>
                                <a:gd name="connsiteY452" fmla="*/ 317919 h 835384"/>
                                <a:gd name="connsiteX453" fmla="*/ 139498 w 622923"/>
                                <a:gd name="connsiteY453" fmla="*/ 318698 h 835384"/>
                                <a:gd name="connsiteX454" fmla="*/ 139306 w 622923"/>
                                <a:gd name="connsiteY454" fmla="*/ 318915 h 835384"/>
                                <a:gd name="connsiteX455" fmla="*/ 138824 w 622923"/>
                                <a:gd name="connsiteY455" fmla="*/ 319199 h 835384"/>
                                <a:gd name="connsiteX456" fmla="*/ 136897 w 622923"/>
                                <a:gd name="connsiteY456" fmla="*/ 320261 h 835384"/>
                                <a:gd name="connsiteX457" fmla="*/ 136512 w 622923"/>
                                <a:gd name="connsiteY457" fmla="*/ 320400 h 835384"/>
                                <a:gd name="connsiteX458" fmla="*/ 136223 w 622923"/>
                                <a:gd name="connsiteY458" fmla="*/ 320473 h 835384"/>
                                <a:gd name="connsiteX459" fmla="*/ 134393 w 622923"/>
                                <a:gd name="connsiteY459" fmla="*/ 320684 h 835384"/>
                                <a:gd name="connsiteX460" fmla="*/ 133911 w 622923"/>
                                <a:gd name="connsiteY460" fmla="*/ 320611 h 835384"/>
                                <a:gd name="connsiteX461" fmla="*/ 133622 w 622923"/>
                                <a:gd name="connsiteY461" fmla="*/ 320545 h 835384"/>
                                <a:gd name="connsiteX462" fmla="*/ 133333 w 622923"/>
                                <a:gd name="connsiteY462" fmla="*/ 320473 h 835384"/>
                                <a:gd name="connsiteX463" fmla="*/ 133237 w 622923"/>
                                <a:gd name="connsiteY463" fmla="*/ 320334 h 835384"/>
                                <a:gd name="connsiteX464" fmla="*/ 133140 w 622923"/>
                                <a:gd name="connsiteY464" fmla="*/ 320189 h 835384"/>
                                <a:gd name="connsiteX465" fmla="*/ 133043 w 622923"/>
                                <a:gd name="connsiteY465" fmla="*/ 320050 h 835384"/>
                                <a:gd name="connsiteX466" fmla="*/ 133043 w 622923"/>
                                <a:gd name="connsiteY466" fmla="*/ 319905 h 835384"/>
                                <a:gd name="connsiteX467" fmla="*/ 133043 w 622923"/>
                                <a:gd name="connsiteY467" fmla="*/ 319549 h 835384"/>
                                <a:gd name="connsiteX468" fmla="*/ 133140 w 622923"/>
                                <a:gd name="connsiteY468" fmla="*/ 319199 h 835384"/>
                                <a:gd name="connsiteX469" fmla="*/ 133237 w 622923"/>
                                <a:gd name="connsiteY469" fmla="*/ 318698 h 835384"/>
                                <a:gd name="connsiteX470" fmla="*/ 133429 w 622923"/>
                                <a:gd name="connsiteY470" fmla="*/ 318348 h 835384"/>
                                <a:gd name="connsiteX471" fmla="*/ 134103 w 622923"/>
                                <a:gd name="connsiteY471" fmla="*/ 317285 h 835384"/>
                                <a:gd name="connsiteX472" fmla="*/ 134489 w 622923"/>
                                <a:gd name="connsiteY472" fmla="*/ 316434 h 835384"/>
                                <a:gd name="connsiteX473" fmla="*/ 135356 w 622923"/>
                                <a:gd name="connsiteY473" fmla="*/ 314870 h 835384"/>
                                <a:gd name="connsiteX474" fmla="*/ 135645 w 622923"/>
                                <a:gd name="connsiteY474" fmla="*/ 314375 h 835384"/>
                                <a:gd name="connsiteX475" fmla="*/ 137090 w 622923"/>
                                <a:gd name="connsiteY475" fmla="*/ 312389 h 835384"/>
                                <a:gd name="connsiteX476" fmla="*/ 137379 w 622923"/>
                                <a:gd name="connsiteY476" fmla="*/ 312111 h 835384"/>
                                <a:gd name="connsiteX477" fmla="*/ 137861 w 622923"/>
                                <a:gd name="connsiteY477" fmla="*/ 311683 h 835384"/>
                                <a:gd name="connsiteX478" fmla="*/ 138439 w 622923"/>
                                <a:gd name="connsiteY478" fmla="*/ 311260 h 835384"/>
                                <a:gd name="connsiteX479" fmla="*/ 139498 w 622923"/>
                                <a:gd name="connsiteY479" fmla="*/ 310548 h 835384"/>
                                <a:gd name="connsiteX480" fmla="*/ 139884 w 622923"/>
                                <a:gd name="connsiteY480" fmla="*/ 310264 h 835384"/>
                                <a:gd name="connsiteX481" fmla="*/ 140847 w 622923"/>
                                <a:gd name="connsiteY481" fmla="*/ 309842 h 835384"/>
                                <a:gd name="connsiteX482" fmla="*/ 141329 w 622923"/>
                                <a:gd name="connsiteY482" fmla="*/ 309697 h 835384"/>
                                <a:gd name="connsiteX483" fmla="*/ 142678 w 622923"/>
                                <a:gd name="connsiteY483" fmla="*/ 309202 h 835384"/>
                                <a:gd name="connsiteX484" fmla="*/ 143448 w 622923"/>
                                <a:gd name="connsiteY484" fmla="*/ 308990 h 835384"/>
                                <a:gd name="connsiteX485" fmla="*/ 144508 w 622923"/>
                                <a:gd name="connsiteY485" fmla="*/ 308634 h 835384"/>
                                <a:gd name="connsiteX486" fmla="*/ 144990 w 622923"/>
                                <a:gd name="connsiteY486" fmla="*/ 308350 h 835384"/>
                                <a:gd name="connsiteX487" fmla="*/ 145086 w 622923"/>
                                <a:gd name="connsiteY487" fmla="*/ 308278 h 835384"/>
                                <a:gd name="connsiteX488" fmla="*/ 145375 w 622923"/>
                                <a:gd name="connsiteY488" fmla="*/ 308000 h 835384"/>
                                <a:gd name="connsiteX489" fmla="*/ 145857 w 622923"/>
                                <a:gd name="connsiteY489" fmla="*/ 307360 h 835384"/>
                                <a:gd name="connsiteX490" fmla="*/ 146724 w 622923"/>
                                <a:gd name="connsiteY490" fmla="*/ 306509 h 835384"/>
                                <a:gd name="connsiteX491" fmla="*/ 147013 w 622923"/>
                                <a:gd name="connsiteY491" fmla="*/ 306014 h 835384"/>
                                <a:gd name="connsiteX492" fmla="*/ 147205 w 622923"/>
                                <a:gd name="connsiteY492" fmla="*/ 305447 h 835384"/>
                                <a:gd name="connsiteX493" fmla="*/ 147205 w 622923"/>
                                <a:gd name="connsiteY493" fmla="*/ 304239 h 835384"/>
                                <a:gd name="connsiteX494" fmla="*/ 147205 w 622923"/>
                                <a:gd name="connsiteY494" fmla="*/ 303744 h 835384"/>
                                <a:gd name="connsiteX495" fmla="*/ 147205 w 622923"/>
                                <a:gd name="connsiteY495" fmla="*/ 303461 h 835384"/>
                                <a:gd name="connsiteX496" fmla="*/ 147109 w 622923"/>
                                <a:gd name="connsiteY496" fmla="*/ 303316 h 835384"/>
                                <a:gd name="connsiteX497" fmla="*/ 146531 w 622923"/>
                                <a:gd name="connsiteY497" fmla="*/ 302537 h 835384"/>
                                <a:gd name="connsiteX498" fmla="*/ 146242 w 622923"/>
                                <a:gd name="connsiteY498" fmla="*/ 302253 h 835384"/>
                                <a:gd name="connsiteX499" fmla="*/ 145568 w 622923"/>
                                <a:gd name="connsiteY499" fmla="*/ 301692 h 835384"/>
                                <a:gd name="connsiteX500" fmla="*/ 144990 w 622923"/>
                                <a:gd name="connsiteY500" fmla="*/ 301408 h 835384"/>
                                <a:gd name="connsiteX501" fmla="*/ 142099 w 622923"/>
                                <a:gd name="connsiteY501" fmla="*/ 299844 h 835384"/>
                                <a:gd name="connsiteX502" fmla="*/ 141907 w 622923"/>
                                <a:gd name="connsiteY502" fmla="*/ 299705 h 835384"/>
                                <a:gd name="connsiteX503" fmla="*/ 141714 w 622923"/>
                                <a:gd name="connsiteY503" fmla="*/ 299561 h 835384"/>
                                <a:gd name="connsiteX504" fmla="*/ 141425 w 622923"/>
                                <a:gd name="connsiteY504" fmla="*/ 299138 h 835384"/>
                                <a:gd name="connsiteX505" fmla="*/ 141233 w 622923"/>
                                <a:gd name="connsiteY505" fmla="*/ 298993 h 835384"/>
                                <a:gd name="connsiteX506" fmla="*/ 141136 w 622923"/>
                                <a:gd name="connsiteY506" fmla="*/ 298782 h 835384"/>
                                <a:gd name="connsiteX507" fmla="*/ 141136 w 622923"/>
                                <a:gd name="connsiteY507" fmla="*/ 298570 h 835384"/>
                                <a:gd name="connsiteX508" fmla="*/ 141233 w 622923"/>
                                <a:gd name="connsiteY508" fmla="*/ 298426 h 835384"/>
                                <a:gd name="connsiteX509" fmla="*/ 141329 w 622923"/>
                                <a:gd name="connsiteY509" fmla="*/ 298287 h 835384"/>
                                <a:gd name="connsiteX510" fmla="*/ 141425 w 622923"/>
                                <a:gd name="connsiteY510" fmla="*/ 298142 h 835384"/>
                                <a:gd name="connsiteX511" fmla="*/ 141810 w 622923"/>
                                <a:gd name="connsiteY511" fmla="*/ 297931 h 835384"/>
                                <a:gd name="connsiteX512" fmla="*/ 142099 w 622923"/>
                                <a:gd name="connsiteY512" fmla="*/ 297858 h 835384"/>
                                <a:gd name="connsiteX513" fmla="*/ 142581 w 622923"/>
                                <a:gd name="connsiteY513" fmla="*/ 297792 h 835384"/>
                                <a:gd name="connsiteX514" fmla="*/ 143448 w 622923"/>
                                <a:gd name="connsiteY514" fmla="*/ 297647 h 835384"/>
                                <a:gd name="connsiteX515" fmla="*/ 144315 w 622923"/>
                                <a:gd name="connsiteY515" fmla="*/ 297647 h 835384"/>
                                <a:gd name="connsiteX516" fmla="*/ 144701 w 622923"/>
                                <a:gd name="connsiteY516" fmla="*/ 297719 h 835384"/>
                                <a:gd name="connsiteX517" fmla="*/ 145183 w 622923"/>
                                <a:gd name="connsiteY517" fmla="*/ 297858 h 835384"/>
                                <a:gd name="connsiteX518" fmla="*/ 145664 w 622923"/>
                                <a:gd name="connsiteY518" fmla="*/ 298075 h 835384"/>
                                <a:gd name="connsiteX519" fmla="*/ 146145 w 622923"/>
                                <a:gd name="connsiteY519" fmla="*/ 298142 h 835384"/>
                                <a:gd name="connsiteX520" fmla="*/ 146627 w 622923"/>
                                <a:gd name="connsiteY520" fmla="*/ 298287 h 835384"/>
                                <a:gd name="connsiteX521" fmla="*/ 147013 w 622923"/>
                                <a:gd name="connsiteY521" fmla="*/ 298498 h 835384"/>
                                <a:gd name="connsiteX522" fmla="*/ 147976 w 622923"/>
                                <a:gd name="connsiteY522" fmla="*/ 298921 h 835384"/>
                                <a:gd name="connsiteX523" fmla="*/ 148362 w 622923"/>
                                <a:gd name="connsiteY523" fmla="*/ 299204 h 835384"/>
                                <a:gd name="connsiteX524" fmla="*/ 149421 w 622923"/>
                                <a:gd name="connsiteY524" fmla="*/ 299989 h 835384"/>
                                <a:gd name="connsiteX525" fmla="*/ 149710 w 622923"/>
                                <a:gd name="connsiteY525" fmla="*/ 300128 h 835384"/>
                                <a:gd name="connsiteX526" fmla="*/ 149903 w 622923"/>
                                <a:gd name="connsiteY526" fmla="*/ 300200 h 835384"/>
                                <a:gd name="connsiteX527" fmla="*/ 150192 w 622923"/>
                                <a:gd name="connsiteY527" fmla="*/ 300273 h 835384"/>
                                <a:gd name="connsiteX528" fmla="*/ 150385 w 622923"/>
                                <a:gd name="connsiteY528" fmla="*/ 300200 h 835384"/>
                                <a:gd name="connsiteX529" fmla="*/ 150866 w 622923"/>
                                <a:gd name="connsiteY529" fmla="*/ 300128 h 835384"/>
                                <a:gd name="connsiteX530" fmla="*/ 151541 w 622923"/>
                                <a:gd name="connsiteY530" fmla="*/ 299989 h 835384"/>
                                <a:gd name="connsiteX531" fmla="*/ 151926 w 622923"/>
                                <a:gd name="connsiteY531" fmla="*/ 299844 h 835384"/>
                                <a:gd name="connsiteX532" fmla="*/ 154142 w 622923"/>
                                <a:gd name="connsiteY532" fmla="*/ 298570 h 835384"/>
                                <a:gd name="connsiteX533" fmla="*/ 154624 w 622923"/>
                                <a:gd name="connsiteY533" fmla="*/ 298214 h 835384"/>
                                <a:gd name="connsiteX534" fmla="*/ 155298 w 622923"/>
                                <a:gd name="connsiteY534" fmla="*/ 297792 h 835384"/>
                                <a:gd name="connsiteX535" fmla="*/ 156068 w 622923"/>
                                <a:gd name="connsiteY535" fmla="*/ 297007 h 835384"/>
                                <a:gd name="connsiteX536" fmla="*/ 156647 w 622923"/>
                                <a:gd name="connsiteY536" fmla="*/ 296584 h 835384"/>
                                <a:gd name="connsiteX537" fmla="*/ 158670 w 622923"/>
                                <a:gd name="connsiteY537" fmla="*/ 295449 h 835384"/>
                                <a:gd name="connsiteX538" fmla="*/ 159151 w 622923"/>
                                <a:gd name="connsiteY538" fmla="*/ 295311 h 835384"/>
                                <a:gd name="connsiteX539" fmla="*/ 159633 w 622923"/>
                                <a:gd name="connsiteY539" fmla="*/ 295166 h 835384"/>
                                <a:gd name="connsiteX540" fmla="*/ 160018 w 622923"/>
                                <a:gd name="connsiteY540" fmla="*/ 295093 h 835384"/>
                                <a:gd name="connsiteX541" fmla="*/ 161271 w 622923"/>
                                <a:gd name="connsiteY541" fmla="*/ 295027 h 835384"/>
                                <a:gd name="connsiteX542" fmla="*/ 161849 w 622923"/>
                                <a:gd name="connsiteY542" fmla="*/ 295027 h 835384"/>
                                <a:gd name="connsiteX543" fmla="*/ 162427 w 622923"/>
                                <a:gd name="connsiteY543" fmla="*/ 295093 h 835384"/>
                                <a:gd name="connsiteX544" fmla="*/ 163776 w 622923"/>
                                <a:gd name="connsiteY544" fmla="*/ 295449 h 835384"/>
                                <a:gd name="connsiteX545" fmla="*/ 164258 w 622923"/>
                                <a:gd name="connsiteY545" fmla="*/ 295594 h 835384"/>
                                <a:gd name="connsiteX546" fmla="*/ 164739 w 622923"/>
                                <a:gd name="connsiteY546" fmla="*/ 295806 h 835384"/>
                                <a:gd name="connsiteX547" fmla="*/ 165510 w 622923"/>
                                <a:gd name="connsiteY547" fmla="*/ 296228 h 835384"/>
                                <a:gd name="connsiteX548" fmla="*/ 166377 w 622923"/>
                                <a:gd name="connsiteY548" fmla="*/ 296941 h 835384"/>
                                <a:gd name="connsiteX549" fmla="*/ 166666 w 622923"/>
                                <a:gd name="connsiteY549" fmla="*/ 297291 h 835384"/>
                                <a:gd name="connsiteX550" fmla="*/ 167629 w 622923"/>
                                <a:gd name="connsiteY550" fmla="*/ 297436 h 835384"/>
                                <a:gd name="connsiteX551" fmla="*/ 167726 w 622923"/>
                                <a:gd name="connsiteY551" fmla="*/ 297508 h 835384"/>
                                <a:gd name="connsiteX552" fmla="*/ 168400 w 622923"/>
                                <a:gd name="connsiteY552" fmla="*/ 298003 h 835384"/>
                                <a:gd name="connsiteX553" fmla="*/ 168689 w 622923"/>
                                <a:gd name="connsiteY553" fmla="*/ 298142 h 835384"/>
                                <a:gd name="connsiteX554" fmla="*/ 168882 w 622923"/>
                                <a:gd name="connsiteY554" fmla="*/ 298214 h 835384"/>
                                <a:gd name="connsiteX555" fmla="*/ 169556 w 622923"/>
                                <a:gd name="connsiteY555" fmla="*/ 298214 h 835384"/>
                                <a:gd name="connsiteX556" fmla="*/ 169845 w 622923"/>
                                <a:gd name="connsiteY556" fmla="*/ 298142 h 835384"/>
                                <a:gd name="connsiteX557" fmla="*/ 170519 w 622923"/>
                                <a:gd name="connsiteY557" fmla="*/ 298003 h 835384"/>
                                <a:gd name="connsiteX558" fmla="*/ 170712 w 622923"/>
                                <a:gd name="connsiteY558" fmla="*/ 297931 h 835384"/>
                                <a:gd name="connsiteX559" fmla="*/ 170905 w 622923"/>
                                <a:gd name="connsiteY559" fmla="*/ 297858 h 835384"/>
                                <a:gd name="connsiteX560" fmla="*/ 171483 w 622923"/>
                                <a:gd name="connsiteY560" fmla="*/ 297436 h 835384"/>
                                <a:gd name="connsiteX561" fmla="*/ 172543 w 622923"/>
                                <a:gd name="connsiteY561" fmla="*/ 296868 h 835384"/>
                                <a:gd name="connsiteX562" fmla="*/ 172831 w 622923"/>
                                <a:gd name="connsiteY562" fmla="*/ 296657 h 835384"/>
                                <a:gd name="connsiteX563" fmla="*/ 173120 w 622923"/>
                                <a:gd name="connsiteY563" fmla="*/ 296373 h 835384"/>
                                <a:gd name="connsiteX564" fmla="*/ 173217 w 622923"/>
                                <a:gd name="connsiteY564" fmla="*/ 296228 h 835384"/>
                                <a:gd name="connsiteX565" fmla="*/ 173217 w 622923"/>
                                <a:gd name="connsiteY565" fmla="*/ 295944 h 835384"/>
                                <a:gd name="connsiteX566" fmla="*/ 173313 w 622923"/>
                                <a:gd name="connsiteY566" fmla="*/ 295733 h 835384"/>
                                <a:gd name="connsiteX567" fmla="*/ 173313 w 622923"/>
                                <a:gd name="connsiteY567" fmla="*/ 295522 h 835384"/>
                                <a:gd name="connsiteX568" fmla="*/ 173217 w 622923"/>
                                <a:gd name="connsiteY568" fmla="*/ 295093 h 835384"/>
                                <a:gd name="connsiteX569" fmla="*/ 173024 w 622923"/>
                                <a:gd name="connsiteY569" fmla="*/ 294743 h 835384"/>
                                <a:gd name="connsiteX570" fmla="*/ 172928 w 622923"/>
                                <a:gd name="connsiteY570" fmla="*/ 294387 h 835384"/>
                                <a:gd name="connsiteX571" fmla="*/ 172735 w 622923"/>
                                <a:gd name="connsiteY571" fmla="*/ 294031 h 835384"/>
                                <a:gd name="connsiteX572" fmla="*/ 171772 w 622923"/>
                                <a:gd name="connsiteY572" fmla="*/ 292684 h 835384"/>
                                <a:gd name="connsiteX573" fmla="*/ 171193 w 622923"/>
                                <a:gd name="connsiteY573" fmla="*/ 292051 h 835384"/>
                                <a:gd name="connsiteX574" fmla="*/ 170712 w 622923"/>
                                <a:gd name="connsiteY574" fmla="*/ 291199 h 835384"/>
                                <a:gd name="connsiteX575" fmla="*/ 170616 w 622923"/>
                                <a:gd name="connsiteY575" fmla="*/ 290916 h 835384"/>
                                <a:gd name="connsiteX576" fmla="*/ 170616 w 622923"/>
                                <a:gd name="connsiteY576" fmla="*/ 290698 h 835384"/>
                                <a:gd name="connsiteX577" fmla="*/ 170905 w 622923"/>
                                <a:gd name="connsiteY577" fmla="*/ 289781 h 835384"/>
                                <a:gd name="connsiteX578" fmla="*/ 171097 w 622923"/>
                                <a:gd name="connsiteY578" fmla="*/ 289424 h 835384"/>
                                <a:gd name="connsiteX579" fmla="*/ 171097 w 622923"/>
                                <a:gd name="connsiteY579" fmla="*/ 289141 h 835384"/>
                                <a:gd name="connsiteX580" fmla="*/ 171290 w 622923"/>
                                <a:gd name="connsiteY580" fmla="*/ 288290 h 835384"/>
                                <a:gd name="connsiteX581" fmla="*/ 171290 w 622923"/>
                                <a:gd name="connsiteY581" fmla="*/ 287656 h 835384"/>
                                <a:gd name="connsiteX582" fmla="*/ 171290 w 622923"/>
                                <a:gd name="connsiteY582" fmla="*/ 286804 h 835384"/>
                                <a:gd name="connsiteX583" fmla="*/ 171387 w 622923"/>
                                <a:gd name="connsiteY583" fmla="*/ 285174 h 835384"/>
                                <a:gd name="connsiteX584" fmla="*/ 171579 w 622923"/>
                                <a:gd name="connsiteY584" fmla="*/ 283261 h 835384"/>
                                <a:gd name="connsiteX585" fmla="*/ 171675 w 622923"/>
                                <a:gd name="connsiteY585" fmla="*/ 282832 h 835384"/>
                                <a:gd name="connsiteX586" fmla="*/ 171868 w 622923"/>
                                <a:gd name="connsiteY586" fmla="*/ 281915 h 835384"/>
                                <a:gd name="connsiteX587" fmla="*/ 172061 w 622923"/>
                                <a:gd name="connsiteY587" fmla="*/ 281486 h 835384"/>
                                <a:gd name="connsiteX588" fmla="*/ 172639 w 622923"/>
                                <a:gd name="connsiteY588" fmla="*/ 280423 h 835384"/>
                                <a:gd name="connsiteX589" fmla="*/ 172831 w 622923"/>
                                <a:gd name="connsiteY589" fmla="*/ 279928 h 835384"/>
                                <a:gd name="connsiteX590" fmla="*/ 173024 w 622923"/>
                                <a:gd name="connsiteY590" fmla="*/ 279500 h 835384"/>
                                <a:gd name="connsiteX591" fmla="*/ 173024 w 622923"/>
                                <a:gd name="connsiteY591" fmla="*/ 279077 h 835384"/>
                                <a:gd name="connsiteX592" fmla="*/ 173024 w 622923"/>
                                <a:gd name="connsiteY592" fmla="*/ 278721 h 835384"/>
                                <a:gd name="connsiteX593" fmla="*/ 173024 w 622923"/>
                                <a:gd name="connsiteY593" fmla="*/ 278365 h 835384"/>
                                <a:gd name="connsiteX594" fmla="*/ 172831 w 622923"/>
                                <a:gd name="connsiteY594" fmla="*/ 278081 h 835384"/>
                                <a:gd name="connsiteX595" fmla="*/ 172735 w 622923"/>
                                <a:gd name="connsiteY595" fmla="*/ 277731 h 835384"/>
                                <a:gd name="connsiteX596" fmla="*/ 172446 w 622923"/>
                                <a:gd name="connsiteY596" fmla="*/ 277447 h 835384"/>
                                <a:gd name="connsiteX597" fmla="*/ 172253 w 622923"/>
                                <a:gd name="connsiteY597" fmla="*/ 277163 h 835384"/>
                                <a:gd name="connsiteX598" fmla="*/ 171868 w 622923"/>
                                <a:gd name="connsiteY598" fmla="*/ 276946 h 835384"/>
                                <a:gd name="connsiteX599" fmla="*/ 171579 w 622923"/>
                                <a:gd name="connsiteY599" fmla="*/ 276668 h 835384"/>
                                <a:gd name="connsiteX600" fmla="*/ 170423 w 622923"/>
                                <a:gd name="connsiteY600" fmla="*/ 276167 h 835384"/>
                                <a:gd name="connsiteX601" fmla="*/ 170134 w 622923"/>
                                <a:gd name="connsiteY601" fmla="*/ 275956 h 835384"/>
                                <a:gd name="connsiteX602" fmla="*/ 170038 w 622923"/>
                                <a:gd name="connsiteY602" fmla="*/ 275884 h 835384"/>
                                <a:gd name="connsiteX603" fmla="*/ 169941 w 622923"/>
                                <a:gd name="connsiteY603" fmla="*/ 275817 h 835384"/>
                                <a:gd name="connsiteX604" fmla="*/ 169941 w 622923"/>
                                <a:gd name="connsiteY604" fmla="*/ 275600 h 835384"/>
                                <a:gd name="connsiteX605" fmla="*/ 169941 w 622923"/>
                                <a:gd name="connsiteY605" fmla="*/ 275389 h 835384"/>
                                <a:gd name="connsiteX606" fmla="*/ 169941 w 622923"/>
                                <a:gd name="connsiteY606" fmla="*/ 275250 h 835384"/>
                                <a:gd name="connsiteX607" fmla="*/ 170134 w 622923"/>
                                <a:gd name="connsiteY607" fmla="*/ 274894 h 835384"/>
                                <a:gd name="connsiteX608" fmla="*/ 170712 w 622923"/>
                                <a:gd name="connsiteY608" fmla="*/ 273759 h 835384"/>
                                <a:gd name="connsiteX609" fmla="*/ 170905 w 622923"/>
                                <a:gd name="connsiteY609" fmla="*/ 273475 h 835384"/>
                                <a:gd name="connsiteX610" fmla="*/ 171290 w 622923"/>
                                <a:gd name="connsiteY610" fmla="*/ 273052 h 835384"/>
                                <a:gd name="connsiteX611" fmla="*/ 171579 w 622923"/>
                                <a:gd name="connsiteY611" fmla="*/ 272907 h 835384"/>
                                <a:gd name="connsiteX612" fmla="*/ 172349 w 622923"/>
                                <a:gd name="connsiteY612" fmla="*/ 272696 h 835384"/>
                                <a:gd name="connsiteX613" fmla="*/ 173313 w 622923"/>
                                <a:gd name="connsiteY613" fmla="*/ 272624 h 835384"/>
                                <a:gd name="connsiteX614" fmla="*/ 173795 w 622923"/>
                                <a:gd name="connsiteY614" fmla="*/ 272624 h 835384"/>
                                <a:gd name="connsiteX615" fmla="*/ 174276 w 622923"/>
                                <a:gd name="connsiteY615" fmla="*/ 272768 h 835384"/>
                                <a:gd name="connsiteX616" fmla="*/ 176396 w 622923"/>
                                <a:gd name="connsiteY616" fmla="*/ 273263 h 835384"/>
                                <a:gd name="connsiteX617" fmla="*/ 177263 w 622923"/>
                                <a:gd name="connsiteY617" fmla="*/ 273547 h 835384"/>
                                <a:gd name="connsiteX618" fmla="*/ 177937 w 622923"/>
                                <a:gd name="connsiteY618" fmla="*/ 273759 h 835384"/>
                                <a:gd name="connsiteX619" fmla="*/ 178708 w 622923"/>
                                <a:gd name="connsiteY619" fmla="*/ 273903 h 835384"/>
                                <a:gd name="connsiteX620" fmla="*/ 179575 w 622923"/>
                                <a:gd name="connsiteY620" fmla="*/ 274042 h 835384"/>
                                <a:gd name="connsiteX621" fmla="*/ 180442 w 622923"/>
                                <a:gd name="connsiteY621" fmla="*/ 274115 h 835384"/>
                                <a:gd name="connsiteX622" fmla="*/ 182176 w 622923"/>
                                <a:gd name="connsiteY622" fmla="*/ 274115 h 835384"/>
                                <a:gd name="connsiteX623" fmla="*/ 182465 w 622923"/>
                                <a:gd name="connsiteY623" fmla="*/ 274115 h 835384"/>
                                <a:gd name="connsiteX624" fmla="*/ 182658 w 622923"/>
                                <a:gd name="connsiteY624" fmla="*/ 274042 h 835384"/>
                                <a:gd name="connsiteX625" fmla="*/ 182947 w 622923"/>
                                <a:gd name="connsiteY625" fmla="*/ 273970 h 835384"/>
                                <a:gd name="connsiteX626" fmla="*/ 185259 w 622923"/>
                                <a:gd name="connsiteY626" fmla="*/ 273119 h 835384"/>
                                <a:gd name="connsiteX627" fmla="*/ 185452 w 622923"/>
                                <a:gd name="connsiteY627" fmla="*/ 273052 h 835384"/>
                                <a:gd name="connsiteX628" fmla="*/ 186704 w 622923"/>
                                <a:gd name="connsiteY628" fmla="*/ 272274 h 835384"/>
                                <a:gd name="connsiteX629" fmla="*/ 187282 w 622923"/>
                                <a:gd name="connsiteY629" fmla="*/ 271772 h 835384"/>
                                <a:gd name="connsiteX630" fmla="*/ 187475 w 622923"/>
                                <a:gd name="connsiteY630" fmla="*/ 271634 h 835384"/>
                                <a:gd name="connsiteX631" fmla="*/ 187668 w 622923"/>
                                <a:gd name="connsiteY631" fmla="*/ 271350 h 835384"/>
                                <a:gd name="connsiteX632" fmla="*/ 188053 w 622923"/>
                                <a:gd name="connsiteY632" fmla="*/ 270710 h 835384"/>
                                <a:gd name="connsiteX633" fmla="*/ 188053 w 622923"/>
                                <a:gd name="connsiteY633" fmla="*/ 270499 h 835384"/>
                                <a:gd name="connsiteX634" fmla="*/ 188149 w 622923"/>
                                <a:gd name="connsiteY634" fmla="*/ 270287 h 835384"/>
                                <a:gd name="connsiteX635" fmla="*/ 188053 w 622923"/>
                                <a:gd name="connsiteY635" fmla="*/ 269152 h 835384"/>
                                <a:gd name="connsiteX636" fmla="*/ 188149 w 622923"/>
                                <a:gd name="connsiteY636" fmla="*/ 268796 h 835384"/>
                                <a:gd name="connsiteX637" fmla="*/ 188149 w 622923"/>
                                <a:gd name="connsiteY637" fmla="*/ 268657 h 835384"/>
                                <a:gd name="connsiteX638" fmla="*/ 188053 w 622923"/>
                                <a:gd name="connsiteY638" fmla="*/ 268446 h 835384"/>
                                <a:gd name="connsiteX639" fmla="*/ 187860 w 622923"/>
                                <a:gd name="connsiteY639" fmla="*/ 268017 h 835384"/>
                                <a:gd name="connsiteX640" fmla="*/ 187379 w 622923"/>
                                <a:gd name="connsiteY640" fmla="*/ 267311 h 835384"/>
                                <a:gd name="connsiteX641" fmla="*/ 187089 w 622923"/>
                                <a:gd name="connsiteY641" fmla="*/ 266955 h 835384"/>
                                <a:gd name="connsiteX642" fmla="*/ 186801 w 622923"/>
                                <a:gd name="connsiteY642" fmla="*/ 266744 h 835384"/>
                                <a:gd name="connsiteX643" fmla="*/ 186512 w 622923"/>
                                <a:gd name="connsiteY643" fmla="*/ 266460 h 835384"/>
                                <a:gd name="connsiteX644" fmla="*/ 185452 w 622923"/>
                                <a:gd name="connsiteY644" fmla="*/ 265820 h 835384"/>
                                <a:gd name="connsiteX645" fmla="*/ 185066 w 622923"/>
                                <a:gd name="connsiteY645" fmla="*/ 265681 h 835384"/>
                                <a:gd name="connsiteX646" fmla="*/ 184777 w 622923"/>
                                <a:gd name="connsiteY646" fmla="*/ 265536 h 835384"/>
                                <a:gd name="connsiteX647" fmla="*/ 184007 w 622923"/>
                                <a:gd name="connsiteY647" fmla="*/ 265397 h 835384"/>
                                <a:gd name="connsiteX648" fmla="*/ 181984 w 622923"/>
                                <a:gd name="connsiteY648" fmla="*/ 264969 h 835384"/>
                                <a:gd name="connsiteX649" fmla="*/ 181791 w 622923"/>
                                <a:gd name="connsiteY649" fmla="*/ 264830 h 835384"/>
                                <a:gd name="connsiteX650" fmla="*/ 181502 w 622923"/>
                                <a:gd name="connsiteY650" fmla="*/ 264685 h 835384"/>
                                <a:gd name="connsiteX651" fmla="*/ 180924 w 622923"/>
                                <a:gd name="connsiteY651" fmla="*/ 264190 h 835384"/>
                                <a:gd name="connsiteX652" fmla="*/ 180731 w 622923"/>
                                <a:gd name="connsiteY652" fmla="*/ 263906 h 835384"/>
                                <a:gd name="connsiteX653" fmla="*/ 180635 w 622923"/>
                                <a:gd name="connsiteY653" fmla="*/ 263767 h 835384"/>
                                <a:gd name="connsiteX654" fmla="*/ 180442 w 622923"/>
                                <a:gd name="connsiteY654" fmla="*/ 263484 h 835384"/>
                                <a:gd name="connsiteX655" fmla="*/ 180346 w 622923"/>
                                <a:gd name="connsiteY655" fmla="*/ 263200 h 835384"/>
                                <a:gd name="connsiteX656" fmla="*/ 180346 w 622923"/>
                                <a:gd name="connsiteY656" fmla="*/ 262983 h 835384"/>
                                <a:gd name="connsiteX657" fmla="*/ 180346 w 622923"/>
                                <a:gd name="connsiteY657" fmla="*/ 262560 h 835384"/>
                                <a:gd name="connsiteX658" fmla="*/ 180442 w 622923"/>
                                <a:gd name="connsiteY658" fmla="*/ 262204 h 835384"/>
                                <a:gd name="connsiteX659" fmla="*/ 180635 w 622923"/>
                                <a:gd name="connsiteY659" fmla="*/ 261920 h 835384"/>
                                <a:gd name="connsiteX660" fmla="*/ 181406 w 622923"/>
                                <a:gd name="connsiteY660" fmla="*/ 261002 h 835384"/>
                                <a:gd name="connsiteX661" fmla="*/ 181598 w 622923"/>
                                <a:gd name="connsiteY661" fmla="*/ 260785 h 835384"/>
                                <a:gd name="connsiteX662" fmla="*/ 184007 w 622923"/>
                                <a:gd name="connsiteY662" fmla="*/ 259228 h 835384"/>
                                <a:gd name="connsiteX663" fmla="*/ 184681 w 622923"/>
                                <a:gd name="connsiteY663" fmla="*/ 258733 h 835384"/>
                                <a:gd name="connsiteX664" fmla="*/ 185548 w 622923"/>
                                <a:gd name="connsiteY664" fmla="*/ 258026 h 835384"/>
                                <a:gd name="connsiteX665" fmla="*/ 186512 w 622923"/>
                                <a:gd name="connsiteY665" fmla="*/ 257314 h 835384"/>
                                <a:gd name="connsiteX666" fmla="*/ 188438 w 622923"/>
                                <a:gd name="connsiteY666" fmla="*/ 256251 h 835384"/>
                                <a:gd name="connsiteX667" fmla="*/ 188631 w 622923"/>
                                <a:gd name="connsiteY667" fmla="*/ 256179 h 835384"/>
                                <a:gd name="connsiteX668" fmla="*/ 189113 w 622923"/>
                                <a:gd name="connsiteY668" fmla="*/ 255684 h 835384"/>
                                <a:gd name="connsiteX669" fmla="*/ 189209 w 622923"/>
                                <a:gd name="connsiteY669" fmla="*/ 255545 h 835384"/>
                                <a:gd name="connsiteX670" fmla="*/ 189306 w 622923"/>
                                <a:gd name="connsiteY670" fmla="*/ 255400 h 835384"/>
                                <a:gd name="connsiteX671" fmla="*/ 189306 w 622923"/>
                                <a:gd name="connsiteY671" fmla="*/ 255189 h 835384"/>
                                <a:gd name="connsiteX672" fmla="*/ 189402 w 622923"/>
                                <a:gd name="connsiteY672" fmla="*/ 254905 h 835384"/>
                                <a:gd name="connsiteX673" fmla="*/ 189402 w 622923"/>
                                <a:gd name="connsiteY673" fmla="*/ 254621 h 835384"/>
                                <a:gd name="connsiteX674" fmla="*/ 189306 w 622923"/>
                                <a:gd name="connsiteY674" fmla="*/ 254338 h 835384"/>
                                <a:gd name="connsiteX675" fmla="*/ 189306 w 622923"/>
                                <a:gd name="connsiteY675" fmla="*/ 254054 h 835384"/>
                                <a:gd name="connsiteX676" fmla="*/ 189113 w 622923"/>
                                <a:gd name="connsiteY676" fmla="*/ 253631 h 835384"/>
                                <a:gd name="connsiteX677" fmla="*/ 188824 w 622923"/>
                                <a:gd name="connsiteY677" fmla="*/ 253203 h 835384"/>
                                <a:gd name="connsiteX678" fmla="*/ 188342 w 622923"/>
                                <a:gd name="connsiteY678" fmla="*/ 252279 h 835384"/>
                                <a:gd name="connsiteX679" fmla="*/ 187957 w 622923"/>
                                <a:gd name="connsiteY679" fmla="*/ 251428 h 835384"/>
                                <a:gd name="connsiteX680" fmla="*/ 187089 w 622923"/>
                                <a:gd name="connsiteY680" fmla="*/ 249798 h 835384"/>
                                <a:gd name="connsiteX681" fmla="*/ 186993 w 622923"/>
                                <a:gd name="connsiteY681" fmla="*/ 249514 h 835384"/>
                                <a:gd name="connsiteX682" fmla="*/ 186993 w 622923"/>
                                <a:gd name="connsiteY682" fmla="*/ 249230 h 835384"/>
                                <a:gd name="connsiteX683" fmla="*/ 187186 w 622923"/>
                                <a:gd name="connsiteY683" fmla="*/ 248524 h 835384"/>
                                <a:gd name="connsiteX684" fmla="*/ 187379 w 622923"/>
                                <a:gd name="connsiteY684" fmla="*/ 248101 h 835384"/>
                                <a:gd name="connsiteX685" fmla="*/ 187571 w 622923"/>
                                <a:gd name="connsiteY685" fmla="*/ 247673 h 835384"/>
                                <a:gd name="connsiteX686" fmla="*/ 188438 w 622923"/>
                                <a:gd name="connsiteY686" fmla="*/ 246399 h 835384"/>
                                <a:gd name="connsiteX687" fmla="*/ 188920 w 622923"/>
                                <a:gd name="connsiteY687" fmla="*/ 245620 h 835384"/>
                                <a:gd name="connsiteX688" fmla="*/ 189113 w 622923"/>
                                <a:gd name="connsiteY688" fmla="*/ 245192 h 835384"/>
                                <a:gd name="connsiteX689" fmla="*/ 189209 w 622923"/>
                                <a:gd name="connsiteY689" fmla="*/ 244908 h 835384"/>
                                <a:gd name="connsiteX690" fmla="*/ 189306 w 622923"/>
                                <a:gd name="connsiteY690" fmla="*/ 244624 h 835384"/>
                                <a:gd name="connsiteX691" fmla="*/ 189402 w 622923"/>
                                <a:gd name="connsiteY691" fmla="*/ 243773 h 835384"/>
                                <a:gd name="connsiteX692" fmla="*/ 189402 w 622923"/>
                                <a:gd name="connsiteY692" fmla="*/ 242710 h 835384"/>
                                <a:gd name="connsiteX693" fmla="*/ 189306 w 622923"/>
                                <a:gd name="connsiteY693" fmla="*/ 242076 h 835384"/>
                                <a:gd name="connsiteX694" fmla="*/ 189113 w 622923"/>
                                <a:gd name="connsiteY694" fmla="*/ 241437 h 835384"/>
                                <a:gd name="connsiteX695" fmla="*/ 188920 w 622923"/>
                                <a:gd name="connsiteY695" fmla="*/ 240797 h 835384"/>
                                <a:gd name="connsiteX696" fmla="*/ 188727 w 622923"/>
                                <a:gd name="connsiteY696" fmla="*/ 240163 h 835384"/>
                                <a:gd name="connsiteX697" fmla="*/ 188053 w 622923"/>
                                <a:gd name="connsiteY697" fmla="*/ 238460 h 835384"/>
                                <a:gd name="connsiteX698" fmla="*/ 187764 w 622923"/>
                                <a:gd name="connsiteY698" fmla="*/ 237537 h 835384"/>
                                <a:gd name="connsiteX699" fmla="*/ 187764 w 622923"/>
                                <a:gd name="connsiteY699" fmla="*/ 237181 h 835384"/>
                                <a:gd name="connsiteX700" fmla="*/ 187764 w 622923"/>
                                <a:gd name="connsiteY700" fmla="*/ 236830 h 835384"/>
                                <a:gd name="connsiteX701" fmla="*/ 187764 w 622923"/>
                                <a:gd name="connsiteY701" fmla="*/ 236547 h 835384"/>
                                <a:gd name="connsiteX702" fmla="*/ 187860 w 622923"/>
                                <a:gd name="connsiteY702" fmla="*/ 236263 h 835384"/>
                                <a:gd name="connsiteX703" fmla="*/ 187957 w 622923"/>
                                <a:gd name="connsiteY703" fmla="*/ 236052 h 835384"/>
                                <a:gd name="connsiteX704" fmla="*/ 188149 w 622923"/>
                                <a:gd name="connsiteY704" fmla="*/ 235768 h 835384"/>
                                <a:gd name="connsiteX705" fmla="*/ 188342 w 622923"/>
                                <a:gd name="connsiteY705" fmla="*/ 235623 h 835384"/>
                                <a:gd name="connsiteX706" fmla="*/ 188438 w 622923"/>
                                <a:gd name="connsiteY706" fmla="*/ 235551 h 835384"/>
                                <a:gd name="connsiteX707" fmla="*/ 188631 w 622923"/>
                                <a:gd name="connsiteY707" fmla="*/ 235478 h 835384"/>
                                <a:gd name="connsiteX708" fmla="*/ 188920 w 622923"/>
                                <a:gd name="connsiteY708" fmla="*/ 235478 h 835384"/>
                                <a:gd name="connsiteX709" fmla="*/ 189594 w 622923"/>
                                <a:gd name="connsiteY709" fmla="*/ 235412 h 835384"/>
                                <a:gd name="connsiteX710" fmla="*/ 190076 w 622923"/>
                                <a:gd name="connsiteY710" fmla="*/ 235412 h 835384"/>
                                <a:gd name="connsiteX711" fmla="*/ 190750 w 622923"/>
                                <a:gd name="connsiteY711" fmla="*/ 235551 h 835384"/>
                                <a:gd name="connsiteX712" fmla="*/ 191424 w 622923"/>
                                <a:gd name="connsiteY712" fmla="*/ 235695 h 835384"/>
                                <a:gd name="connsiteX713" fmla="*/ 192677 w 622923"/>
                                <a:gd name="connsiteY713" fmla="*/ 236052 h 835384"/>
                                <a:gd name="connsiteX714" fmla="*/ 193930 w 622923"/>
                                <a:gd name="connsiteY714" fmla="*/ 236474 h 835384"/>
                                <a:gd name="connsiteX715" fmla="*/ 194604 w 622923"/>
                                <a:gd name="connsiteY715" fmla="*/ 236613 h 835384"/>
                                <a:gd name="connsiteX716" fmla="*/ 195856 w 622923"/>
                                <a:gd name="connsiteY716" fmla="*/ 236830 h 835384"/>
                                <a:gd name="connsiteX717" fmla="*/ 196435 w 622923"/>
                                <a:gd name="connsiteY717" fmla="*/ 236897 h 835384"/>
                                <a:gd name="connsiteX718" fmla="*/ 196916 w 622923"/>
                                <a:gd name="connsiteY718" fmla="*/ 236969 h 835384"/>
                                <a:gd name="connsiteX719" fmla="*/ 197397 w 622923"/>
                                <a:gd name="connsiteY719" fmla="*/ 236969 h 835384"/>
                                <a:gd name="connsiteX720" fmla="*/ 197783 w 622923"/>
                                <a:gd name="connsiteY720" fmla="*/ 236897 h 835384"/>
                                <a:gd name="connsiteX721" fmla="*/ 198747 w 622923"/>
                                <a:gd name="connsiteY721" fmla="*/ 236686 h 835384"/>
                                <a:gd name="connsiteX722" fmla="*/ 199228 w 622923"/>
                                <a:gd name="connsiteY722" fmla="*/ 236474 h 835384"/>
                                <a:gd name="connsiteX723" fmla="*/ 199614 w 622923"/>
                                <a:gd name="connsiteY723" fmla="*/ 236263 h 835384"/>
                                <a:gd name="connsiteX724" fmla="*/ 199999 w 622923"/>
                                <a:gd name="connsiteY724" fmla="*/ 236052 h 835384"/>
                                <a:gd name="connsiteX725" fmla="*/ 200288 w 622923"/>
                                <a:gd name="connsiteY725" fmla="*/ 235834 h 835384"/>
                                <a:gd name="connsiteX726" fmla="*/ 200481 w 622923"/>
                                <a:gd name="connsiteY726" fmla="*/ 235551 h 835384"/>
                                <a:gd name="connsiteX727" fmla="*/ 200577 w 622923"/>
                                <a:gd name="connsiteY727" fmla="*/ 235339 h 835384"/>
                                <a:gd name="connsiteX728" fmla="*/ 200577 w 622923"/>
                                <a:gd name="connsiteY728" fmla="*/ 235200 h 835384"/>
                                <a:gd name="connsiteX729" fmla="*/ 200577 w 622923"/>
                                <a:gd name="connsiteY729" fmla="*/ 235056 h 835384"/>
                                <a:gd name="connsiteX730" fmla="*/ 200481 w 622923"/>
                                <a:gd name="connsiteY730" fmla="*/ 234633 h 835384"/>
                                <a:gd name="connsiteX731" fmla="*/ 200288 w 622923"/>
                                <a:gd name="connsiteY731" fmla="*/ 234204 h 835384"/>
                                <a:gd name="connsiteX732" fmla="*/ 199903 w 622923"/>
                                <a:gd name="connsiteY732" fmla="*/ 233069 h 835384"/>
                                <a:gd name="connsiteX733" fmla="*/ 199228 w 622923"/>
                                <a:gd name="connsiteY733" fmla="*/ 231367 h 835384"/>
                                <a:gd name="connsiteX734" fmla="*/ 198747 w 622923"/>
                                <a:gd name="connsiteY734" fmla="*/ 230304 h 835384"/>
                                <a:gd name="connsiteX735" fmla="*/ 197879 w 622923"/>
                                <a:gd name="connsiteY735" fmla="*/ 228886 h 835384"/>
                                <a:gd name="connsiteX736" fmla="*/ 197301 w 622923"/>
                                <a:gd name="connsiteY736" fmla="*/ 227968 h 835384"/>
                                <a:gd name="connsiteX737" fmla="*/ 197012 w 622923"/>
                                <a:gd name="connsiteY737" fmla="*/ 227540 h 835384"/>
                                <a:gd name="connsiteX738" fmla="*/ 196723 w 622923"/>
                                <a:gd name="connsiteY738" fmla="*/ 227189 h 835384"/>
                                <a:gd name="connsiteX739" fmla="*/ 196242 w 622923"/>
                                <a:gd name="connsiteY739" fmla="*/ 226694 h 835384"/>
                                <a:gd name="connsiteX740" fmla="*/ 195953 w 622923"/>
                                <a:gd name="connsiteY740" fmla="*/ 226477 h 835384"/>
                                <a:gd name="connsiteX741" fmla="*/ 195664 w 622923"/>
                                <a:gd name="connsiteY741" fmla="*/ 226266 h 835384"/>
                                <a:gd name="connsiteX742" fmla="*/ 195375 w 622923"/>
                                <a:gd name="connsiteY742" fmla="*/ 226127 h 835384"/>
                                <a:gd name="connsiteX743" fmla="*/ 194700 w 622923"/>
                                <a:gd name="connsiteY743" fmla="*/ 225910 h 835384"/>
                                <a:gd name="connsiteX744" fmla="*/ 193737 w 622923"/>
                                <a:gd name="connsiteY744" fmla="*/ 225342 h 835384"/>
                                <a:gd name="connsiteX745" fmla="*/ 193544 w 622923"/>
                                <a:gd name="connsiteY745" fmla="*/ 225203 h 835384"/>
                                <a:gd name="connsiteX746" fmla="*/ 193448 w 622923"/>
                                <a:gd name="connsiteY746" fmla="*/ 224992 h 835384"/>
                                <a:gd name="connsiteX747" fmla="*/ 193256 w 622923"/>
                                <a:gd name="connsiteY747" fmla="*/ 224847 h 835384"/>
                                <a:gd name="connsiteX748" fmla="*/ 193256 w 622923"/>
                                <a:gd name="connsiteY748" fmla="*/ 224636 h 835384"/>
                                <a:gd name="connsiteX749" fmla="*/ 193256 w 622923"/>
                                <a:gd name="connsiteY749" fmla="*/ 224424 h 835384"/>
                                <a:gd name="connsiteX750" fmla="*/ 193448 w 622923"/>
                                <a:gd name="connsiteY750" fmla="*/ 224213 h 835384"/>
                                <a:gd name="connsiteX751" fmla="*/ 193641 w 622923"/>
                                <a:gd name="connsiteY751" fmla="*/ 224068 h 835384"/>
                                <a:gd name="connsiteX752" fmla="*/ 194218 w 622923"/>
                                <a:gd name="connsiteY752" fmla="*/ 223646 h 835384"/>
                                <a:gd name="connsiteX753" fmla="*/ 194604 w 622923"/>
                                <a:gd name="connsiteY753" fmla="*/ 223428 h 835384"/>
                                <a:gd name="connsiteX754" fmla="*/ 195760 w 622923"/>
                                <a:gd name="connsiteY754" fmla="*/ 222933 h 835384"/>
                                <a:gd name="connsiteX755" fmla="*/ 196916 w 622923"/>
                                <a:gd name="connsiteY755" fmla="*/ 222511 h 835384"/>
                                <a:gd name="connsiteX756" fmla="*/ 197301 w 622923"/>
                                <a:gd name="connsiteY756" fmla="*/ 222366 h 835384"/>
                                <a:gd name="connsiteX757" fmla="*/ 197687 w 622923"/>
                                <a:gd name="connsiteY757" fmla="*/ 222155 h 835384"/>
                                <a:gd name="connsiteX758" fmla="*/ 196916 w 622923"/>
                                <a:gd name="connsiteY758" fmla="*/ 221303 h 835384"/>
                                <a:gd name="connsiteX759" fmla="*/ 196627 w 622923"/>
                                <a:gd name="connsiteY759" fmla="*/ 221020 h 835384"/>
                                <a:gd name="connsiteX760" fmla="*/ 196242 w 622923"/>
                                <a:gd name="connsiteY760" fmla="*/ 220663 h 835384"/>
                                <a:gd name="connsiteX761" fmla="*/ 195760 w 622923"/>
                                <a:gd name="connsiteY761" fmla="*/ 220452 h 835384"/>
                                <a:gd name="connsiteX762" fmla="*/ 195664 w 622923"/>
                                <a:gd name="connsiteY762" fmla="*/ 220386 h 835384"/>
                                <a:gd name="connsiteX763" fmla="*/ 195567 w 622923"/>
                                <a:gd name="connsiteY763" fmla="*/ 220241 h 835384"/>
                                <a:gd name="connsiteX764" fmla="*/ 195086 w 622923"/>
                                <a:gd name="connsiteY764" fmla="*/ 218895 h 835384"/>
                                <a:gd name="connsiteX765" fmla="*/ 194893 w 622923"/>
                                <a:gd name="connsiteY765" fmla="*/ 218750 h 835384"/>
                                <a:gd name="connsiteX766" fmla="*/ 194411 w 622923"/>
                                <a:gd name="connsiteY766" fmla="*/ 218327 h 835384"/>
                                <a:gd name="connsiteX767" fmla="*/ 194315 w 622923"/>
                                <a:gd name="connsiteY767" fmla="*/ 218182 h 835384"/>
                                <a:gd name="connsiteX768" fmla="*/ 194122 w 622923"/>
                                <a:gd name="connsiteY768" fmla="*/ 217687 h 835384"/>
                                <a:gd name="connsiteX769" fmla="*/ 193833 w 622923"/>
                                <a:gd name="connsiteY769" fmla="*/ 216908 h 835384"/>
                                <a:gd name="connsiteX770" fmla="*/ 193737 w 622923"/>
                                <a:gd name="connsiteY770" fmla="*/ 216625 h 835384"/>
                                <a:gd name="connsiteX771" fmla="*/ 193833 w 622923"/>
                                <a:gd name="connsiteY771" fmla="*/ 216413 h 835384"/>
                                <a:gd name="connsiteX772" fmla="*/ 194122 w 622923"/>
                                <a:gd name="connsiteY772" fmla="*/ 215707 h 835384"/>
                                <a:gd name="connsiteX773" fmla="*/ 194218 w 622923"/>
                                <a:gd name="connsiteY773" fmla="*/ 215490 h 835384"/>
                                <a:gd name="connsiteX774" fmla="*/ 194411 w 622923"/>
                                <a:gd name="connsiteY774" fmla="*/ 213437 h 835384"/>
                                <a:gd name="connsiteX775" fmla="*/ 194508 w 622923"/>
                                <a:gd name="connsiteY775" fmla="*/ 212230 h 835384"/>
                                <a:gd name="connsiteX776" fmla="*/ 194508 w 622923"/>
                                <a:gd name="connsiteY776" fmla="*/ 211807 h 835384"/>
                                <a:gd name="connsiteX777" fmla="*/ 194604 w 622923"/>
                                <a:gd name="connsiteY777" fmla="*/ 211596 h 835384"/>
                                <a:gd name="connsiteX778" fmla="*/ 195375 w 622923"/>
                                <a:gd name="connsiteY778" fmla="*/ 210105 h 835384"/>
                                <a:gd name="connsiteX779" fmla="*/ 195471 w 622923"/>
                                <a:gd name="connsiteY779" fmla="*/ 209537 h 835384"/>
                                <a:gd name="connsiteX780" fmla="*/ 195856 w 622923"/>
                                <a:gd name="connsiteY780" fmla="*/ 208547 h 835384"/>
                                <a:gd name="connsiteX781" fmla="*/ 196145 w 622923"/>
                                <a:gd name="connsiteY781" fmla="*/ 207551 h 835384"/>
                                <a:gd name="connsiteX782" fmla="*/ 196338 w 622923"/>
                                <a:gd name="connsiteY782" fmla="*/ 207056 h 835384"/>
                                <a:gd name="connsiteX783" fmla="*/ 196435 w 622923"/>
                                <a:gd name="connsiteY783" fmla="*/ 206633 h 835384"/>
                                <a:gd name="connsiteX784" fmla="*/ 196435 w 622923"/>
                                <a:gd name="connsiteY784" fmla="*/ 206205 h 835384"/>
                                <a:gd name="connsiteX785" fmla="*/ 196435 w 622923"/>
                                <a:gd name="connsiteY785" fmla="*/ 205921 h 835384"/>
                                <a:gd name="connsiteX786" fmla="*/ 196338 w 622923"/>
                                <a:gd name="connsiteY786" fmla="*/ 205637 h 835384"/>
                                <a:gd name="connsiteX787" fmla="*/ 196242 w 622923"/>
                                <a:gd name="connsiteY787" fmla="*/ 205354 h 835384"/>
                                <a:gd name="connsiteX788" fmla="*/ 196049 w 622923"/>
                                <a:gd name="connsiteY788" fmla="*/ 204997 h 835384"/>
                                <a:gd name="connsiteX789" fmla="*/ 195567 w 622923"/>
                                <a:gd name="connsiteY789" fmla="*/ 204436 h 835384"/>
                                <a:gd name="connsiteX790" fmla="*/ 195471 w 622923"/>
                                <a:gd name="connsiteY790" fmla="*/ 204152 h 835384"/>
                                <a:gd name="connsiteX791" fmla="*/ 195567 w 622923"/>
                                <a:gd name="connsiteY791" fmla="*/ 203512 h 835384"/>
                                <a:gd name="connsiteX792" fmla="*/ 196145 w 622923"/>
                                <a:gd name="connsiteY792" fmla="*/ 201882 h 835384"/>
                                <a:gd name="connsiteX793" fmla="*/ 196435 w 622923"/>
                                <a:gd name="connsiteY793" fmla="*/ 200959 h 835384"/>
                                <a:gd name="connsiteX794" fmla="*/ 196916 w 622923"/>
                                <a:gd name="connsiteY794" fmla="*/ 199685 h 835384"/>
                                <a:gd name="connsiteX795" fmla="*/ 197301 w 622923"/>
                                <a:gd name="connsiteY795" fmla="*/ 199045 h 835384"/>
                                <a:gd name="connsiteX796" fmla="*/ 198072 w 622923"/>
                                <a:gd name="connsiteY796" fmla="*/ 198194 h 835384"/>
                                <a:gd name="connsiteX797" fmla="*/ 198168 w 622923"/>
                                <a:gd name="connsiteY797" fmla="*/ 198055 h 835384"/>
                                <a:gd name="connsiteX798" fmla="*/ 198265 w 622923"/>
                                <a:gd name="connsiteY798" fmla="*/ 197844 h 835384"/>
                                <a:gd name="connsiteX799" fmla="*/ 198361 w 622923"/>
                                <a:gd name="connsiteY799" fmla="*/ 197487 h 835384"/>
                                <a:gd name="connsiteX800" fmla="*/ 198361 w 622923"/>
                                <a:gd name="connsiteY800" fmla="*/ 197204 h 835384"/>
                                <a:gd name="connsiteX801" fmla="*/ 198458 w 622923"/>
                                <a:gd name="connsiteY801" fmla="*/ 196564 h 835384"/>
                                <a:gd name="connsiteX802" fmla="*/ 198554 w 622923"/>
                                <a:gd name="connsiteY802" fmla="*/ 195429 h 835384"/>
                                <a:gd name="connsiteX803" fmla="*/ 198554 w 622923"/>
                                <a:gd name="connsiteY803" fmla="*/ 194300 h 835384"/>
                                <a:gd name="connsiteX804" fmla="*/ 198458 w 622923"/>
                                <a:gd name="connsiteY804" fmla="*/ 193732 h 835384"/>
                                <a:gd name="connsiteX805" fmla="*/ 198361 w 622923"/>
                                <a:gd name="connsiteY805" fmla="*/ 193165 h 835384"/>
                                <a:gd name="connsiteX806" fmla="*/ 197976 w 622923"/>
                                <a:gd name="connsiteY806" fmla="*/ 191958 h 835384"/>
                                <a:gd name="connsiteX807" fmla="*/ 197879 w 622923"/>
                                <a:gd name="connsiteY807" fmla="*/ 191535 h 835384"/>
                                <a:gd name="connsiteX808" fmla="*/ 197687 w 622923"/>
                                <a:gd name="connsiteY808" fmla="*/ 189549 h 835384"/>
                                <a:gd name="connsiteX809" fmla="*/ 197205 w 622923"/>
                                <a:gd name="connsiteY809" fmla="*/ 187424 h 835384"/>
                                <a:gd name="connsiteX810" fmla="*/ 197205 w 622923"/>
                                <a:gd name="connsiteY810" fmla="*/ 187207 h 835384"/>
                                <a:gd name="connsiteX811" fmla="*/ 197205 w 622923"/>
                                <a:gd name="connsiteY811" fmla="*/ 186923 h 835384"/>
                                <a:gd name="connsiteX812" fmla="*/ 197494 w 622923"/>
                                <a:gd name="connsiteY812" fmla="*/ 185577 h 835384"/>
                                <a:gd name="connsiteX813" fmla="*/ 197783 w 622923"/>
                                <a:gd name="connsiteY813" fmla="*/ 185009 h 835384"/>
                                <a:gd name="connsiteX814" fmla="*/ 198072 w 622923"/>
                                <a:gd name="connsiteY814" fmla="*/ 184442 h 835384"/>
                                <a:gd name="connsiteX815" fmla="*/ 199228 w 622923"/>
                                <a:gd name="connsiteY815" fmla="*/ 182745 h 835384"/>
                                <a:gd name="connsiteX816" fmla="*/ 199806 w 622923"/>
                                <a:gd name="connsiteY816" fmla="*/ 181749 h 835384"/>
                                <a:gd name="connsiteX817" fmla="*/ 200481 w 622923"/>
                                <a:gd name="connsiteY817" fmla="*/ 180548 h 835384"/>
                                <a:gd name="connsiteX818" fmla="*/ 201540 w 622923"/>
                                <a:gd name="connsiteY818" fmla="*/ 179697 h 835384"/>
                                <a:gd name="connsiteX819" fmla="*/ 201829 w 622923"/>
                                <a:gd name="connsiteY819" fmla="*/ 179485 h 835384"/>
                                <a:gd name="connsiteX820" fmla="*/ 202504 w 622923"/>
                                <a:gd name="connsiteY820" fmla="*/ 179268 h 835384"/>
                                <a:gd name="connsiteX821" fmla="*/ 202793 w 622923"/>
                                <a:gd name="connsiteY821" fmla="*/ 179057 h 835384"/>
                                <a:gd name="connsiteX822" fmla="*/ 203178 w 622923"/>
                                <a:gd name="connsiteY822" fmla="*/ 178773 h 835384"/>
                                <a:gd name="connsiteX823" fmla="*/ 203467 w 622923"/>
                                <a:gd name="connsiteY823" fmla="*/ 178417 h 835384"/>
                                <a:gd name="connsiteX824" fmla="*/ 203852 w 622923"/>
                                <a:gd name="connsiteY824" fmla="*/ 177994 h 835384"/>
                                <a:gd name="connsiteX825" fmla="*/ 204334 w 622923"/>
                                <a:gd name="connsiteY825" fmla="*/ 177288 h 835384"/>
                                <a:gd name="connsiteX826" fmla="*/ 204431 w 622923"/>
                                <a:gd name="connsiteY826" fmla="*/ 177143 h 835384"/>
                                <a:gd name="connsiteX827" fmla="*/ 204431 w 622923"/>
                                <a:gd name="connsiteY827" fmla="*/ 176998 h 835384"/>
                                <a:gd name="connsiteX828" fmla="*/ 204431 w 622923"/>
                                <a:gd name="connsiteY828" fmla="*/ 176787 h 835384"/>
                                <a:gd name="connsiteX829" fmla="*/ 204334 w 622923"/>
                                <a:gd name="connsiteY829" fmla="*/ 176648 h 835384"/>
                                <a:gd name="connsiteX830" fmla="*/ 202600 w 622923"/>
                                <a:gd name="connsiteY830" fmla="*/ 175585 h 835384"/>
                                <a:gd name="connsiteX831" fmla="*/ 197301 w 622923"/>
                                <a:gd name="connsiteY831" fmla="*/ 171685 h 835384"/>
                                <a:gd name="connsiteX832" fmla="*/ 196627 w 622923"/>
                                <a:gd name="connsiteY832" fmla="*/ 171257 h 835384"/>
                                <a:gd name="connsiteX833" fmla="*/ 196242 w 622923"/>
                                <a:gd name="connsiteY833" fmla="*/ 171046 h 835384"/>
                                <a:gd name="connsiteX834" fmla="*/ 195086 w 622923"/>
                                <a:gd name="connsiteY834" fmla="*/ 170478 h 835384"/>
                                <a:gd name="connsiteX835" fmla="*/ 194508 w 622923"/>
                                <a:gd name="connsiteY835" fmla="*/ 170267 h 835384"/>
                                <a:gd name="connsiteX836" fmla="*/ 194026 w 622923"/>
                                <a:gd name="connsiteY836" fmla="*/ 170055 h 835384"/>
                                <a:gd name="connsiteX837" fmla="*/ 193062 w 622923"/>
                                <a:gd name="connsiteY837" fmla="*/ 169627 h 835384"/>
                                <a:gd name="connsiteX838" fmla="*/ 192003 w 622923"/>
                                <a:gd name="connsiteY838" fmla="*/ 169204 h 835384"/>
                                <a:gd name="connsiteX839" fmla="*/ 191136 w 622923"/>
                                <a:gd name="connsiteY839" fmla="*/ 168776 h 835384"/>
                                <a:gd name="connsiteX840" fmla="*/ 190654 w 622923"/>
                                <a:gd name="connsiteY840" fmla="*/ 168425 h 835384"/>
                                <a:gd name="connsiteX841" fmla="*/ 189883 w 622923"/>
                                <a:gd name="connsiteY841" fmla="*/ 167858 h 835384"/>
                                <a:gd name="connsiteX842" fmla="*/ 188535 w 622923"/>
                                <a:gd name="connsiteY842" fmla="*/ 166723 h 835384"/>
                                <a:gd name="connsiteX843" fmla="*/ 188149 w 622923"/>
                                <a:gd name="connsiteY843" fmla="*/ 166367 h 835384"/>
                                <a:gd name="connsiteX844" fmla="*/ 187571 w 622923"/>
                                <a:gd name="connsiteY844" fmla="*/ 165733 h 835384"/>
                                <a:gd name="connsiteX845" fmla="*/ 187379 w 622923"/>
                                <a:gd name="connsiteY845" fmla="*/ 165449 h 835384"/>
                                <a:gd name="connsiteX846" fmla="*/ 187089 w 622923"/>
                                <a:gd name="connsiteY846" fmla="*/ 165093 h 835384"/>
                                <a:gd name="connsiteX847" fmla="*/ 186801 w 622923"/>
                                <a:gd name="connsiteY847" fmla="*/ 164526 h 835384"/>
                                <a:gd name="connsiteX848" fmla="*/ 186319 w 622923"/>
                                <a:gd name="connsiteY848" fmla="*/ 163674 h 835384"/>
                                <a:gd name="connsiteX849" fmla="*/ 185933 w 622923"/>
                                <a:gd name="connsiteY849" fmla="*/ 162823 h 835384"/>
                                <a:gd name="connsiteX850" fmla="*/ 185548 w 622923"/>
                                <a:gd name="connsiteY850" fmla="*/ 161900 h 835384"/>
                                <a:gd name="connsiteX851" fmla="*/ 185356 w 622923"/>
                                <a:gd name="connsiteY851" fmla="*/ 160909 h 835384"/>
                                <a:gd name="connsiteX852" fmla="*/ 185259 w 622923"/>
                                <a:gd name="connsiteY852" fmla="*/ 160270 h 835384"/>
                                <a:gd name="connsiteX853" fmla="*/ 184777 w 622923"/>
                                <a:gd name="connsiteY853" fmla="*/ 156659 h 835384"/>
                                <a:gd name="connsiteX854" fmla="*/ 184777 w 622923"/>
                                <a:gd name="connsiteY854" fmla="*/ 156158 h 835384"/>
                                <a:gd name="connsiteX855" fmla="*/ 184777 w 622923"/>
                                <a:gd name="connsiteY855" fmla="*/ 155380 h 835384"/>
                                <a:gd name="connsiteX856" fmla="*/ 184681 w 622923"/>
                                <a:gd name="connsiteY856" fmla="*/ 155023 h 835384"/>
                                <a:gd name="connsiteX857" fmla="*/ 184681 w 622923"/>
                                <a:gd name="connsiteY857" fmla="*/ 154601 h 835384"/>
                                <a:gd name="connsiteX858" fmla="*/ 184489 w 622923"/>
                                <a:gd name="connsiteY858" fmla="*/ 154178 h 835384"/>
                                <a:gd name="connsiteX859" fmla="*/ 183814 w 622923"/>
                                <a:gd name="connsiteY859" fmla="*/ 152898 h 835384"/>
                                <a:gd name="connsiteX860" fmla="*/ 181791 w 622923"/>
                                <a:gd name="connsiteY860" fmla="*/ 148503 h 835384"/>
                                <a:gd name="connsiteX861" fmla="*/ 181116 w 622923"/>
                                <a:gd name="connsiteY861" fmla="*/ 147018 h 835384"/>
                                <a:gd name="connsiteX862" fmla="*/ 181020 w 622923"/>
                                <a:gd name="connsiteY862" fmla="*/ 146873 h 835384"/>
                                <a:gd name="connsiteX863" fmla="*/ 181020 w 622923"/>
                                <a:gd name="connsiteY863" fmla="*/ 146523 h 835384"/>
                                <a:gd name="connsiteX864" fmla="*/ 181020 w 622923"/>
                                <a:gd name="connsiteY864" fmla="*/ 146022 h 835384"/>
                                <a:gd name="connsiteX865" fmla="*/ 181020 w 622923"/>
                                <a:gd name="connsiteY865" fmla="*/ 145527 h 835384"/>
                                <a:gd name="connsiteX866" fmla="*/ 180828 w 622923"/>
                                <a:gd name="connsiteY866" fmla="*/ 144604 h 835384"/>
                                <a:gd name="connsiteX867" fmla="*/ 179190 w 622923"/>
                                <a:gd name="connsiteY867" fmla="*/ 143330 h 835384"/>
                                <a:gd name="connsiteX868" fmla="*/ 178804 w 622923"/>
                                <a:gd name="connsiteY868" fmla="*/ 143119 h 835384"/>
                                <a:gd name="connsiteX869" fmla="*/ 177648 w 622923"/>
                                <a:gd name="connsiteY869" fmla="*/ 142623 h 835384"/>
                                <a:gd name="connsiteX870" fmla="*/ 176685 w 622923"/>
                                <a:gd name="connsiteY870" fmla="*/ 142122 h 835384"/>
                                <a:gd name="connsiteX871" fmla="*/ 175722 w 622923"/>
                                <a:gd name="connsiteY871" fmla="*/ 141561 h 835384"/>
                                <a:gd name="connsiteX872" fmla="*/ 172349 w 622923"/>
                                <a:gd name="connsiteY872" fmla="*/ 139357 h 835384"/>
                                <a:gd name="connsiteX873" fmla="*/ 172061 w 622923"/>
                                <a:gd name="connsiteY873" fmla="*/ 139146 h 835384"/>
                                <a:gd name="connsiteX874" fmla="*/ 169941 w 622923"/>
                                <a:gd name="connsiteY874" fmla="*/ 136665 h 835384"/>
                                <a:gd name="connsiteX875" fmla="*/ 169652 w 622923"/>
                                <a:gd name="connsiteY875" fmla="*/ 134612 h 835384"/>
                                <a:gd name="connsiteX876" fmla="*/ 169363 w 622923"/>
                                <a:gd name="connsiteY876" fmla="*/ 131280 h 835384"/>
                                <a:gd name="connsiteX877" fmla="*/ 170423 w 622923"/>
                                <a:gd name="connsiteY877" fmla="*/ 129505 h 835384"/>
                                <a:gd name="connsiteX878" fmla="*/ 171001 w 622923"/>
                                <a:gd name="connsiteY878" fmla="*/ 128660 h 835384"/>
                                <a:gd name="connsiteX879" fmla="*/ 170905 w 622923"/>
                                <a:gd name="connsiteY879" fmla="*/ 127308 h 835384"/>
                                <a:gd name="connsiteX880" fmla="*/ 170712 w 622923"/>
                                <a:gd name="connsiteY880" fmla="*/ 126034 h 835384"/>
                                <a:gd name="connsiteX881" fmla="*/ 170519 w 622923"/>
                                <a:gd name="connsiteY881" fmla="*/ 125110 h 835384"/>
                                <a:gd name="connsiteX882" fmla="*/ 170423 w 622923"/>
                                <a:gd name="connsiteY882" fmla="*/ 124615 h 835384"/>
                                <a:gd name="connsiteX883" fmla="*/ 170231 w 622923"/>
                                <a:gd name="connsiteY883" fmla="*/ 124193 h 835384"/>
                                <a:gd name="connsiteX884" fmla="*/ 169941 w 622923"/>
                                <a:gd name="connsiteY884" fmla="*/ 123909 h 835384"/>
                                <a:gd name="connsiteX885" fmla="*/ 169652 w 622923"/>
                                <a:gd name="connsiteY885" fmla="*/ 123553 h 835384"/>
                                <a:gd name="connsiteX886" fmla="*/ 169170 w 622923"/>
                                <a:gd name="connsiteY886" fmla="*/ 123058 h 835384"/>
                                <a:gd name="connsiteX887" fmla="*/ 168496 w 622923"/>
                                <a:gd name="connsiteY887" fmla="*/ 122490 h 835384"/>
                                <a:gd name="connsiteX888" fmla="*/ 168111 w 622923"/>
                                <a:gd name="connsiteY888" fmla="*/ 122279 h 835384"/>
                                <a:gd name="connsiteX889" fmla="*/ 167726 w 622923"/>
                                <a:gd name="connsiteY889" fmla="*/ 122062 h 835384"/>
                                <a:gd name="connsiteX890" fmla="*/ 166858 w 622923"/>
                                <a:gd name="connsiteY890" fmla="*/ 121784 h 835384"/>
                                <a:gd name="connsiteX891" fmla="*/ 166281 w 622923"/>
                                <a:gd name="connsiteY891" fmla="*/ 121500 h 835384"/>
                                <a:gd name="connsiteX892" fmla="*/ 165991 w 622923"/>
                                <a:gd name="connsiteY892" fmla="*/ 121355 h 835384"/>
                                <a:gd name="connsiteX893" fmla="*/ 165606 w 622923"/>
                                <a:gd name="connsiteY893" fmla="*/ 121144 h 835384"/>
                                <a:gd name="connsiteX894" fmla="*/ 163197 w 622923"/>
                                <a:gd name="connsiteY894" fmla="*/ 119019 h 835384"/>
                                <a:gd name="connsiteX895" fmla="*/ 162138 w 622923"/>
                                <a:gd name="connsiteY895" fmla="*/ 118023 h 835384"/>
                                <a:gd name="connsiteX896" fmla="*/ 160982 w 622923"/>
                                <a:gd name="connsiteY896" fmla="*/ 117105 h 835384"/>
                                <a:gd name="connsiteX897" fmla="*/ 160500 w 622923"/>
                                <a:gd name="connsiteY897" fmla="*/ 116821 h 835384"/>
                                <a:gd name="connsiteX898" fmla="*/ 160115 w 622923"/>
                                <a:gd name="connsiteY898" fmla="*/ 116538 h 835384"/>
                                <a:gd name="connsiteX899" fmla="*/ 159151 w 622923"/>
                                <a:gd name="connsiteY899" fmla="*/ 116037 h 835384"/>
                                <a:gd name="connsiteX900" fmla="*/ 158477 w 622923"/>
                                <a:gd name="connsiteY900" fmla="*/ 115759 h 835384"/>
                                <a:gd name="connsiteX901" fmla="*/ 157803 w 622923"/>
                                <a:gd name="connsiteY901" fmla="*/ 115825 h 835384"/>
                                <a:gd name="connsiteX902" fmla="*/ 157128 w 622923"/>
                                <a:gd name="connsiteY902" fmla="*/ 115759 h 835384"/>
                                <a:gd name="connsiteX903" fmla="*/ 156454 w 622923"/>
                                <a:gd name="connsiteY903" fmla="*/ 115542 h 835384"/>
                                <a:gd name="connsiteX904" fmla="*/ 155491 w 622923"/>
                                <a:gd name="connsiteY904" fmla="*/ 115119 h 835384"/>
                                <a:gd name="connsiteX905" fmla="*/ 154624 w 622923"/>
                                <a:gd name="connsiteY905" fmla="*/ 114407 h 835384"/>
                                <a:gd name="connsiteX906" fmla="*/ 153853 w 622923"/>
                                <a:gd name="connsiteY906" fmla="*/ 113561 h 835384"/>
                                <a:gd name="connsiteX907" fmla="*/ 152986 w 622923"/>
                                <a:gd name="connsiteY907" fmla="*/ 112282 h 835384"/>
                                <a:gd name="connsiteX908" fmla="*/ 152312 w 622923"/>
                                <a:gd name="connsiteY908" fmla="*/ 111292 h 835384"/>
                                <a:gd name="connsiteX909" fmla="*/ 151733 w 622923"/>
                                <a:gd name="connsiteY909" fmla="*/ 110440 h 835384"/>
                                <a:gd name="connsiteX910" fmla="*/ 150674 w 622923"/>
                                <a:gd name="connsiteY910" fmla="*/ 109450 h 835384"/>
                                <a:gd name="connsiteX911" fmla="*/ 149807 w 622923"/>
                                <a:gd name="connsiteY911" fmla="*/ 108382 h 835384"/>
                                <a:gd name="connsiteX912" fmla="*/ 149325 w 622923"/>
                                <a:gd name="connsiteY912" fmla="*/ 107675 h 835384"/>
                                <a:gd name="connsiteX913" fmla="*/ 148939 w 622923"/>
                                <a:gd name="connsiteY913" fmla="*/ 106963 h 835384"/>
                                <a:gd name="connsiteX914" fmla="*/ 148458 w 622923"/>
                                <a:gd name="connsiteY914" fmla="*/ 105834 h 835384"/>
                                <a:gd name="connsiteX915" fmla="*/ 148265 w 622923"/>
                                <a:gd name="connsiteY915" fmla="*/ 104983 h 835384"/>
                                <a:gd name="connsiteX916" fmla="*/ 148169 w 622923"/>
                                <a:gd name="connsiteY916" fmla="*/ 104699 h 835384"/>
                                <a:gd name="connsiteX917" fmla="*/ 148265 w 622923"/>
                                <a:gd name="connsiteY917" fmla="*/ 104132 h 835384"/>
                                <a:gd name="connsiteX918" fmla="*/ 148554 w 622923"/>
                                <a:gd name="connsiteY918" fmla="*/ 102785 h 835384"/>
                                <a:gd name="connsiteX919" fmla="*/ 148554 w 622923"/>
                                <a:gd name="connsiteY919" fmla="*/ 102357 h 835384"/>
                                <a:gd name="connsiteX920" fmla="*/ 148554 w 622923"/>
                                <a:gd name="connsiteY920" fmla="*/ 102073 h 835384"/>
                                <a:gd name="connsiteX921" fmla="*/ 148458 w 622923"/>
                                <a:gd name="connsiteY921" fmla="*/ 101723 h 835384"/>
                                <a:gd name="connsiteX922" fmla="*/ 148265 w 622923"/>
                                <a:gd name="connsiteY922" fmla="*/ 101439 h 835384"/>
                                <a:gd name="connsiteX923" fmla="*/ 147976 w 622923"/>
                                <a:gd name="connsiteY923" fmla="*/ 101083 h 835384"/>
                                <a:gd name="connsiteX924" fmla="*/ 147398 w 622923"/>
                                <a:gd name="connsiteY924" fmla="*/ 100588 h 835384"/>
                                <a:gd name="connsiteX925" fmla="*/ 146820 w 622923"/>
                                <a:gd name="connsiteY925" fmla="*/ 100159 h 835384"/>
                                <a:gd name="connsiteX926" fmla="*/ 145857 w 622923"/>
                                <a:gd name="connsiteY926" fmla="*/ 99526 h 835384"/>
                                <a:gd name="connsiteX927" fmla="*/ 145086 w 622923"/>
                                <a:gd name="connsiteY927" fmla="*/ 97823 h 835384"/>
                                <a:gd name="connsiteX928" fmla="*/ 144508 w 622923"/>
                                <a:gd name="connsiteY928" fmla="*/ 96549 h 835384"/>
                                <a:gd name="connsiteX929" fmla="*/ 143545 w 622923"/>
                                <a:gd name="connsiteY929" fmla="*/ 94986 h 835384"/>
                                <a:gd name="connsiteX930" fmla="*/ 143256 w 622923"/>
                                <a:gd name="connsiteY930" fmla="*/ 94630 h 835384"/>
                                <a:gd name="connsiteX931" fmla="*/ 142870 w 622923"/>
                                <a:gd name="connsiteY931" fmla="*/ 94207 h 835384"/>
                                <a:gd name="connsiteX932" fmla="*/ 142099 w 622923"/>
                                <a:gd name="connsiteY932" fmla="*/ 93428 h 835384"/>
                                <a:gd name="connsiteX933" fmla="*/ 141714 w 622923"/>
                                <a:gd name="connsiteY933" fmla="*/ 92933 h 835384"/>
                                <a:gd name="connsiteX934" fmla="*/ 141522 w 622923"/>
                                <a:gd name="connsiteY934" fmla="*/ 92577 h 835384"/>
                                <a:gd name="connsiteX935" fmla="*/ 141425 w 622923"/>
                                <a:gd name="connsiteY935" fmla="*/ 92293 h 835384"/>
                                <a:gd name="connsiteX936" fmla="*/ 141522 w 622923"/>
                                <a:gd name="connsiteY936" fmla="*/ 91514 h 835384"/>
                                <a:gd name="connsiteX937" fmla="*/ 141618 w 622923"/>
                                <a:gd name="connsiteY937" fmla="*/ 91158 h 835384"/>
                                <a:gd name="connsiteX938" fmla="*/ 141907 w 622923"/>
                                <a:gd name="connsiteY938" fmla="*/ 90736 h 835384"/>
                                <a:gd name="connsiteX939" fmla="*/ 142870 w 622923"/>
                                <a:gd name="connsiteY939" fmla="*/ 89812 h 835384"/>
                                <a:gd name="connsiteX940" fmla="*/ 143063 w 622923"/>
                                <a:gd name="connsiteY940" fmla="*/ 89456 h 835384"/>
                                <a:gd name="connsiteX941" fmla="*/ 143256 w 622923"/>
                                <a:gd name="connsiteY941" fmla="*/ 88321 h 835384"/>
                                <a:gd name="connsiteX942" fmla="*/ 142966 w 622923"/>
                                <a:gd name="connsiteY942" fmla="*/ 86552 h 835384"/>
                                <a:gd name="connsiteX943" fmla="*/ 142389 w 622923"/>
                                <a:gd name="connsiteY943" fmla="*/ 85562 h 835384"/>
                                <a:gd name="connsiteX944" fmla="*/ 142003 w 622923"/>
                                <a:gd name="connsiteY944" fmla="*/ 83292 h 835384"/>
                                <a:gd name="connsiteX945" fmla="*/ 143256 w 622923"/>
                                <a:gd name="connsiteY945" fmla="*/ 81873 h 835384"/>
                                <a:gd name="connsiteX946" fmla="*/ 143641 w 622923"/>
                                <a:gd name="connsiteY946" fmla="*/ 81161 h 835384"/>
                                <a:gd name="connsiteX947" fmla="*/ 143063 w 622923"/>
                                <a:gd name="connsiteY947" fmla="*/ 77690 h 835384"/>
                                <a:gd name="connsiteX948" fmla="*/ 141907 w 622923"/>
                                <a:gd name="connsiteY948" fmla="*/ 75420 h 835384"/>
                                <a:gd name="connsiteX949" fmla="*/ 141810 w 622923"/>
                                <a:gd name="connsiteY949" fmla="*/ 73862 h 835384"/>
                                <a:gd name="connsiteX950" fmla="*/ 142485 w 622923"/>
                                <a:gd name="connsiteY950" fmla="*/ 71242 h 835384"/>
                                <a:gd name="connsiteX951" fmla="*/ 143352 w 622923"/>
                                <a:gd name="connsiteY951" fmla="*/ 69111 h 835384"/>
                                <a:gd name="connsiteX952" fmla="*/ 143545 w 622923"/>
                                <a:gd name="connsiteY952" fmla="*/ 69184 h 835384"/>
                                <a:gd name="connsiteX953" fmla="*/ 144508 w 622923"/>
                                <a:gd name="connsiteY953" fmla="*/ 67554 h 835384"/>
                                <a:gd name="connsiteX954" fmla="*/ 145086 w 622923"/>
                                <a:gd name="connsiteY954" fmla="*/ 65568 h 835384"/>
                                <a:gd name="connsiteX955" fmla="*/ 145278 w 622923"/>
                                <a:gd name="connsiteY955" fmla="*/ 62803 h 835384"/>
                                <a:gd name="connsiteX956" fmla="*/ 144893 w 622923"/>
                                <a:gd name="connsiteY956" fmla="*/ 60255 h 835384"/>
                                <a:gd name="connsiteX957" fmla="*/ 144701 w 622923"/>
                                <a:gd name="connsiteY957" fmla="*/ 58619 h 835384"/>
                                <a:gd name="connsiteX958" fmla="*/ 144990 w 622923"/>
                                <a:gd name="connsiteY958" fmla="*/ 57913 h 835384"/>
                                <a:gd name="connsiteX959" fmla="*/ 146531 w 622923"/>
                                <a:gd name="connsiteY959" fmla="*/ 56071 h 835384"/>
                                <a:gd name="connsiteX960" fmla="*/ 146627 w 622923"/>
                                <a:gd name="connsiteY960" fmla="*/ 55359 h 835384"/>
                                <a:gd name="connsiteX961" fmla="*/ 145760 w 622923"/>
                                <a:gd name="connsiteY961" fmla="*/ 51463 h 835384"/>
                                <a:gd name="connsiteX962" fmla="*/ 145375 w 622923"/>
                                <a:gd name="connsiteY962" fmla="*/ 49195 h 835384"/>
                                <a:gd name="connsiteX963" fmla="*/ 144990 w 622923"/>
                                <a:gd name="connsiteY963" fmla="*/ 47068 h 835384"/>
                                <a:gd name="connsiteX964" fmla="*/ 144701 w 622923"/>
                                <a:gd name="connsiteY964" fmla="*/ 43382 h 835384"/>
                                <a:gd name="connsiteX965" fmla="*/ 143930 w 622923"/>
                                <a:gd name="connsiteY965" fmla="*/ 40192 h 835384"/>
                                <a:gd name="connsiteX966" fmla="*/ 143256 w 622923"/>
                                <a:gd name="connsiteY966" fmla="*/ 37499 h 835384"/>
                                <a:gd name="connsiteX967" fmla="*/ 141907 w 622923"/>
                                <a:gd name="connsiteY967" fmla="*/ 33741 h 835384"/>
                                <a:gd name="connsiteX968" fmla="*/ 141136 w 622923"/>
                                <a:gd name="connsiteY968" fmla="*/ 30764 h 835384"/>
                                <a:gd name="connsiteX969" fmla="*/ 141136 w 622923"/>
                                <a:gd name="connsiteY969" fmla="*/ 28851 h 835384"/>
                                <a:gd name="connsiteX970" fmla="*/ 141522 w 622923"/>
                                <a:gd name="connsiteY970" fmla="*/ 26936 h 835384"/>
                                <a:gd name="connsiteX971" fmla="*/ 143448 w 622923"/>
                                <a:gd name="connsiteY971" fmla="*/ 21408 h 835384"/>
                                <a:gd name="connsiteX972" fmla="*/ 144315 w 622923"/>
                                <a:gd name="connsiteY972" fmla="*/ 18501 h 835384"/>
                                <a:gd name="connsiteX973" fmla="*/ 146339 w 622923"/>
                                <a:gd name="connsiteY973" fmla="*/ 10917 h 835384"/>
                                <a:gd name="connsiteX974" fmla="*/ 146820 w 622923"/>
                                <a:gd name="connsiteY974" fmla="*/ 8577 h 835384"/>
                                <a:gd name="connsiteX975" fmla="*/ 147301 w 622923"/>
                                <a:gd name="connsiteY975" fmla="*/ 5387 h 835384"/>
                                <a:gd name="connsiteX976" fmla="*/ 149421 w 622923"/>
                                <a:gd name="connsiteY976" fmla="*/ 0 h 835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Lst>
                              <a:rect l="l" t="t" r="r" b="b"/>
                              <a:pathLst>
                                <a:path w="622923" h="835384">
                                  <a:moveTo>
                                    <a:pt x="149421" y="0"/>
                                  </a:moveTo>
                                  <a:lnTo>
                                    <a:pt x="178516" y="14177"/>
                                  </a:lnTo>
                                  <a:lnTo>
                                    <a:pt x="214450" y="59048"/>
                                  </a:lnTo>
                                  <a:lnTo>
                                    <a:pt x="222542" y="75136"/>
                                  </a:lnTo>
                                  <a:lnTo>
                                    <a:pt x="231694" y="93283"/>
                                  </a:lnTo>
                                  <a:lnTo>
                                    <a:pt x="239498" y="119369"/>
                                  </a:lnTo>
                                  <a:lnTo>
                                    <a:pt x="239305" y="141700"/>
                                  </a:lnTo>
                                  <a:lnTo>
                                    <a:pt x="252214" y="169343"/>
                                  </a:lnTo>
                                  <a:lnTo>
                                    <a:pt x="260692" y="183735"/>
                                  </a:lnTo>
                                  <a:lnTo>
                                    <a:pt x="283621" y="223362"/>
                                  </a:lnTo>
                                  <a:lnTo>
                                    <a:pt x="308187" y="252496"/>
                                  </a:lnTo>
                                  <a:lnTo>
                                    <a:pt x="327455" y="272557"/>
                                  </a:lnTo>
                                  <a:lnTo>
                                    <a:pt x="402598" y="342870"/>
                                  </a:lnTo>
                                  <a:lnTo>
                                    <a:pt x="450863" y="387954"/>
                                  </a:lnTo>
                                  <a:lnTo>
                                    <a:pt x="485739" y="420566"/>
                                  </a:lnTo>
                                  <a:lnTo>
                                    <a:pt x="542867" y="473939"/>
                                  </a:lnTo>
                                  <a:lnTo>
                                    <a:pt x="591809" y="515123"/>
                                  </a:lnTo>
                                  <a:lnTo>
                                    <a:pt x="622923" y="552836"/>
                                  </a:lnTo>
                                  <a:lnTo>
                                    <a:pt x="609436" y="605714"/>
                                  </a:lnTo>
                                  <a:lnTo>
                                    <a:pt x="590269" y="680711"/>
                                  </a:lnTo>
                                  <a:lnTo>
                                    <a:pt x="583520" y="716015"/>
                                  </a:lnTo>
                                  <a:lnTo>
                                    <a:pt x="575334" y="769817"/>
                                  </a:lnTo>
                                  <a:lnTo>
                                    <a:pt x="565602" y="835384"/>
                                  </a:lnTo>
                                  <a:lnTo>
                                    <a:pt x="552792" y="833609"/>
                                  </a:lnTo>
                                  <a:lnTo>
                                    <a:pt x="549610" y="833259"/>
                                  </a:lnTo>
                                  <a:lnTo>
                                    <a:pt x="506548" y="827868"/>
                                  </a:lnTo>
                                  <a:lnTo>
                                    <a:pt x="453272" y="821421"/>
                                  </a:lnTo>
                                  <a:lnTo>
                                    <a:pt x="419942" y="817521"/>
                                  </a:lnTo>
                                  <a:lnTo>
                                    <a:pt x="379090" y="812558"/>
                                  </a:lnTo>
                                  <a:lnTo>
                                    <a:pt x="316183" y="805187"/>
                                  </a:lnTo>
                                  <a:lnTo>
                                    <a:pt x="306356" y="804052"/>
                                  </a:lnTo>
                                  <a:lnTo>
                                    <a:pt x="228804" y="795051"/>
                                  </a:lnTo>
                                  <a:lnTo>
                                    <a:pt x="185356" y="789733"/>
                                  </a:lnTo>
                                  <a:lnTo>
                                    <a:pt x="142485" y="784843"/>
                                  </a:lnTo>
                                  <a:lnTo>
                                    <a:pt x="105491" y="780164"/>
                                  </a:lnTo>
                                  <a:lnTo>
                                    <a:pt x="65703" y="775413"/>
                                  </a:lnTo>
                                  <a:lnTo>
                                    <a:pt x="31888" y="771519"/>
                                  </a:lnTo>
                                  <a:lnTo>
                                    <a:pt x="20617" y="771447"/>
                                  </a:lnTo>
                                  <a:lnTo>
                                    <a:pt x="17823" y="771374"/>
                                  </a:lnTo>
                                  <a:lnTo>
                                    <a:pt x="19364" y="766695"/>
                                  </a:lnTo>
                                  <a:lnTo>
                                    <a:pt x="24759" y="736927"/>
                                  </a:lnTo>
                                  <a:lnTo>
                                    <a:pt x="28998" y="715520"/>
                                  </a:lnTo>
                                  <a:lnTo>
                                    <a:pt x="32563" y="696021"/>
                                  </a:lnTo>
                                  <a:lnTo>
                                    <a:pt x="32851" y="694463"/>
                                  </a:lnTo>
                                  <a:lnTo>
                                    <a:pt x="37091" y="672633"/>
                                  </a:lnTo>
                                  <a:lnTo>
                                    <a:pt x="39114" y="664761"/>
                                  </a:lnTo>
                                  <a:lnTo>
                                    <a:pt x="47206" y="616206"/>
                                  </a:lnTo>
                                  <a:lnTo>
                                    <a:pt x="47495" y="615071"/>
                                  </a:lnTo>
                                  <a:lnTo>
                                    <a:pt x="44894" y="614721"/>
                                  </a:lnTo>
                                  <a:lnTo>
                                    <a:pt x="44991" y="614081"/>
                                  </a:lnTo>
                                  <a:lnTo>
                                    <a:pt x="0" y="608412"/>
                                  </a:lnTo>
                                  <a:lnTo>
                                    <a:pt x="7033" y="604440"/>
                                  </a:lnTo>
                                  <a:lnTo>
                                    <a:pt x="6166" y="604367"/>
                                  </a:lnTo>
                                  <a:lnTo>
                                    <a:pt x="6840" y="603800"/>
                                  </a:lnTo>
                                  <a:lnTo>
                                    <a:pt x="8189" y="602598"/>
                                  </a:lnTo>
                                  <a:lnTo>
                                    <a:pt x="9249" y="601464"/>
                                  </a:lnTo>
                                  <a:lnTo>
                                    <a:pt x="10212" y="600256"/>
                                  </a:lnTo>
                                  <a:lnTo>
                                    <a:pt x="11368" y="598699"/>
                                  </a:lnTo>
                                  <a:lnTo>
                                    <a:pt x="12524" y="597069"/>
                                  </a:lnTo>
                                  <a:lnTo>
                                    <a:pt x="13006" y="597564"/>
                                  </a:lnTo>
                                  <a:lnTo>
                                    <a:pt x="13584" y="596712"/>
                                  </a:lnTo>
                                  <a:lnTo>
                                    <a:pt x="16281" y="590048"/>
                                  </a:lnTo>
                                  <a:lnTo>
                                    <a:pt x="17052" y="584379"/>
                                  </a:lnTo>
                                  <a:lnTo>
                                    <a:pt x="16956" y="577008"/>
                                  </a:lnTo>
                                  <a:lnTo>
                                    <a:pt x="16185" y="577430"/>
                                  </a:lnTo>
                                  <a:lnTo>
                                    <a:pt x="16089" y="567367"/>
                                  </a:lnTo>
                                  <a:lnTo>
                                    <a:pt x="16763" y="567789"/>
                                  </a:lnTo>
                                  <a:lnTo>
                                    <a:pt x="16859" y="564529"/>
                                  </a:lnTo>
                                  <a:lnTo>
                                    <a:pt x="16667" y="560418"/>
                                  </a:lnTo>
                                  <a:lnTo>
                                    <a:pt x="17245" y="556591"/>
                                  </a:lnTo>
                                  <a:lnTo>
                                    <a:pt x="17726" y="554321"/>
                                  </a:lnTo>
                                  <a:lnTo>
                                    <a:pt x="18016" y="553542"/>
                                  </a:lnTo>
                                  <a:lnTo>
                                    <a:pt x="18401" y="552407"/>
                                  </a:lnTo>
                                  <a:lnTo>
                                    <a:pt x="18690" y="551846"/>
                                  </a:lnTo>
                                  <a:lnTo>
                                    <a:pt x="18882" y="551206"/>
                                  </a:lnTo>
                                  <a:lnTo>
                                    <a:pt x="19846" y="549364"/>
                                  </a:lnTo>
                                  <a:lnTo>
                                    <a:pt x="20520" y="548012"/>
                                  </a:lnTo>
                                  <a:lnTo>
                                    <a:pt x="21099" y="547167"/>
                                  </a:lnTo>
                                  <a:lnTo>
                                    <a:pt x="21965" y="545887"/>
                                  </a:lnTo>
                                  <a:lnTo>
                                    <a:pt x="22447" y="545253"/>
                                  </a:lnTo>
                                  <a:lnTo>
                                    <a:pt x="22832" y="544970"/>
                                  </a:lnTo>
                                  <a:lnTo>
                                    <a:pt x="23892" y="544825"/>
                                  </a:lnTo>
                                  <a:lnTo>
                                    <a:pt x="24566" y="544541"/>
                                  </a:lnTo>
                                  <a:lnTo>
                                    <a:pt x="25048" y="543901"/>
                                  </a:lnTo>
                                  <a:lnTo>
                                    <a:pt x="25337" y="542772"/>
                                  </a:lnTo>
                                  <a:lnTo>
                                    <a:pt x="25530" y="541776"/>
                                  </a:lnTo>
                                  <a:lnTo>
                                    <a:pt x="25337" y="540997"/>
                                  </a:lnTo>
                                  <a:lnTo>
                                    <a:pt x="25145" y="540146"/>
                                  </a:lnTo>
                                  <a:lnTo>
                                    <a:pt x="25048" y="539084"/>
                                  </a:lnTo>
                                  <a:lnTo>
                                    <a:pt x="25337" y="537949"/>
                                  </a:lnTo>
                                  <a:lnTo>
                                    <a:pt x="26108" y="536675"/>
                                  </a:lnTo>
                                  <a:lnTo>
                                    <a:pt x="26686" y="536319"/>
                                  </a:lnTo>
                                  <a:lnTo>
                                    <a:pt x="27649" y="536180"/>
                                  </a:lnTo>
                                  <a:lnTo>
                                    <a:pt x="29095" y="536319"/>
                                  </a:lnTo>
                                  <a:lnTo>
                                    <a:pt x="30636" y="536391"/>
                                  </a:lnTo>
                                  <a:lnTo>
                                    <a:pt x="32370" y="536319"/>
                                  </a:lnTo>
                                  <a:lnTo>
                                    <a:pt x="33815" y="536035"/>
                                  </a:lnTo>
                                  <a:lnTo>
                                    <a:pt x="35068" y="535328"/>
                                  </a:lnTo>
                                  <a:lnTo>
                                    <a:pt x="36127" y="534405"/>
                                  </a:lnTo>
                                  <a:lnTo>
                                    <a:pt x="36898" y="532920"/>
                                  </a:lnTo>
                                  <a:lnTo>
                                    <a:pt x="37380" y="531072"/>
                                  </a:lnTo>
                                  <a:lnTo>
                                    <a:pt x="37572" y="529871"/>
                                  </a:lnTo>
                                  <a:lnTo>
                                    <a:pt x="37957" y="529020"/>
                                  </a:lnTo>
                                  <a:lnTo>
                                    <a:pt x="39114" y="528235"/>
                                  </a:lnTo>
                                  <a:lnTo>
                                    <a:pt x="40944" y="527173"/>
                                  </a:lnTo>
                                  <a:lnTo>
                                    <a:pt x="42582" y="526321"/>
                                  </a:lnTo>
                                  <a:lnTo>
                                    <a:pt x="44316" y="525899"/>
                                  </a:lnTo>
                                  <a:lnTo>
                                    <a:pt x="45953" y="525687"/>
                                  </a:lnTo>
                                  <a:lnTo>
                                    <a:pt x="47977" y="525687"/>
                                  </a:lnTo>
                                  <a:lnTo>
                                    <a:pt x="50770" y="525687"/>
                                  </a:lnTo>
                                  <a:lnTo>
                                    <a:pt x="53082" y="525543"/>
                                  </a:lnTo>
                                  <a:lnTo>
                                    <a:pt x="55684" y="524975"/>
                                  </a:lnTo>
                                  <a:lnTo>
                                    <a:pt x="58285" y="524057"/>
                                  </a:lnTo>
                                  <a:lnTo>
                                    <a:pt x="60212" y="522711"/>
                                  </a:lnTo>
                                  <a:lnTo>
                                    <a:pt x="61753" y="521431"/>
                                  </a:lnTo>
                                  <a:lnTo>
                                    <a:pt x="63295" y="520013"/>
                                  </a:lnTo>
                                  <a:lnTo>
                                    <a:pt x="64066" y="518099"/>
                                  </a:lnTo>
                                  <a:lnTo>
                                    <a:pt x="64643" y="516119"/>
                                  </a:lnTo>
                                  <a:lnTo>
                                    <a:pt x="64547" y="513921"/>
                                  </a:lnTo>
                                  <a:lnTo>
                                    <a:pt x="63969" y="509593"/>
                                  </a:lnTo>
                                  <a:lnTo>
                                    <a:pt x="63776" y="508180"/>
                                  </a:lnTo>
                                  <a:lnTo>
                                    <a:pt x="63584" y="506478"/>
                                  </a:lnTo>
                                  <a:lnTo>
                                    <a:pt x="63872" y="505132"/>
                                  </a:lnTo>
                                  <a:lnTo>
                                    <a:pt x="63872" y="504063"/>
                                  </a:lnTo>
                                  <a:lnTo>
                                    <a:pt x="64066" y="503145"/>
                                  </a:lnTo>
                                  <a:lnTo>
                                    <a:pt x="64354" y="502149"/>
                                  </a:lnTo>
                                  <a:lnTo>
                                    <a:pt x="64643" y="501370"/>
                                  </a:lnTo>
                                  <a:lnTo>
                                    <a:pt x="65028" y="500519"/>
                                  </a:lnTo>
                                  <a:lnTo>
                                    <a:pt x="65510" y="499740"/>
                                  </a:lnTo>
                                  <a:lnTo>
                                    <a:pt x="66281" y="498962"/>
                                  </a:lnTo>
                                  <a:lnTo>
                                    <a:pt x="67245" y="498539"/>
                                  </a:lnTo>
                                  <a:lnTo>
                                    <a:pt x="68497" y="498111"/>
                                  </a:lnTo>
                                  <a:lnTo>
                                    <a:pt x="69749" y="497899"/>
                                  </a:lnTo>
                                  <a:lnTo>
                                    <a:pt x="70616" y="497899"/>
                                  </a:lnTo>
                                  <a:lnTo>
                                    <a:pt x="71483" y="497972"/>
                                  </a:lnTo>
                                  <a:lnTo>
                                    <a:pt x="72157" y="498467"/>
                                  </a:lnTo>
                                  <a:lnTo>
                                    <a:pt x="72639" y="499034"/>
                                  </a:lnTo>
                                  <a:lnTo>
                                    <a:pt x="73603" y="499602"/>
                                  </a:lnTo>
                                  <a:lnTo>
                                    <a:pt x="74759" y="500097"/>
                                  </a:lnTo>
                                  <a:lnTo>
                                    <a:pt x="75722" y="500453"/>
                                  </a:lnTo>
                                  <a:lnTo>
                                    <a:pt x="76686" y="500453"/>
                                  </a:lnTo>
                                  <a:lnTo>
                                    <a:pt x="77745" y="500453"/>
                                  </a:lnTo>
                                  <a:lnTo>
                                    <a:pt x="78805" y="500236"/>
                                  </a:lnTo>
                                  <a:lnTo>
                                    <a:pt x="79576" y="499952"/>
                                  </a:lnTo>
                                  <a:lnTo>
                                    <a:pt x="79961" y="499529"/>
                                  </a:lnTo>
                                  <a:lnTo>
                                    <a:pt x="80154" y="499034"/>
                                  </a:lnTo>
                                  <a:lnTo>
                                    <a:pt x="80154" y="498467"/>
                                  </a:lnTo>
                                  <a:lnTo>
                                    <a:pt x="78805" y="495986"/>
                                  </a:lnTo>
                                  <a:lnTo>
                                    <a:pt x="78227" y="495134"/>
                                  </a:lnTo>
                                  <a:lnTo>
                                    <a:pt x="77842" y="494494"/>
                                  </a:lnTo>
                                  <a:lnTo>
                                    <a:pt x="77745" y="493148"/>
                                  </a:lnTo>
                                  <a:lnTo>
                                    <a:pt x="77649" y="490528"/>
                                  </a:lnTo>
                                  <a:lnTo>
                                    <a:pt x="78034" y="485493"/>
                                  </a:lnTo>
                                  <a:lnTo>
                                    <a:pt x="81599" y="458418"/>
                                  </a:lnTo>
                                  <a:lnTo>
                                    <a:pt x="89017" y="457210"/>
                                  </a:lnTo>
                                  <a:lnTo>
                                    <a:pt x="95087" y="456009"/>
                                  </a:lnTo>
                                  <a:lnTo>
                                    <a:pt x="99614" y="447219"/>
                                  </a:lnTo>
                                  <a:lnTo>
                                    <a:pt x="99999" y="445939"/>
                                  </a:lnTo>
                                  <a:lnTo>
                                    <a:pt x="100578" y="444949"/>
                                  </a:lnTo>
                                  <a:lnTo>
                                    <a:pt x="101059" y="443814"/>
                                  </a:lnTo>
                                  <a:lnTo>
                                    <a:pt x="100866" y="441755"/>
                                  </a:lnTo>
                                  <a:lnTo>
                                    <a:pt x="100866" y="440838"/>
                                  </a:lnTo>
                                  <a:lnTo>
                                    <a:pt x="100866" y="440270"/>
                                  </a:lnTo>
                                  <a:lnTo>
                                    <a:pt x="100674" y="439419"/>
                                  </a:lnTo>
                                  <a:lnTo>
                                    <a:pt x="100481" y="438568"/>
                                  </a:lnTo>
                                  <a:lnTo>
                                    <a:pt x="100289" y="437717"/>
                                  </a:lnTo>
                                  <a:lnTo>
                                    <a:pt x="100096" y="437294"/>
                                  </a:lnTo>
                                  <a:lnTo>
                                    <a:pt x="99903" y="436865"/>
                                  </a:lnTo>
                                  <a:lnTo>
                                    <a:pt x="99711" y="436509"/>
                                  </a:lnTo>
                                  <a:lnTo>
                                    <a:pt x="99422" y="435875"/>
                                  </a:lnTo>
                                  <a:lnTo>
                                    <a:pt x="98458" y="434596"/>
                                  </a:lnTo>
                                  <a:lnTo>
                                    <a:pt x="98169" y="434173"/>
                                  </a:lnTo>
                                  <a:lnTo>
                                    <a:pt x="97880" y="433606"/>
                                  </a:lnTo>
                                  <a:lnTo>
                                    <a:pt x="97687" y="433183"/>
                                  </a:lnTo>
                                  <a:lnTo>
                                    <a:pt x="97495" y="432615"/>
                                  </a:lnTo>
                                  <a:lnTo>
                                    <a:pt x="97302" y="431976"/>
                                  </a:lnTo>
                                  <a:lnTo>
                                    <a:pt x="97302" y="431692"/>
                                  </a:lnTo>
                                  <a:lnTo>
                                    <a:pt x="97302" y="431481"/>
                                  </a:lnTo>
                                  <a:lnTo>
                                    <a:pt x="97399" y="431269"/>
                                  </a:lnTo>
                                  <a:lnTo>
                                    <a:pt x="97591" y="430913"/>
                                  </a:lnTo>
                                  <a:lnTo>
                                    <a:pt x="97784" y="430629"/>
                                  </a:lnTo>
                                  <a:lnTo>
                                    <a:pt x="98169" y="430273"/>
                                  </a:lnTo>
                                  <a:lnTo>
                                    <a:pt x="98651" y="429989"/>
                                  </a:lnTo>
                                  <a:lnTo>
                                    <a:pt x="99036" y="429778"/>
                                  </a:lnTo>
                                  <a:lnTo>
                                    <a:pt x="99518" y="429567"/>
                                  </a:lnTo>
                                  <a:lnTo>
                                    <a:pt x="100963" y="429211"/>
                                  </a:lnTo>
                                  <a:lnTo>
                                    <a:pt x="101830" y="428999"/>
                                  </a:lnTo>
                                  <a:lnTo>
                                    <a:pt x="103082" y="428854"/>
                                  </a:lnTo>
                                  <a:lnTo>
                                    <a:pt x="103660" y="428788"/>
                                  </a:lnTo>
                                  <a:lnTo>
                                    <a:pt x="104528" y="428788"/>
                                  </a:lnTo>
                                  <a:lnTo>
                                    <a:pt x="105298" y="428854"/>
                                  </a:lnTo>
                                  <a:lnTo>
                                    <a:pt x="105780" y="428927"/>
                                  </a:lnTo>
                                  <a:lnTo>
                                    <a:pt x="106454" y="429072"/>
                                  </a:lnTo>
                                  <a:lnTo>
                                    <a:pt x="106743" y="429211"/>
                                  </a:lnTo>
                                  <a:lnTo>
                                    <a:pt x="107707" y="429706"/>
                                  </a:lnTo>
                                  <a:lnTo>
                                    <a:pt x="108766" y="430273"/>
                                  </a:lnTo>
                                  <a:lnTo>
                                    <a:pt x="109826" y="430841"/>
                                  </a:lnTo>
                                  <a:lnTo>
                                    <a:pt x="110789" y="431269"/>
                                  </a:lnTo>
                                  <a:lnTo>
                                    <a:pt x="111753" y="431692"/>
                                  </a:lnTo>
                                  <a:lnTo>
                                    <a:pt x="112331" y="431837"/>
                                  </a:lnTo>
                                  <a:lnTo>
                                    <a:pt x="112716" y="431976"/>
                                  </a:lnTo>
                                  <a:lnTo>
                                    <a:pt x="113391" y="432048"/>
                                  </a:lnTo>
                                  <a:lnTo>
                                    <a:pt x="113968" y="432187"/>
                                  </a:lnTo>
                                  <a:lnTo>
                                    <a:pt x="114932" y="432259"/>
                                  </a:lnTo>
                                  <a:lnTo>
                                    <a:pt x="115606" y="432259"/>
                                  </a:lnTo>
                                  <a:lnTo>
                                    <a:pt x="116666" y="432187"/>
                                  </a:lnTo>
                                  <a:lnTo>
                                    <a:pt x="117630" y="432120"/>
                                  </a:lnTo>
                                  <a:lnTo>
                                    <a:pt x="118689" y="432048"/>
                                  </a:lnTo>
                                  <a:lnTo>
                                    <a:pt x="119364" y="431903"/>
                                  </a:lnTo>
                                  <a:lnTo>
                                    <a:pt x="119941" y="431837"/>
                                  </a:lnTo>
                                  <a:lnTo>
                                    <a:pt x="120327" y="431692"/>
                                  </a:lnTo>
                                  <a:lnTo>
                                    <a:pt x="120905" y="431481"/>
                                  </a:lnTo>
                                  <a:lnTo>
                                    <a:pt x="121579" y="431197"/>
                                  </a:lnTo>
                                  <a:lnTo>
                                    <a:pt x="121868" y="431052"/>
                                  </a:lnTo>
                                  <a:lnTo>
                                    <a:pt x="122158" y="430841"/>
                                  </a:lnTo>
                                  <a:lnTo>
                                    <a:pt x="122543" y="430484"/>
                                  </a:lnTo>
                                  <a:lnTo>
                                    <a:pt x="122832" y="430201"/>
                                  </a:lnTo>
                                  <a:lnTo>
                                    <a:pt x="123217" y="429778"/>
                                  </a:lnTo>
                                  <a:lnTo>
                                    <a:pt x="123506" y="428999"/>
                                  </a:lnTo>
                                  <a:lnTo>
                                    <a:pt x="123603" y="428571"/>
                                  </a:lnTo>
                                  <a:lnTo>
                                    <a:pt x="123603" y="428432"/>
                                  </a:lnTo>
                                  <a:lnTo>
                                    <a:pt x="123603" y="428220"/>
                                  </a:lnTo>
                                  <a:lnTo>
                                    <a:pt x="122061" y="421556"/>
                                  </a:lnTo>
                                  <a:lnTo>
                                    <a:pt x="121676" y="420065"/>
                                  </a:lnTo>
                                  <a:lnTo>
                                    <a:pt x="121387" y="418012"/>
                                  </a:lnTo>
                                  <a:lnTo>
                                    <a:pt x="121194" y="416732"/>
                                  </a:lnTo>
                                  <a:lnTo>
                                    <a:pt x="121194" y="416098"/>
                                  </a:lnTo>
                                  <a:lnTo>
                                    <a:pt x="121194" y="415458"/>
                                  </a:lnTo>
                                  <a:lnTo>
                                    <a:pt x="121194" y="412337"/>
                                  </a:lnTo>
                                  <a:lnTo>
                                    <a:pt x="121291" y="411275"/>
                                  </a:lnTo>
                                  <a:lnTo>
                                    <a:pt x="121387" y="410925"/>
                                  </a:lnTo>
                                  <a:lnTo>
                                    <a:pt x="121483" y="410707"/>
                                  </a:lnTo>
                                  <a:lnTo>
                                    <a:pt x="121579" y="410424"/>
                                  </a:lnTo>
                                  <a:lnTo>
                                    <a:pt x="121868" y="410073"/>
                                  </a:lnTo>
                                  <a:lnTo>
                                    <a:pt x="122447" y="409578"/>
                                  </a:lnTo>
                                  <a:lnTo>
                                    <a:pt x="123603" y="408582"/>
                                  </a:lnTo>
                                  <a:lnTo>
                                    <a:pt x="124470" y="407948"/>
                                  </a:lnTo>
                                  <a:lnTo>
                                    <a:pt x="125433" y="407308"/>
                                  </a:lnTo>
                                  <a:lnTo>
                                    <a:pt x="125722" y="407097"/>
                                  </a:lnTo>
                                  <a:lnTo>
                                    <a:pt x="127167" y="406385"/>
                                  </a:lnTo>
                                  <a:lnTo>
                                    <a:pt x="127552" y="406101"/>
                                  </a:lnTo>
                                  <a:lnTo>
                                    <a:pt x="127649" y="405962"/>
                                  </a:lnTo>
                                  <a:lnTo>
                                    <a:pt x="127938" y="405751"/>
                                  </a:lnTo>
                                  <a:lnTo>
                                    <a:pt x="127938" y="405606"/>
                                  </a:lnTo>
                                  <a:lnTo>
                                    <a:pt x="127938" y="404543"/>
                                  </a:lnTo>
                                  <a:lnTo>
                                    <a:pt x="128034" y="402201"/>
                                  </a:lnTo>
                                  <a:lnTo>
                                    <a:pt x="128130" y="401000"/>
                                  </a:lnTo>
                                  <a:lnTo>
                                    <a:pt x="128323" y="399792"/>
                                  </a:lnTo>
                                  <a:lnTo>
                                    <a:pt x="128516" y="398875"/>
                                  </a:lnTo>
                                  <a:lnTo>
                                    <a:pt x="128997" y="396889"/>
                                  </a:lnTo>
                                  <a:lnTo>
                                    <a:pt x="129190" y="396249"/>
                                  </a:lnTo>
                                  <a:lnTo>
                                    <a:pt x="129287" y="395754"/>
                                  </a:lnTo>
                                  <a:lnTo>
                                    <a:pt x="129287" y="394975"/>
                                  </a:lnTo>
                                  <a:lnTo>
                                    <a:pt x="129383" y="394051"/>
                                  </a:lnTo>
                                  <a:lnTo>
                                    <a:pt x="129287" y="393912"/>
                                  </a:lnTo>
                                  <a:lnTo>
                                    <a:pt x="129190" y="393556"/>
                                  </a:lnTo>
                                  <a:lnTo>
                                    <a:pt x="128997" y="393484"/>
                                  </a:lnTo>
                                  <a:lnTo>
                                    <a:pt x="128612" y="393273"/>
                                  </a:lnTo>
                                  <a:lnTo>
                                    <a:pt x="128226" y="393128"/>
                                  </a:lnTo>
                                  <a:lnTo>
                                    <a:pt x="127360" y="392916"/>
                                  </a:lnTo>
                                  <a:lnTo>
                                    <a:pt x="126107" y="392633"/>
                                  </a:lnTo>
                                  <a:lnTo>
                                    <a:pt x="125626" y="392494"/>
                                  </a:lnTo>
                                  <a:lnTo>
                                    <a:pt x="123988" y="391854"/>
                                  </a:lnTo>
                                  <a:lnTo>
                                    <a:pt x="120038" y="390296"/>
                                  </a:lnTo>
                                  <a:lnTo>
                                    <a:pt x="118978" y="389801"/>
                                  </a:lnTo>
                                  <a:lnTo>
                                    <a:pt x="118497" y="389517"/>
                                  </a:lnTo>
                                  <a:lnTo>
                                    <a:pt x="118015" y="389234"/>
                                  </a:lnTo>
                                  <a:lnTo>
                                    <a:pt x="117437" y="388805"/>
                                  </a:lnTo>
                                  <a:lnTo>
                                    <a:pt x="117244" y="388521"/>
                                  </a:lnTo>
                                  <a:lnTo>
                                    <a:pt x="117051" y="388171"/>
                                  </a:lnTo>
                                  <a:lnTo>
                                    <a:pt x="116955" y="387887"/>
                                  </a:lnTo>
                                  <a:lnTo>
                                    <a:pt x="116955" y="387670"/>
                                  </a:lnTo>
                                  <a:lnTo>
                                    <a:pt x="116955" y="387459"/>
                                  </a:lnTo>
                                  <a:lnTo>
                                    <a:pt x="117051" y="387248"/>
                                  </a:lnTo>
                                  <a:lnTo>
                                    <a:pt x="117148" y="387103"/>
                                  </a:lnTo>
                                  <a:lnTo>
                                    <a:pt x="117437" y="386891"/>
                                  </a:lnTo>
                                  <a:lnTo>
                                    <a:pt x="117630" y="386680"/>
                                  </a:lnTo>
                                  <a:lnTo>
                                    <a:pt x="118015" y="386535"/>
                                  </a:lnTo>
                                  <a:lnTo>
                                    <a:pt x="118304" y="386469"/>
                                  </a:lnTo>
                                  <a:lnTo>
                                    <a:pt x="118497" y="386396"/>
                                  </a:lnTo>
                                  <a:lnTo>
                                    <a:pt x="119074" y="386324"/>
                                  </a:lnTo>
                                  <a:lnTo>
                                    <a:pt x="119460" y="386258"/>
                                  </a:lnTo>
                                  <a:lnTo>
                                    <a:pt x="120231" y="386324"/>
                                  </a:lnTo>
                                  <a:lnTo>
                                    <a:pt x="121483" y="386469"/>
                                  </a:lnTo>
                                  <a:lnTo>
                                    <a:pt x="122061" y="386469"/>
                                  </a:lnTo>
                                  <a:lnTo>
                                    <a:pt x="122639" y="386469"/>
                                  </a:lnTo>
                                  <a:lnTo>
                                    <a:pt x="123699" y="386324"/>
                                  </a:lnTo>
                                  <a:lnTo>
                                    <a:pt x="124470" y="386185"/>
                                  </a:lnTo>
                                  <a:lnTo>
                                    <a:pt x="124759" y="385974"/>
                                  </a:lnTo>
                                  <a:lnTo>
                                    <a:pt x="125433" y="385618"/>
                                  </a:lnTo>
                                  <a:lnTo>
                                    <a:pt x="125818" y="385261"/>
                                  </a:lnTo>
                                  <a:lnTo>
                                    <a:pt x="126685" y="384555"/>
                                  </a:lnTo>
                                  <a:lnTo>
                                    <a:pt x="128805" y="382569"/>
                                  </a:lnTo>
                                  <a:lnTo>
                                    <a:pt x="129864" y="381579"/>
                                  </a:lnTo>
                                  <a:lnTo>
                                    <a:pt x="130828" y="380655"/>
                                  </a:lnTo>
                                  <a:lnTo>
                                    <a:pt x="131213" y="380227"/>
                                  </a:lnTo>
                                  <a:lnTo>
                                    <a:pt x="131502" y="379804"/>
                                  </a:lnTo>
                                  <a:lnTo>
                                    <a:pt x="131888" y="379237"/>
                                  </a:lnTo>
                                  <a:lnTo>
                                    <a:pt x="132176" y="378669"/>
                                  </a:lnTo>
                                  <a:lnTo>
                                    <a:pt x="132369" y="378246"/>
                                  </a:lnTo>
                                  <a:lnTo>
                                    <a:pt x="132658" y="377112"/>
                                  </a:lnTo>
                                  <a:lnTo>
                                    <a:pt x="132851" y="376828"/>
                                  </a:lnTo>
                                  <a:lnTo>
                                    <a:pt x="132947" y="376617"/>
                                  </a:lnTo>
                                  <a:lnTo>
                                    <a:pt x="133237" y="376188"/>
                                  </a:lnTo>
                                  <a:lnTo>
                                    <a:pt x="133718" y="375620"/>
                                  </a:lnTo>
                                  <a:lnTo>
                                    <a:pt x="134007" y="375337"/>
                                  </a:lnTo>
                                  <a:lnTo>
                                    <a:pt x="134199" y="374987"/>
                                  </a:lnTo>
                                  <a:lnTo>
                                    <a:pt x="134296" y="374630"/>
                                  </a:lnTo>
                                  <a:lnTo>
                                    <a:pt x="134296" y="374347"/>
                                  </a:lnTo>
                                  <a:lnTo>
                                    <a:pt x="134199" y="373212"/>
                                  </a:lnTo>
                                  <a:lnTo>
                                    <a:pt x="134103" y="372433"/>
                                  </a:lnTo>
                                  <a:lnTo>
                                    <a:pt x="134007" y="371793"/>
                                  </a:lnTo>
                                  <a:lnTo>
                                    <a:pt x="133718" y="370869"/>
                                  </a:lnTo>
                                  <a:lnTo>
                                    <a:pt x="133429" y="369879"/>
                                  </a:lnTo>
                                  <a:lnTo>
                                    <a:pt x="132851" y="368533"/>
                                  </a:lnTo>
                                  <a:lnTo>
                                    <a:pt x="132369" y="367682"/>
                                  </a:lnTo>
                                  <a:lnTo>
                                    <a:pt x="131888" y="366831"/>
                                  </a:lnTo>
                                  <a:lnTo>
                                    <a:pt x="130635" y="365201"/>
                                  </a:lnTo>
                                  <a:lnTo>
                                    <a:pt x="129864" y="363999"/>
                                  </a:lnTo>
                                  <a:lnTo>
                                    <a:pt x="129094" y="362719"/>
                                  </a:lnTo>
                                  <a:lnTo>
                                    <a:pt x="128901" y="362363"/>
                                  </a:lnTo>
                                  <a:lnTo>
                                    <a:pt x="128805" y="362013"/>
                                  </a:lnTo>
                                  <a:lnTo>
                                    <a:pt x="128708" y="361446"/>
                                  </a:lnTo>
                                  <a:lnTo>
                                    <a:pt x="128612" y="361017"/>
                                  </a:lnTo>
                                  <a:lnTo>
                                    <a:pt x="128612" y="360383"/>
                                  </a:lnTo>
                                  <a:lnTo>
                                    <a:pt x="128708" y="359743"/>
                                  </a:lnTo>
                                  <a:lnTo>
                                    <a:pt x="128901" y="359176"/>
                                  </a:lnTo>
                                  <a:lnTo>
                                    <a:pt x="129190" y="358469"/>
                                  </a:lnTo>
                                  <a:lnTo>
                                    <a:pt x="129479" y="357691"/>
                                  </a:lnTo>
                                  <a:lnTo>
                                    <a:pt x="129576" y="357051"/>
                                  </a:lnTo>
                                  <a:lnTo>
                                    <a:pt x="129576" y="356199"/>
                                  </a:lnTo>
                                  <a:lnTo>
                                    <a:pt x="129479" y="356061"/>
                                  </a:lnTo>
                                  <a:lnTo>
                                    <a:pt x="129190" y="355493"/>
                                  </a:lnTo>
                                  <a:lnTo>
                                    <a:pt x="129094" y="355276"/>
                                  </a:lnTo>
                                  <a:lnTo>
                                    <a:pt x="129094" y="354992"/>
                                  </a:lnTo>
                                  <a:lnTo>
                                    <a:pt x="129190" y="354708"/>
                                  </a:lnTo>
                                  <a:lnTo>
                                    <a:pt x="129383" y="354358"/>
                                  </a:lnTo>
                                  <a:lnTo>
                                    <a:pt x="129864" y="354074"/>
                                  </a:lnTo>
                                  <a:lnTo>
                                    <a:pt x="130924" y="353646"/>
                                  </a:lnTo>
                                  <a:lnTo>
                                    <a:pt x="131502" y="353579"/>
                                  </a:lnTo>
                                  <a:lnTo>
                                    <a:pt x="132562" y="353507"/>
                                  </a:lnTo>
                                  <a:lnTo>
                                    <a:pt x="133429" y="353362"/>
                                  </a:lnTo>
                                  <a:lnTo>
                                    <a:pt x="134296" y="353362"/>
                                  </a:lnTo>
                                  <a:lnTo>
                                    <a:pt x="134585" y="353362"/>
                                  </a:lnTo>
                                  <a:lnTo>
                                    <a:pt x="135067" y="353078"/>
                                  </a:lnTo>
                                  <a:lnTo>
                                    <a:pt x="135356" y="352867"/>
                                  </a:lnTo>
                                  <a:lnTo>
                                    <a:pt x="136223" y="351732"/>
                                  </a:lnTo>
                                  <a:lnTo>
                                    <a:pt x="136416" y="351521"/>
                                  </a:lnTo>
                                  <a:lnTo>
                                    <a:pt x="136416" y="351448"/>
                                  </a:lnTo>
                                  <a:lnTo>
                                    <a:pt x="136512" y="351237"/>
                                  </a:lnTo>
                                  <a:lnTo>
                                    <a:pt x="136512" y="350953"/>
                                  </a:lnTo>
                                  <a:lnTo>
                                    <a:pt x="136416" y="350670"/>
                                  </a:lnTo>
                                  <a:lnTo>
                                    <a:pt x="136319" y="350386"/>
                                  </a:lnTo>
                                  <a:lnTo>
                                    <a:pt x="136223" y="350247"/>
                                  </a:lnTo>
                                  <a:lnTo>
                                    <a:pt x="136126" y="350175"/>
                                  </a:lnTo>
                                  <a:lnTo>
                                    <a:pt x="135934" y="350102"/>
                                  </a:lnTo>
                                  <a:lnTo>
                                    <a:pt x="135645" y="350030"/>
                                  </a:lnTo>
                                  <a:lnTo>
                                    <a:pt x="133911" y="350102"/>
                                  </a:lnTo>
                                  <a:lnTo>
                                    <a:pt x="133622" y="350030"/>
                                  </a:lnTo>
                                  <a:lnTo>
                                    <a:pt x="133333" y="349963"/>
                                  </a:lnTo>
                                  <a:lnTo>
                                    <a:pt x="133043" y="349891"/>
                                  </a:lnTo>
                                  <a:lnTo>
                                    <a:pt x="131599" y="348756"/>
                                  </a:lnTo>
                                  <a:lnTo>
                                    <a:pt x="131502" y="348617"/>
                                  </a:lnTo>
                                  <a:lnTo>
                                    <a:pt x="131406" y="348400"/>
                                  </a:lnTo>
                                  <a:lnTo>
                                    <a:pt x="131310" y="347977"/>
                                  </a:lnTo>
                                  <a:lnTo>
                                    <a:pt x="131213" y="347337"/>
                                  </a:lnTo>
                                  <a:lnTo>
                                    <a:pt x="130924" y="345852"/>
                                  </a:lnTo>
                                  <a:lnTo>
                                    <a:pt x="130828" y="345357"/>
                                  </a:lnTo>
                                  <a:lnTo>
                                    <a:pt x="130635" y="343437"/>
                                  </a:lnTo>
                                  <a:lnTo>
                                    <a:pt x="130635" y="343015"/>
                                  </a:lnTo>
                                  <a:lnTo>
                                    <a:pt x="130443" y="342586"/>
                                  </a:lnTo>
                                  <a:lnTo>
                                    <a:pt x="130346" y="342091"/>
                                  </a:lnTo>
                                  <a:lnTo>
                                    <a:pt x="129479" y="340395"/>
                                  </a:lnTo>
                                  <a:lnTo>
                                    <a:pt x="128612" y="338264"/>
                                  </a:lnTo>
                                  <a:lnTo>
                                    <a:pt x="128516" y="338125"/>
                                  </a:lnTo>
                                  <a:lnTo>
                                    <a:pt x="127841" y="337274"/>
                                  </a:lnTo>
                                  <a:lnTo>
                                    <a:pt x="127552" y="337129"/>
                                  </a:lnTo>
                                  <a:lnTo>
                                    <a:pt x="127360" y="337062"/>
                                  </a:lnTo>
                                  <a:lnTo>
                                    <a:pt x="127070" y="336990"/>
                                  </a:lnTo>
                                  <a:lnTo>
                                    <a:pt x="126396" y="336917"/>
                                  </a:lnTo>
                                  <a:lnTo>
                                    <a:pt x="125722" y="336845"/>
                                  </a:lnTo>
                                  <a:lnTo>
                                    <a:pt x="124855" y="336779"/>
                                  </a:lnTo>
                                  <a:lnTo>
                                    <a:pt x="124373" y="336706"/>
                                  </a:lnTo>
                                  <a:lnTo>
                                    <a:pt x="123988" y="336495"/>
                                  </a:lnTo>
                                  <a:lnTo>
                                    <a:pt x="123795" y="336350"/>
                                  </a:lnTo>
                                  <a:lnTo>
                                    <a:pt x="123603" y="336211"/>
                                  </a:lnTo>
                                  <a:lnTo>
                                    <a:pt x="123410" y="336000"/>
                                  </a:lnTo>
                                  <a:lnTo>
                                    <a:pt x="123121" y="335644"/>
                                  </a:lnTo>
                                  <a:lnTo>
                                    <a:pt x="122158" y="334086"/>
                                  </a:lnTo>
                                  <a:lnTo>
                                    <a:pt x="121965" y="333802"/>
                                  </a:lnTo>
                                  <a:lnTo>
                                    <a:pt x="121387" y="333162"/>
                                  </a:lnTo>
                                  <a:lnTo>
                                    <a:pt x="119653" y="330820"/>
                                  </a:lnTo>
                                  <a:lnTo>
                                    <a:pt x="119171" y="330041"/>
                                  </a:lnTo>
                                  <a:lnTo>
                                    <a:pt x="118978" y="329691"/>
                                  </a:lnTo>
                                  <a:lnTo>
                                    <a:pt x="118882" y="329262"/>
                                  </a:lnTo>
                                  <a:lnTo>
                                    <a:pt x="118882" y="329124"/>
                                  </a:lnTo>
                                  <a:lnTo>
                                    <a:pt x="118882" y="328979"/>
                                  </a:lnTo>
                                  <a:lnTo>
                                    <a:pt x="118978" y="328695"/>
                                  </a:lnTo>
                                  <a:lnTo>
                                    <a:pt x="119364" y="327989"/>
                                  </a:lnTo>
                                  <a:lnTo>
                                    <a:pt x="119556" y="327777"/>
                                  </a:lnTo>
                                  <a:lnTo>
                                    <a:pt x="119653" y="327633"/>
                                  </a:lnTo>
                                  <a:lnTo>
                                    <a:pt x="119941" y="327494"/>
                                  </a:lnTo>
                                  <a:lnTo>
                                    <a:pt x="120616" y="327138"/>
                                  </a:lnTo>
                                  <a:lnTo>
                                    <a:pt x="122061" y="326498"/>
                                  </a:lnTo>
                                  <a:lnTo>
                                    <a:pt x="122735" y="326359"/>
                                  </a:lnTo>
                                  <a:lnTo>
                                    <a:pt x="123024" y="326359"/>
                                  </a:lnTo>
                                  <a:lnTo>
                                    <a:pt x="123121" y="326359"/>
                                  </a:lnTo>
                                  <a:lnTo>
                                    <a:pt x="123603" y="326570"/>
                                  </a:lnTo>
                                  <a:lnTo>
                                    <a:pt x="125047" y="326854"/>
                                  </a:lnTo>
                                  <a:lnTo>
                                    <a:pt x="125914" y="327065"/>
                                  </a:lnTo>
                                  <a:lnTo>
                                    <a:pt x="126493" y="327204"/>
                                  </a:lnTo>
                                  <a:lnTo>
                                    <a:pt x="127552" y="327494"/>
                                  </a:lnTo>
                                  <a:lnTo>
                                    <a:pt x="128130" y="327560"/>
                                  </a:lnTo>
                                  <a:lnTo>
                                    <a:pt x="130635" y="327777"/>
                                  </a:lnTo>
                                  <a:lnTo>
                                    <a:pt x="131020" y="327777"/>
                                  </a:lnTo>
                                  <a:lnTo>
                                    <a:pt x="131502" y="327705"/>
                                  </a:lnTo>
                                  <a:lnTo>
                                    <a:pt x="132466" y="327494"/>
                                  </a:lnTo>
                                  <a:lnTo>
                                    <a:pt x="134007" y="326926"/>
                                  </a:lnTo>
                                  <a:lnTo>
                                    <a:pt x="134874" y="326570"/>
                                  </a:lnTo>
                                  <a:lnTo>
                                    <a:pt x="135163" y="326425"/>
                                  </a:lnTo>
                                  <a:lnTo>
                                    <a:pt x="135934" y="325930"/>
                                  </a:lnTo>
                                  <a:lnTo>
                                    <a:pt x="136319" y="325719"/>
                                  </a:lnTo>
                                  <a:lnTo>
                                    <a:pt x="139306" y="324795"/>
                                  </a:lnTo>
                                  <a:lnTo>
                                    <a:pt x="140366" y="324373"/>
                                  </a:lnTo>
                                  <a:lnTo>
                                    <a:pt x="142292" y="323877"/>
                                  </a:lnTo>
                                  <a:lnTo>
                                    <a:pt x="142966" y="323594"/>
                                  </a:lnTo>
                                  <a:lnTo>
                                    <a:pt x="143545" y="323165"/>
                                  </a:lnTo>
                                  <a:lnTo>
                                    <a:pt x="144219" y="322809"/>
                                  </a:lnTo>
                                  <a:lnTo>
                                    <a:pt x="145857" y="321746"/>
                                  </a:lnTo>
                                  <a:lnTo>
                                    <a:pt x="146916" y="321040"/>
                                  </a:lnTo>
                                  <a:lnTo>
                                    <a:pt x="147591" y="320611"/>
                                  </a:lnTo>
                                  <a:lnTo>
                                    <a:pt x="147687" y="320545"/>
                                  </a:lnTo>
                                  <a:lnTo>
                                    <a:pt x="147687" y="320400"/>
                                  </a:lnTo>
                                  <a:lnTo>
                                    <a:pt x="147783" y="320189"/>
                                  </a:lnTo>
                                  <a:lnTo>
                                    <a:pt x="147880" y="319978"/>
                                  </a:lnTo>
                                  <a:lnTo>
                                    <a:pt x="147880" y="319694"/>
                                  </a:lnTo>
                                  <a:lnTo>
                                    <a:pt x="147880" y="319410"/>
                                  </a:lnTo>
                                  <a:lnTo>
                                    <a:pt x="147783" y="318915"/>
                                  </a:lnTo>
                                  <a:lnTo>
                                    <a:pt x="147687" y="318698"/>
                                  </a:lnTo>
                                  <a:lnTo>
                                    <a:pt x="147591" y="318559"/>
                                  </a:lnTo>
                                  <a:lnTo>
                                    <a:pt x="147398" y="318348"/>
                                  </a:lnTo>
                                  <a:lnTo>
                                    <a:pt x="147013" y="317991"/>
                                  </a:lnTo>
                                  <a:lnTo>
                                    <a:pt x="146820" y="317780"/>
                                  </a:lnTo>
                                  <a:lnTo>
                                    <a:pt x="145375" y="316929"/>
                                  </a:lnTo>
                                  <a:lnTo>
                                    <a:pt x="144315" y="316150"/>
                                  </a:lnTo>
                                  <a:lnTo>
                                    <a:pt x="143737" y="315939"/>
                                  </a:lnTo>
                                  <a:lnTo>
                                    <a:pt x="143256" y="315866"/>
                                  </a:lnTo>
                                  <a:lnTo>
                                    <a:pt x="142581" y="315939"/>
                                  </a:lnTo>
                                  <a:lnTo>
                                    <a:pt x="142196" y="316078"/>
                                  </a:lnTo>
                                  <a:lnTo>
                                    <a:pt x="141810" y="316223"/>
                                  </a:lnTo>
                                  <a:lnTo>
                                    <a:pt x="141714" y="316289"/>
                                  </a:lnTo>
                                  <a:lnTo>
                                    <a:pt x="140654" y="317285"/>
                                  </a:lnTo>
                                  <a:lnTo>
                                    <a:pt x="140076" y="317919"/>
                                  </a:lnTo>
                                  <a:lnTo>
                                    <a:pt x="139498" y="318698"/>
                                  </a:lnTo>
                                  <a:lnTo>
                                    <a:pt x="139306" y="318915"/>
                                  </a:lnTo>
                                  <a:lnTo>
                                    <a:pt x="138824" y="319199"/>
                                  </a:lnTo>
                                  <a:lnTo>
                                    <a:pt x="136897" y="320261"/>
                                  </a:lnTo>
                                  <a:lnTo>
                                    <a:pt x="136512" y="320400"/>
                                  </a:lnTo>
                                  <a:lnTo>
                                    <a:pt x="136223" y="320473"/>
                                  </a:lnTo>
                                  <a:lnTo>
                                    <a:pt x="134393" y="320684"/>
                                  </a:lnTo>
                                  <a:lnTo>
                                    <a:pt x="133911" y="320611"/>
                                  </a:lnTo>
                                  <a:lnTo>
                                    <a:pt x="133622" y="320545"/>
                                  </a:lnTo>
                                  <a:lnTo>
                                    <a:pt x="133333" y="320473"/>
                                  </a:lnTo>
                                  <a:lnTo>
                                    <a:pt x="133237" y="320334"/>
                                  </a:lnTo>
                                  <a:lnTo>
                                    <a:pt x="133140" y="320189"/>
                                  </a:lnTo>
                                  <a:lnTo>
                                    <a:pt x="133043" y="320050"/>
                                  </a:lnTo>
                                  <a:lnTo>
                                    <a:pt x="133043" y="319905"/>
                                  </a:lnTo>
                                  <a:lnTo>
                                    <a:pt x="133043" y="319549"/>
                                  </a:lnTo>
                                  <a:lnTo>
                                    <a:pt x="133140" y="319199"/>
                                  </a:lnTo>
                                  <a:lnTo>
                                    <a:pt x="133237" y="318698"/>
                                  </a:lnTo>
                                  <a:lnTo>
                                    <a:pt x="133429" y="318348"/>
                                  </a:lnTo>
                                  <a:lnTo>
                                    <a:pt x="134103" y="317285"/>
                                  </a:lnTo>
                                  <a:lnTo>
                                    <a:pt x="134489" y="316434"/>
                                  </a:lnTo>
                                  <a:lnTo>
                                    <a:pt x="135356" y="314870"/>
                                  </a:lnTo>
                                  <a:lnTo>
                                    <a:pt x="135645" y="314375"/>
                                  </a:lnTo>
                                  <a:lnTo>
                                    <a:pt x="137090" y="312389"/>
                                  </a:lnTo>
                                  <a:lnTo>
                                    <a:pt x="137379" y="312111"/>
                                  </a:lnTo>
                                  <a:lnTo>
                                    <a:pt x="137861" y="311683"/>
                                  </a:lnTo>
                                  <a:lnTo>
                                    <a:pt x="138439" y="311260"/>
                                  </a:lnTo>
                                  <a:lnTo>
                                    <a:pt x="139498" y="310548"/>
                                  </a:lnTo>
                                  <a:lnTo>
                                    <a:pt x="139884" y="310264"/>
                                  </a:lnTo>
                                  <a:lnTo>
                                    <a:pt x="140847" y="309842"/>
                                  </a:lnTo>
                                  <a:lnTo>
                                    <a:pt x="141329" y="309697"/>
                                  </a:lnTo>
                                  <a:lnTo>
                                    <a:pt x="142678" y="309202"/>
                                  </a:lnTo>
                                  <a:lnTo>
                                    <a:pt x="143448" y="308990"/>
                                  </a:lnTo>
                                  <a:lnTo>
                                    <a:pt x="144508" y="308634"/>
                                  </a:lnTo>
                                  <a:lnTo>
                                    <a:pt x="144990" y="308350"/>
                                  </a:lnTo>
                                  <a:lnTo>
                                    <a:pt x="145086" y="308278"/>
                                  </a:lnTo>
                                  <a:lnTo>
                                    <a:pt x="145375" y="308000"/>
                                  </a:lnTo>
                                  <a:lnTo>
                                    <a:pt x="145857" y="307360"/>
                                  </a:lnTo>
                                  <a:lnTo>
                                    <a:pt x="146724" y="306509"/>
                                  </a:lnTo>
                                  <a:lnTo>
                                    <a:pt x="147013" y="306014"/>
                                  </a:lnTo>
                                  <a:lnTo>
                                    <a:pt x="147205" y="305447"/>
                                  </a:lnTo>
                                  <a:lnTo>
                                    <a:pt x="147205" y="304239"/>
                                  </a:lnTo>
                                  <a:lnTo>
                                    <a:pt x="147205" y="303744"/>
                                  </a:lnTo>
                                  <a:lnTo>
                                    <a:pt x="147205" y="303461"/>
                                  </a:lnTo>
                                  <a:lnTo>
                                    <a:pt x="147109" y="303316"/>
                                  </a:lnTo>
                                  <a:lnTo>
                                    <a:pt x="146531" y="302537"/>
                                  </a:lnTo>
                                  <a:lnTo>
                                    <a:pt x="146242" y="302253"/>
                                  </a:lnTo>
                                  <a:lnTo>
                                    <a:pt x="145568" y="301692"/>
                                  </a:lnTo>
                                  <a:lnTo>
                                    <a:pt x="144990" y="301408"/>
                                  </a:lnTo>
                                  <a:lnTo>
                                    <a:pt x="142099" y="299844"/>
                                  </a:lnTo>
                                  <a:lnTo>
                                    <a:pt x="141907" y="299705"/>
                                  </a:lnTo>
                                  <a:lnTo>
                                    <a:pt x="141714" y="299561"/>
                                  </a:lnTo>
                                  <a:lnTo>
                                    <a:pt x="141425" y="299138"/>
                                  </a:lnTo>
                                  <a:lnTo>
                                    <a:pt x="141233" y="298993"/>
                                  </a:lnTo>
                                  <a:lnTo>
                                    <a:pt x="141136" y="298782"/>
                                  </a:lnTo>
                                  <a:lnTo>
                                    <a:pt x="141136" y="298570"/>
                                  </a:lnTo>
                                  <a:lnTo>
                                    <a:pt x="141233" y="298426"/>
                                  </a:lnTo>
                                  <a:lnTo>
                                    <a:pt x="141329" y="298287"/>
                                  </a:lnTo>
                                  <a:lnTo>
                                    <a:pt x="141425" y="298142"/>
                                  </a:lnTo>
                                  <a:lnTo>
                                    <a:pt x="141810" y="297931"/>
                                  </a:lnTo>
                                  <a:lnTo>
                                    <a:pt x="142099" y="297858"/>
                                  </a:lnTo>
                                  <a:lnTo>
                                    <a:pt x="142581" y="297792"/>
                                  </a:lnTo>
                                  <a:lnTo>
                                    <a:pt x="143448" y="297647"/>
                                  </a:lnTo>
                                  <a:lnTo>
                                    <a:pt x="144315" y="297647"/>
                                  </a:lnTo>
                                  <a:lnTo>
                                    <a:pt x="144701" y="297719"/>
                                  </a:lnTo>
                                  <a:lnTo>
                                    <a:pt x="145183" y="297858"/>
                                  </a:lnTo>
                                  <a:lnTo>
                                    <a:pt x="145664" y="298075"/>
                                  </a:lnTo>
                                  <a:lnTo>
                                    <a:pt x="146145" y="298142"/>
                                  </a:lnTo>
                                  <a:lnTo>
                                    <a:pt x="146627" y="298287"/>
                                  </a:lnTo>
                                  <a:lnTo>
                                    <a:pt x="147013" y="298498"/>
                                  </a:lnTo>
                                  <a:lnTo>
                                    <a:pt x="147976" y="298921"/>
                                  </a:lnTo>
                                  <a:lnTo>
                                    <a:pt x="148362" y="299204"/>
                                  </a:lnTo>
                                  <a:lnTo>
                                    <a:pt x="149421" y="299989"/>
                                  </a:lnTo>
                                  <a:lnTo>
                                    <a:pt x="149710" y="300128"/>
                                  </a:lnTo>
                                  <a:lnTo>
                                    <a:pt x="149903" y="300200"/>
                                  </a:lnTo>
                                  <a:lnTo>
                                    <a:pt x="150192" y="300273"/>
                                  </a:lnTo>
                                  <a:lnTo>
                                    <a:pt x="150385" y="300200"/>
                                  </a:lnTo>
                                  <a:lnTo>
                                    <a:pt x="150866" y="300128"/>
                                  </a:lnTo>
                                  <a:lnTo>
                                    <a:pt x="151541" y="299989"/>
                                  </a:lnTo>
                                  <a:lnTo>
                                    <a:pt x="151926" y="299844"/>
                                  </a:lnTo>
                                  <a:lnTo>
                                    <a:pt x="154142" y="298570"/>
                                  </a:lnTo>
                                  <a:lnTo>
                                    <a:pt x="154624" y="298214"/>
                                  </a:lnTo>
                                  <a:lnTo>
                                    <a:pt x="155298" y="297792"/>
                                  </a:lnTo>
                                  <a:lnTo>
                                    <a:pt x="156068" y="297007"/>
                                  </a:lnTo>
                                  <a:lnTo>
                                    <a:pt x="156647" y="296584"/>
                                  </a:lnTo>
                                  <a:lnTo>
                                    <a:pt x="158670" y="295449"/>
                                  </a:lnTo>
                                  <a:lnTo>
                                    <a:pt x="159151" y="295311"/>
                                  </a:lnTo>
                                  <a:lnTo>
                                    <a:pt x="159633" y="295166"/>
                                  </a:lnTo>
                                  <a:lnTo>
                                    <a:pt x="160018" y="295093"/>
                                  </a:lnTo>
                                  <a:lnTo>
                                    <a:pt x="161271" y="295027"/>
                                  </a:lnTo>
                                  <a:lnTo>
                                    <a:pt x="161849" y="295027"/>
                                  </a:lnTo>
                                  <a:lnTo>
                                    <a:pt x="162427" y="295093"/>
                                  </a:lnTo>
                                  <a:lnTo>
                                    <a:pt x="163776" y="295449"/>
                                  </a:lnTo>
                                  <a:lnTo>
                                    <a:pt x="164258" y="295594"/>
                                  </a:lnTo>
                                  <a:lnTo>
                                    <a:pt x="164739" y="295806"/>
                                  </a:lnTo>
                                  <a:lnTo>
                                    <a:pt x="165510" y="296228"/>
                                  </a:lnTo>
                                  <a:lnTo>
                                    <a:pt x="166377" y="296941"/>
                                  </a:lnTo>
                                  <a:lnTo>
                                    <a:pt x="166666" y="297291"/>
                                  </a:lnTo>
                                  <a:lnTo>
                                    <a:pt x="167629" y="297436"/>
                                  </a:lnTo>
                                  <a:lnTo>
                                    <a:pt x="167726" y="297508"/>
                                  </a:lnTo>
                                  <a:lnTo>
                                    <a:pt x="168400" y="298003"/>
                                  </a:lnTo>
                                  <a:lnTo>
                                    <a:pt x="168689" y="298142"/>
                                  </a:lnTo>
                                  <a:lnTo>
                                    <a:pt x="168882" y="298214"/>
                                  </a:lnTo>
                                  <a:lnTo>
                                    <a:pt x="169556" y="298214"/>
                                  </a:lnTo>
                                  <a:lnTo>
                                    <a:pt x="169845" y="298142"/>
                                  </a:lnTo>
                                  <a:lnTo>
                                    <a:pt x="170519" y="298003"/>
                                  </a:lnTo>
                                  <a:lnTo>
                                    <a:pt x="170712" y="297931"/>
                                  </a:lnTo>
                                  <a:lnTo>
                                    <a:pt x="170905" y="297858"/>
                                  </a:lnTo>
                                  <a:lnTo>
                                    <a:pt x="171483" y="297436"/>
                                  </a:lnTo>
                                  <a:lnTo>
                                    <a:pt x="172543" y="296868"/>
                                  </a:lnTo>
                                  <a:lnTo>
                                    <a:pt x="172831" y="296657"/>
                                  </a:lnTo>
                                  <a:lnTo>
                                    <a:pt x="173120" y="296373"/>
                                  </a:lnTo>
                                  <a:lnTo>
                                    <a:pt x="173217" y="296228"/>
                                  </a:lnTo>
                                  <a:lnTo>
                                    <a:pt x="173217" y="295944"/>
                                  </a:lnTo>
                                  <a:lnTo>
                                    <a:pt x="173313" y="295733"/>
                                  </a:lnTo>
                                  <a:lnTo>
                                    <a:pt x="173313" y="295522"/>
                                  </a:lnTo>
                                  <a:lnTo>
                                    <a:pt x="173217" y="295093"/>
                                  </a:lnTo>
                                  <a:lnTo>
                                    <a:pt x="173024" y="294743"/>
                                  </a:lnTo>
                                  <a:lnTo>
                                    <a:pt x="172928" y="294387"/>
                                  </a:lnTo>
                                  <a:lnTo>
                                    <a:pt x="172735" y="294031"/>
                                  </a:lnTo>
                                  <a:lnTo>
                                    <a:pt x="171772" y="292684"/>
                                  </a:lnTo>
                                  <a:lnTo>
                                    <a:pt x="171193" y="292051"/>
                                  </a:lnTo>
                                  <a:lnTo>
                                    <a:pt x="170712" y="291199"/>
                                  </a:lnTo>
                                  <a:lnTo>
                                    <a:pt x="170616" y="290916"/>
                                  </a:lnTo>
                                  <a:lnTo>
                                    <a:pt x="170616" y="290698"/>
                                  </a:lnTo>
                                  <a:lnTo>
                                    <a:pt x="170905" y="289781"/>
                                  </a:lnTo>
                                  <a:lnTo>
                                    <a:pt x="171097" y="289424"/>
                                  </a:lnTo>
                                  <a:lnTo>
                                    <a:pt x="171097" y="289141"/>
                                  </a:lnTo>
                                  <a:lnTo>
                                    <a:pt x="171290" y="288290"/>
                                  </a:lnTo>
                                  <a:lnTo>
                                    <a:pt x="171290" y="287656"/>
                                  </a:lnTo>
                                  <a:lnTo>
                                    <a:pt x="171290" y="286804"/>
                                  </a:lnTo>
                                  <a:lnTo>
                                    <a:pt x="171387" y="285174"/>
                                  </a:lnTo>
                                  <a:lnTo>
                                    <a:pt x="171579" y="283261"/>
                                  </a:lnTo>
                                  <a:lnTo>
                                    <a:pt x="171675" y="282832"/>
                                  </a:lnTo>
                                  <a:lnTo>
                                    <a:pt x="171868" y="281915"/>
                                  </a:lnTo>
                                  <a:lnTo>
                                    <a:pt x="172061" y="281486"/>
                                  </a:lnTo>
                                  <a:lnTo>
                                    <a:pt x="172639" y="280423"/>
                                  </a:lnTo>
                                  <a:lnTo>
                                    <a:pt x="172831" y="279928"/>
                                  </a:lnTo>
                                  <a:lnTo>
                                    <a:pt x="173024" y="279500"/>
                                  </a:lnTo>
                                  <a:lnTo>
                                    <a:pt x="173024" y="279077"/>
                                  </a:lnTo>
                                  <a:lnTo>
                                    <a:pt x="173024" y="278721"/>
                                  </a:lnTo>
                                  <a:lnTo>
                                    <a:pt x="173024" y="278365"/>
                                  </a:lnTo>
                                  <a:lnTo>
                                    <a:pt x="172831" y="278081"/>
                                  </a:lnTo>
                                  <a:lnTo>
                                    <a:pt x="172735" y="277731"/>
                                  </a:lnTo>
                                  <a:lnTo>
                                    <a:pt x="172446" y="277447"/>
                                  </a:lnTo>
                                  <a:lnTo>
                                    <a:pt x="172253" y="277163"/>
                                  </a:lnTo>
                                  <a:lnTo>
                                    <a:pt x="171868" y="276946"/>
                                  </a:lnTo>
                                  <a:lnTo>
                                    <a:pt x="171579" y="276668"/>
                                  </a:lnTo>
                                  <a:lnTo>
                                    <a:pt x="170423" y="276167"/>
                                  </a:lnTo>
                                  <a:lnTo>
                                    <a:pt x="170134" y="275956"/>
                                  </a:lnTo>
                                  <a:lnTo>
                                    <a:pt x="170038" y="275884"/>
                                  </a:lnTo>
                                  <a:lnTo>
                                    <a:pt x="169941" y="275817"/>
                                  </a:lnTo>
                                  <a:lnTo>
                                    <a:pt x="169941" y="275600"/>
                                  </a:lnTo>
                                  <a:lnTo>
                                    <a:pt x="169941" y="275389"/>
                                  </a:lnTo>
                                  <a:lnTo>
                                    <a:pt x="169941" y="275250"/>
                                  </a:lnTo>
                                  <a:lnTo>
                                    <a:pt x="170134" y="274894"/>
                                  </a:lnTo>
                                  <a:lnTo>
                                    <a:pt x="170712" y="273759"/>
                                  </a:lnTo>
                                  <a:lnTo>
                                    <a:pt x="170905" y="273475"/>
                                  </a:lnTo>
                                  <a:lnTo>
                                    <a:pt x="171290" y="273052"/>
                                  </a:lnTo>
                                  <a:lnTo>
                                    <a:pt x="171579" y="272907"/>
                                  </a:lnTo>
                                  <a:lnTo>
                                    <a:pt x="172349" y="272696"/>
                                  </a:lnTo>
                                  <a:lnTo>
                                    <a:pt x="173313" y="272624"/>
                                  </a:lnTo>
                                  <a:lnTo>
                                    <a:pt x="173795" y="272624"/>
                                  </a:lnTo>
                                  <a:lnTo>
                                    <a:pt x="174276" y="272768"/>
                                  </a:lnTo>
                                  <a:lnTo>
                                    <a:pt x="176396" y="273263"/>
                                  </a:lnTo>
                                  <a:lnTo>
                                    <a:pt x="177263" y="273547"/>
                                  </a:lnTo>
                                  <a:lnTo>
                                    <a:pt x="177937" y="273759"/>
                                  </a:lnTo>
                                  <a:lnTo>
                                    <a:pt x="178708" y="273903"/>
                                  </a:lnTo>
                                  <a:lnTo>
                                    <a:pt x="179575" y="274042"/>
                                  </a:lnTo>
                                  <a:lnTo>
                                    <a:pt x="180442" y="274115"/>
                                  </a:lnTo>
                                  <a:lnTo>
                                    <a:pt x="182176" y="274115"/>
                                  </a:lnTo>
                                  <a:lnTo>
                                    <a:pt x="182465" y="274115"/>
                                  </a:lnTo>
                                  <a:lnTo>
                                    <a:pt x="182658" y="274042"/>
                                  </a:lnTo>
                                  <a:lnTo>
                                    <a:pt x="182947" y="273970"/>
                                  </a:lnTo>
                                  <a:lnTo>
                                    <a:pt x="185259" y="273119"/>
                                  </a:lnTo>
                                  <a:lnTo>
                                    <a:pt x="185452" y="273052"/>
                                  </a:lnTo>
                                  <a:lnTo>
                                    <a:pt x="186704" y="272274"/>
                                  </a:lnTo>
                                  <a:lnTo>
                                    <a:pt x="187282" y="271772"/>
                                  </a:lnTo>
                                  <a:lnTo>
                                    <a:pt x="187475" y="271634"/>
                                  </a:lnTo>
                                  <a:lnTo>
                                    <a:pt x="187668" y="271350"/>
                                  </a:lnTo>
                                  <a:lnTo>
                                    <a:pt x="188053" y="270710"/>
                                  </a:lnTo>
                                  <a:lnTo>
                                    <a:pt x="188053" y="270499"/>
                                  </a:lnTo>
                                  <a:lnTo>
                                    <a:pt x="188149" y="270287"/>
                                  </a:lnTo>
                                  <a:lnTo>
                                    <a:pt x="188053" y="269152"/>
                                  </a:lnTo>
                                  <a:lnTo>
                                    <a:pt x="188149" y="268796"/>
                                  </a:lnTo>
                                  <a:lnTo>
                                    <a:pt x="188149" y="268657"/>
                                  </a:lnTo>
                                  <a:lnTo>
                                    <a:pt x="188053" y="268446"/>
                                  </a:lnTo>
                                  <a:lnTo>
                                    <a:pt x="187860" y="268017"/>
                                  </a:lnTo>
                                  <a:lnTo>
                                    <a:pt x="187379" y="267311"/>
                                  </a:lnTo>
                                  <a:lnTo>
                                    <a:pt x="187089" y="266955"/>
                                  </a:lnTo>
                                  <a:lnTo>
                                    <a:pt x="186801" y="266744"/>
                                  </a:lnTo>
                                  <a:lnTo>
                                    <a:pt x="186512" y="266460"/>
                                  </a:lnTo>
                                  <a:lnTo>
                                    <a:pt x="185452" y="265820"/>
                                  </a:lnTo>
                                  <a:lnTo>
                                    <a:pt x="185066" y="265681"/>
                                  </a:lnTo>
                                  <a:lnTo>
                                    <a:pt x="184777" y="265536"/>
                                  </a:lnTo>
                                  <a:lnTo>
                                    <a:pt x="184007" y="265397"/>
                                  </a:lnTo>
                                  <a:lnTo>
                                    <a:pt x="181984" y="264969"/>
                                  </a:lnTo>
                                  <a:lnTo>
                                    <a:pt x="181791" y="264830"/>
                                  </a:lnTo>
                                  <a:lnTo>
                                    <a:pt x="181502" y="264685"/>
                                  </a:lnTo>
                                  <a:lnTo>
                                    <a:pt x="180924" y="264190"/>
                                  </a:lnTo>
                                  <a:lnTo>
                                    <a:pt x="180731" y="263906"/>
                                  </a:lnTo>
                                  <a:lnTo>
                                    <a:pt x="180635" y="263767"/>
                                  </a:lnTo>
                                  <a:lnTo>
                                    <a:pt x="180442" y="263484"/>
                                  </a:lnTo>
                                  <a:lnTo>
                                    <a:pt x="180346" y="263200"/>
                                  </a:lnTo>
                                  <a:lnTo>
                                    <a:pt x="180346" y="262983"/>
                                  </a:lnTo>
                                  <a:lnTo>
                                    <a:pt x="180346" y="262560"/>
                                  </a:lnTo>
                                  <a:lnTo>
                                    <a:pt x="180442" y="262204"/>
                                  </a:lnTo>
                                  <a:lnTo>
                                    <a:pt x="180635" y="261920"/>
                                  </a:lnTo>
                                  <a:lnTo>
                                    <a:pt x="181406" y="261002"/>
                                  </a:lnTo>
                                  <a:lnTo>
                                    <a:pt x="181598" y="260785"/>
                                  </a:lnTo>
                                  <a:lnTo>
                                    <a:pt x="184007" y="259228"/>
                                  </a:lnTo>
                                  <a:lnTo>
                                    <a:pt x="184681" y="258733"/>
                                  </a:lnTo>
                                  <a:lnTo>
                                    <a:pt x="185548" y="258026"/>
                                  </a:lnTo>
                                  <a:lnTo>
                                    <a:pt x="186512" y="257314"/>
                                  </a:lnTo>
                                  <a:lnTo>
                                    <a:pt x="188438" y="256251"/>
                                  </a:lnTo>
                                  <a:lnTo>
                                    <a:pt x="188631" y="256179"/>
                                  </a:lnTo>
                                  <a:lnTo>
                                    <a:pt x="189113" y="255684"/>
                                  </a:lnTo>
                                  <a:lnTo>
                                    <a:pt x="189209" y="255545"/>
                                  </a:lnTo>
                                  <a:lnTo>
                                    <a:pt x="189306" y="255400"/>
                                  </a:lnTo>
                                  <a:lnTo>
                                    <a:pt x="189306" y="255189"/>
                                  </a:lnTo>
                                  <a:lnTo>
                                    <a:pt x="189402" y="254905"/>
                                  </a:lnTo>
                                  <a:lnTo>
                                    <a:pt x="189402" y="254621"/>
                                  </a:lnTo>
                                  <a:lnTo>
                                    <a:pt x="189306" y="254338"/>
                                  </a:lnTo>
                                  <a:lnTo>
                                    <a:pt x="189306" y="254054"/>
                                  </a:lnTo>
                                  <a:lnTo>
                                    <a:pt x="189113" y="253631"/>
                                  </a:lnTo>
                                  <a:lnTo>
                                    <a:pt x="188824" y="253203"/>
                                  </a:lnTo>
                                  <a:lnTo>
                                    <a:pt x="188342" y="252279"/>
                                  </a:lnTo>
                                  <a:lnTo>
                                    <a:pt x="187957" y="251428"/>
                                  </a:lnTo>
                                  <a:lnTo>
                                    <a:pt x="187089" y="249798"/>
                                  </a:lnTo>
                                  <a:lnTo>
                                    <a:pt x="186993" y="249514"/>
                                  </a:lnTo>
                                  <a:lnTo>
                                    <a:pt x="186993" y="249230"/>
                                  </a:lnTo>
                                  <a:lnTo>
                                    <a:pt x="187186" y="248524"/>
                                  </a:lnTo>
                                  <a:lnTo>
                                    <a:pt x="187379" y="248101"/>
                                  </a:lnTo>
                                  <a:lnTo>
                                    <a:pt x="187571" y="247673"/>
                                  </a:lnTo>
                                  <a:lnTo>
                                    <a:pt x="188438" y="246399"/>
                                  </a:lnTo>
                                  <a:lnTo>
                                    <a:pt x="188920" y="245620"/>
                                  </a:lnTo>
                                  <a:lnTo>
                                    <a:pt x="189113" y="245192"/>
                                  </a:lnTo>
                                  <a:lnTo>
                                    <a:pt x="189209" y="244908"/>
                                  </a:lnTo>
                                  <a:lnTo>
                                    <a:pt x="189306" y="244624"/>
                                  </a:lnTo>
                                  <a:lnTo>
                                    <a:pt x="189402" y="243773"/>
                                  </a:lnTo>
                                  <a:lnTo>
                                    <a:pt x="189402" y="242710"/>
                                  </a:lnTo>
                                  <a:lnTo>
                                    <a:pt x="189306" y="242076"/>
                                  </a:lnTo>
                                  <a:lnTo>
                                    <a:pt x="189113" y="241437"/>
                                  </a:lnTo>
                                  <a:lnTo>
                                    <a:pt x="188920" y="240797"/>
                                  </a:lnTo>
                                  <a:lnTo>
                                    <a:pt x="188727" y="240163"/>
                                  </a:lnTo>
                                  <a:lnTo>
                                    <a:pt x="188053" y="238460"/>
                                  </a:lnTo>
                                  <a:lnTo>
                                    <a:pt x="187764" y="237537"/>
                                  </a:lnTo>
                                  <a:lnTo>
                                    <a:pt x="187764" y="237181"/>
                                  </a:lnTo>
                                  <a:lnTo>
                                    <a:pt x="187764" y="236830"/>
                                  </a:lnTo>
                                  <a:lnTo>
                                    <a:pt x="187764" y="236547"/>
                                  </a:lnTo>
                                  <a:lnTo>
                                    <a:pt x="187860" y="236263"/>
                                  </a:lnTo>
                                  <a:lnTo>
                                    <a:pt x="187957" y="236052"/>
                                  </a:lnTo>
                                  <a:lnTo>
                                    <a:pt x="188149" y="235768"/>
                                  </a:lnTo>
                                  <a:lnTo>
                                    <a:pt x="188342" y="235623"/>
                                  </a:lnTo>
                                  <a:lnTo>
                                    <a:pt x="188438" y="235551"/>
                                  </a:lnTo>
                                  <a:lnTo>
                                    <a:pt x="188631" y="235478"/>
                                  </a:lnTo>
                                  <a:lnTo>
                                    <a:pt x="188920" y="235478"/>
                                  </a:lnTo>
                                  <a:lnTo>
                                    <a:pt x="189594" y="235412"/>
                                  </a:lnTo>
                                  <a:lnTo>
                                    <a:pt x="190076" y="235412"/>
                                  </a:lnTo>
                                  <a:lnTo>
                                    <a:pt x="190750" y="235551"/>
                                  </a:lnTo>
                                  <a:lnTo>
                                    <a:pt x="191424" y="235695"/>
                                  </a:lnTo>
                                  <a:lnTo>
                                    <a:pt x="192677" y="236052"/>
                                  </a:lnTo>
                                  <a:lnTo>
                                    <a:pt x="193930" y="236474"/>
                                  </a:lnTo>
                                  <a:lnTo>
                                    <a:pt x="194604" y="236613"/>
                                  </a:lnTo>
                                  <a:lnTo>
                                    <a:pt x="195856" y="236830"/>
                                  </a:lnTo>
                                  <a:lnTo>
                                    <a:pt x="196435" y="236897"/>
                                  </a:lnTo>
                                  <a:lnTo>
                                    <a:pt x="196916" y="236969"/>
                                  </a:lnTo>
                                  <a:lnTo>
                                    <a:pt x="197397" y="236969"/>
                                  </a:lnTo>
                                  <a:lnTo>
                                    <a:pt x="197783" y="236897"/>
                                  </a:lnTo>
                                  <a:lnTo>
                                    <a:pt x="198747" y="236686"/>
                                  </a:lnTo>
                                  <a:lnTo>
                                    <a:pt x="199228" y="236474"/>
                                  </a:lnTo>
                                  <a:lnTo>
                                    <a:pt x="199614" y="236263"/>
                                  </a:lnTo>
                                  <a:lnTo>
                                    <a:pt x="199999" y="236052"/>
                                  </a:lnTo>
                                  <a:lnTo>
                                    <a:pt x="200288" y="235834"/>
                                  </a:lnTo>
                                  <a:lnTo>
                                    <a:pt x="200481" y="235551"/>
                                  </a:lnTo>
                                  <a:lnTo>
                                    <a:pt x="200577" y="235339"/>
                                  </a:lnTo>
                                  <a:lnTo>
                                    <a:pt x="200577" y="235200"/>
                                  </a:lnTo>
                                  <a:lnTo>
                                    <a:pt x="200577" y="235056"/>
                                  </a:lnTo>
                                  <a:lnTo>
                                    <a:pt x="200481" y="234633"/>
                                  </a:lnTo>
                                  <a:lnTo>
                                    <a:pt x="200288" y="234204"/>
                                  </a:lnTo>
                                  <a:lnTo>
                                    <a:pt x="199903" y="233069"/>
                                  </a:lnTo>
                                  <a:lnTo>
                                    <a:pt x="199228" y="231367"/>
                                  </a:lnTo>
                                  <a:lnTo>
                                    <a:pt x="198747" y="230304"/>
                                  </a:lnTo>
                                  <a:lnTo>
                                    <a:pt x="197879" y="228886"/>
                                  </a:lnTo>
                                  <a:lnTo>
                                    <a:pt x="197301" y="227968"/>
                                  </a:lnTo>
                                  <a:lnTo>
                                    <a:pt x="197012" y="227540"/>
                                  </a:lnTo>
                                  <a:lnTo>
                                    <a:pt x="196723" y="227189"/>
                                  </a:lnTo>
                                  <a:lnTo>
                                    <a:pt x="196242" y="226694"/>
                                  </a:lnTo>
                                  <a:lnTo>
                                    <a:pt x="195953" y="226477"/>
                                  </a:lnTo>
                                  <a:lnTo>
                                    <a:pt x="195664" y="226266"/>
                                  </a:lnTo>
                                  <a:lnTo>
                                    <a:pt x="195375" y="226127"/>
                                  </a:lnTo>
                                  <a:lnTo>
                                    <a:pt x="194700" y="225910"/>
                                  </a:lnTo>
                                  <a:lnTo>
                                    <a:pt x="193737" y="225342"/>
                                  </a:lnTo>
                                  <a:lnTo>
                                    <a:pt x="193544" y="225203"/>
                                  </a:lnTo>
                                  <a:lnTo>
                                    <a:pt x="193448" y="224992"/>
                                  </a:lnTo>
                                  <a:lnTo>
                                    <a:pt x="193256" y="224847"/>
                                  </a:lnTo>
                                  <a:lnTo>
                                    <a:pt x="193256" y="224636"/>
                                  </a:lnTo>
                                  <a:lnTo>
                                    <a:pt x="193256" y="224424"/>
                                  </a:lnTo>
                                  <a:lnTo>
                                    <a:pt x="193448" y="224213"/>
                                  </a:lnTo>
                                  <a:lnTo>
                                    <a:pt x="193641" y="224068"/>
                                  </a:lnTo>
                                  <a:lnTo>
                                    <a:pt x="194218" y="223646"/>
                                  </a:lnTo>
                                  <a:lnTo>
                                    <a:pt x="194604" y="223428"/>
                                  </a:lnTo>
                                  <a:lnTo>
                                    <a:pt x="195760" y="222933"/>
                                  </a:lnTo>
                                  <a:lnTo>
                                    <a:pt x="196916" y="222511"/>
                                  </a:lnTo>
                                  <a:lnTo>
                                    <a:pt x="197301" y="222366"/>
                                  </a:lnTo>
                                  <a:lnTo>
                                    <a:pt x="197687" y="222155"/>
                                  </a:lnTo>
                                  <a:lnTo>
                                    <a:pt x="196916" y="221303"/>
                                  </a:lnTo>
                                  <a:lnTo>
                                    <a:pt x="196627" y="221020"/>
                                  </a:lnTo>
                                  <a:lnTo>
                                    <a:pt x="196242" y="220663"/>
                                  </a:lnTo>
                                  <a:lnTo>
                                    <a:pt x="195760" y="220452"/>
                                  </a:lnTo>
                                  <a:lnTo>
                                    <a:pt x="195664" y="220386"/>
                                  </a:lnTo>
                                  <a:lnTo>
                                    <a:pt x="195567" y="220241"/>
                                  </a:lnTo>
                                  <a:lnTo>
                                    <a:pt x="195086" y="218895"/>
                                  </a:lnTo>
                                  <a:lnTo>
                                    <a:pt x="194893" y="218750"/>
                                  </a:lnTo>
                                  <a:lnTo>
                                    <a:pt x="194411" y="218327"/>
                                  </a:lnTo>
                                  <a:lnTo>
                                    <a:pt x="194315" y="218182"/>
                                  </a:lnTo>
                                  <a:lnTo>
                                    <a:pt x="194122" y="217687"/>
                                  </a:lnTo>
                                  <a:lnTo>
                                    <a:pt x="193833" y="216908"/>
                                  </a:lnTo>
                                  <a:lnTo>
                                    <a:pt x="193737" y="216625"/>
                                  </a:lnTo>
                                  <a:lnTo>
                                    <a:pt x="193833" y="216413"/>
                                  </a:lnTo>
                                  <a:lnTo>
                                    <a:pt x="194122" y="215707"/>
                                  </a:lnTo>
                                  <a:lnTo>
                                    <a:pt x="194218" y="215490"/>
                                  </a:lnTo>
                                  <a:lnTo>
                                    <a:pt x="194411" y="213437"/>
                                  </a:lnTo>
                                  <a:lnTo>
                                    <a:pt x="194508" y="212230"/>
                                  </a:lnTo>
                                  <a:lnTo>
                                    <a:pt x="194508" y="211807"/>
                                  </a:lnTo>
                                  <a:lnTo>
                                    <a:pt x="194604" y="211596"/>
                                  </a:lnTo>
                                  <a:lnTo>
                                    <a:pt x="195375" y="210105"/>
                                  </a:lnTo>
                                  <a:lnTo>
                                    <a:pt x="195471" y="209537"/>
                                  </a:lnTo>
                                  <a:lnTo>
                                    <a:pt x="195856" y="208547"/>
                                  </a:lnTo>
                                  <a:lnTo>
                                    <a:pt x="196145" y="207551"/>
                                  </a:lnTo>
                                  <a:lnTo>
                                    <a:pt x="196338" y="207056"/>
                                  </a:lnTo>
                                  <a:lnTo>
                                    <a:pt x="196435" y="206633"/>
                                  </a:lnTo>
                                  <a:lnTo>
                                    <a:pt x="196435" y="206205"/>
                                  </a:lnTo>
                                  <a:lnTo>
                                    <a:pt x="196435" y="205921"/>
                                  </a:lnTo>
                                  <a:lnTo>
                                    <a:pt x="196338" y="205637"/>
                                  </a:lnTo>
                                  <a:lnTo>
                                    <a:pt x="196242" y="205354"/>
                                  </a:lnTo>
                                  <a:lnTo>
                                    <a:pt x="196049" y="204997"/>
                                  </a:lnTo>
                                  <a:lnTo>
                                    <a:pt x="195567" y="204436"/>
                                  </a:lnTo>
                                  <a:lnTo>
                                    <a:pt x="195471" y="204152"/>
                                  </a:lnTo>
                                  <a:lnTo>
                                    <a:pt x="195567" y="203512"/>
                                  </a:lnTo>
                                  <a:lnTo>
                                    <a:pt x="196145" y="201882"/>
                                  </a:lnTo>
                                  <a:lnTo>
                                    <a:pt x="196435" y="200959"/>
                                  </a:lnTo>
                                  <a:lnTo>
                                    <a:pt x="196916" y="199685"/>
                                  </a:lnTo>
                                  <a:lnTo>
                                    <a:pt x="197301" y="199045"/>
                                  </a:lnTo>
                                  <a:lnTo>
                                    <a:pt x="198072" y="198194"/>
                                  </a:lnTo>
                                  <a:lnTo>
                                    <a:pt x="198168" y="198055"/>
                                  </a:lnTo>
                                  <a:lnTo>
                                    <a:pt x="198265" y="197844"/>
                                  </a:lnTo>
                                  <a:lnTo>
                                    <a:pt x="198361" y="197487"/>
                                  </a:lnTo>
                                  <a:lnTo>
                                    <a:pt x="198361" y="197204"/>
                                  </a:lnTo>
                                  <a:lnTo>
                                    <a:pt x="198458" y="196564"/>
                                  </a:lnTo>
                                  <a:lnTo>
                                    <a:pt x="198554" y="195429"/>
                                  </a:lnTo>
                                  <a:lnTo>
                                    <a:pt x="198554" y="194300"/>
                                  </a:lnTo>
                                  <a:lnTo>
                                    <a:pt x="198458" y="193732"/>
                                  </a:lnTo>
                                  <a:lnTo>
                                    <a:pt x="198361" y="193165"/>
                                  </a:lnTo>
                                  <a:lnTo>
                                    <a:pt x="197976" y="191958"/>
                                  </a:lnTo>
                                  <a:lnTo>
                                    <a:pt x="197879" y="191535"/>
                                  </a:lnTo>
                                  <a:lnTo>
                                    <a:pt x="197687" y="189549"/>
                                  </a:lnTo>
                                  <a:lnTo>
                                    <a:pt x="197205" y="187424"/>
                                  </a:lnTo>
                                  <a:lnTo>
                                    <a:pt x="197205" y="187207"/>
                                  </a:lnTo>
                                  <a:lnTo>
                                    <a:pt x="197205" y="186923"/>
                                  </a:lnTo>
                                  <a:lnTo>
                                    <a:pt x="197494" y="185577"/>
                                  </a:lnTo>
                                  <a:lnTo>
                                    <a:pt x="197783" y="185009"/>
                                  </a:lnTo>
                                  <a:lnTo>
                                    <a:pt x="198072" y="184442"/>
                                  </a:lnTo>
                                  <a:lnTo>
                                    <a:pt x="199228" y="182745"/>
                                  </a:lnTo>
                                  <a:lnTo>
                                    <a:pt x="199806" y="181749"/>
                                  </a:lnTo>
                                  <a:lnTo>
                                    <a:pt x="200481" y="180548"/>
                                  </a:lnTo>
                                  <a:lnTo>
                                    <a:pt x="201540" y="179697"/>
                                  </a:lnTo>
                                  <a:lnTo>
                                    <a:pt x="201829" y="179485"/>
                                  </a:lnTo>
                                  <a:lnTo>
                                    <a:pt x="202504" y="179268"/>
                                  </a:lnTo>
                                  <a:lnTo>
                                    <a:pt x="202793" y="179057"/>
                                  </a:lnTo>
                                  <a:lnTo>
                                    <a:pt x="203178" y="178773"/>
                                  </a:lnTo>
                                  <a:lnTo>
                                    <a:pt x="203467" y="178417"/>
                                  </a:lnTo>
                                  <a:lnTo>
                                    <a:pt x="203852" y="177994"/>
                                  </a:lnTo>
                                  <a:lnTo>
                                    <a:pt x="204334" y="177288"/>
                                  </a:lnTo>
                                  <a:lnTo>
                                    <a:pt x="204431" y="177143"/>
                                  </a:lnTo>
                                  <a:lnTo>
                                    <a:pt x="204431" y="176998"/>
                                  </a:lnTo>
                                  <a:lnTo>
                                    <a:pt x="204431" y="176787"/>
                                  </a:lnTo>
                                  <a:lnTo>
                                    <a:pt x="204334" y="176648"/>
                                  </a:lnTo>
                                  <a:lnTo>
                                    <a:pt x="202600" y="175585"/>
                                  </a:lnTo>
                                  <a:lnTo>
                                    <a:pt x="197301" y="171685"/>
                                  </a:lnTo>
                                  <a:lnTo>
                                    <a:pt x="196627" y="171257"/>
                                  </a:lnTo>
                                  <a:lnTo>
                                    <a:pt x="196242" y="171046"/>
                                  </a:lnTo>
                                  <a:lnTo>
                                    <a:pt x="195086" y="170478"/>
                                  </a:lnTo>
                                  <a:lnTo>
                                    <a:pt x="194508" y="170267"/>
                                  </a:lnTo>
                                  <a:lnTo>
                                    <a:pt x="194026" y="170055"/>
                                  </a:lnTo>
                                  <a:lnTo>
                                    <a:pt x="193062" y="169627"/>
                                  </a:lnTo>
                                  <a:lnTo>
                                    <a:pt x="192003" y="169204"/>
                                  </a:lnTo>
                                  <a:lnTo>
                                    <a:pt x="191136" y="168776"/>
                                  </a:lnTo>
                                  <a:lnTo>
                                    <a:pt x="190654" y="168425"/>
                                  </a:lnTo>
                                  <a:lnTo>
                                    <a:pt x="189883" y="167858"/>
                                  </a:lnTo>
                                  <a:lnTo>
                                    <a:pt x="188535" y="166723"/>
                                  </a:lnTo>
                                  <a:lnTo>
                                    <a:pt x="188149" y="166367"/>
                                  </a:lnTo>
                                  <a:lnTo>
                                    <a:pt x="187571" y="165733"/>
                                  </a:lnTo>
                                  <a:lnTo>
                                    <a:pt x="187379" y="165449"/>
                                  </a:lnTo>
                                  <a:lnTo>
                                    <a:pt x="187089" y="165093"/>
                                  </a:lnTo>
                                  <a:lnTo>
                                    <a:pt x="186801" y="164526"/>
                                  </a:lnTo>
                                  <a:lnTo>
                                    <a:pt x="186319" y="163674"/>
                                  </a:lnTo>
                                  <a:lnTo>
                                    <a:pt x="185933" y="162823"/>
                                  </a:lnTo>
                                  <a:lnTo>
                                    <a:pt x="185548" y="161900"/>
                                  </a:lnTo>
                                  <a:lnTo>
                                    <a:pt x="185356" y="160909"/>
                                  </a:lnTo>
                                  <a:lnTo>
                                    <a:pt x="185259" y="160270"/>
                                  </a:lnTo>
                                  <a:lnTo>
                                    <a:pt x="184777" y="156659"/>
                                  </a:lnTo>
                                  <a:lnTo>
                                    <a:pt x="184777" y="156158"/>
                                  </a:lnTo>
                                  <a:lnTo>
                                    <a:pt x="184777" y="155380"/>
                                  </a:lnTo>
                                  <a:lnTo>
                                    <a:pt x="184681" y="155023"/>
                                  </a:lnTo>
                                  <a:lnTo>
                                    <a:pt x="184681" y="154601"/>
                                  </a:lnTo>
                                  <a:lnTo>
                                    <a:pt x="184489" y="154178"/>
                                  </a:lnTo>
                                  <a:lnTo>
                                    <a:pt x="183814" y="152898"/>
                                  </a:lnTo>
                                  <a:lnTo>
                                    <a:pt x="181791" y="148503"/>
                                  </a:lnTo>
                                  <a:lnTo>
                                    <a:pt x="181116" y="147018"/>
                                  </a:lnTo>
                                  <a:lnTo>
                                    <a:pt x="181020" y="146873"/>
                                  </a:lnTo>
                                  <a:lnTo>
                                    <a:pt x="181020" y="146523"/>
                                  </a:lnTo>
                                  <a:lnTo>
                                    <a:pt x="181020" y="146022"/>
                                  </a:lnTo>
                                  <a:lnTo>
                                    <a:pt x="181020" y="145527"/>
                                  </a:lnTo>
                                  <a:lnTo>
                                    <a:pt x="180828" y="144604"/>
                                  </a:lnTo>
                                  <a:lnTo>
                                    <a:pt x="179190" y="143330"/>
                                  </a:lnTo>
                                  <a:lnTo>
                                    <a:pt x="178804" y="143119"/>
                                  </a:lnTo>
                                  <a:lnTo>
                                    <a:pt x="177648" y="142623"/>
                                  </a:lnTo>
                                  <a:lnTo>
                                    <a:pt x="176685" y="142122"/>
                                  </a:lnTo>
                                  <a:lnTo>
                                    <a:pt x="175722" y="141561"/>
                                  </a:lnTo>
                                  <a:lnTo>
                                    <a:pt x="172349" y="139357"/>
                                  </a:lnTo>
                                  <a:lnTo>
                                    <a:pt x="172061" y="139146"/>
                                  </a:lnTo>
                                  <a:lnTo>
                                    <a:pt x="169941" y="136665"/>
                                  </a:lnTo>
                                  <a:lnTo>
                                    <a:pt x="169652" y="134612"/>
                                  </a:lnTo>
                                  <a:lnTo>
                                    <a:pt x="169363" y="131280"/>
                                  </a:lnTo>
                                  <a:lnTo>
                                    <a:pt x="170423" y="129505"/>
                                  </a:lnTo>
                                  <a:lnTo>
                                    <a:pt x="171001" y="128660"/>
                                  </a:lnTo>
                                  <a:lnTo>
                                    <a:pt x="170905" y="127308"/>
                                  </a:lnTo>
                                  <a:lnTo>
                                    <a:pt x="170712" y="126034"/>
                                  </a:lnTo>
                                  <a:lnTo>
                                    <a:pt x="170519" y="125110"/>
                                  </a:lnTo>
                                  <a:lnTo>
                                    <a:pt x="170423" y="124615"/>
                                  </a:lnTo>
                                  <a:lnTo>
                                    <a:pt x="170231" y="124193"/>
                                  </a:lnTo>
                                  <a:lnTo>
                                    <a:pt x="169941" y="123909"/>
                                  </a:lnTo>
                                  <a:lnTo>
                                    <a:pt x="169652" y="123553"/>
                                  </a:lnTo>
                                  <a:lnTo>
                                    <a:pt x="169170" y="123058"/>
                                  </a:lnTo>
                                  <a:lnTo>
                                    <a:pt x="168496" y="122490"/>
                                  </a:lnTo>
                                  <a:lnTo>
                                    <a:pt x="168111" y="122279"/>
                                  </a:lnTo>
                                  <a:lnTo>
                                    <a:pt x="167726" y="122062"/>
                                  </a:lnTo>
                                  <a:lnTo>
                                    <a:pt x="166858" y="121784"/>
                                  </a:lnTo>
                                  <a:lnTo>
                                    <a:pt x="166281" y="121500"/>
                                  </a:lnTo>
                                  <a:lnTo>
                                    <a:pt x="165991" y="121355"/>
                                  </a:lnTo>
                                  <a:lnTo>
                                    <a:pt x="165606" y="121144"/>
                                  </a:lnTo>
                                  <a:lnTo>
                                    <a:pt x="163197" y="119019"/>
                                  </a:lnTo>
                                  <a:lnTo>
                                    <a:pt x="162138" y="118023"/>
                                  </a:lnTo>
                                  <a:lnTo>
                                    <a:pt x="160982" y="117105"/>
                                  </a:lnTo>
                                  <a:lnTo>
                                    <a:pt x="160500" y="116821"/>
                                  </a:lnTo>
                                  <a:lnTo>
                                    <a:pt x="160115" y="116538"/>
                                  </a:lnTo>
                                  <a:lnTo>
                                    <a:pt x="159151" y="116037"/>
                                  </a:lnTo>
                                  <a:lnTo>
                                    <a:pt x="158477" y="115759"/>
                                  </a:lnTo>
                                  <a:lnTo>
                                    <a:pt x="157803" y="115825"/>
                                  </a:lnTo>
                                  <a:lnTo>
                                    <a:pt x="157128" y="115759"/>
                                  </a:lnTo>
                                  <a:lnTo>
                                    <a:pt x="156454" y="115542"/>
                                  </a:lnTo>
                                  <a:lnTo>
                                    <a:pt x="155491" y="115119"/>
                                  </a:lnTo>
                                  <a:lnTo>
                                    <a:pt x="154624" y="114407"/>
                                  </a:lnTo>
                                  <a:lnTo>
                                    <a:pt x="153853" y="113561"/>
                                  </a:lnTo>
                                  <a:lnTo>
                                    <a:pt x="152986" y="112282"/>
                                  </a:lnTo>
                                  <a:lnTo>
                                    <a:pt x="152312" y="111292"/>
                                  </a:lnTo>
                                  <a:lnTo>
                                    <a:pt x="151733" y="110440"/>
                                  </a:lnTo>
                                  <a:lnTo>
                                    <a:pt x="150674" y="109450"/>
                                  </a:lnTo>
                                  <a:lnTo>
                                    <a:pt x="149807" y="108382"/>
                                  </a:lnTo>
                                  <a:lnTo>
                                    <a:pt x="149325" y="107675"/>
                                  </a:lnTo>
                                  <a:lnTo>
                                    <a:pt x="148939" y="106963"/>
                                  </a:lnTo>
                                  <a:lnTo>
                                    <a:pt x="148458" y="105834"/>
                                  </a:lnTo>
                                  <a:lnTo>
                                    <a:pt x="148265" y="104983"/>
                                  </a:lnTo>
                                  <a:lnTo>
                                    <a:pt x="148169" y="104699"/>
                                  </a:lnTo>
                                  <a:lnTo>
                                    <a:pt x="148265" y="104132"/>
                                  </a:lnTo>
                                  <a:lnTo>
                                    <a:pt x="148554" y="102785"/>
                                  </a:lnTo>
                                  <a:lnTo>
                                    <a:pt x="148554" y="102357"/>
                                  </a:lnTo>
                                  <a:lnTo>
                                    <a:pt x="148554" y="102073"/>
                                  </a:lnTo>
                                  <a:lnTo>
                                    <a:pt x="148458" y="101723"/>
                                  </a:lnTo>
                                  <a:lnTo>
                                    <a:pt x="148265" y="101439"/>
                                  </a:lnTo>
                                  <a:lnTo>
                                    <a:pt x="147976" y="101083"/>
                                  </a:lnTo>
                                  <a:lnTo>
                                    <a:pt x="147398" y="100588"/>
                                  </a:lnTo>
                                  <a:lnTo>
                                    <a:pt x="146820" y="100159"/>
                                  </a:lnTo>
                                  <a:lnTo>
                                    <a:pt x="145857" y="99526"/>
                                  </a:lnTo>
                                  <a:lnTo>
                                    <a:pt x="145086" y="97823"/>
                                  </a:lnTo>
                                  <a:lnTo>
                                    <a:pt x="144508" y="96549"/>
                                  </a:lnTo>
                                  <a:lnTo>
                                    <a:pt x="143545" y="94986"/>
                                  </a:lnTo>
                                  <a:lnTo>
                                    <a:pt x="143256" y="94630"/>
                                  </a:lnTo>
                                  <a:lnTo>
                                    <a:pt x="142870" y="94207"/>
                                  </a:lnTo>
                                  <a:lnTo>
                                    <a:pt x="142099" y="93428"/>
                                  </a:lnTo>
                                  <a:lnTo>
                                    <a:pt x="141714" y="92933"/>
                                  </a:lnTo>
                                  <a:lnTo>
                                    <a:pt x="141522" y="92577"/>
                                  </a:lnTo>
                                  <a:lnTo>
                                    <a:pt x="141425" y="92293"/>
                                  </a:lnTo>
                                  <a:lnTo>
                                    <a:pt x="141522" y="91514"/>
                                  </a:lnTo>
                                  <a:lnTo>
                                    <a:pt x="141618" y="91158"/>
                                  </a:lnTo>
                                  <a:lnTo>
                                    <a:pt x="141907" y="90736"/>
                                  </a:lnTo>
                                  <a:lnTo>
                                    <a:pt x="142870" y="89812"/>
                                  </a:lnTo>
                                  <a:lnTo>
                                    <a:pt x="143063" y="89456"/>
                                  </a:lnTo>
                                  <a:lnTo>
                                    <a:pt x="143256" y="88321"/>
                                  </a:lnTo>
                                  <a:lnTo>
                                    <a:pt x="142966" y="86552"/>
                                  </a:lnTo>
                                  <a:lnTo>
                                    <a:pt x="142389" y="85562"/>
                                  </a:lnTo>
                                  <a:lnTo>
                                    <a:pt x="142003" y="83292"/>
                                  </a:lnTo>
                                  <a:lnTo>
                                    <a:pt x="143256" y="81873"/>
                                  </a:lnTo>
                                  <a:lnTo>
                                    <a:pt x="143641" y="81161"/>
                                  </a:lnTo>
                                  <a:lnTo>
                                    <a:pt x="143063" y="77690"/>
                                  </a:lnTo>
                                  <a:lnTo>
                                    <a:pt x="141907" y="75420"/>
                                  </a:lnTo>
                                  <a:lnTo>
                                    <a:pt x="141810" y="73862"/>
                                  </a:lnTo>
                                  <a:lnTo>
                                    <a:pt x="142485" y="71242"/>
                                  </a:lnTo>
                                  <a:lnTo>
                                    <a:pt x="143352" y="69111"/>
                                  </a:lnTo>
                                  <a:lnTo>
                                    <a:pt x="143545" y="69184"/>
                                  </a:lnTo>
                                  <a:lnTo>
                                    <a:pt x="144508" y="67554"/>
                                  </a:lnTo>
                                  <a:lnTo>
                                    <a:pt x="145086" y="65568"/>
                                  </a:lnTo>
                                  <a:lnTo>
                                    <a:pt x="145278" y="62803"/>
                                  </a:lnTo>
                                  <a:lnTo>
                                    <a:pt x="144893" y="60255"/>
                                  </a:lnTo>
                                  <a:lnTo>
                                    <a:pt x="144701" y="58619"/>
                                  </a:lnTo>
                                  <a:lnTo>
                                    <a:pt x="144990" y="57913"/>
                                  </a:lnTo>
                                  <a:lnTo>
                                    <a:pt x="146531" y="56071"/>
                                  </a:lnTo>
                                  <a:lnTo>
                                    <a:pt x="146627" y="55359"/>
                                  </a:lnTo>
                                  <a:lnTo>
                                    <a:pt x="145760" y="51463"/>
                                  </a:lnTo>
                                  <a:lnTo>
                                    <a:pt x="145375" y="49195"/>
                                  </a:lnTo>
                                  <a:lnTo>
                                    <a:pt x="144990" y="47068"/>
                                  </a:lnTo>
                                  <a:lnTo>
                                    <a:pt x="144701" y="43382"/>
                                  </a:lnTo>
                                  <a:lnTo>
                                    <a:pt x="143930" y="40192"/>
                                  </a:lnTo>
                                  <a:lnTo>
                                    <a:pt x="143256" y="37499"/>
                                  </a:lnTo>
                                  <a:lnTo>
                                    <a:pt x="141907" y="33741"/>
                                  </a:lnTo>
                                  <a:lnTo>
                                    <a:pt x="141136" y="30764"/>
                                  </a:lnTo>
                                  <a:lnTo>
                                    <a:pt x="141136" y="28851"/>
                                  </a:lnTo>
                                  <a:lnTo>
                                    <a:pt x="141522" y="26936"/>
                                  </a:lnTo>
                                  <a:lnTo>
                                    <a:pt x="143448" y="21408"/>
                                  </a:lnTo>
                                  <a:lnTo>
                                    <a:pt x="144315" y="18501"/>
                                  </a:lnTo>
                                  <a:lnTo>
                                    <a:pt x="146339" y="10917"/>
                                  </a:lnTo>
                                  <a:lnTo>
                                    <a:pt x="146820" y="8577"/>
                                  </a:lnTo>
                                  <a:lnTo>
                                    <a:pt x="147301" y="5387"/>
                                  </a:lnTo>
                                  <a:lnTo>
                                    <a:pt x="149421" y="0"/>
                                  </a:lnTo>
                                  <a:close/>
                                </a:path>
                              </a:pathLst>
                            </a:custGeom>
                            <a:solidFill>
                              <a:srgbClr val="FF0000"/>
                            </a:solidFill>
                            <a:ln w="12700" cap="rnd">
                              <a:solidFill>
                                <a:schemeClr val="tx1"/>
                              </a:solidFill>
                              <a:prstDash val="solid"/>
                              <a:round/>
                            </a:ln>
                          </wps:spPr>
                          <wps:bodyPr rtlCol="0" anchor="ctr"/>
                        </wps:wsp>
                        <wps:wsp>
                          <wps:cNvPr id="73" name="Freeform: Shape 73"/>
                          <wps:cNvSpPr/>
                          <wps:spPr>
                            <a:xfrm>
                              <a:off x="760591" y="1146783"/>
                              <a:ext cx="906741" cy="634001"/>
                            </a:xfrm>
                            <a:custGeom>
                              <a:avLst/>
                              <a:gdLst>
                                <a:gd name="connsiteX0" fmla="*/ 63968 w 906741"/>
                                <a:gd name="connsiteY0" fmla="*/ 232079 h 634002"/>
                                <a:gd name="connsiteX1" fmla="*/ 73699 w 906741"/>
                                <a:gd name="connsiteY1" fmla="*/ 166512 h 634002"/>
                                <a:gd name="connsiteX2" fmla="*/ 81885 w 906741"/>
                                <a:gd name="connsiteY2" fmla="*/ 112710 h 634002"/>
                                <a:gd name="connsiteX3" fmla="*/ 88635 w 906741"/>
                                <a:gd name="connsiteY3" fmla="*/ 77406 h 634002"/>
                                <a:gd name="connsiteX4" fmla="*/ 107802 w 906741"/>
                                <a:gd name="connsiteY4" fmla="*/ 2409 h 634002"/>
                                <a:gd name="connsiteX5" fmla="*/ 137667 w 906741"/>
                                <a:gd name="connsiteY5" fmla="*/ 7444 h 634002"/>
                                <a:gd name="connsiteX6" fmla="*/ 158863 w 906741"/>
                                <a:gd name="connsiteY6" fmla="*/ 0 h 634002"/>
                                <a:gd name="connsiteX7" fmla="*/ 180729 w 906741"/>
                                <a:gd name="connsiteY7" fmla="*/ 145 h 634002"/>
                                <a:gd name="connsiteX8" fmla="*/ 230540 w 906741"/>
                                <a:gd name="connsiteY8" fmla="*/ 8434 h 634002"/>
                                <a:gd name="connsiteX9" fmla="*/ 247975 w 906741"/>
                                <a:gd name="connsiteY9" fmla="*/ 14531 h 634002"/>
                                <a:gd name="connsiteX10" fmla="*/ 253468 w 906741"/>
                                <a:gd name="connsiteY10" fmla="*/ 16445 h 634002"/>
                                <a:gd name="connsiteX11" fmla="*/ 274278 w 906741"/>
                                <a:gd name="connsiteY11" fmla="*/ 21975 h 634002"/>
                                <a:gd name="connsiteX12" fmla="*/ 317050 w 906741"/>
                                <a:gd name="connsiteY12" fmla="*/ 35938 h 634002"/>
                                <a:gd name="connsiteX13" fmla="*/ 319072 w 906741"/>
                                <a:gd name="connsiteY13" fmla="*/ 33741 h 634002"/>
                                <a:gd name="connsiteX14" fmla="*/ 329093 w 906741"/>
                                <a:gd name="connsiteY14" fmla="*/ 29847 h 634002"/>
                                <a:gd name="connsiteX15" fmla="*/ 337859 w 906741"/>
                                <a:gd name="connsiteY15" fmla="*/ 32678 h 634002"/>
                                <a:gd name="connsiteX16" fmla="*/ 391715 w 906741"/>
                                <a:gd name="connsiteY16" fmla="*/ 49690 h 634002"/>
                                <a:gd name="connsiteX17" fmla="*/ 408667 w 906741"/>
                                <a:gd name="connsiteY17" fmla="*/ 55431 h 634002"/>
                                <a:gd name="connsiteX18" fmla="*/ 420517 w 906741"/>
                                <a:gd name="connsiteY18" fmla="*/ 59404 h 634002"/>
                                <a:gd name="connsiteX19" fmla="*/ 431022 w 906741"/>
                                <a:gd name="connsiteY19" fmla="*/ 56566 h 634002"/>
                                <a:gd name="connsiteX20" fmla="*/ 448553 w 906741"/>
                                <a:gd name="connsiteY20" fmla="*/ 65785 h 634002"/>
                                <a:gd name="connsiteX21" fmla="*/ 456359 w 906741"/>
                                <a:gd name="connsiteY21" fmla="*/ 67982 h 634002"/>
                                <a:gd name="connsiteX22" fmla="*/ 528706 w 906741"/>
                                <a:gd name="connsiteY22" fmla="*/ 84566 h 634002"/>
                                <a:gd name="connsiteX23" fmla="*/ 552407 w 906741"/>
                                <a:gd name="connsiteY23" fmla="*/ 87331 h 634002"/>
                                <a:gd name="connsiteX24" fmla="*/ 584777 w 906741"/>
                                <a:gd name="connsiteY24" fmla="*/ 88466 h 634002"/>
                                <a:gd name="connsiteX25" fmla="*/ 655005 w 906741"/>
                                <a:gd name="connsiteY25" fmla="*/ 97684 h 634002"/>
                                <a:gd name="connsiteX26" fmla="*/ 663294 w 906741"/>
                                <a:gd name="connsiteY26" fmla="*/ 99882 h 634002"/>
                                <a:gd name="connsiteX27" fmla="*/ 669941 w 906741"/>
                                <a:gd name="connsiteY27" fmla="*/ 101294 h 634002"/>
                                <a:gd name="connsiteX28" fmla="*/ 679666 w 906741"/>
                                <a:gd name="connsiteY28" fmla="*/ 103208 h 634002"/>
                                <a:gd name="connsiteX29" fmla="*/ 680053 w 906741"/>
                                <a:gd name="connsiteY29" fmla="*/ 103492 h 634002"/>
                                <a:gd name="connsiteX30" fmla="*/ 700572 w 906741"/>
                                <a:gd name="connsiteY30" fmla="*/ 106257 h 634002"/>
                                <a:gd name="connsiteX31" fmla="*/ 701442 w 906741"/>
                                <a:gd name="connsiteY31" fmla="*/ 108032 h 634002"/>
                                <a:gd name="connsiteX32" fmla="*/ 715508 w 906741"/>
                                <a:gd name="connsiteY32" fmla="*/ 109450 h 634002"/>
                                <a:gd name="connsiteX33" fmla="*/ 721382 w 906741"/>
                                <a:gd name="connsiteY33" fmla="*/ 110084 h 634002"/>
                                <a:gd name="connsiteX34" fmla="*/ 722638 w 906741"/>
                                <a:gd name="connsiteY34" fmla="*/ 112282 h 634002"/>
                                <a:gd name="connsiteX35" fmla="*/ 741322 w 906741"/>
                                <a:gd name="connsiteY35" fmla="*/ 114340 h 634002"/>
                                <a:gd name="connsiteX36" fmla="*/ 742481 w 906741"/>
                                <a:gd name="connsiteY36" fmla="*/ 116610 h 634002"/>
                                <a:gd name="connsiteX37" fmla="*/ 760012 w 906741"/>
                                <a:gd name="connsiteY37" fmla="*/ 118168 h 634002"/>
                                <a:gd name="connsiteX38" fmla="*/ 761268 w 906741"/>
                                <a:gd name="connsiteY38" fmla="*/ 120438 h 634002"/>
                                <a:gd name="connsiteX39" fmla="*/ 777743 w 906741"/>
                                <a:gd name="connsiteY39" fmla="*/ 121144 h 634002"/>
                                <a:gd name="connsiteX40" fmla="*/ 779089 w 906741"/>
                                <a:gd name="connsiteY40" fmla="*/ 123341 h 634002"/>
                                <a:gd name="connsiteX41" fmla="*/ 794315 w 906741"/>
                                <a:gd name="connsiteY41" fmla="*/ 123486 h 634002"/>
                                <a:gd name="connsiteX42" fmla="*/ 795854 w 906741"/>
                                <a:gd name="connsiteY42" fmla="*/ 125611 h 634002"/>
                                <a:gd name="connsiteX43" fmla="*/ 809920 w 906741"/>
                                <a:gd name="connsiteY43" fmla="*/ 126034 h 634002"/>
                                <a:gd name="connsiteX44" fmla="*/ 810977 w 906741"/>
                                <a:gd name="connsiteY44" fmla="*/ 127736 h 634002"/>
                                <a:gd name="connsiteX45" fmla="*/ 823793 w 906741"/>
                                <a:gd name="connsiteY45" fmla="*/ 127948 h 634002"/>
                                <a:gd name="connsiteX46" fmla="*/ 825332 w 906741"/>
                                <a:gd name="connsiteY46" fmla="*/ 126034 h 634002"/>
                                <a:gd name="connsiteX47" fmla="*/ 829281 w 906741"/>
                                <a:gd name="connsiteY47" fmla="*/ 127241 h 634002"/>
                                <a:gd name="connsiteX48" fmla="*/ 834968 w 906741"/>
                                <a:gd name="connsiteY48" fmla="*/ 128020 h 634002"/>
                                <a:gd name="connsiteX49" fmla="*/ 848454 w 906741"/>
                                <a:gd name="connsiteY49" fmla="*/ 129861 h 634002"/>
                                <a:gd name="connsiteX50" fmla="*/ 905389 w 906741"/>
                                <a:gd name="connsiteY50" fmla="*/ 137661 h 634002"/>
                                <a:gd name="connsiteX51" fmla="*/ 906741 w 906741"/>
                                <a:gd name="connsiteY51" fmla="*/ 140921 h 634002"/>
                                <a:gd name="connsiteX52" fmla="*/ 903077 w 906741"/>
                                <a:gd name="connsiteY52" fmla="*/ 155241 h 634002"/>
                                <a:gd name="connsiteX53" fmla="*/ 901924 w 906741"/>
                                <a:gd name="connsiteY53" fmla="*/ 159352 h 634002"/>
                                <a:gd name="connsiteX54" fmla="*/ 900475 w 906741"/>
                                <a:gd name="connsiteY54" fmla="*/ 163324 h 634002"/>
                                <a:gd name="connsiteX55" fmla="*/ 899032 w 906741"/>
                                <a:gd name="connsiteY55" fmla="*/ 167152 h 634002"/>
                                <a:gd name="connsiteX56" fmla="*/ 895754 w 906741"/>
                                <a:gd name="connsiteY56" fmla="*/ 177638 h 634002"/>
                                <a:gd name="connsiteX57" fmla="*/ 895561 w 906741"/>
                                <a:gd name="connsiteY57" fmla="*/ 179485 h 634002"/>
                                <a:gd name="connsiteX58" fmla="*/ 891999 w 906741"/>
                                <a:gd name="connsiteY58" fmla="*/ 186361 h 634002"/>
                                <a:gd name="connsiteX59" fmla="*/ 889783 w 906741"/>
                                <a:gd name="connsiteY59" fmla="*/ 189833 h 634002"/>
                                <a:gd name="connsiteX60" fmla="*/ 885835 w 906741"/>
                                <a:gd name="connsiteY60" fmla="*/ 194300 h 634002"/>
                                <a:gd name="connsiteX61" fmla="*/ 883523 w 906741"/>
                                <a:gd name="connsiteY61" fmla="*/ 198478 h 634002"/>
                                <a:gd name="connsiteX62" fmla="*/ 879858 w 906741"/>
                                <a:gd name="connsiteY62" fmla="*/ 201242 h 634002"/>
                                <a:gd name="connsiteX63" fmla="*/ 878416 w 906741"/>
                                <a:gd name="connsiteY63" fmla="*/ 202945 h 634002"/>
                                <a:gd name="connsiteX64" fmla="*/ 882557 w 906741"/>
                                <a:gd name="connsiteY64" fmla="*/ 203440 h 634002"/>
                                <a:gd name="connsiteX65" fmla="*/ 878995 w 906741"/>
                                <a:gd name="connsiteY65" fmla="*/ 218538 h 634002"/>
                                <a:gd name="connsiteX66" fmla="*/ 877836 w 906741"/>
                                <a:gd name="connsiteY66" fmla="*/ 223078 h 634002"/>
                                <a:gd name="connsiteX67" fmla="*/ 873984 w 906741"/>
                                <a:gd name="connsiteY67" fmla="*/ 239384 h 634002"/>
                                <a:gd name="connsiteX68" fmla="*/ 868394 w 906741"/>
                                <a:gd name="connsiteY68" fmla="*/ 262916 h 634002"/>
                                <a:gd name="connsiteX69" fmla="*/ 868008 w 906741"/>
                                <a:gd name="connsiteY69" fmla="*/ 265114 h 634002"/>
                                <a:gd name="connsiteX70" fmla="*/ 867338 w 906741"/>
                                <a:gd name="connsiteY70" fmla="*/ 267311 h 634002"/>
                                <a:gd name="connsiteX71" fmla="*/ 859435 w 906741"/>
                                <a:gd name="connsiteY71" fmla="*/ 300273 h 634002"/>
                                <a:gd name="connsiteX72" fmla="*/ 857123 w 906741"/>
                                <a:gd name="connsiteY72" fmla="*/ 310198 h 634002"/>
                                <a:gd name="connsiteX73" fmla="*/ 854811 w 906741"/>
                                <a:gd name="connsiteY73" fmla="*/ 320684 h 634002"/>
                                <a:gd name="connsiteX74" fmla="*/ 850283 w 906741"/>
                                <a:gd name="connsiteY74" fmla="*/ 341101 h 634002"/>
                                <a:gd name="connsiteX75" fmla="*/ 846432 w 906741"/>
                                <a:gd name="connsiteY75" fmla="*/ 361584 h 634002"/>
                                <a:gd name="connsiteX76" fmla="*/ 804233 w 906741"/>
                                <a:gd name="connsiteY76" fmla="*/ 356272 h 634002"/>
                                <a:gd name="connsiteX77" fmla="*/ 794598 w 906741"/>
                                <a:gd name="connsiteY77" fmla="*/ 405606 h 634002"/>
                                <a:gd name="connsiteX78" fmla="*/ 793155 w 906741"/>
                                <a:gd name="connsiteY78" fmla="*/ 409433 h 634002"/>
                                <a:gd name="connsiteX79" fmla="*/ 774851 w 906741"/>
                                <a:gd name="connsiteY79" fmla="*/ 401072 h 634002"/>
                                <a:gd name="connsiteX80" fmla="*/ 769454 w 906741"/>
                                <a:gd name="connsiteY80" fmla="*/ 407665 h 634002"/>
                                <a:gd name="connsiteX81" fmla="*/ 771863 w 906741"/>
                                <a:gd name="connsiteY81" fmla="*/ 409011 h 634002"/>
                                <a:gd name="connsiteX82" fmla="*/ 773119 w 906741"/>
                                <a:gd name="connsiteY82" fmla="*/ 430207 h 634002"/>
                                <a:gd name="connsiteX83" fmla="*/ 773505 w 906741"/>
                                <a:gd name="connsiteY83" fmla="*/ 437222 h 634002"/>
                                <a:gd name="connsiteX84" fmla="*/ 774079 w 906741"/>
                                <a:gd name="connsiteY84" fmla="*/ 446790 h 634002"/>
                                <a:gd name="connsiteX85" fmla="*/ 774465 w 906741"/>
                                <a:gd name="connsiteY85" fmla="*/ 454445 h 634002"/>
                                <a:gd name="connsiteX86" fmla="*/ 774948 w 906741"/>
                                <a:gd name="connsiteY86" fmla="*/ 462100 h 634002"/>
                                <a:gd name="connsiteX87" fmla="*/ 775334 w 906741"/>
                                <a:gd name="connsiteY87" fmla="*/ 465716 h 634002"/>
                                <a:gd name="connsiteX88" fmla="*/ 775527 w 906741"/>
                                <a:gd name="connsiteY88" fmla="*/ 468982 h 634002"/>
                                <a:gd name="connsiteX89" fmla="*/ 775527 w 906741"/>
                                <a:gd name="connsiteY89" fmla="*/ 471602 h 634002"/>
                                <a:gd name="connsiteX90" fmla="*/ 776004 w 906741"/>
                                <a:gd name="connsiteY90" fmla="*/ 480959 h 634002"/>
                                <a:gd name="connsiteX91" fmla="*/ 777357 w 906741"/>
                                <a:gd name="connsiteY91" fmla="*/ 504920 h 634002"/>
                                <a:gd name="connsiteX92" fmla="*/ 778896 w 906741"/>
                                <a:gd name="connsiteY92" fmla="*/ 531356 h 634002"/>
                                <a:gd name="connsiteX93" fmla="*/ 779765 w 906741"/>
                                <a:gd name="connsiteY93" fmla="*/ 545253 h 634002"/>
                                <a:gd name="connsiteX94" fmla="*/ 780532 w 906741"/>
                                <a:gd name="connsiteY94" fmla="*/ 558504 h 634002"/>
                                <a:gd name="connsiteX95" fmla="*/ 781401 w 906741"/>
                                <a:gd name="connsiteY95" fmla="*/ 573180 h 634002"/>
                                <a:gd name="connsiteX96" fmla="*/ 783038 w 906741"/>
                                <a:gd name="connsiteY96" fmla="*/ 581264 h 634002"/>
                                <a:gd name="connsiteX97" fmla="*/ 808085 w 906741"/>
                                <a:gd name="connsiteY97" fmla="*/ 584095 h 634002"/>
                                <a:gd name="connsiteX98" fmla="*/ 852595 w 906741"/>
                                <a:gd name="connsiteY98" fmla="*/ 589130 h 634002"/>
                                <a:gd name="connsiteX99" fmla="*/ 852306 w 906741"/>
                                <a:gd name="connsiteY99" fmla="*/ 590832 h 634002"/>
                                <a:gd name="connsiteX100" fmla="*/ 845176 w 906741"/>
                                <a:gd name="connsiteY100" fmla="*/ 624857 h 634002"/>
                                <a:gd name="connsiteX101" fmla="*/ 844409 w 906741"/>
                                <a:gd name="connsiteY101" fmla="*/ 628823 h 634002"/>
                                <a:gd name="connsiteX102" fmla="*/ 844120 w 906741"/>
                                <a:gd name="connsiteY102" fmla="*/ 630242 h 634002"/>
                                <a:gd name="connsiteX103" fmla="*/ 843347 w 906741"/>
                                <a:gd name="connsiteY103" fmla="*/ 634003 h 634002"/>
                                <a:gd name="connsiteX104" fmla="*/ 836121 w 906741"/>
                                <a:gd name="connsiteY104" fmla="*/ 632795 h 634002"/>
                                <a:gd name="connsiteX105" fmla="*/ 828321 w 906741"/>
                                <a:gd name="connsiteY105" fmla="*/ 632439 h 634002"/>
                                <a:gd name="connsiteX106" fmla="*/ 562042 w 906741"/>
                                <a:gd name="connsiteY106" fmla="*/ 605291 h 634002"/>
                                <a:gd name="connsiteX107" fmla="*/ 479191 w 906741"/>
                                <a:gd name="connsiteY107" fmla="*/ 595300 h 634002"/>
                                <a:gd name="connsiteX108" fmla="*/ 284003 w 906741"/>
                                <a:gd name="connsiteY108" fmla="*/ 571834 h 634002"/>
                                <a:gd name="connsiteX109" fmla="*/ 265989 w 906741"/>
                                <a:gd name="connsiteY109" fmla="*/ 569637 h 634002"/>
                                <a:gd name="connsiteX110" fmla="*/ 257610 w 906741"/>
                                <a:gd name="connsiteY110" fmla="*/ 570204 h 634002"/>
                                <a:gd name="connsiteX111" fmla="*/ 217247 w 906741"/>
                                <a:gd name="connsiteY111" fmla="*/ 576513 h 634002"/>
                                <a:gd name="connsiteX112" fmla="*/ 188245 w 906741"/>
                                <a:gd name="connsiteY112" fmla="*/ 573959 h 634002"/>
                                <a:gd name="connsiteX113" fmla="*/ 171384 w 906741"/>
                                <a:gd name="connsiteY113" fmla="*/ 568997 h 634002"/>
                                <a:gd name="connsiteX114" fmla="*/ 132276 w 906741"/>
                                <a:gd name="connsiteY114" fmla="*/ 549715 h 634002"/>
                                <a:gd name="connsiteX115" fmla="*/ 129095 w 906741"/>
                                <a:gd name="connsiteY115" fmla="*/ 549292 h 634002"/>
                                <a:gd name="connsiteX116" fmla="*/ 62622 w 906741"/>
                                <a:gd name="connsiteY116" fmla="*/ 539723 h 634002"/>
                                <a:gd name="connsiteX117" fmla="*/ 39983 w 906741"/>
                                <a:gd name="connsiteY117" fmla="*/ 536319 h 634002"/>
                                <a:gd name="connsiteX118" fmla="*/ 4818 w 906741"/>
                                <a:gd name="connsiteY118" fmla="*/ 531429 h 634002"/>
                                <a:gd name="connsiteX119" fmla="*/ 0 w 906741"/>
                                <a:gd name="connsiteY119" fmla="*/ 530722 h 634002"/>
                                <a:gd name="connsiteX120" fmla="*/ 4818 w 906741"/>
                                <a:gd name="connsiteY120" fmla="*/ 511229 h 634002"/>
                                <a:gd name="connsiteX121" fmla="*/ 21872 w 906741"/>
                                <a:gd name="connsiteY121" fmla="*/ 432048 h 634002"/>
                                <a:gd name="connsiteX122" fmla="*/ 57514 w 906741"/>
                                <a:gd name="connsiteY122" fmla="*/ 266744 h 634002"/>
                                <a:gd name="connsiteX123" fmla="*/ 58764 w 906741"/>
                                <a:gd name="connsiteY123" fmla="*/ 260507 h 634002"/>
                                <a:gd name="connsiteX124" fmla="*/ 63394 w 906741"/>
                                <a:gd name="connsiteY124" fmla="*/ 235834 h 634002"/>
                                <a:gd name="connsiteX125" fmla="*/ 63968 w 906741"/>
                                <a:gd name="connsiteY125" fmla="*/ 232079 h 6340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Lst>
                              <a:rect l="l" t="t" r="r" b="b"/>
                              <a:pathLst>
                                <a:path w="906741" h="634002">
                                  <a:moveTo>
                                    <a:pt x="63968" y="232079"/>
                                  </a:moveTo>
                                  <a:lnTo>
                                    <a:pt x="73699" y="166512"/>
                                  </a:lnTo>
                                  <a:lnTo>
                                    <a:pt x="81885" y="112710"/>
                                  </a:lnTo>
                                  <a:lnTo>
                                    <a:pt x="88635" y="77406"/>
                                  </a:lnTo>
                                  <a:lnTo>
                                    <a:pt x="107802" y="2409"/>
                                  </a:lnTo>
                                  <a:lnTo>
                                    <a:pt x="137667" y="7444"/>
                                  </a:lnTo>
                                  <a:lnTo>
                                    <a:pt x="158863" y="0"/>
                                  </a:lnTo>
                                  <a:lnTo>
                                    <a:pt x="180729" y="145"/>
                                  </a:lnTo>
                                  <a:lnTo>
                                    <a:pt x="230540" y="8434"/>
                                  </a:lnTo>
                                  <a:lnTo>
                                    <a:pt x="247975" y="14531"/>
                                  </a:lnTo>
                                  <a:lnTo>
                                    <a:pt x="253468" y="16445"/>
                                  </a:lnTo>
                                  <a:lnTo>
                                    <a:pt x="274278" y="21975"/>
                                  </a:lnTo>
                                  <a:lnTo>
                                    <a:pt x="317050" y="35938"/>
                                  </a:lnTo>
                                  <a:lnTo>
                                    <a:pt x="319072" y="33741"/>
                                  </a:lnTo>
                                  <a:lnTo>
                                    <a:pt x="329093" y="29847"/>
                                  </a:lnTo>
                                  <a:lnTo>
                                    <a:pt x="337859" y="32678"/>
                                  </a:lnTo>
                                  <a:lnTo>
                                    <a:pt x="391715" y="49690"/>
                                  </a:lnTo>
                                  <a:lnTo>
                                    <a:pt x="408667" y="55431"/>
                                  </a:lnTo>
                                  <a:lnTo>
                                    <a:pt x="420517" y="59404"/>
                                  </a:lnTo>
                                  <a:lnTo>
                                    <a:pt x="431022" y="56566"/>
                                  </a:lnTo>
                                  <a:lnTo>
                                    <a:pt x="448553" y="65785"/>
                                  </a:lnTo>
                                  <a:lnTo>
                                    <a:pt x="456359" y="67982"/>
                                  </a:lnTo>
                                  <a:lnTo>
                                    <a:pt x="528706" y="84566"/>
                                  </a:lnTo>
                                  <a:lnTo>
                                    <a:pt x="552407" y="87331"/>
                                  </a:lnTo>
                                  <a:lnTo>
                                    <a:pt x="584777" y="88466"/>
                                  </a:lnTo>
                                  <a:lnTo>
                                    <a:pt x="655005" y="97684"/>
                                  </a:lnTo>
                                  <a:lnTo>
                                    <a:pt x="663294" y="99882"/>
                                  </a:lnTo>
                                  <a:lnTo>
                                    <a:pt x="669941" y="101294"/>
                                  </a:lnTo>
                                  <a:lnTo>
                                    <a:pt x="679666" y="103208"/>
                                  </a:lnTo>
                                  <a:lnTo>
                                    <a:pt x="680053" y="103492"/>
                                  </a:lnTo>
                                  <a:lnTo>
                                    <a:pt x="700572" y="106257"/>
                                  </a:lnTo>
                                  <a:lnTo>
                                    <a:pt x="701442" y="108032"/>
                                  </a:lnTo>
                                  <a:lnTo>
                                    <a:pt x="715508" y="109450"/>
                                  </a:lnTo>
                                  <a:lnTo>
                                    <a:pt x="721382" y="110084"/>
                                  </a:lnTo>
                                  <a:lnTo>
                                    <a:pt x="722638" y="112282"/>
                                  </a:lnTo>
                                  <a:lnTo>
                                    <a:pt x="741322" y="114340"/>
                                  </a:lnTo>
                                  <a:lnTo>
                                    <a:pt x="742481" y="116610"/>
                                  </a:lnTo>
                                  <a:lnTo>
                                    <a:pt x="760012" y="118168"/>
                                  </a:lnTo>
                                  <a:lnTo>
                                    <a:pt x="761268" y="120438"/>
                                  </a:lnTo>
                                  <a:lnTo>
                                    <a:pt x="777743" y="121144"/>
                                  </a:lnTo>
                                  <a:lnTo>
                                    <a:pt x="779089" y="123341"/>
                                  </a:lnTo>
                                  <a:lnTo>
                                    <a:pt x="794315" y="123486"/>
                                  </a:lnTo>
                                  <a:lnTo>
                                    <a:pt x="795854" y="125611"/>
                                  </a:lnTo>
                                  <a:lnTo>
                                    <a:pt x="809920" y="126034"/>
                                  </a:lnTo>
                                  <a:lnTo>
                                    <a:pt x="810977" y="127736"/>
                                  </a:lnTo>
                                  <a:lnTo>
                                    <a:pt x="823793" y="127948"/>
                                  </a:lnTo>
                                  <a:lnTo>
                                    <a:pt x="825332" y="126034"/>
                                  </a:lnTo>
                                  <a:lnTo>
                                    <a:pt x="829281" y="127241"/>
                                  </a:lnTo>
                                  <a:lnTo>
                                    <a:pt x="834968" y="128020"/>
                                  </a:lnTo>
                                  <a:lnTo>
                                    <a:pt x="848454" y="129861"/>
                                  </a:lnTo>
                                  <a:lnTo>
                                    <a:pt x="905389" y="137661"/>
                                  </a:lnTo>
                                  <a:lnTo>
                                    <a:pt x="906741" y="140921"/>
                                  </a:lnTo>
                                  <a:lnTo>
                                    <a:pt x="903077" y="155241"/>
                                  </a:lnTo>
                                  <a:lnTo>
                                    <a:pt x="901924" y="159352"/>
                                  </a:lnTo>
                                  <a:lnTo>
                                    <a:pt x="900475" y="163324"/>
                                  </a:lnTo>
                                  <a:lnTo>
                                    <a:pt x="899032" y="167152"/>
                                  </a:lnTo>
                                  <a:lnTo>
                                    <a:pt x="895754" y="177638"/>
                                  </a:lnTo>
                                  <a:lnTo>
                                    <a:pt x="895561" y="179485"/>
                                  </a:lnTo>
                                  <a:lnTo>
                                    <a:pt x="891999" y="186361"/>
                                  </a:lnTo>
                                  <a:lnTo>
                                    <a:pt x="889783" y="189833"/>
                                  </a:lnTo>
                                  <a:lnTo>
                                    <a:pt x="885835" y="194300"/>
                                  </a:lnTo>
                                  <a:lnTo>
                                    <a:pt x="883523" y="198478"/>
                                  </a:lnTo>
                                  <a:lnTo>
                                    <a:pt x="879858" y="201242"/>
                                  </a:lnTo>
                                  <a:lnTo>
                                    <a:pt x="878416" y="202945"/>
                                  </a:lnTo>
                                  <a:lnTo>
                                    <a:pt x="882557" y="203440"/>
                                  </a:lnTo>
                                  <a:lnTo>
                                    <a:pt x="878995" y="218538"/>
                                  </a:lnTo>
                                  <a:lnTo>
                                    <a:pt x="877836" y="223078"/>
                                  </a:lnTo>
                                  <a:lnTo>
                                    <a:pt x="873984" y="239384"/>
                                  </a:lnTo>
                                  <a:lnTo>
                                    <a:pt x="868394" y="262916"/>
                                  </a:lnTo>
                                  <a:lnTo>
                                    <a:pt x="868008" y="265114"/>
                                  </a:lnTo>
                                  <a:lnTo>
                                    <a:pt x="867338" y="267311"/>
                                  </a:lnTo>
                                  <a:lnTo>
                                    <a:pt x="859435" y="300273"/>
                                  </a:lnTo>
                                  <a:lnTo>
                                    <a:pt x="857123" y="310198"/>
                                  </a:lnTo>
                                  <a:lnTo>
                                    <a:pt x="854811" y="320684"/>
                                  </a:lnTo>
                                  <a:lnTo>
                                    <a:pt x="850283" y="341101"/>
                                  </a:lnTo>
                                  <a:lnTo>
                                    <a:pt x="846432" y="361584"/>
                                  </a:lnTo>
                                  <a:lnTo>
                                    <a:pt x="804233" y="356272"/>
                                  </a:lnTo>
                                  <a:lnTo>
                                    <a:pt x="794598" y="405606"/>
                                  </a:lnTo>
                                  <a:lnTo>
                                    <a:pt x="793155" y="409433"/>
                                  </a:lnTo>
                                  <a:lnTo>
                                    <a:pt x="774851" y="401072"/>
                                  </a:lnTo>
                                  <a:lnTo>
                                    <a:pt x="769454" y="407665"/>
                                  </a:lnTo>
                                  <a:lnTo>
                                    <a:pt x="771863" y="409011"/>
                                  </a:lnTo>
                                  <a:lnTo>
                                    <a:pt x="773119" y="430207"/>
                                  </a:lnTo>
                                  <a:lnTo>
                                    <a:pt x="773505" y="437222"/>
                                  </a:lnTo>
                                  <a:lnTo>
                                    <a:pt x="774079" y="446790"/>
                                  </a:lnTo>
                                  <a:lnTo>
                                    <a:pt x="774465" y="454445"/>
                                  </a:lnTo>
                                  <a:lnTo>
                                    <a:pt x="774948" y="462100"/>
                                  </a:lnTo>
                                  <a:lnTo>
                                    <a:pt x="775334" y="465716"/>
                                  </a:lnTo>
                                  <a:lnTo>
                                    <a:pt x="775527" y="468982"/>
                                  </a:lnTo>
                                  <a:lnTo>
                                    <a:pt x="775527" y="471602"/>
                                  </a:lnTo>
                                  <a:lnTo>
                                    <a:pt x="776004" y="480959"/>
                                  </a:lnTo>
                                  <a:lnTo>
                                    <a:pt x="777357" y="504920"/>
                                  </a:lnTo>
                                  <a:lnTo>
                                    <a:pt x="778896" y="531356"/>
                                  </a:lnTo>
                                  <a:lnTo>
                                    <a:pt x="779765" y="545253"/>
                                  </a:lnTo>
                                  <a:lnTo>
                                    <a:pt x="780532" y="558504"/>
                                  </a:lnTo>
                                  <a:lnTo>
                                    <a:pt x="781401" y="573180"/>
                                  </a:lnTo>
                                  <a:lnTo>
                                    <a:pt x="783038" y="581264"/>
                                  </a:lnTo>
                                  <a:lnTo>
                                    <a:pt x="808085" y="584095"/>
                                  </a:lnTo>
                                  <a:lnTo>
                                    <a:pt x="852595" y="589130"/>
                                  </a:lnTo>
                                  <a:lnTo>
                                    <a:pt x="852306" y="590832"/>
                                  </a:lnTo>
                                  <a:lnTo>
                                    <a:pt x="845176" y="624857"/>
                                  </a:lnTo>
                                  <a:lnTo>
                                    <a:pt x="844409" y="628823"/>
                                  </a:lnTo>
                                  <a:lnTo>
                                    <a:pt x="844120" y="630242"/>
                                  </a:lnTo>
                                  <a:lnTo>
                                    <a:pt x="843347" y="634003"/>
                                  </a:lnTo>
                                  <a:lnTo>
                                    <a:pt x="836121" y="632795"/>
                                  </a:lnTo>
                                  <a:lnTo>
                                    <a:pt x="828321" y="632439"/>
                                  </a:lnTo>
                                  <a:lnTo>
                                    <a:pt x="562042" y="605291"/>
                                  </a:lnTo>
                                  <a:lnTo>
                                    <a:pt x="479191" y="595300"/>
                                  </a:lnTo>
                                  <a:lnTo>
                                    <a:pt x="284003" y="571834"/>
                                  </a:lnTo>
                                  <a:lnTo>
                                    <a:pt x="265989" y="569637"/>
                                  </a:lnTo>
                                  <a:lnTo>
                                    <a:pt x="257610" y="570204"/>
                                  </a:lnTo>
                                  <a:lnTo>
                                    <a:pt x="217247" y="576513"/>
                                  </a:lnTo>
                                  <a:lnTo>
                                    <a:pt x="188245" y="573959"/>
                                  </a:lnTo>
                                  <a:lnTo>
                                    <a:pt x="171384" y="568997"/>
                                  </a:lnTo>
                                  <a:lnTo>
                                    <a:pt x="132276" y="549715"/>
                                  </a:lnTo>
                                  <a:lnTo>
                                    <a:pt x="129095" y="549292"/>
                                  </a:lnTo>
                                  <a:lnTo>
                                    <a:pt x="62622" y="539723"/>
                                  </a:lnTo>
                                  <a:lnTo>
                                    <a:pt x="39983" y="536319"/>
                                  </a:lnTo>
                                  <a:lnTo>
                                    <a:pt x="4818" y="531429"/>
                                  </a:lnTo>
                                  <a:lnTo>
                                    <a:pt x="0" y="530722"/>
                                  </a:lnTo>
                                  <a:lnTo>
                                    <a:pt x="4818" y="511229"/>
                                  </a:lnTo>
                                  <a:lnTo>
                                    <a:pt x="21872" y="432048"/>
                                  </a:lnTo>
                                  <a:lnTo>
                                    <a:pt x="57514" y="266744"/>
                                  </a:lnTo>
                                  <a:lnTo>
                                    <a:pt x="58764" y="260507"/>
                                  </a:lnTo>
                                  <a:lnTo>
                                    <a:pt x="63394" y="235834"/>
                                  </a:lnTo>
                                  <a:lnTo>
                                    <a:pt x="63968" y="232079"/>
                                  </a:lnTo>
                                  <a:close/>
                                </a:path>
                              </a:pathLst>
                            </a:custGeom>
                            <a:solidFill>
                              <a:srgbClr val="FF0000"/>
                            </a:solidFill>
                            <a:ln w="12700" cap="rnd">
                              <a:solidFill>
                                <a:schemeClr val="tx1"/>
                              </a:solidFill>
                              <a:prstDash val="solid"/>
                              <a:round/>
                            </a:ln>
                          </wps:spPr>
                          <wps:bodyPr rtlCol="0" anchor="ctr"/>
                        </wps:wsp>
                        <wps:wsp>
                          <wps:cNvPr id="74" name="Freeform: Shape 74"/>
                          <wps:cNvSpPr/>
                          <wps:spPr>
                            <a:xfrm>
                              <a:off x="1191615" y="448066"/>
                              <a:ext cx="2616357" cy="1147070"/>
                            </a:xfrm>
                            <a:custGeom>
                              <a:avLst/>
                              <a:gdLst>
                                <a:gd name="connsiteX0" fmla="*/ 232943 w 2616357"/>
                                <a:gd name="connsiteY0" fmla="*/ 345711 h 1147070"/>
                                <a:gd name="connsiteX1" fmla="*/ 233909 w 2616357"/>
                                <a:gd name="connsiteY1" fmla="*/ 341171 h 1147070"/>
                                <a:gd name="connsiteX2" fmla="*/ 242771 w 2616357"/>
                                <a:gd name="connsiteY2" fmla="*/ 316927 h 1147070"/>
                                <a:gd name="connsiteX3" fmla="*/ 249321 w 2616357"/>
                                <a:gd name="connsiteY3" fmla="*/ 284605 h 1147070"/>
                                <a:gd name="connsiteX4" fmla="*/ 258087 w 2616357"/>
                                <a:gd name="connsiteY4" fmla="*/ 241935 h 1147070"/>
                                <a:gd name="connsiteX5" fmla="*/ 266949 w 2616357"/>
                                <a:gd name="connsiteY5" fmla="*/ 198831 h 1147070"/>
                                <a:gd name="connsiteX6" fmla="*/ 269647 w 2616357"/>
                                <a:gd name="connsiteY6" fmla="*/ 185224 h 1147070"/>
                                <a:gd name="connsiteX7" fmla="*/ 273119 w 2616357"/>
                                <a:gd name="connsiteY7" fmla="*/ 168284 h 1147070"/>
                                <a:gd name="connsiteX8" fmla="*/ 275721 w 2616357"/>
                                <a:gd name="connsiteY8" fmla="*/ 155522 h 1147070"/>
                                <a:gd name="connsiteX9" fmla="*/ 282077 w 2616357"/>
                                <a:gd name="connsiteY9" fmla="*/ 124758 h 1147070"/>
                                <a:gd name="connsiteX10" fmla="*/ 287185 w 2616357"/>
                                <a:gd name="connsiteY10" fmla="*/ 125468 h 1147070"/>
                                <a:gd name="connsiteX11" fmla="*/ 314931 w 2616357"/>
                                <a:gd name="connsiteY11" fmla="*/ 99736 h 1147070"/>
                                <a:gd name="connsiteX12" fmla="*/ 317430 w 2616357"/>
                                <a:gd name="connsiteY12" fmla="*/ 82369 h 1147070"/>
                                <a:gd name="connsiteX13" fmla="*/ 306256 w 2616357"/>
                                <a:gd name="connsiteY13" fmla="*/ 65286 h 1147070"/>
                                <a:gd name="connsiteX14" fmla="*/ 296621 w 2616357"/>
                                <a:gd name="connsiteY14" fmla="*/ 55575 h 1147070"/>
                                <a:gd name="connsiteX15" fmla="*/ 308375 w 2616357"/>
                                <a:gd name="connsiteY15" fmla="*/ 0 h 1147070"/>
                                <a:gd name="connsiteX16" fmla="*/ 353948 w 2616357"/>
                                <a:gd name="connsiteY16" fmla="*/ 5813 h 1147070"/>
                                <a:gd name="connsiteX17" fmla="*/ 414058 w 2616357"/>
                                <a:gd name="connsiteY17" fmla="*/ 13469 h 1147070"/>
                                <a:gd name="connsiteX18" fmla="*/ 463096 w 2616357"/>
                                <a:gd name="connsiteY18" fmla="*/ 19707 h 1147070"/>
                                <a:gd name="connsiteX19" fmla="*/ 463289 w 2616357"/>
                                <a:gd name="connsiteY19" fmla="*/ 21975 h 1147070"/>
                                <a:gd name="connsiteX20" fmla="*/ 510686 w 2616357"/>
                                <a:gd name="connsiteY20" fmla="*/ 59402 h 1147070"/>
                                <a:gd name="connsiteX21" fmla="*/ 555872 w 2616357"/>
                                <a:gd name="connsiteY21" fmla="*/ 65073 h 1147070"/>
                                <a:gd name="connsiteX22" fmla="*/ 577835 w 2616357"/>
                                <a:gd name="connsiteY22" fmla="*/ 67837 h 1147070"/>
                                <a:gd name="connsiteX23" fmla="*/ 631111 w 2616357"/>
                                <a:gd name="connsiteY23" fmla="*/ 74572 h 1147070"/>
                                <a:gd name="connsiteX24" fmla="*/ 712133 w 2616357"/>
                                <a:gd name="connsiteY24" fmla="*/ 84637 h 1147070"/>
                                <a:gd name="connsiteX25" fmla="*/ 731494 w 2616357"/>
                                <a:gd name="connsiteY25" fmla="*/ 87048 h 1147070"/>
                                <a:gd name="connsiteX26" fmla="*/ 794405 w 2616357"/>
                                <a:gd name="connsiteY26" fmla="*/ 94916 h 1147070"/>
                                <a:gd name="connsiteX27" fmla="*/ 1087754 w 2616357"/>
                                <a:gd name="connsiteY27" fmla="*/ 131493 h 1147070"/>
                                <a:gd name="connsiteX28" fmla="*/ 1090452 w 2616357"/>
                                <a:gd name="connsiteY28" fmla="*/ 121994 h 1147070"/>
                                <a:gd name="connsiteX29" fmla="*/ 1104518 w 2616357"/>
                                <a:gd name="connsiteY29" fmla="*/ 108100 h 1147070"/>
                                <a:gd name="connsiteX30" fmla="*/ 1130912 w 2616357"/>
                                <a:gd name="connsiteY30" fmla="*/ 98673 h 1147070"/>
                                <a:gd name="connsiteX31" fmla="*/ 1137848 w 2616357"/>
                                <a:gd name="connsiteY31" fmla="*/ 97822 h 1147070"/>
                                <a:gd name="connsiteX32" fmla="*/ 1145364 w 2616357"/>
                                <a:gd name="connsiteY32" fmla="*/ 100941 h 1147070"/>
                                <a:gd name="connsiteX33" fmla="*/ 1293632 w 2616357"/>
                                <a:gd name="connsiteY33" fmla="*/ 119868 h 1147070"/>
                                <a:gd name="connsiteX34" fmla="*/ 1328218 w 2616357"/>
                                <a:gd name="connsiteY34" fmla="*/ 124121 h 1147070"/>
                                <a:gd name="connsiteX35" fmla="*/ 1395458 w 2616357"/>
                                <a:gd name="connsiteY35" fmla="*/ 132414 h 1147070"/>
                                <a:gd name="connsiteX36" fmla="*/ 1478792 w 2616357"/>
                                <a:gd name="connsiteY36" fmla="*/ 142834 h 1147070"/>
                                <a:gd name="connsiteX37" fmla="*/ 1723109 w 2616357"/>
                                <a:gd name="connsiteY37" fmla="*/ 173530 h 1147070"/>
                                <a:gd name="connsiteX38" fmla="*/ 1725131 w 2616357"/>
                                <a:gd name="connsiteY38" fmla="*/ 173808 h 1147070"/>
                                <a:gd name="connsiteX39" fmla="*/ 1759137 w 2616357"/>
                                <a:gd name="connsiteY39" fmla="*/ 178064 h 1147070"/>
                                <a:gd name="connsiteX40" fmla="*/ 1778118 w 2616357"/>
                                <a:gd name="connsiteY40" fmla="*/ 180406 h 1147070"/>
                                <a:gd name="connsiteX41" fmla="*/ 1819157 w 2616357"/>
                                <a:gd name="connsiteY41" fmla="*/ 185580 h 1147070"/>
                                <a:gd name="connsiteX42" fmla="*/ 1819736 w 2616357"/>
                                <a:gd name="connsiteY42" fmla="*/ 185647 h 1147070"/>
                                <a:gd name="connsiteX43" fmla="*/ 1874938 w 2616357"/>
                                <a:gd name="connsiteY43" fmla="*/ 192595 h 1147070"/>
                                <a:gd name="connsiteX44" fmla="*/ 2002488 w 2616357"/>
                                <a:gd name="connsiteY44" fmla="*/ 208545 h 1147070"/>
                                <a:gd name="connsiteX45" fmla="*/ 2070120 w 2616357"/>
                                <a:gd name="connsiteY45" fmla="*/ 225557 h 1147070"/>
                                <a:gd name="connsiteX46" fmla="*/ 2200174 w 2616357"/>
                                <a:gd name="connsiteY46" fmla="*/ 257100 h 1147070"/>
                                <a:gd name="connsiteX47" fmla="*/ 2253740 w 2616357"/>
                                <a:gd name="connsiteY47" fmla="*/ 264471 h 1147070"/>
                                <a:gd name="connsiteX48" fmla="*/ 2472043 w 2616357"/>
                                <a:gd name="connsiteY48" fmla="*/ 291481 h 1147070"/>
                                <a:gd name="connsiteX49" fmla="*/ 2477054 w 2616357"/>
                                <a:gd name="connsiteY49" fmla="*/ 291909 h 1147070"/>
                                <a:gd name="connsiteX50" fmla="*/ 2476667 w 2616357"/>
                                <a:gd name="connsiteY50" fmla="*/ 292048 h 1147070"/>
                                <a:gd name="connsiteX51" fmla="*/ 2475991 w 2616357"/>
                                <a:gd name="connsiteY51" fmla="*/ 292332 h 1147070"/>
                                <a:gd name="connsiteX52" fmla="*/ 2475702 w 2616357"/>
                                <a:gd name="connsiteY52" fmla="*/ 292471 h 1147070"/>
                                <a:gd name="connsiteX53" fmla="*/ 2475515 w 2616357"/>
                                <a:gd name="connsiteY53" fmla="*/ 292688 h 1147070"/>
                                <a:gd name="connsiteX54" fmla="*/ 2475321 w 2616357"/>
                                <a:gd name="connsiteY54" fmla="*/ 292899 h 1147070"/>
                                <a:gd name="connsiteX55" fmla="*/ 2475225 w 2616357"/>
                                <a:gd name="connsiteY55" fmla="*/ 293111 h 1147070"/>
                                <a:gd name="connsiteX56" fmla="*/ 2475031 w 2616357"/>
                                <a:gd name="connsiteY56" fmla="*/ 293539 h 1147070"/>
                                <a:gd name="connsiteX57" fmla="*/ 2475031 w 2616357"/>
                                <a:gd name="connsiteY57" fmla="*/ 294034 h 1147070"/>
                                <a:gd name="connsiteX58" fmla="*/ 2474935 w 2616357"/>
                                <a:gd name="connsiteY58" fmla="*/ 294457 h 1147070"/>
                                <a:gd name="connsiteX59" fmla="*/ 2474935 w 2616357"/>
                                <a:gd name="connsiteY59" fmla="*/ 294952 h 1147070"/>
                                <a:gd name="connsiteX60" fmla="*/ 2475031 w 2616357"/>
                                <a:gd name="connsiteY60" fmla="*/ 295236 h 1147070"/>
                                <a:gd name="connsiteX61" fmla="*/ 2475128 w 2616357"/>
                                <a:gd name="connsiteY61" fmla="*/ 295876 h 1147070"/>
                                <a:gd name="connsiteX62" fmla="*/ 2475418 w 2616357"/>
                                <a:gd name="connsiteY62" fmla="*/ 296443 h 1147070"/>
                                <a:gd name="connsiteX63" fmla="*/ 2475991 w 2616357"/>
                                <a:gd name="connsiteY63" fmla="*/ 297717 h 1147070"/>
                                <a:gd name="connsiteX64" fmla="*/ 2476474 w 2616357"/>
                                <a:gd name="connsiteY64" fmla="*/ 298924 h 1147070"/>
                                <a:gd name="connsiteX65" fmla="*/ 2476667 w 2616357"/>
                                <a:gd name="connsiteY65" fmla="*/ 299208 h 1147070"/>
                                <a:gd name="connsiteX66" fmla="*/ 2476861 w 2616357"/>
                                <a:gd name="connsiteY66" fmla="*/ 299492 h 1147070"/>
                                <a:gd name="connsiteX67" fmla="*/ 2477054 w 2616357"/>
                                <a:gd name="connsiteY67" fmla="*/ 299631 h 1147070"/>
                                <a:gd name="connsiteX68" fmla="*/ 2477344 w 2616357"/>
                                <a:gd name="connsiteY68" fmla="*/ 299848 h 1147070"/>
                                <a:gd name="connsiteX69" fmla="*/ 2477634 w 2616357"/>
                                <a:gd name="connsiteY69" fmla="*/ 299987 h 1147070"/>
                                <a:gd name="connsiteX70" fmla="*/ 2478014 w 2616357"/>
                                <a:gd name="connsiteY70" fmla="*/ 300132 h 1147070"/>
                                <a:gd name="connsiteX71" fmla="*/ 2478497 w 2616357"/>
                                <a:gd name="connsiteY71" fmla="*/ 300198 h 1147070"/>
                                <a:gd name="connsiteX72" fmla="*/ 2479849 w 2616357"/>
                                <a:gd name="connsiteY72" fmla="*/ 300198 h 1147070"/>
                                <a:gd name="connsiteX73" fmla="*/ 2480519 w 2616357"/>
                                <a:gd name="connsiteY73" fmla="*/ 300271 h 1147070"/>
                                <a:gd name="connsiteX74" fmla="*/ 2481292 w 2616357"/>
                                <a:gd name="connsiteY74" fmla="*/ 300343 h 1147070"/>
                                <a:gd name="connsiteX75" fmla="*/ 2481871 w 2616357"/>
                                <a:gd name="connsiteY75" fmla="*/ 300409 h 1147070"/>
                                <a:gd name="connsiteX76" fmla="*/ 2482065 w 2616357"/>
                                <a:gd name="connsiteY76" fmla="*/ 300482 h 1147070"/>
                                <a:gd name="connsiteX77" fmla="*/ 2482354 w 2616357"/>
                                <a:gd name="connsiteY77" fmla="*/ 300627 h 1147070"/>
                                <a:gd name="connsiteX78" fmla="*/ 2482542 w 2616357"/>
                                <a:gd name="connsiteY78" fmla="*/ 300838 h 1147070"/>
                                <a:gd name="connsiteX79" fmla="*/ 2482735 w 2616357"/>
                                <a:gd name="connsiteY79" fmla="*/ 301049 h 1147070"/>
                                <a:gd name="connsiteX80" fmla="*/ 2482831 w 2616357"/>
                                <a:gd name="connsiteY80" fmla="*/ 301406 h 1147070"/>
                                <a:gd name="connsiteX81" fmla="*/ 2482831 w 2616357"/>
                                <a:gd name="connsiteY81" fmla="*/ 301689 h 1147070"/>
                                <a:gd name="connsiteX82" fmla="*/ 2482831 w 2616357"/>
                                <a:gd name="connsiteY82" fmla="*/ 302396 h 1147070"/>
                                <a:gd name="connsiteX83" fmla="*/ 2482831 w 2616357"/>
                                <a:gd name="connsiteY83" fmla="*/ 303675 h 1147070"/>
                                <a:gd name="connsiteX84" fmla="*/ 2482638 w 2616357"/>
                                <a:gd name="connsiteY84" fmla="*/ 305022 h 1147070"/>
                                <a:gd name="connsiteX85" fmla="*/ 2482638 w 2616357"/>
                                <a:gd name="connsiteY85" fmla="*/ 305305 h 1147070"/>
                                <a:gd name="connsiteX86" fmla="*/ 2482638 w 2616357"/>
                                <a:gd name="connsiteY86" fmla="*/ 305589 h 1147070"/>
                                <a:gd name="connsiteX87" fmla="*/ 2482831 w 2616357"/>
                                <a:gd name="connsiteY87" fmla="*/ 306157 h 1147070"/>
                                <a:gd name="connsiteX88" fmla="*/ 2482928 w 2616357"/>
                                <a:gd name="connsiteY88" fmla="*/ 306507 h 1147070"/>
                                <a:gd name="connsiteX89" fmla="*/ 2483121 w 2616357"/>
                                <a:gd name="connsiteY89" fmla="*/ 306790 h 1147070"/>
                                <a:gd name="connsiteX90" fmla="*/ 2483314 w 2616357"/>
                                <a:gd name="connsiteY90" fmla="*/ 307008 h 1147070"/>
                                <a:gd name="connsiteX91" fmla="*/ 2483411 w 2616357"/>
                                <a:gd name="connsiteY91" fmla="*/ 307219 h 1147070"/>
                                <a:gd name="connsiteX92" fmla="*/ 2483604 w 2616357"/>
                                <a:gd name="connsiteY92" fmla="*/ 307358 h 1147070"/>
                                <a:gd name="connsiteX93" fmla="*/ 2484087 w 2616357"/>
                                <a:gd name="connsiteY93" fmla="*/ 307575 h 1147070"/>
                                <a:gd name="connsiteX94" fmla="*/ 2484377 w 2616357"/>
                                <a:gd name="connsiteY94" fmla="*/ 307642 h 1147070"/>
                                <a:gd name="connsiteX95" fmla="*/ 2484763 w 2616357"/>
                                <a:gd name="connsiteY95" fmla="*/ 307787 h 1147070"/>
                                <a:gd name="connsiteX96" fmla="*/ 2484950 w 2616357"/>
                                <a:gd name="connsiteY96" fmla="*/ 307853 h 1147070"/>
                                <a:gd name="connsiteX97" fmla="*/ 2485337 w 2616357"/>
                                <a:gd name="connsiteY97" fmla="*/ 308070 h 1147070"/>
                                <a:gd name="connsiteX98" fmla="*/ 2485530 w 2616357"/>
                                <a:gd name="connsiteY98" fmla="*/ 308282 h 1147070"/>
                                <a:gd name="connsiteX99" fmla="*/ 2485433 w 2616357"/>
                                <a:gd name="connsiteY99" fmla="*/ 310123 h 1147070"/>
                                <a:gd name="connsiteX100" fmla="*/ 2485433 w 2616357"/>
                                <a:gd name="connsiteY100" fmla="*/ 311397 h 1147070"/>
                                <a:gd name="connsiteX101" fmla="*/ 2485433 w 2616357"/>
                                <a:gd name="connsiteY101" fmla="*/ 312465 h 1147070"/>
                                <a:gd name="connsiteX102" fmla="*/ 2485433 w 2616357"/>
                                <a:gd name="connsiteY102" fmla="*/ 312888 h 1147070"/>
                                <a:gd name="connsiteX103" fmla="*/ 2485530 w 2616357"/>
                                <a:gd name="connsiteY103" fmla="*/ 313316 h 1147070"/>
                                <a:gd name="connsiteX104" fmla="*/ 2485723 w 2616357"/>
                                <a:gd name="connsiteY104" fmla="*/ 313594 h 1147070"/>
                                <a:gd name="connsiteX105" fmla="*/ 2486013 w 2616357"/>
                                <a:gd name="connsiteY105" fmla="*/ 314095 h 1147070"/>
                                <a:gd name="connsiteX106" fmla="*/ 2486303 w 2616357"/>
                                <a:gd name="connsiteY106" fmla="*/ 314590 h 1147070"/>
                                <a:gd name="connsiteX107" fmla="*/ 2487359 w 2616357"/>
                                <a:gd name="connsiteY107" fmla="*/ 315798 h 1147070"/>
                                <a:gd name="connsiteX108" fmla="*/ 2487649 w 2616357"/>
                                <a:gd name="connsiteY108" fmla="*/ 316220 h 1147070"/>
                                <a:gd name="connsiteX109" fmla="*/ 2487842 w 2616357"/>
                                <a:gd name="connsiteY109" fmla="*/ 316576 h 1147070"/>
                                <a:gd name="connsiteX110" fmla="*/ 2487939 w 2616357"/>
                                <a:gd name="connsiteY110" fmla="*/ 316927 h 1147070"/>
                                <a:gd name="connsiteX111" fmla="*/ 2487939 w 2616357"/>
                                <a:gd name="connsiteY111" fmla="*/ 317144 h 1147070"/>
                                <a:gd name="connsiteX112" fmla="*/ 2487842 w 2616357"/>
                                <a:gd name="connsiteY112" fmla="*/ 317494 h 1147070"/>
                                <a:gd name="connsiteX113" fmla="*/ 2487649 w 2616357"/>
                                <a:gd name="connsiteY113" fmla="*/ 318134 h 1147070"/>
                                <a:gd name="connsiteX114" fmla="*/ 2487359 w 2616357"/>
                                <a:gd name="connsiteY114" fmla="*/ 318774 h 1147070"/>
                                <a:gd name="connsiteX115" fmla="*/ 2486882 w 2616357"/>
                                <a:gd name="connsiteY115" fmla="*/ 319836 h 1147070"/>
                                <a:gd name="connsiteX116" fmla="*/ 2486786 w 2616357"/>
                                <a:gd name="connsiteY116" fmla="*/ 319975 h 1147070"/>
                                <a:gd name="connsiteX117" fmla="*/ 2486399 w 2616357"/>
                                <a:gd name="connsiteY117" fmla="*/ 320331 h 1147070"/>
                                <a:gd name="connsiteX118" fmla="*/ 2486303 w 2616357"/>
                                <a:gd name="connsiteY118" fmla="*/ 320543 h 1147070"/>
                                <a:gd name="connsiteX119" fmla="*/ 2486303 w 2616357"/>
                                <a:gd name="connsiteY119" fmla="*/ 320688 h 1147070"/>
                                <a:gd name="connsiteX120" fmla="*/ 2486399 w 2616357"/>
                                <a:gd name="connsiteY120" fmla="*/ 320826 h 1147070"/>
                                <a:gd name="connsiteX121" fmla="*/ 2486593 w 2616357"/>
                                <a:gd name="connsiteY121" fmla="*/ 321183 h 1147070"/>
                                <a:gd name="connsiteX122" fmla="*/ 2487069 w 2616357"/>
                                <a:gd name="connsiteY122" fmla="*/ 321539 h 1147070"/>
                                <a:gd name="connsiteX123" fmla="*/ 2487166 w 2616357"/>
                                <a:gd name="connsiteY123" fmla="*/ 321678 h 1147070"/>
                                <a:gd name="connsiteX124" fmla="*/ 2487262 w 2616357"/>
                                <a:gd name="connsiteY124" fmla="*/ 322034 h 1147070"/>
                                <a:gd name="connsiteX125" fmla="*/ 2487262 w 2616357"/>
                                <a:gd name="connsiteY125" fmla="*/ 322951 h 1147070"/>
                                <a:gd name="connsiteX126" fmla="*/ 2487262 w 2616357"/>
                                <a:gd name="connsiteY126" fmla="*/ 323453 h 1147070"/>
                                <a:gd name="connsiteX127" fmla="*/ 2487262 w 2616357"/>
                                <a:gd name="connsiteY127" fmla="*/ 323591 h 1147070"/>
                                <a:gd name="connsiteX128" fmla="*/ 2487166 w 2616357"/>
                                <a:gd name="connsiteY128" fmla="*/ 323736 h 1147070"/>
                                <a:gd name="connsiteX129" fmla="*/ 2486979 w 2616357"/>
                                <a:gd name="connsiteY129" fmla="*/ 324086 h 1147070"/>
                                <a:gd name="connsiteX130" fmla="*/ 2486882 w 2616357"/>
                                <a:gd name="connsiteY130" fmla="*/ 324298 h 1147070"/>
                                <a:gd name="connsiteX131" fmla="*/ 2486593 w 2616357"/>
                                <a:gd name="connsiteY131" fmla="*/ 324581 h 1147070"/>
                                <a:gd name="connsiteX132" fmla="*/ 2486303 w 2616357"/>
                                <a:gd name="connsiteY132" fmla="*/ 324726 h 1147070"/>
                                <a:gd name="connsiteX133" fmla="*/ 2486109 w 2616357"/>
                                <a:gd name="connsiteY133" fmla="*/ 324938 h 1147070"/>
                                <a:gd name="connsiteX134" fmla="*/ 2485530 w 2616357"/>
                                <a:gd name="connsiteY134" fmla="*/ 325221 h 1147070"/>
                                <a:gd name="connsiteX135" fmla="*/ 2485143 w 2616357"/>
                                <a:gd name="connsiteY135" fmla="*/ 325366 h 1147070"/>
                                <a:gd name="connsiteX136" fmla="*/ 2484570 w 2616357"/>
                                <a:gd name="connsiteY136" fmla="*/ 325578 h 1147070"/>
                                <a:gd name="connsiteX137" fmla="*/ 2484087 w 2616357"/>
                                <a:gd name="connsiteY137" fmla="*/ 325789 h 1147070"/>
                                <a:gd name="connsiteX138" fmla="*/ 2483604 w 2616357"/>
                                <a:gd name="connsiteY138" fmla="*/ 325861 h 1147070"/>
                                <a:gd name="connsiteX139" fmla="*/ 2483025 w 2616357"/>
                                <a:gd name="connsiteY139" fmla="*/ 326000 h 1147070"/>
                                <a:gd name="connsiteX140" fmla="*/ 2482354 w 2616357"/>
                                <a:gd name="connsiteY140" fmla="*/ 326073 h 1147070"/>
                                <a:gd name="connsiteX141" fmla="*/ 2481968 w 2616357"/>
                                <a:gd name="connsiteY141" fmla="*/ 326073 h 1147070"/>
                                <a:gd name="connsiteX142" fmla="*/ 2480713 w 2616357"/>
                                <a:gd name="connsiteY142" fmla="*/ 326000 h 1147070"/>
                                <a:gd name="connsiteX143" fmla="*/ 2480139 w 2616357"/>
                                <a:gd name="connsiteY143" fmla="*/ 326000 h 1147070"/>
                                <a:gd name="connsiteX144" fmla="*/ 2479559 w 2616357"/>
                                <a:gd name="connsiteY144" fmla="*/ 326073 h 1147070"/>
                                <a:gd name="connsiteX145" fmla="*/ 2479366 w 2616357"/>
                                <a:gd name="connsiteY145" fmla="*/ 326145 h 1147070"/>
                                <a:gd name="connsiteX146" fmla="*/ 2479076 w 2616357"/>
                                <a:gd name="connsiteY146" fmla="*/ 326284 h 1147070"/>
                                <a:gd name="connsiteX147" fmla="*/ 2478980 w 2616357"/>
                                <a:gd name="connsiteY147" fmla="*/ 326429 h 1147070"/>
                                <a:gd name="connsiteX148" fmla="*/ 2478787 w 2616357"/>
                                <a:gd name="connsiteY148" fmla="*/ 326713 h 1147070"/>
                                <a:gd name="connsiteX149" fmla="*/ 2478690 w 2616357"/>
                                <a:gd name="connsiteY149" fmla="*/ 326996 h 1147070"/>
                                <a:gd name="connsiteX150" fmla="*/ 2478690 w 2616357"/>
                                <a:gd name="connsiteY150" fmla="*/ 327208 h 1147070"/>
                                <a:gd name="connsiteX151" fmla="*/ 2478690 w 2616357"/>
                                <a:gd name="connsiteY151" fmla="*/ 327419 h 1147070"/>
                                <a:gd name="connsiteX152" fmla="*/ 2478787 w 2616357"/>
                                <a:gd name="connsiteY152" fmla="*/ 327703 h 1147070"/>
                                <a:gd name="connsiteX153" fmla="*/ 2478980 w 2616357"/>
                                <a:gd name="connsiteY153" fmla="*/ 327986 h 1147070"/>
                                <a:gd name="connsiteX154" fmla="*/ 2479559 w 2616357"/>
                                <a:gd name="connsiteY154" fmla="*/ 328765 h 1147070"/>
                                <a:gd name="connsiteX155" fmla="*/ 2480423 w 2616357"/>
                                <a:gd name="connsiteY155" fmla="*/ 329616 h 1147070"/>
                                <a:gd name="connsiteX156" fmla="*/ 2480906 w 2616357"/>
                                <a:gd name="connsiteY156" fmla="*/ 330045 h 1147070"/>
                                <a:gd name="connsiteX157" fmla="*/ 2481292 w 2616357"/>
                                <a:gd name="connsiteY157" fmla="*/ 330540 h 1147070"/>
                                <a:gd name="connsiteX158" fmla="*/ 2481968 w 2616357"/>
                                <a:gd name="connsiteY158" fmla="*/ 331741 h 1147070"/>
                                <a:gd name="connsiteX159" fmla="*/ 2482735 w 2616357"/>
                                <a:gd name="connsiteY159" fmla="*/ 332593 h 1147070"/>
                                <a:gd name="connsiteX160" fmla="*/ 2482928 w 2616357"/>
                                <a:gd name="connsiteY160" fmla="*/ 332949 h 1147070"/>
                                <a:gd name="connsiteX161" fmla="*/ 2483121 w 2616357"/>
                                <a:gd name="connsiteY161" fmla="*/ 333232 h 1147070"/>
                                <a:gd name="connsiteX162" fmla="*/ 2483314 w 2616357"/>
                                <a:gd name="connsiteY162" fmla="*/ 334011 h 1147070"/>
                                <a:gd name="connsiteX163" fmla="*/ 2483411 w 2616357"/>
                                <a:gd name="connsiteY163" fmla="*/ 334222 h 1147070"/>
                                <a:gd name="connsiteX164" fmla="*/ 2483894 w 2616357"/>
                                <a:gd name="connsiteY164" fmla="*/ 335291 h 1147070"/>
                                <a:gd name="connsiteX165" fmla="*/ 2484280 w 2616357"/>
                                <a:gd name="connsiteY165" fmla="*/ 336492 h 1147070"/>
                                <a:gd name="connsiteX166" fmla="*/ 2484473 w 2616357"/>
                                <a:gd name="connsiteY166" fmla="*/ 336776 h 1147070"/>
                                <a:gd name="connsiteX167" fmla="*/ 2484763 w 2616357"/>
                                <a:gd name="connsiteY167" fmla="*/ 337205 h 1147070"/>
                                <a:gd name="connsiteX168" fmla="*/ 2485047 w 2616357"/>
                                <a:gd name="connsiteY168" fmla="*/ 337555 h 1147070"/>
                                <a:gd name="connsiteX169" fmla="*/ 2485530 w 2616357"/>
                                <a:gd name="connsiteY169" fmla="*/ 338195 h 1147070"/>
                                <a:gd name="connsiteX170" fmla="*/ 2485819 w 2616357"/>
                                <a:gd name="connsiteY170" fmla="*/ 338479 h 1147070"/>
                                <a:gd name="connsiteX171" fmla="*/ 2486206 w 2616357"/>
                                <a:gd name="connsiteY171" fmla="*/ 338762 h 1147070"/>
                                <a:gd name="connsiteX172" fmla="*/ 2486786 w 2616357"/>
                                <a:gd name="connsiteY172" fmla="*/ 339185 h 1147070"/>
                                <a:gd name="connsiteX173" fmla="*/ 2489291 w 2616357"/>
                                <a:gd name="connsiteY173" fmla="*/ 340960 h 1147070"/>
                                <a:gd name="connsiteX174" fmla="*/ 2489865 w 2616357"/>
                                <a:gd name="connsiteY174" fmla="*/ 341527 h 1147070"/>
                                <a:gd name="connsiteX175" fmla="*/ 2490154 w 2616357"/>
                                <a:gd name="connsiteY175" fmla="*/ 341811 h 1147070"/>
                                <a:gd name="connsiteX176" fmla="*/ 2490251 w 2616357"/>
                                <a:gd name="connsiteY176" fmla="*/ 342022 h 1147070"/>
                                <a:gd name="connsiteX177" fmla="*/ 2490347 w 2616357"/>
                                <a:gd name="connsiteY177" fmla="*/ 342445 h 1147070"/>
                                <a:gd name="connsiteX178" fmla="*/ 2490444 w 2616357"/>
                                <a:gd name="connsiteY178" fmla="*/ 342801 h 1147070"/>
                                <a:gd name="connsiteX179" fmla="*/ 2490541 w 2616357"/>
                                <a:gd name="connsiteY179" fmla="*/ 343369 h 1147070"/>
                                <a:gd name="connsiteX180" fmla="*/ 2490541 w 2616357"/>
                                <a:gd name="connsiteY180" fmla="*/ 343936 h 1147070"/>
                                <a:gd name="connsiteX181" fmla="*/ 2490251 w 2616357"/>
                                <a:gd name="connsiteY181" fmla="*/ 345493 h 1147070"/>
                                <a:gd name="connsiteX182" fmla="*/ 2490251 w 2616357"/>
                                <a:gd name="connsiteY182" fmla="*/ 346272 h 1147070"/>
                                <a:gd name="connsiteX183" fmla="*/ 2490251 w 2616357"/>
                                <a:gd name="connsiteY183" fmla="*/ 346985 h 1147070"/>
                                <a:gd name="connsiteX184" fmla="*/ 2490251 w 2616357"/>
                                <a:gd name="connsiteY184" fmla="*/ 347268 h 1147070"/>
                                <a:gd name="connsiteX185" fmla="*/ 2490347 w 2616357"/>
                                <a:gd name="connsiteY185" fmla="*/ 347691 h 1147070"/>
                                <a:gd name="connsiteX186" fmla="*/ 2490541 w 2616357"/>
                                <a:gd name="connsiteY186" fmla="*/ 348120 h 1147070"/>
                                <a:gd name="connsiteX187" fmla="*/ 2490637 w 2616357"/>
                                <a:gd name="connsiteY187" fmla="*/ 348331 h 1147070"/>
                                <a:gd name="connsiteX188" fmla="*/ 2490927 w 2616357"/>
                                <a:gd name="connsiteY188" fmla="*/ 348542 h 1147070"/>
                                <a:gd name="connsiteX189" fmla="*/ 2491217 w 2616357"/>
                                <a:gd name="connsiteY189" fmla="*/ 348754 h 1147070"/>
                                <a:gd name="connsiteX190" fmla="*/ 2491506 w 2616357"/>
                                <a:gd name="connsiteY190" fmla="*/ 348898 h 1147070"/>
                                <a:gd name="connsiteX191" fmla="*/ 2491887 w 2616357"/>
                                <a:gd name="connsiteY191" fmla="*/ 349043 h 1147070"/>
                                <a:gd name="connsiteX192" fmla="*/ 2492273 w 2616357"/>
                                <a:gd name="connsiteY192" fmla="*/ 349110 h 1147070"/>
                                <a:gd name="connsiteX193" fmla="*/ 2493529 w 2616357"/>
                                <a:gd name="connsiteY193" fmla="*/ 349255 h 1147070"/>
                                <a:gd name="connsiteX194" fmla="*/ 2493722 w 2616357"/>
                                <a:gd name="connsiteY194" fmla="*/ 349255 h 1147070"/>
                                <a:gd name="connsiteX195" fmla="*/ 2493909 w 2616357"/>
                                <a:gd name="connsiteY195" fmla="*/ 349321 h 1147070"/>
                                <a:gd name="connsiteX196" fmla="*/ 2494778 w 2616357"/>
                                <a:gd name="connsiteY196" fmla="*/ 350033 h 1147070"/>
                                <a:gd name="connsiteX197" fmla="*/ 2495165 w 2616357"/>
                                <a:gd name="connsiteY197" fmla="*/ 350245 h 1147070"/>
                                <a:gd name="connsiteX198" fmla="*/ 2495261 w 2616357"/>
                                <a:gd name="connsiteY198" fmla="*/ 350245 h 1147070"/>
                                <a:gd name="connsiteX199" fmla="*/ 2495455 w 2616357"/>
                                <a:gd name="connsiteY199" fmla="*/ 350317 h 1147070"/>
                                <a:gd name="connsiteX200" fmla="*/ 2495745 w 2616357"/>
                                <a:gd name="connsiteY200" fmla="*/ 350317 h 1147070"/>
                                <a:gd name="connsiteX201" fmla="*/ 2496414 w 2616357"/>
                                <a:gd name="connsiteY201" fmla="*/ 350245 h 1147070"/>
                                <a:gd name="connsiteX202" fmla="*/ 2496511 w 2616357"/>
                                <a:gd name="connsiteY202" fmla="*/ 350245 h 1147070"/>
                                <a:gd name="connsiteX203" fmla="*/ 2496704 w 2616357"/>
                                <a:gd name="connsiteY203" fmla="*/ 350317 h 1147070"/>
                                <a:gd name="connsiteX204" fmla="*/ 2496897 w 2616357"/>
                                <a:gd name="connsiteY204" fmla="*/ 350528 h 1147070"/>
                                <a:gd name="connsiteX205" fmla="*/ 2496897 w 2616357"/>
                                <a:gd name="connsiteY205" fmla="*/ 350601 h 1147070"/>
                                <a:gd name="connsiteX206" fmla="*/ 2496994 w 2616357"/>
                                <a:gd name="connsiteY206" fmla="*/ 350812 h 1147070"/>
                                <a:gd name="connsiteX207" fmla="*/ 2496994 w 2616357"/>
                                <a:gd name="connsiteY207" fmla="*/ 350957 h 1147070"/>
                                <a:gd name="connsiteX208" fmla="*/ 2496801 w 2616357"/>
                                <a:gd name="connsiteY208" fmla="*/ 351380 h 1147070"/>
                                <a:gd name="connsiteX209" fmla="*/ 2496608 w 2616357"/>
                                <a:gd name="connsiteY209" fmla="*/ 351736 h 1147070"/>
                                <a:gd name="connsiteX210" fmla="*/ 2496414 w 2616357"/>
                                <a:gd name="connsiteY210" fmla="*/ 351947 h 1147070"/>
                                <a:gd name="connsiteX211" fmla="*/ 2495938 w 2616357"/>
                                <a:gd name="connsiteY211" fmla="*/ 352442 h 1147070"/>
                                <a:gd name="connsiteX212" fmla="*/ 2495745 w 2616357"/>
                                <a:gd name="connsiteY212" fmla="*/ 352726 h 1147070"/>
                                <a:gd name="connsiteX213" fmla="*/ 2495551 w 2616357"/>
                                <a:gd name="connsiteY213" fmla="*/ 353010 h 1147070"/>
                                <a:gd name="connsiteX214" fmla="*/ 2495455 w 2616357"/>
                                <a:gd name="connsiteY214" fmla="*/ 353366 h 1147070"/>
                                <a:gd name="connsiteX215" fmla="*/ 2495455 w 2616357"/>
                                <a:gd name="connsiteY215" fmla="*/ 353788 h 1147070"/>
                                <a:gd name="connsiteX216" fmla="*/ 2495455 w 2616357"/>
                                <a:gd name="connsiteY216" fmla="*/ 354217 h 1147070"/>
                                <a:gd name="connsiteX217" fmla="*/ 2495455 w 2616357"/>
                                <a:gd name="connsiteY217" fmla="*/ 354640 h 1147070"/>
                                <a:gd name="connsiteX218" fmla="*/ 2495551 w 2616357"/>
                                <a:gd name="connsiteY218" fmla="*/ 355207 h 1147070"/>
                                <a:gd name="connsiteX219" fmla="*/ 2495551 w 2616357"/>
                                <a:gd name="connsiteY219" fmla="*/ 355491 h 1147070"/>
                                <a:gd name="connsiteX220" fmla="*/ 2495648 w 2616357"/>
                                <a:gd name="connsiteY220" fmla="*/ 355774 h 1147070"/>
                                <a:gd name="connsiteX221" fmla="*/ 2495938 w 2616357"/>
                                <a:gd name="connsiteY221" fmla="*/ 356342 h 1147070"/>
                                <a:gd name="connsiteX222" fmla="*/ 2496221 w 2616357"/>
                                <a:gd name="connsiteY222" fmla="*/ 356837 h 1147070"/>
                                <a:gd name="connsiteX223" fmla="*/ 2496608 w 2616357"/>
                                <a:gd name="connsiteY223" fmla="*/ 357332 h 1147070"/>
                                <a:gd name="connsiteX224" fmla="*/ 2497091 w 2616357"/>
                                <a:gd name="connsiteY224" fmla="*/ 357827 h 1147070"/>
                                <a:gd name="connsiteX225" fmla="*/ 2497670 w 2616357"/>
                                <a:gd name="connsiteY225" fmla="*/ 358395 h 1147070"/>
                                <a:gd name="connsiteX226" fmla="*/ 2497863 w 2616357"/>
                                <a:gd name="connsiteY226" fmla="*/ 358612 h 1147070"/>
                                <a:gd name="connsiteX227" fmla="*/ 2499306 w 2616357"/>
                                <a:gd name="connsiteY227" fmla="*/ 360876 h 1147070"/>
                                <a:gd name="connsiteX228" fmla="*/ 2499596 w 2616357"/>
                                <a:gd name="connsiteY228" fmla="*/ 361443 h 1147070"/>
                                <a:gd name="connsiteX229" fmla="*/ 2499789 w 2616357"/>
                                <a:gd name="connsiteY229" fmla="*/ 361727 h 1147070"/>
                                <a:gd name="connsiteX230" fmla="*/ 2499886 w 2616357"/>
                                <a:gd name="connsiteY230" fmla="*/ 362011 h 1147070"/>
                                <a:gd name="connsiteX231" fmla="*/ 2499982 w 2616357"/>
                                <a:gd name="connsiteY231" fmla="*/ 362723 h 1147070"/>
                                <a:gd name="connsiteX232" fmla="*/ 2500369 w 2616357"/>
                                <a:gd name="connsiteY232" fmla="*/ 364136 h 1147070"/>
                                <a:gd name="connsiteX233" fmla="*/ 2500465 w 2616357"/>
                                <a:gd name="connsiteY233" fmla="*/ 364419 h 1147070"/>
                                <a:gd name="connsiteX234" fmla="*/ 2501039 w 2616357"/>
                                <a:gd name="connsiteY234" fmla="*/ 365059 h 1147070"/>
                                <a:gd name="connsiteX235" fmla="*/ 2501618 w 2616357"/>
                                <a:gd name="connsiteY235" fmla="*/ 365983 h 1147070"/>
                                <a:gd name="connsiteX236" fmla="*/ 2502488 w 2616357"/>
                                <a:gd name="connsiteY236" fmla="*/ 366901 h 1147070"/>
                                <a:gd name="connsiteX237" fmla="*/ 2502874 w 2616357"/>
                                <a:gd name="connsiteY237" fmla="*/ 367402 h 1147070"/>
                                <a:gd name="connsiteX238" fmla="*/ 2503158 w 2616357"/>
                                <a:gd name="connsiteY238" fmla="*/ 367969 h 1147070"/>
                                <a:gd name="connsiteX239" fmla="*/ 2503351 w 2616357"/>
                                <a:gd name="connsiteY239" fmla="*/ 368319 h 1147070"/>
                                <a:gd name="connsiteX240" fmla="*/ 2503544 w 2616357"/>
                                <a:gd name="connsiteY240" fmla="*/ 368675 h 1147070"/>
                                <a:gd name="connsiteX241" fmla="*/ 2503737 w 2616357"/>
                                <a:gd name="connsiteY241" fmla="*/ 369382 h 1147070"/>
                                <a:gd name="connsiteX242" fmla="*/ 2503834 w 2616357"/>
                                <a:gd name="connsiteY242" fmla="*/ 369527 h 1147070"/>
                                <a:gd name="connsiteX243" fmla="*/ 2503930 w 2616357"/>
                                <a:gd name="connsiteY243" fmla="*/ 369738 h 1147070"/>
                                <a:gd name="connsiteX244" fmla="*/ 2504124 w 2616357"/>
                                <a:gd name="connsiteY244" fmla="*/ 369949 h 1147070"/>
                                <a:gd name="connsiteX245" fmla="*/ 2504317 w 2616357"/>
                                <a:gd name="connsiteY245" fmla="*/ 370022 h 1147070"/>
                                <a:gd name="connsiteX246" fmla="*/ 2504703 w 2616357"/>
                                <a:gd name="connsiteY246" fmla="*/ 370233 h 1147070"/>
                                <a:gd name="connsiteX247" fmla="*/ 2504993 w 2616357"/>
                                <a:gd name="connsiteY247" fmla="*/ 370378 h 1147070"/>
                                <a:gd name="connsiteX248" fmla="*/ 2505283 w 2616357"/>
                                <a:gd name="connsiteY248" fmla="*/ 370728 h 1147070"/>
                                <a:gd name="connsiteX249" fmla="*/ 2505470 w 2616357"/>
                                <a:gd name="connsiteY249" fmla="*/ 370873 h 1147070"/>
                                <a:gd name="connsiteX250" fmla="*/ 2505566 w 2616357"/>
                                <a:gd name="connsiteY250" fmla="*/ 371012 h 1147070"/>
                                <a:gd name="connsiteX251" fmla="*/ 2505566 w 2616357"/>
                                <a:gd name="connsiteY251" fmla="*/ 371368 h 1147070"/>
                                <a:gd name="connsiteX252" fmla="*/ 2505760 w 2616357"/>
                                <a:gd name="connsiteY252" fmla="*/ 372219 h 1147070"/>
                                <a:gd name="connsiteX253" fmla="*/ 2505760 w 2616357"/>
                                <a:gd name="connsiteY253" fmla="*/ 372714 h 1147070"/>
                                <a:gd name="connsiteX254" fmla="*/ 2505760 w 2616357"/>
                                <a:gd name="connsiteY254" fmla="*/ 372932 h 1147070"/>
                                <a:gd name="connsiteX255" fmla="*/ 2505663 w 2616357"/>
                                <a:gd name="connsiteY255" fmla="*/ 373282 h 1147070"/>
                                <a:gd name="connsiteX256" fmla="*/ 2505566 w 2616357"/>
                                <a:gd name="connsiteY256" fmla="*/ 373565 h 1147070"/>
                                <a:gd name="connsiteX257" fmla="*/ 2505373 w 2616357"/>
                                <a:gd name="connsiteY257" fmla="*/ 373777 h 1147070"/>
                                <a:gd name="connsiteX258" fmla="*/ 2505090 w 2616357"/>
                                <a:gd name="connsiteY258" fmla="*/ 374061 h 1147070"/>
                                <a:gd name="connsiteX259" fmla="*/ 2504800 w 2616357"/>
                                <a:gd name="connsiteY259" fmla="*/ 374344 h 1147070"/>
                                <a:gd name="connsiteX260" fmla="*/ 2504607 w 2616357"/>
                                <a:gd name="connsiteY260" fmla="*/ 374489 h 1147070"/>
                                <a:gd name="connsiteX261" fmla="*/ 2504220 w 2616357"/>
                                <a:gd name="connsiteY261" fmla="*/ 374839 h 1147070"/>
                                <a:gd name="connsiteX262" fmla="*/ 2504027 w 2616357"/>
                                <a:gd name="connsiteY262" fmla="*/ 374984 h 1147070"/>
                                <a:gd name="connsiteX263" fmla="*/ 2503930 w 2616357"/>
                                <a:gd name="connsiteY263" fmla="*/ 375268 h 1147070"/>
                                <a:gd name="connsiteX264" fmla="*/ 2503834 w 2616357"/>
                                <a:gd name="connsiteY264" fmla="*/ 375407 h 1147070"/>
                                <a:gd name="connsiteX265" fmla="*/ 2503930 w 2616357"/>
                                <a:gd name="connsiteY265" fmla="*/ 375690 h 1147070"/>
                                <a:gd name="connsiteX266" fmla="*/ 2504124 w 2616357"/>
                                <a:gd name="connsiteY266" fmla="*/ 375974 h 1147070"/>
                                <a:gd name="connsiteX267" fmla="*/ 2505283 w 2616357"/>
                                <a:gd name="connsiteY267" fmla="*/ 377182 h 1147070"/>
                                <a:gd name="connsiteX268" fmla="*/ 2506339 w 2616357"/>
                                <a:gd name="connsiteY268" fmla="*/ 378172 h 1147070"/>
                                <a:gd name="connsiteX269" fmla="*/ 2506533 w 2616357"/>
                                <a:gd name="connsiteY269" fmla="*/ 378316 h 1147070"/>
                                <a:gd name="connsiteX270" fmla="*/ 2506629 w 2616357"/>
                                <a:gd name="connsiteY270" fmla="*/ 378600 h 1147070"/>
                                <a:gd name="connsiteX271" fmla="*/ 2506822 w 2616357"/>
                                <a:gd name="connsiteY271" fmla="*/ 379240 h 1147070"/>
                                <a:gd name="connsiteX272" fmla="*/ 2507112 w 2616357"/>
                                <a:gd name="connsiteY272" fmla="*/ 379663 h 1147070"/>
                                <a:gd name="connsiteX273" fmla="*/ 2507305 w 2616357"/>
                                <a:gd name="connsiteY273" fmla="*/ 379802 h 1147070"/>
                                <a:gd name="connsiteX274" fmla="*/ 2508072 w 2616357"/>
                                <a:gd name="connsiteY274" fmla="*/ 380019 h 1147070"/>
                                <a:gd name="connsiteX275" fmla="*/ 2508265 w 2616357"/>
                                <a:gd name="connsiteY275" fmla="*/ 380085 h 1147070"/>
                                <a:gd name="connsiteX276" fmla="*/ 2508458 w 2616357"/>
                                <a:gd name="connsiteY276" fmla="*/ 380230 h 1147070"/>
                                <a:gd name="connsiteX277" fmla="*/ 2508652 w 2616357"/>
                                <a:gd name="connsiteY277" fmla="*/ 380442 h 1147070"/>
                                <a:gd name="connsiteX278" fmla="*/ 2508941 w 2616357"/>
                                <a:gd name="connsiteY278" fmla="*/ 380653 h 1147070"/>
                                <a:gd name="connsiteX279" fmla="*/ 2510384 w 2616357"/>
                                <a:gd name="connsiteY279" fmla="*/ 382428 h 1147070"/>
                                <a:gd name="connsiteX280" fmla="*/ 2510577 w 2616357"/>
                                <a:gd name="connsiteY280" fmla="*/ 382711 h 1147070"/>
                                <a:gd name="connsiteX281" fmla="*/ 2510964 w 2616357"/>
                                <a:gd name="connsiteY281" fmla="*/ 383490 h 1147070"/>
                                <a:gd name="connsiteX282" fmla="*/ 2511157 w 2616357"/>
                                <a:gd name="connsiteY282" fmla="*/ 383702 h 1147070"/>
                                <a:gd name="connsiteX283" fmla="*/ 2511350 w 2616357"/>
                                <a:gd name="connsiteY283" fmla="*/ 383985 h 1147070"/>
                                <a:gd name="connsiteX284" fmla="*/ 2512123 w 2616357"/>
                                <a:gd name="connsiteY284" fmla="*/ 384698 h 1147070"/>
                                <a:gd name="connsiteX285" fmla="*/ 2512503 w 2616357"/>
                                <a:gd name="connsiteY285" fmla="*/ 385476 h 1147070"/>
                                <a:gd name="connsiteX286" fmla="*/ 2512696 w 2616357"/>
                                <a:gd name="connsiteY286" fmla="*/ 385688 h 1147070"/>
                                <a:gd name="connsiteX287" fmla="*/ 2513469 w 2616357"/>
                                <a:gd name="connsiteY287" fmla="*/ 386466 h 1147070"/>
                                <a:gd name="connsiteX288" fmla="*/ 2514338 w 2616357"/>
                                <a:gd name="connsiteY288" fmla="*/ 387245 h 1147070"/>
                                <a:gd name="connsiteX289" fmla="*/ 2514719 w 2616357"/>
                                <a:gd name="connsiteY289" fmla="*/ 387601 h 1147070"/>
                                <a:gd name="connsiteX290" fmla="*/ 2515395 w 2616357"/>
                                <a:gd name="connsiteY290" fmla="*/ 388453 h 1147070"/>
                                <a:gd name="connsiteX291" fmla="*/ 2515685 w 2616357"/>
                                <a:gd name="connsiteY291" fmla="*/ 388948 h 1147070"/>
                                <a:gd name="connsiteX292" fmla="*/ 2515878 w 2616357"/>
                                <a:gd name="connsiteY292" fmla="*/ 389376 h 1147070"/>
                                <a:gd name="connsiteX293" fmla="*/ 2515974 w 2616357"/>
                                <a:gd name="connsiteY293" fmla="*/ 389871 h 1147070"/>
                                <a:gd name="connsiteX294" fmla="*/ 2516071 w 2616357"/>
                                <a:gd name="connsiteY294" fmla="*/ 390439 h 1147070"/>
                                <a:gd name="connsiteX295" fmla="*/ 2516168 w 2616357"/>
                                <a:gd name="connsiteY295" fmla="*/ 391006 h 1147070"/>
                                <a:gd name="connsiteX296" fmla="*/ 2516264 w 2616357"/>
                                <a:gd name="connsiteY296" fmla="*/ 392208 h 1147070"/>
                                <a:gd name="connsiteX297" fmla="*/ 2516554 w 2616357"/>
                                <a:gd name="connsiteY297" fmla="*/ 394333 h 1147070"/>
                                <a:gd name="connsiteX298" fmla="*/ 2516554 w 2616357"/>
                                <a:gd name="connsiteY298" fmla="*/ 394616 h 1147070"/>
                                <a:gd name="connsiteX299" fmla="*/ 2516747 w 2616357"/>
                                <a:gd name="connsiteY299" fmla="*/ 394834 h 1147070"/>
                                <a:gd name="connsiteX300" fmla="*/ 2516940 w 2616357"/>
                                <a:gd name="connsiteY300" fmla="*/ 395117 h 1147070"/>
                                <a:gd name="connsiteX301" fmla="*/ 2517127 w 2616357"/>
                                <a:gd name="connsiteY301" fmla="*/ 395401 h 1147070"/>
                                <a:gd name="connsiteX302" fmla="*/ 2517514 w 2616357"/>
                                <a:gd name="connsiteY302" fmla="*/ 395751 h 1147070"/>
                                <a:gd name="connsiteX303" fmla="*/ 2517804 w 2616357"/>
                                <a:gd name="connsiteY303" fmla="*/ 395896 h 1147070"/>
                                <a:gd name="connsiteX304" fmla="*/ 2517997 w 2616357"/>
                                <a:gd name="connsiteY304" fmla="*/ 395969 h 1147070"/>
                                <a:gd name="connsiteX305" fmla="*/ 2519633 w 2616357"/>
                                <a:gd name="connsiteY305" fmla="*/ 396675 h 1147070"/>
                                <a:gd name="connsiteX306" fmla="*/ 2520309 w 2616357"/>
                                <a:gd name="connsiteY306" fmla="*/ 397104 h 1147070"/>
                                <a:gd name="connsiteX307" fmla="*/ 2520599 w 2616357"/>
                                <a:gd name="connsiteY307" fmla="*/ 397242 h 1147070"/>
                                <a:gd name="connsiteX308" fmla="*/ 2520792 w 2616357"/>
                                <a:gd name="connsiteY308" fmla="*/ 397242 h 1147070"/>
                                <a:gd name="connsiteX309" fmla="*/ 2520888 w 2616357"/>
                                <a:gd name="connsiteY309" fmla="*/ 397315 h 1147070"/>
                                <a:gd name="connsiteX310" fmla="*/ 2521178 w 2616357"/>
                                <a:gd name="connsiteY310" fmla="*/ 397242 h 1147070"/>
                                <a:gd name="connsiteX311" fmla="*/ 2522041 w 2616357"/>
                                <a:gd name="connsiteY311" fmla="*/ 396959 h 1147070"/>
                                <a:gd name="connsiteX312" fmla="*/ 2522621 w 2616357"/>
                                <a:gd name="connsiteY312" fmla="*/ 396747 h 1147070"/>
                                <a:gd name="connsiteX313" fmla="*/ 2522814 w 2616357"/>
                                <a:gd name="connsiteY313" fmla="*/ 396675 h 1147070"/>
                                <a:gd name="connsiteX314" fmla="*/ 2524740 w 2616357"/>
                                <a:gd name="connsiteY314" fmla="*/ 395401 h 1147070"/>
                                <a:gd name="connsiteX315" fmla="*/ 2525030 w 2616357"/>
                                <a:gd name="connsiteY315" fmla="*/ 395256 h 1147070"/>
                                <a:gd name="connsiteX316" fmla="*/ 2525223 w 2616357"/>
                                <a:gd name="connsiteY316" fmla="*/ 395117 h 1147070"/>
                                <a:gd name="connsiteX317" fmla="*/ 2525609 w 2616357"/>
                                <a:gd name="connsiteY317" fmla="*/ 395045 h 1147070"/>
                                <a:gd name="connsiteX318" fmla="*/ 2525996 w 2616357"/>
                                <a:gd name="connsiteY318" fmla="*/ 394973 h 1147070"/>
                                <a:gd name="connsiteX319" fmla="*/ 2526279 w 2616357"/>
                                <a:gd name="connsiteY319" fmla="*/ 395045 h 1147070"/>
                                <a:gd name="connsiteX320" fmla="*/ 2526473 w 2616357"/>
                                <a:gd name="connsiteY320" fmla="*/ 395045 h 1147070"/>
                                <a:gd name="connsiteX321" fmla="*/ 2526859 w 2616357"/>
                                <a:gd name="connsiteY321" fmla="*/ 395184 h 1147070"/>
                                <a:gd name="connsiteX322" fmla="*/ 2527149 w 2616357"/>
                                <a:gd name="connsiteY322" fmla="*/ 395329 h 1147070"/>
                                <a:gd name="connsiteX323" fmla="*/ 2527439 w 2616357"/>
                                <a:gd name="connsiteY323" fmla="*/ 395540 h 1147070"/>
                                <a:gd name="connsiteX324" fmla="*/ 2527728 w 2616357"/>
                                <a:gd name="connsiteY324" fmla="*/ 395824 h 1147070"/>
                                <a:gd name="connsiteX325" fmla="*/ 2528018 w 2616357"/>
                                <a:gd name="connsiteY325" fmla="*/ 396180 h 1147070"/>
                                <a:gd name="connsiteX326" fmla="*/ 2528404 w 2616357"/>
                                <a:gd name="connsiteY326" fmla="*/ 396747 h 1147070"/>
                                <a:gd name="connsiteX327" fmla="*/ 2528785 w 2616357"/>
                                <a:gd name="connsiteY327" fmla="*/ 397315 h 1147070"/>
                                <a:gd name="connsiteX328" fmla="*/ 2529461 w 2616357"/>
                                <a:gd name="connsiteY328" fmla="*/ 398589 h 1147070"/>
                                <a:gd name="connsiteX329" fmla="*/ 2529654 w 2616357"/>
                                <a:gd name="connsiteY329" fmla="*/ 399156 h 1147070"/>
                                <a:gd name="connsiteX330" fmla="*/ 2529944 w 2616357"/>
                                <a:gd name="connsiteY330" fmla="*/ 399796 h 1147070"/>
                                <a:gd name="connsiteX331" fmla="*/ 2530233 w 2616357"/>
                                <a:gd name="connsiteY331" fmla="*/ 400291 h 1147070"/>
                                <a:gd name="connsiteX332" fmla="*/ 2530620 w 2616357"/>
                                <a:gd name="connsiteY332" fmla="*/ 400859 h 1147070"/>
                                <a:gd name="connsiteX333" fmla="*/ 2532159 w 2616357"/>
                                <a:gd name="connsiteY333" fmla="*/ 402627 h 1147070"/>
                                <a:gd name="connsiteX334" fmla="*/ 2532546 w 2616357"/>
                                <a:gd name="connsiteY334" fmla="*/ 403267 h 1147070"/>
                                <a:gd name="connsiteX335" fmla="*/ 2534278 w 2616357"/>
                                <a:gd name="connsiteY335" fmla="*/ 405960 h 1147070"/>
                                <a:gd name="connsiteX336" fmla="*/ 2534472 w 2616357"/>
                                <a:gd name="connsiteY336" fmla="*/ 406316 h 1147070"/>
                                <a:gd name="connsiteX337" fmla="*/ 2535051 w 2616357"/>
                                <a:gd name="connsiteY337" fmla="*/ 407451 h 1147070"/>
                                <a:gd name="connsiteX338" fmla="*/ 2535335 w 2616357"/>
                                <a:gd name="connsiteY338" fmla="*/ 408018 h 1147070"/>
                                <a:gd name="connsiteX339" fmla="*/ 2535721 w 2616357"/>
                                <a:gd name="connsiteY339" fmla="*/ 408586 h 1147070"/>
                                <a:gd name="connsiteX340" fmla="*/ 2536398 w 2616357"/>
                                <a:gd name="connsiteY340" fmla="*/ 409648 h 1147070"/>
                                <a:gd name="connsiteX341" fmla="*/ 2536784 w 2616357"/>
                                <a:gd name="connsiteY341" fmla="*/ 410282 h 1147070"/>
                                <a:gd name="connsiteX342" fmla="*/ 2537170 w 2616357"/>
                                <a:gd name="connsiteY342" fmla="*/ 410995 h 1147070"/>
                                <a:gd name="connsiteX343" fmla="*/ 2537550 w 2616357"/>
                                <a:gd name="connsiteY343" fmla="*/ 411701 h 1147070"/>
                                <a:gd name="connsiteX344" fmla="*/ 2538227 w 2616357"/>
                                <a:gd name="connsiteY344" fmla="*/ 413192 h 1147070"/>
                                <a:gd name="connsiteX345" fmla="*/ 2538516 w 2616357"/>
                                <a:gd name="connsiteY345" fmla="*/ 413971 h 1147070"/>
                                <a:gd name="connsiteX346" fmla="*/ 2539289 w 2616357"/>
                                <a:gd name="connsiteY346" fmla="*/ 416307 h 1147070"/>
                                <a:gd name="connsiteX347" fmla="*/ 2539386 w 2616357"/>
                                <a:gd name="connsiteY347" fmla="*/ 416663 h 1147070"/>
                                <a:gd name="connsiteX348" fmla="*/ 2539772 w 2616357"/>
                                <a:gd name="connsiteY348" fmla="*/ 418438 h 1147070"/>
                                <a:gd name="connsiteX349" fmla="*/ 2539863 w 2616357"/>
                                <a:gd name="connsiteY349" fmla="*/ 419072 h 1147070"/>
                                <a:gd name="connsiteX350" fmla="*/ 2539863 w 2616357"/>
                                <a:gd name="connsiteY350" fmla="*/ 421131 h 1147070"/>
                                <a:gd name="connsiteX351" fmla="*/ 2539863 w 2616357"/>
                                <a:gd name="connsiteY351" fmla="*/ 421837 h 1147070"/>
                                <a:gd name="connsiteX352" fmla="*/ 2539772 w 2616357"/>
                                <a:gd name="connsiteY352" fmla="*/ 422121 h 1147070"/>
                                <a:gd name="connsiteX353" fmla="*/ 2539386 w 2616357"/>
                                <a:gd name="connsiteY353" fmla="*/ 422906 h 1147070"/>
                                <a:gd name="connsiteX354" fmla="*/ 2539192 w 2616357"/>
                                <a:gd name="connsiteY354" fmla="*/ 423401 h 1147070"/>
                                <a:gd name="connsiteX355" fmla="*/ 2538999 w 2616357"/>
                                <a:gd name="connsiteY355" fmla="*/ 423896 h 1147070"/>
                                <a:gd name="connsiteX356" fmla="*/ 2538034 w 2616357"/>
                                <a:gd name="connsiteY356" fmla="*/ 426021 h 1147070"/>
                                <a:gd name="connsiteX357" fmla="*/ 2537744 w 2616357"/>
                                <a:gd name="connsiteY357" fmla="*/ 426733 h 1147070"/>
                                <a:gd name="connsiteX358" fmla="*/ 2537647 w 2616357"/>
                                <a:gd name="connsiteY358" fmla="*/ 426799 h 1147070"/>
                                <a:gd name="connsiteX359" fmla="*/ 2537460 w 2616357"/>
                                <a:gd name="connsiteY359" fmla="*/ 426872 h 1147070"/>
                                <a:gd name="connsiteX360" fmla="*/ 2537074 w 2616357"/>
                                <a:gd name="connsiteY360" fmla="*/ 427017 h 1147070"/>
                                <a:gd name="connsiteX361" fmla="*/ 2536784 w 2616357"/>
                                <a:gd name="connsiteY361" fmla="*/ 427156 h 1147070"/>
                                <a:gd name="connsiteX362" fmla="*/ 2536398 w 2616357"/>
                                <a:gd name="connsiteY362" fmla="*/ 427228 h 1147070"/>
                                <a:gd name="connsiteX363" fmla="*/ 2536108 w 2616357"/>
                                <a:gd name="connsiteY363" fmla="*/ 427228 h 1147070"/>
                                <a:gd name="connsiteX364" fmla="*/ 2535914 w 2616357"/>
                                <a:gd name="connsiteY364" fmla="*/ 427156 h 1147070"/>
                                <a:gd name="connsiteX365" fmla="*/ 2535624 w 2616357"/>
                                <a:gd name="connsiteY365" fmla="*/ 427083 h 1147070"/>
                                <a:gd name="connsiteX366" fmla="*/ 2535335 w 2616357"/>
                                <a:gd name="connsiteY366" fmla="*/ 427017 h 1147070"/>
                                <a:gd name="connsiteX367" fmla="*/ 2534955 w 2616357"/>
                                <a:gd name="connsiteY367" fmla="*/ 426872 h 1147070"/>
                                <a:gd name="connsiteX368" fmla="*/ 2534568 w 2616357"/>
                                <a:gd name="connsiteY368" fmla="*/ 426661 h 1147070"/>
                                <a:gd name="connsiteX369" fmla="*/ 2534472 w 2616357"/>
                                <a:gd name="connsiteY369" fmla="*/ 426588 h 1147070"/>
                                <a:gd name="connsiteX370" fmla="*/ 2534278 w 2616357"/>
                                <a:gd name="connsiteY370" fmla="*/ 426449 h 1147070"/>
                                <a:gd name="connsiteX371" fmla="*/ 2534085 w 2616357"/>
                                <a:gd name="connsiteY371" fmla="*/ 426304 h 1147070"/>
                                <a:gd name="connsiteX372" fmla="*/ 2533892 w 2616357"/>
                                <a:gd name="connsiteY372" fmla="*/ 426232 h 1147070"/>
                                <a:gd name="connsiteX373" fmla="*/ 2533699 w 2616357"/>
                                <a:gd name="connsiteY373" fmla="*/ 426166 h 1147070"/>
                                <a:gd name="connsiteX374" fmla="*/ 2533409 w 2616357"/>
                                <a:gd name="connsiteY374" fmla="*/ 426166 h 1147070"/>
                                <a:gd name="connsiteX375" fmla="*/ 2533216 w 2616357"/>
                                <a:gd name="connsiteY375" fmla="*/ 426377 h 1147070"/>
                                <a:gd name="connsiteX376" fmla="*/ 2532932 w 2616357"/>
                                <a:gd name="connsiteY376" fmla="*/ 426516 h 1147070"/>
                                <a:gd name="connsiteX377" fmla="*/ 2532642 w 2616357"/>
                                <a:gd name="connsiteY377" fmla="*/ 426799 h 1147070"/>
                                <a:gd name="connsiteX378" fmla="*/ 2532546 w 2616357"/>
                                <a:gd name="connsiteY378" fmla="*/ 426944 h 1147070"/>
                                <a:gd name="connsiteX379" fmla="*/ 2532449 w 2616357"/>
                                <a:gd name="connsiteY379" fmla="*/ 427156 h 1147070"/>
                                <a:gd name="connsiteX380" fmla="*/ 2532449 w 2616357"/>
                                <a:gd name="connsiteY380" fmla="*/ 427301 h 1147070"/>
                                <a:gd name="connsiteX381" fmla="*/ 2532546 w 2616357"/>
                                <a:gd name="connsiteY381" fmla="*/ 427651 h 1147070"/>
                                <a:gd name="connsiteX382" fmla="*/ 2532739 w 2616357"/>
                                <a:gd name="connsiteY382" fmla="*/ 427934 h 1147070"/>
                                <a:gd name="connsiteX383" fmla="*/ 2533119 w 2616357"/>
                                <a:gd name="connsiteY383" fmla="*/ 428502 h 1147070"/>
                                <a:gd name="connsiteX384" fmla="*/ 2533312 w 2616357"/>
                                <a:gd name="connsiteY384" fmla="*/ 429281 h 1147070"/>
                                <a:gd name="connsiteX385" fmla="*/ 2533506 w 2616357"/>
                                <a:gd name="connsiteY385" fmla="*/ 429776 h 1147070"/>
                                <a:gd name="connsiteX386" fmla="*/ 2533795 w 2616357"/>
                                <a:gd name="connsiteY386" fmla="*/ 430204 h 1147070"/>
                                <a:gd name="connsiteX387" fmla="*/ 2534278 w 2616357"/>
                                <a:gd name="connsiteY387" fmla="*/ 431128 h 1147070"/>
                                <a:gd name="connsiteX388" fmla="*/ 2534665 w 2616357"/>
                                <a:gd name="connsiteY388" fmla="*/ 431762 h 1147070"/>
                                <a:gd name="connsiteX389" fmla="*/ 2534858 w 2616357"/>
                                <a:gd name="connsiteY389" fmla="*/ 432118 h 1147070"/>
                                <a:gd name="connsiteX390" fmla="*/ 2535051 w 2616357"/>
                                <a:gd name="connsiteY390" fmla="*/ 432969 h 1147070"/>
                                <a:gd name="connsiteX391" fmla="*/ 2535051 w 2616357"/>
                                <a:gd name="connsiteY391" fmla="*/ 433325 h 1147070"/>
                                <a:gd name="connsiteX392" fmla="*/ 2535148 w 2616357"/>
                                <a:gd name="connsiteY392" fmla="*/ 433820 h 1147070"/>
                                <a:gd name="connsiteX393" fmla="*/ 2535148 w 2616357"/>
                                <a:gd name="connsiteY393" fmla="*/ 434315 h 1147070"/>
                                <a:gd name="connsiteX394" fmla="*/ 2535051 w 2616357"/>
                                <a:gd name="connsiteY394" fmla="*/ 435378 h 1147070"/>
                                <a:gd name="connsiteX395" fmla="*/ 2535148 w 2616357"/>
                                <a:gd name="connsiteY395" fmla="*/ 436229 h 1147070"/>
                                <a:gd name="connsiteX396" fmla="*/ 2535051 w 2616357"/>
                                <a:gd name="connsiteY396" fmla="*/ 436652 h 1147070"/>
                                <a:gd name="connsiteX397" fmla="*/ 2534955 w 2616357"/>
                                <a:gd name="connsiteY397" fmla="*/ 437080 h 1147070"/>
                                <a:gd name="connsiteX398" fmla="*/ 2534858 w 2616357"/>
                                <a:gd name="connsiteY398" fmla="*/ 437648 h 1147070"/>
                                <a:gd name="connsiteX399" fmla="*/ 2534665 w 2616357"/>
                                <a:gd name="connsiteY399" fmla="*/ 437859 h 1147070"/>
                                <a:gd name="connsiteX400" fmla="*/ 2534568 w 2616357"/>
                                <a:gd name="connsiteY400" fmla="*/ 438070 h 1147070"/>
                                <a:gd name="connsiteX401" fmla="*/ 2534278 w 2616357"/>
                                <a:gd name="connsiteY401" fmla="*/ 438427 h 1147070"/>
                                <a:gd name="connsiteX402" fmla="*/ 2533216 w 2616357"/>
                                <a:gd name="connsiteY402" fmla="*/ 439417 h 1147070"/>
                                <a:gd name="connsiteX403" fmla="*/ 2532932 w 2616357"/>
                                <a:gd name="connsiteY403" fmla="*/ 439700 h 1147070"/>
                                <a:gd name="connsiteX404" fmla="*/ 2532642 w 2616357"/>
                                <a:gd name="connsiteY404" fmla="*/ 440195 h 1147070"/>
                                <a:gd name="connsiteX405" fmla="*/ 2532546 w 2616357"/>
                                <a:gd name="connsiteY405" fmla="*/ 440413 h 1147070"/>
                                <a:gd name="connsiteX406" fmla="*/ 2532546 w 2616357"/>
                                <a:gd name="connsiteY406" fmla="*/ 440552 h 1147070"/>
                                <a:gd name="connsiteX407" fmla="*/ 2532642 w 2616357"/>
                                <a:gd name="connsiteY407" fmla="*/ 440697 h 1147070"/>
                                <a:gd name="connsiteX408" fmla="*/ 2532836 w 2616357"/>
                                <a:gd name="connsiteY408" fmla="*/ 440769 h 1147070"/>
                                <a:gd name="connsiteX409" fmla="*/ 2533023 w 2616357"/>
                                <a:gd name="connsiteY409" fmla="*/ 440908 h 1147070"/>
                                <a:gd name="connsiteX410" fmla="*/ 2533602 w 2616357"/>
                                <a:gd name="connsiteY410" fmla="*/ 441119 h 1147070"/>
                                <a:gd name="connsiteX411" fmla="*/ 2533795 w 2616357"/>
                                <a:gd name="connsiteY411" fmla="*/ 441192 h 1147070"/>
                                <a:gd name="connsiteX412" fmla="*/ 2533989 w 2616357"/>
                                <a:gd name="connsiteY412" fmla="*/ 441330 h 1147070"/>
                                <a:gd name="connsiteX413" fmla="*/ 2534182 w 2616357"/>
                                <a:gd name="connsiteY413" fmla="*/ 441548 h 1147070"/>
                                <a:gd name="connsiteX414" fmla="*/ 2534375 w 2616357"/>
                                <a:gd name="connsiteY414" fmla="*/ 441759 h 1147070"/>
                                <a:gd name="connsiteX415" fmla="*/ 2534568 w 2616357"/>
                                <a:gd name="connsiteY415" fmla="*/ 442115 h 1147070"/>
                                <a:gd name="connsiteX416" fmla="*/ 2535914 w 2616357"/>
                                <a:gd name="connsiteY416" fmla="*/ 445164 h 1147070"/>
                                <a:gd name="connsiteX417" fmla="*/ 2536011 w 2616357"/>
                                <a:gd name="connsiteY417" fmla="*/ 445798 h 1147070"/>
                                <a:gd name="connsiteX418" fmla="*/ 2536204 w 2616357"/>
                                <a:gd name="connsiteY418" fmla="*/ 445943 h 1147070"/>
                                <a:gd name="connsiteX419" fmla="*/ 2537267 w 2616357"/>
                                <a:gd name="connsiteY419" fmla="*/ 446365 h 1147070"/>
                                <a:gd name="connsiteX420" fmla="*/ 2538130 w 2616357"/>
                                <a:gd name="connsiteY420" fmla="*/ 446794 h 1147070"/>
                                <a:gd name="connsiteX421" fmla="*/ 2538903 w 2616357"/>
                                <a:gd name="connsiteY421" fmla="*/ 447289 h 1147070"/>
                                <a:gd name="connsiteX422" fmla="*/ 2539192 w 2616357"/>
                                <a:gd name="connsiteY422" fmla="*/ 447500 h 1147070"/>
                                <a:gd name="connsiteX423" fmla="*/ 2539579 w 2616357"/>
                                <a:gd name="connsiteY423" fmla="*/ 447923 h 1147070"/>
                                <a:gd name="connsiteX424" fmla="*/ 2539579 w 2616357"/>
                                <a:gd name="connsiteY424" fmla="*/ 448140 h 1147070"/>
                                <a:gd name="connsiteX425" fmla="*/ 2539579 w 2616357"/>
                                <a:gd name="connsiteY425" fmla="*/ 448351 h 1147070"/>
                                <a:gd name="connsiteX426" fmla="*/ 2539482 w 2616357"/>
                                <a:gd name="connsiteY426" fmla="*/ 448702 h 1147070"/>
                                <a:gd name="connsiteX427" fmla="*/ 2539386 w 2616357"/>
                                <a:gd name="connsiteY427" fmla="*/ 448847 h 1147070"/>
                                <a:gd name="connsiteX428" fmla="*/ 2539192 w 2616357"/>
                                <a:gd name="connsiteY428" fmla="*/ 448991 h 1147070"/>
                                <a:gd name="connsiteX429" fmla="*/ 2539096 w 2616357"/>
                                <a:gd name="connsiteY429" fmla="*/ 449203 h 1147070"/>
                                <a:gd name="connsiteX430" fmla="*/ 2538710 w 2616357"/>
                                <a:gd name="connsiteY430" fmla="*/ 449414 h 1147070"/>
                                <a:gd name="connsiteX431" fmla="*/ 2538420 w 2616357"/>
                                <a:gd name="connsiteY431" fmla="*/ 449553 h 1147070"/>
                                <a:gd name="connsiteX432" fmla="*/ 2537937 w 2616357"/>
                                <a:gd name="connsiteY432" fmla="*/ 449770 h 1147070"/>
                                <a:gd name="connsiteX433" fmla="*/ 2537460 w 2616357"/>
                                <a:gd name="connsiteY433" fmla="*/ 449909 h 1147070"/>
                                <a:gd name="connsiteX434" fmla="*/ 2535818 w 2616357"/>
                                <a:gd name="connsiteY434" fmla="*/ 450265 h 1147070"/>
                                <a:gd name="connsiteX435" fmla="*/ 2535528 w 2616357"/>
                                <a:gd name="connsiteY435" fmla="*/ 450404 h 1147070"/>
                                <a:gd name="connsiteX436" fmla="*/ 2535335 w 2616357"/>
                                <a:gd name="connsiteY436" fmla="*/ 450476 h 1147070"/>
                                <a:gd name="connsiteX437" fmla="*/ 2534858 w 2616357"/>
                                <a:gd name="connsiteY437" fmla="*/ 450905 h 1147070"/>
                                <a:gd name="connsiteX438" fmla="*/ 2534375 w 2616357"/>
                                <a:gd name="connsiteY438" fmla="*/ 451328 h 1147070"/>
                                <a:gd name="connsiteX439" fmla="*/ 2533506 w 2616357"/>
                                <a:gd name="connsiteY439" fmla="*/ 452106 h 1147070"/>
                                <a:gd name="connsiteX440" fmla="*/ 2533023 w 2616357"/>
                                <a:gd name="connsiteY440" fmla="*/ 452463 h 1147070"/>
                                <a:gd name="connsiteX441" fmla="*/ 2532642 w 2616357"/>
                                <a:gd name="connsiteY441" fmla="*/ 452958 h 1147070"/>
                                <a:gd name="connsiteX442" fmla="*/ 2532353 w 2616357"/>
                                <a:gd name="connsiteY442" fmla="*/ 453386 h 1147070"/>
                                <a:gd name="connsiteX443" fmla="*/ 2531773 w 2616357"/>
                                <a:gd name="connsiteY443" fmla="*/ 454304 h 1147070"/>
                                <a:gd name="connsiteX444" fmla="*/ 2531580 w 2616357"/>
                                <a:gd name="connsiteY444" fmla="*/ 454799 h 1147070"/>
                                <a:gd name="connsiteX445" fmla="*/ 2531387 w 2616357"/>
                                <a:gd name="connsiteY445" fmla="*/ 455083 h 1147070"/>
                                <a:gd name="connsiteX446" fmla="*/ 2531290 w 2616357"/>
                                <a:gd name="connsiteY446" fmla="*/ 455584 h 1147070"/>
                                <a:gd name="connsiteX447" fmla="*/ 2531194 w 2616357"/>
                                <a:gd name="connsiteY447" fmla="*/ 456079 h 1147070"/>
                                <a:gd name="connsiteX448" fmla="*/ 2531194 w 2616357"/>
                                <a:gd name="connsiteY448" fmla="*/ 456996 h 1147070"/>
                                <a:gd name="connsiteX449" fmla="*/ 2531194 w 2616357"/>
                                <a:gd name="connsiteY449" fmla="*/ 458204 h 1147070"/>
                                <a:gd name="connsiteX450" fmla="*/ 2531290 w 2616357"/>
                                <a:gd name="connsiteY450" fmla="*/ 459194 h 1147070"/>
                                <a:gd name="connsiteX451" fmla="*/ 2531290 w 2616357"/>
                                <a:gd name="connsiteY451" fmla="*/ 459550 h 1147070"/>
                                <a:gd name="connsiteX452" fmla="*/ 2531387 w 2616357"/>
                                <a:gd name="connsiteY452" fmla="*/ 459834 h 1147070"/>
                                <a:gd name="connsiteX453" fmla="*/ 2531580 w 2616357"/>
                                <a:gd name="connsiteY453" fmla="*/ 460045 h 1147070"/>
                                <a:gd name="connsiteX454" fmla="*/ 2531676 w 2616357"/>
                                <a:gd name="connsiteY454" fmla="*/ 460190 h 1147070"/>
                                <a:gd name="connsiteX455" fmla="*/ 2532159 w 2616357"/>
                                <a:gd name="connsiteY455" fmla="*/ 460401 h 1147070"/>
                                <a:gd name="connsiteX456" fmla="*/ 2532353 w 2616357"/>
                                <a:gd name="connsiteY456" fmla="*/ 460613 h 1147070"/>
                                <a:gd name="connsiteX457" fmla="*/ 2532353 w 2616357"/>
                                <a:gd name="connsiteY457" fmla="*/ 460757 h 1147070"/>
                                <a:gd name="connsiteX458" fmla="*/ 2532353 w 2616357"/>
                                <a:gd name="connsiteY458" fmla="*/ 460824 h 1147070"/>
                                <a:gd name="connsiteX459" fmla="*/ 2532353 w 2616357"/>
                                <a:gd name="connsiteY459" fmla="*/ 461609 h 1147070"/>
                                <a:gd name="connsiteX460" fmla="*/ 2532256 w 2616357"/>
                                <a:gd name="connsiteY460" fmla="*/ 464084 h 1147070"/>
                                <a:gd name="connsiteX461" fmla="*/ 2532256 w 2616357"/>
                                <a:gd name="connsiteY461" fmla="*/ 464440 h 1147070"/>
                                <a:gd name="connsiteX462" fmla="*/ 2532353 w 2616357"/>
                                <a:gd name="connsiteY462" fmla="*/ 464935 h 1147070"/>
                                <a:gd name="connsiteX463" fmla="*/ 2532546 w 2616357"/>
                                <a:gd name="connsiteY463" fmla="*/ 465436 h 1147070"/>
                                <a:gd name="connsiteX464" fmla="*/ 2532739 w 2616357"/>
                                <a:gd name="connsiteY464" fmla="*/ 466142 h 1147070"/>
                                <a:gd name="connsiteX465" fmla="*/ 2533023 w 2616357"/>
                                <a:gd name="connsiteY465" fmla="*/ 466782 h 1147070"/>
                                <a:gd name="connsiteX466" fmla="*/ 2533312 w 2616357"/>
                                <a:gd name="connsiteY466" fmla="*/ 467277 h 1147070"/>
                                <a:gd name="connsiteX467" fmla="*/ 2533602 w 2616357"/>
                                <a:gd name="connsiteY467" fmla="*/ 467772 h 1147070"/>
                                <a:gd name="connsiteX468" fmla="*/ 2533795 w 2616357"/>
                                <a:gd name="connsiteY468" fmla="*/ 468056 h 1147070"/>
                                <a:gd name="connsiteX469" fmla="*/ 2534085 w 2616357"/>
                                <a:gd name="connsiteY469" fmla="*/ 468267 h 1147070"/>
                                <a:gd name="connsiteX470" fmla="*/ 2534472 w 2616357"/>
                                <a:gd name="connsiteY470" fmla="*/ 468551 h 1147070"/>
                                <a:gd name="connsiteX471" fmla="*/ 2536204 w 2616357"/>
                                <a:gd name="connsiteY471" fmla="*/ 468835 h 1147070"/>
                                <a:gd name="connsiteX472" fmla="*/ 2536398 w 2616357"/>
                                <a:gd name="connsiteY472" fmla="*/ 468980 h 1147070"/>
                                <a:gd name="connsiteX473" fmla="*/ 2536494 w 2616357"/>
                                <a:gd name="connsiteY473" fmla="*/ 469052 h 1147070"/>
                                <a:gd name="connsiteX474" fmla="*/ 2536687 w 2616357"/>
                                <a:gd name="connsiteY474" fmla="*/ 469191 h 1147070"/>
                                <a:gd name="connsiteX475" fmla="*/ 2536880 w 2616357"/>
                                <a:gd name="connsiteY475" fmla="*/ 469402 h 1147070"/>
                                <a:gd name="connsiteX476" fmla="*/ 2538130 w 2616357"/>
                                <a:gd name="connsiteY476" fmla="*/ 471461 h 1147070"/>
                                <a:gd name="connsiteX477" fmla="*/ 2538806 w 2616357"/>
                                <a:gd name="connsiteY477" fmla="*/ 472735 h 1147070"/>
                                <a:gd name="connsiteX478" fmla="*/ 2538999 w 2616357"/>
                                <a:gd name="connsiteY478" fmla="*/ 473302 h 1147070"/>
                                <a:gd name="connsiteX479" fmla="*/ 2539386 w 2616357"/>
                                <a:gd name="connsiteY479" fmla="*/ 474365 h 1147070"/>
                                <a:gd name="connsiteX480" fmla="*/ 2539482 w 2616357"/>
                                <a:gd name="connsiteY480" fmla="*/ 474932 h 1147070"/>
                                <a:gd name="connsiteX481" fmla="*/ 2539579 w 2616357"/>
                                <a:gd name="connsiteY481" fmla="*/ 475361 h 1147070"/>
                                <a:gd name="connsiteX482" fmla="*/ 2539579 w 2616357"/>
                                <a:gd name="connsiteY482" fmla="*/ 475856 h 1147070"/>
                                <a:gd name="connsiteX483" fmla="*/ 2539482 w 2616357"/>
                                <a:gd name="connsiteY483" fmla="*/ 476067 h 1147070"/>
                                <a:gd name="connsiteX484" fmla="*/ 2539386 w 2616357"/>
                                <a:gd name="connsiteY484" fmla="*/ 476423 h 1147070"/>
                                <a:gd name="connsiteX485" fmla="*/ 2539289 w 2616357"/>
                                <a:gd name="connsiteY485" fmla="*/ 476707 h 1147070"/>
                                <a:gd name="connsiteX486" fmla="*/ 2539289 w 2616357"/>
                                <a:gd name="connsiteY486" fmla="*/ 477275 h 1147070"/>
                                <a:gd name="connsiteX487" fmla="*/ 2539386 w 2616357"/>
                                <a:gd name="connsiteY487" fmla="*/ 478265 h 1147070"/>
                                <a:gd name="connsiteX488" fmla="*/ 2539386 w 2616357"/>
                                <a:gd name="connsiteY488" fmla="*/ 478476 h 1147070"/>
                                <a:gd name="connsiteX489" fmla="*/ 2539482 w 2616357"/>
                                <a:gd name="connsiteY489" fmla="*/ 478760 h 1147070"/>
                                <a:gd name="connsiteX490" fmla="*/ 2539675 w 2616357"/>
                                <a:gd name="connsiteY490" fmla="*/ 479116 h 1147070"/>
                                <a:gd name="connsiteX491" fmla="*/ 2539863 w 2616357"/>
                                <a:gd name="connsiteY491" fmla="*/ 479472 h 1147070"/>
                                <a:gd name="connsiteX492" fmla="*/ 2540152 w 2616357"/>
                                <a:gd name="connsiteY492" fmla="*/ 479895 h 1147070"/>
                                <a:gd name="connsiteX493" fmla="*/ 2540442 w 2616357"/>
                                <a:gd name="connsiteY493" fmla="*/ 480317 h 1147070"/>
                                <a:gd name="connsiteX494" fmla="*/ 2540925 w 2616357"/>
                                <a:gd name="connsiteY494" fmla="*/ 480818 h 1147070"/>
                                <a:gd name="connsiteX495" fmla="*/ 2541118 w 2616357"/>
                                <a:gd name="connsiteY495" fmla="*/ 481030 h 1147070"/>
                                <a:gd name="connsiteX496" fmla="*/ 2541311 w 2616357"/>
                                <a:gd name="connsiteY496" fmla="*/ 481452 h 1147070"/>
                                <a:gd name="connsiteX497" fmla="*/ 2541505 w 2616357"/>
                                <a:gd name="connsiteY497" fmla="*/ 481808 h 1147070"/>
                                <a:gd name="connsiteX498" fmla="*/ 2541794 w 2616357"/>
                                <a:gd name="connsiteY498" fmla="*/ 483366 h 1147070"/>
                                <a:gd name="connsiteX499" fmla="*/ 2541794 w 2616357"/>
                                <a:gd name="connsiteY499" fmla="*/ 483583 h 1147070"/>
                                <a:gd name="connsiteX500" fmla="*/ 2541794 w 2616357"/>
                                <a:gd name="connsiteY500" fmla="*/ 483794 h 1147070"/>
                                <a:gd name="connsiteX501" fmla="*/ 2541794 w 2616357"/>
                                <a:gd name="connsiteY501" fmla="*/ 484006 h 1147070"/>
                                <a:gd name="connsiteX502" fmla="*/ 2541408 w 2616357"/>
                                <a:gd name="connsiteY502" fmla="*/ 484646 h 1147070"/>
                                <a:gd name="connsiteX503" fmla="*/ 2541118 w 2616357"/>
                                <a:gd name="connsiteY503" fmla="*/ 485068 h 1147070"/>
                                <a:gd name="connsiteX504" fmla="*/ 2540732 w 2616357"/>
                                <a:gd name="connsiteY504" fmla="*/ 485563 h 1147070"/>
                                <a:gd name="connsiteX505" fmla="*/ 2539096 w 2616357"/>
                                <a:gd name="connsiteY505" fmla="*/ 487622 h 1147070"/>
                                <a:gd name="connsiteX506" fmla="*/ 2538999 w 2616357"/>
                                <a:gd name="connsiteY506" fmla="*/ 487833 h 1147070"/>
                                <a:gd name="connsiteX507" fmla="*/ 2538999 w 2616357"/>
                                <a:gd name="connsiteY507" fmla="*/ 488117 h 1147070"/>
                                <a:gd name="connsiteX508" fmla="*/ 2538903 w 2616357"/>
                                <a:gd name="connsiteY508" fmla="*/ 488896 h 1147070"/>
                                <a:gd name="connsiteX509" fmla="*/ 2538999 w 2616357"/>
                                <a:gd name="connsiteY509" fmla="*/ 489107 h 1147070"/>
                                <a:gd name="connsiteX510" fmla="*/ 2538999 w 2616357"/>
                                <a:gd name="connsiteY510" fmla="*/ 489391 h 1147070"/>
                                <a:gd name="connsiteX511" fmla="*/ 2539192 w 2616357"/>
                                <a:gd name="connsiteY511" fmla="*/ 489892 h 1147070"/>
                                <a:gd name="connsiteX512" fmla="*/ 2539579 w 2616357"/>
                                <a:gd name="connsiteY512" fmla="*/ 491304 h 1147070"/>
                                <a:gd name="connsiteX513" fmla="*/ 2540539 w 2616357"/>
                                <a:gd name="connsiteY513" fmla="*/ 494069 h 1147070"/>
                                <a:gd name="connsiteX514" fmla="*/ 2540539 w 2616357"/>
                                <a:gd name="connsiteY514" fmla="*/ 494287 h 1147070"/>
                                <a:gd name="connsiteX515" fmla="*/ 2540635 w 2616357"/>
                                <a:gd name="connsiteY515" fmla="*/ 494637 h 1147070"/>
                                <a:gd name="connsiteX516" fmla="*/ 2540635 w 2616357"/>
                                <a:gd name="connsiteY516" fmla="*/ 494993 h 1147070"/>
                                <a:gd name="connsiteX517" fmla="*/ 2540828 w 2616357"/>
                                <a:gd name="connsiteY517" fmla="*/ 495561 h 1147070"/>
                                <a:gd name="connsiteX518" fmla="*/ 2540925 w 2616357"/>
                                <a:gd name="connsiteY518" fmla="*/ 496484 h 1147070"/>
                                <a:gd name="connsiteX519" fmla="*/ 2541022 w 2616357"/>
                                <a:gd name="connsiteY519" fmla="*/ 496696 h 1147070"/>
                                <a:gd name="connsiteX520" fmla="*/ 2541118 w 2616357"/>
                                <a:gd name="connsiteY520" fmla="*/ 496979 h 1147070"/>
                                <a:gd name="connsiteX521" fmla="*/ 2541505 w 2616357"/>
                                <a:gd name="connsiteY521" fmla="*/ 497474 h 1147070"/>
                                <a:gd name="connsiteX522" fmla="*/ 2541794 w 2616357"/>
                                <a:gd name="connsiteY522" fmla="*/ 497547 h 1147070"/>
                                <a:gd name="connsiteX523" fmla="*/ 2543720 w 2616357"/>
                                <a:gd name="connsiteY523" fmla="*/ 497402 h 1147070"/>
                                <a:gd name="connsiteX524" fmla="*/ 2543914 w 2616357"/>
                                <a:gd name="connsiteY524" fmla="*/ 497402 h 1147070"/>
                                <a:gd name="connsiteX525" fmla="*/ 2544107 w 2616357"/>
                                <a:gd name="connsiteY525" fmla="*/ 497474 h 1147070"/>
                                <a:gd name="connsiteX526" fmla="*/ 2544390 w 2616357"/>
                                <a:gd name="connsiteY526" fmla="*/ 497547 h 1147070"/>
                                <a:gd name="connsiteX527" fmla="*/ 2544583 w 2616357"/>
                                <a:gd name="connsiteY527" fmla="*/ 497686 h 1147070"/>
                                <a:gd name="connsiteX528" fmla="*/ 2544777 w 2616357"/>
                                <a:gd name="connsiteY528" fmla="*/ 497897 h 1147070"/>
                                <a:gd name="connsiteX529" fmla="*/ 2544970 w 2616357"/>
                                <a:gd name="connsiteY529" fmla="*/ 498253 h 1147070"/>
                                <a:gd name="connsiteX530" fmla="*/ 2545163 w 2616357"/>
                                <a:gd name="connsiteY530" fmla="*/ 498609 h 1147070"/>
                                <a:gd name="connsiteX531" fmla="*/ 2545260 w 2616357"/>
                                <a:gd name="connsiteY531" fmla="*/ 499032 h 1147070"/>
                                <a:gd name="connsiteX532" fmla="*/ 2545260 w 2616357"/>
                                <a:gd name="connsiteY532" fmla="*/ 499460 h 1147070"/>
                                <a:gd name="connsiteX533" fmla="*/ 2545260 w 2616357"/>
                                <a:gd name="connsiteY533" fmla="*/ 499883 h 1147070"/>
                                <a:gd name="connsiteX534" fmla="*/ 2545163 w 2616357"/>
                                <a:gd name="connsiteY534" fmla="*/ 500167 h 1147070"/>
                                <a:gd name="connsiteX535" fmla="*/ 2545066 w 2616357"/>
                                <a:gd name="connsiteY535" fmla="*/ 500378 h 1147070"/>
                                <a:gd name="connsiteX536" fmla="*/ 2544107 w 2616357"/>
                                <a:gd name="connsiteY536" fmla="*/ 502153 h 1147070"/>
                                <a:gd name="connsiteX537" fmla="*/ 2543044 w 2616357"/>
                                <a:gd name="connsiteY537" fmla="*/ 503855 h 1147070"/>
                                <a:gd name="connsiteX538" fmla="*/ 2542947 w 2616357"/>
                                <a:gd name="connsiteY538" fmla="*/ 504067 h 1147070"/>
                                <a:gd name="connsiteX539" fmla="*/ 2542947 w 2616357"/>
                                <a:gd name="connsiteY539" fmla="*/ 504278 h 1147070"/>
                                <a:gd name="connsiteX540" fmla="*/ 2542947 w 2616357"/>
                                <a:gd name="connsiteY540" fmla="*/ 504423 h 1147070"/>
                                <a:gd name="connsiteX541" fmla="*/ 2543044 w 2616357"/>
                                <a:gd name="connsiteY541" fmla="*/ 504489 h 1147070"/>
                                <a:gd name="connsiteX542" fmla="*/ 2543140 w 2616357"/>
                                <a:gd name="connsiteY542" fmla="*/ 504562 h 1147070"/>
                                <a:gd name="connsiteX543" fmla="*/ 2543334 w 2616357"/>
                                <a:gd name="connsiteY543" fmla="*/ 504562 h 1147070"/>
                                <a:gd name="connsiteX544" fmla="*/ 2543527 w 2616357"/>
                                <a:gd name="connsiteY544" fmla="*/ 504489 h 1147070"/>
                                <a:gd name="connsiteX545" fmla="*/ 2544010 w 2616357"/>
                                <a:gd name="connsiteY545" fmla="*/ 504206 h 1147070"/>
                                <a:gd name="connsiteX546" fmla="*/ 2544583 w 2616357"/>
                                <a:gd name="connsiteY546" fmla="*/ 503994 h 1147070"/>
                                <a:gd name="connsiteX547" fmla="*/ 2545453 w 2616357"/>
                                <a:gd name="connsiteY547" fmla="*/ 503499 h 1147070"/>
                                <a:gd name="connsiteX548" fmla="*/ 2545839 w 2616357"/>
                                <a:gd name="connsiteY548" fmla="*/ 503360 h 1147070"/>
                                <a:gd name="connsiteX549" fmla="*/ 2546226 w 2616357"/>
                                <a:gd name="connsiteY549" fmla="*/ 503215 h 1147070"/>
                                <a:gd name="connsiteX550" fmla="*/ 2546419 w 2616357"/>
                                <a:gd name="connsiteY550" fmla="*/ 503215 h 1147070"/>
                                <a:gd name="connsiteX551" fmla="*/ 2546702 w 2616357"/>
                                <a:gd name="connsiteY551" fmla="*/ 503215 h 1147070"/>
                                <a:gd name="connsiteX552" fmla="*/ 2546992 w 2616357"/>
                                <a:gd name="connsiteY552" fmla="*/ 503360 h 1147070"/>
                                <a:gd name="connsiteX553" fmla="*/ 2547282 w 2616357"/>
                                <a:gd name="connsiteY553" fmla="*/ 503427 h 1147070"/>
                                <a:gd name="connsiteX554" fmla="*/ 2549305 w 2616357"/>
                                <a:gd name="connsiteY554" fmla="*/ 504707 h 1147070"/>
                                <a:gd name="connsiteX555" fmla="*/ 2549498 w 2616357"/>
                                <a:gd name="connsiteY555" fmla="*/ 504845 h 1147070"/>
                                <a:gd name="connsiteX556" fmla="*/ 2549594 w 2616357"/>
                                <a:gd name="connsiteY556" fmla="*/ 504990 h 1147070"/>
                                <a:gd name="connsiteX557" fmla="*/ 2549594 w 2616357"/>
                                <a:gd name="connsiteY557" fmla="*/ 505202 h 1147070"/>
                                <a:gd name="connsiteX558" fmla="*/ 2549594 w 2616357"/>
                                <a:gd name="connsiteY558" fmla="*/ 505413 h 1147070"/>
                                <a:gd name="connsiteX559" fmla="*/ 2549594 w 2616357"/>
                                <a:gd name="connsiteY559" fmla="*/ 505769 h 1147070"/>
                                <a:gd name="connsiteX560" fmla="*/ 2549401 w 2616357"/>
                                <a:gd name="connsiteY560" fmla="*/ 506337 h 1147070"/>
                                <a:gd name="connsiteX561" fmla="*/ 2549401 w 2616357"/>
                                <a:gd name="connsiteY561" fmla="*/ 506475 h 1147070"/>
                                <a:gd name="connsiteX562" fmla="*/ 2549208 w 2616357"/>
                                <a:gd name="connsiteY562" fmla="*/ 506759 h 1147070"/>
                                <a:gd name="connsiteX563" fmla="*/ 2548827 w 2616357"/>
                                <a:gd name="connsiteY563" fmla="*/ 507254 h 1147070"/>
                                <a:gd name="connsiteX564" fmla="*/ 2548441 w 2616357"/>
                                <a:gd name="connsiteY564" fmla="*/ 507683 h 1147070"/>
                                <a:gd name="connsiteX565" fmla="*/ 2546702 w 2616357"/>
                                <a:gd name="connsiteY565" fmla="*/ 509524 h 1147070"/>
                                <a:gd name="connsiteX566" fmla="*/ 2545936 w 2616357"/>
                                <a:gd name="connsiteY566" fmla="*/ 510303 h 1147070"/>
                                <a:gd name="connsiteX567" fmla="*/ 2544583 w 2616357"/>
                                <a:gd name="connsiteY567" fmla="*/ 511583 h 1147070"/>
                                <a:gd name="connsiteX568" fmla="*/ 2544203 w 2616357"/>
                                <a:gd name="connsiteY568" fmla="*/ 511866 h 1147070"/>
                                <a:gd name="connsiteX569" fmla="*/ 2543527 w 2616357"/>
                                <a:gd name="connsiteY569" fmla="*/ 512361 h 1147070"/>
                                <a:gd name="connsiteX570" fmla="*/ 2542851 w 2616357"/>
                                <a:gd name="connsiteY570" fmla="*/ 512718 h 1147070"/>
                                <a:gd name="connsiteX571" fmla="*/ 2542658 w 2616357"/>
                                <a:gd name="connsiteY571" fmla="*/ 512784 h 1147070"/>
                                <a:gd name="connsiteX572" fmla="*/ 2542271 w 2616357"/>
                                <a:gd name="connsiteY572" fmla="*/ 512857 h 1147070"/>
                                <a:gd name="connsiteX573" fmla="*/ 2542078 w 2616357"/>
                                <a:gd name="connsiteY573" fmla="*/ 512929 h 1147070"/>
                                <a:gd name="connsiteX574" fmla="*/ 2541698 w 2616357"/>
                                <a:gd name="connsiteY574" fmla="*/ 512857 h 1147070"/>
                                <a:gd name="connsiteX575" fmla="*/ 2541311 w 2616357"/>
                                <a:gd name="connsiteY575" fmla="*/ 512784 h 1147070"/>
                                <a:gd name="connsiteX576" fmla="*/ 2540828 w 2616357"/>
                                <a:gd name="connsiteY576" fmla="*/ 512645 h 1147070"/>
                                <a:gd name="connsiteX577" fmla="*/ 2540539 w 2616357"/>
                                <a:gd name="connsiteY577" fmla="*/ 512573 h 1147070"/>
                                <a:gd name="connsiteX578" fmla="*/ 2540346 w 2616357"/>
                                <a:gd name="connsiteY578" fmla="*/ 512428 h 1147070"/>
                                <a:gd name="connsiteX579" fmla="*/ 2540152 w 2616357"/>
                                <a:gd name="connsiteY579" fmla="*/ 512289 h 1147070"/>
                                <a:gd name="connsiteX580" fmla="*/ 2539772 w 2616357"/>
                                <a:gd name="connsiteY580" fmla="*/ 511794 h 1147070"/>
                                <a:gd name="connsiteX581" fmla="*/ 2539386 w 2616357"/>
                                <a:gd name="connsiteY581" fmla="*/ 511583 h 1147070"/>
                                <a:gd name="connsiteX582" fmla="*/ 2539289 w 2616357"/>
                                <a:gd name="connsiteY582" fmla="*/ 511438 h 1147070"/>
                                <a:gd name="connsiteX583" fmla="*/ 2539096 w 2616357"/>
                                <a:gd name="connsiteY583" fmla="*/ 511365 h 1147070"/>
                                <a:gd name="connsiteX584" fmla="*/ 2538516 w 2616357"/>
                                <a:gd name="connsiteY584" fmla="*/ 511299 h 1147070"/>
                                <a:gd name="connsiteX585" fmla="*/ 2537074 w 2616357"/>
                                <a:gd name="connsiteY585" fmla="*/ 511015 h 1147070"/>
                                <a:gd name="connsiteX586" fmla="*/ 2536204 w 2616357"/>
                                <a:gd name="connsiteY586" fmla="*/ 510943 h 1147070"/>
                                <a:gd name="connsiteX587" fmla="*/ 2535528 w 2616357"/>
                                <a:gd name="connsiteY587" fmla="*/ 510870 h 1147070"/>
                                <a:gd name="connsiteX588" fmla="*/ 2534568 w 2616357"/>
                                <a:gd name="connsiteY588" fmla="*/ 510870 h 1147070"/>
                                <a:gd name="connsiteX589" fmla="*/ 2533602 w 2616357"/>
                                <a:gd name="connsiteY589" fmla="*/ 510870 h 1147070"/>
                                <a:gd name="connsiteX590" fmla="*/ 2532642 w 2616357"/>
                                <a:gd name="connsiteY590" fmla="*/ 511015 h 1147070"/>
                                <a:gd name="connsiteX591" fmla="*/ 2531676 w 2616357"/>
                                <a:gd name="connsiteY591" fmla="*/ 511226 h 1147070"/>
                                <a:gd name="connsiteX592" fmla="*/ 2530717 w 2616357"/>
                                <a:gd name="connsiteY592" fmla="*/ 511438 h 1147070"/>
                                <a:gd name="connsiteX593" fmla="*/ 2529751 w 2616357"/>
                                <a:gd name="connsiteY593" fmla="*/ 511722 h 1147070"/>
                                <a:gd name="connsiteX594" fmla="*/ 2527921 w 2616357"/>
                                <a:gd name="connsiteY594" fmla="*/ 512289 h 1147070"/>
                                <a:gd name="connsiteX595" fmla="*/ 2526956 w 2616357"/>
                                <a:gd name="connsiteY595" fmla="*/ 512645 h 1147070"/>
                                <a:gd name="connsiteX596" fmla="*/ 2525996 w 2616357"/>
                                <a:gd name="connsiteY596" fmla="*/ 512995 h 1147070"/>
                                <a:gd name="connsiteX597" fmla="*/ 2525126 w 2616357"/>
                                <a:gd name="connsiteY597" fmla="*/ 513424 h 1147070"/>
                                <a:gd name="connsiteX598" fmla="*/ 2522524 w 2616357"/>
                                <a:gd name="connsiteY598" fmla="*/ 514559 h 1147070"/>
                                <a:gd name="connsiteX599" fmla="*/ 2522041 w 2616357"/>
                                <a:gd name="connsiteY599" fmla="*/ 514770 h 1147070"/>
                                <a:gd name="connsiteX600" fmla="*/ 2521655 w 2616357"/>
                                <a:gd name="connsiteY600" fmla="*/ 515054 h 1147070"/>
                                <a:gd name="connsiteX601" fmla="*/ 2518673 w 2616357"/>
                                <a:gd name="connsiteY601" fmla="*/ 517608 h 1147070"/>
                                <a:gd name="connsiteX602" fmla="*/ 2518480 w 2616357"/>
                                <a:gd name="connsiteY602" fmla="*/ 517819 h 1147070"/>
                                <a:gd name="connsiteX603" fmla="*/ 2518190 w 2616357"/>
                                <a:gd name="connsiteY603" fmla="*/ 518459 h 1147070"/>
                                <a:gd name="connsiteX604" fmla="*/ 2517997 w 2616357"/>
                                <a:gd name="connsiteY604" fmla="*/ 518598 h 1147070"/>
                                <a:gd name="connsiteX605" fmla="*/ 2517610 w 2616357"/>
                                <a:gd name="connsiteY605" fmla="*/ 518954 h 1147070"/>
                                <a:gd name="connsiteX606" fmla="*/ 2517127 w 2616357"/>
                                <a:gd name="connsiteY606" fmla="*/ 519310 h 1147070"/>
                                <a:gd name="connsiteX607" fmla="*/ 2516844 w 2616357"/>
                                <a:gd name="connsiteY607" fmla="*/ 519521 h 1147070"/>
                                <a:gd name="connsiteX608" fmla="*/ 2516554 w 2616357"/>
                                <a:gd name="connsiteY608" fmla="*/ 519805 h 1147070"/>
                                <a:gd name="connsiteX609" fmla="*/ 2516264 w 2616357"/>
                                <a:gd name="connsiteY609" fmla="*/ 520089 h 1147070"/>
                                <a:gd name="connsiteX610" fmla="*/ 2515974 w 2616357"/>
                                <a:gd name="connsiteY610" fmla="*/ 520511 h 1147070"/>
                                <a:gd name="connsiteX611" fmla="*/ 2515298 w 2616357"/>
                                <a:gd name="connsiteY611" fmla="*/ 521719 h 1147070"/>
                                <a:gd name="connsiteX612" fmla="*/ 2514815 w 2616357"/>
                                <a:gd name="connsiteY612" fmla="*/ 522570 h 1147070"/>
                                <a:gd name="connsiteX613" fmla="*/ 2514435 w 2616357"/>
                                <a:gd name="connsiteY613" fmla="*/ 523488 h 1147070"/>
                                <a:gd name="connsiteX614" fmla="*/ 2513952 w 2616357"/>
                                <a:gd name="connsiteY614" fmla="*/ 524484 h 1147070"/>
                                <a:gd name="connsiteX615" fmla="*/ 2512793 w 2616357"/>
                                <a:gd name="connsiteY615" fmla="*/ 527532 h 1147070"/>
                                <a:gd name="connsiteX616" fmla="*/ 2512600 w 2616357"/>
                                <a:gd name="connsiteY616" fmla="*/ 528027 h 1147070"/>
                                <a:gd name="connsiteX617" fmla="*/ 2512316 w 2616357"/>
                                <a:gd name="connsiteY617" fmla="*/ 528522 h 1147070"/>
                                <a:gd name="connsiteX618" fmla="*/ 2512123 w 2616357"/>
                                <a:gd name="connsiteY618" fmla="*/ 528806 h 1147070"/>
                                <a:gd name="connsiteX619" fmla="*/ 2511350 w 2616357"/>
                                <a:gd name="connsiteY619" fmla="*/ 529585 h 1147070"/>
                                <a:gd name="connsiteX620" fmla="*/ 2510964 w 2616357"/>
                                <a:gd name="connsiteY620" fmla="*/ 530080 h 1147070"/>
                                <a:gd name="connsiteX621" fmla="*/ 2510577 w 2616357"/>
                                <a:gd name="connsiteY621" fmla="*/ 530575 h 1147070"/>
                                <a:gd name="connsiteX622" fmla="*/ 2510384 w 2616357"/>
                                <a:gd name="connsiteY622" fmla="*/ 530931 h 1147070"/>
                                <a:gd name="connsiteX623" fmla="*/ 2510191 w 2616357"/>
                                <a:gd name="connsiteY623" fmla="*/ 531426 h 1147070"/>
                                <a:gd name="connsiteX624" fmla="*/ 2510100 w 2616357"/>
                                <a:gd name="connsiteY624" fmla="*/ 531921 h 1147070"/>
                                <a:gd name="connsiteX625" fmla="*/ 2509998 w 2616357"/>
                                <a:gd name="connsiteY625" fmla="*/ 532634 h 1147070"/>
                                <a:gd name="connsiteX626" fmla="*/ 2509901 w 2616357"/>
                                <a:gd name="connsiteY626" fmla="*/ 533412 h 1147070"/>
                                <a:gd name="connsiteX627" fmla="*/ 2509901 w 2616357"/>
                                <a:gd name="connsiteY627" fmla="*/ 534970 h 1147070"/>
                                <a:gd name="connsiteX628" fmla="*/ 2509901 w 2616357"/>
                                <a:gd name="connsiteY628" fmla="*/ 537029 h 1147070"/>
                                <a:gd name="connsiteX629" fmla="*/ 2509810 w 2616357"/>
                                <a:gd name="connsiteY629" fmla="*/ 538164 h 1147070"/>
                                <a:gd name="connsiteX630" fmla="*/ 2509617 w 2616357"/>
                                <a:gd name="connsiteY630" fmla="*/ 539365 h 1147070"/>
                                <a:gd name="connsiteX631" fmla="*/ 2509521 w 2616357"/>
                                <a:gd name="connsiteY631" fmla="*/ 539793 h 1147070"/>
                                <a:gd name="connsiteX632" fmla="*/ 2509231 w 2616357"/>
                                <a:gd name="connsiteY632" fmla="*/ 540500 h 1147070"/>
                                <a:gd name="connsiteX633" fmla="*/ 2508941 w 2616357"/>
                                <a:gd name="connsiteY633" fmla="*/ 541212 h 1147070"/>
                                <a:gd name="connsiteX634" fmla="*/ 2508458 w 2616357"/>
                                <a:gd name="connsiteY634" fmla="*/ 542063 h 1147070"/>
                                <a:gd name="connsiteX635" fmla="*/ 2508265 w 2616357"/>
                                <a:gd name="connsiteY635" fmla="*/ 542486 h 1147070"/>
                                <a:gd name="connsiteX636" fmla="*/ 2507975 w 2616357"/>
                                <a:gd name="connsiteY636" fmla="*/ 542842 h 1147070"/>
                                <a:gd name="connsiteX637" fmla="*/ 2507685 w 2616357"/>
                                <a:gd name="connsiteY637" fmla="*/ 543198 h 1147070"/>
                                <a:gd name="connsiteX638" fmla="*/ 2507209 w 2616357"/>
                                <a:gd name="connsiteY638" fmla="*/ 543621 h 1147070"/>
                                <a:gd name="connsiteX639" fmla="*/ 2506726 w 2616357"/>
                                <a:gd name="connsiteY639" fmla="*/ 544044 h 1147070"/>
                                <a:gd name="connsiteX640" fmla="*/ 2505470 w 2616357"/>
                                <a:gd name="connsiteY640" fmla="*/ 544828 h 1147070"/>
                                <a:gd name="connsiteX641" fmla="*/ 2504897 w 2616357"/>
                                <a:gd name="connsiteY641" fmla="*/ 545178 h 1147070"/>
                                <a:gd name="connsiteX642" fmla="*/ 2504703 w 2616357"/>
                                <a:gd name="connsiteY642" fmla="*/ 545323 h 1147070"/>
                                <a:gd name="connsiteX643" fmla="*/ 2504607 w 2616357"/>
                                <a:gd name="connsiteY643" fmla="*/ 545462 h 1147070"/>
                                <a:gd name="connsiteX644" fmla="*/ 2504607 w 2616357"/>
                                <a:gd name="connsiteY644" fmla="*/ 545673 h 1147070"/>
                                <a:gd name="connsiteX645" fmla="*/ 2504800 w 2616357"/>
                                <a:gd name="connsiteY645" fmla="*/ 546597 h 1147070"/>
                                <a:gd name="connsiteX646" fmla="*/ 2505856 w 2616357"/>
                                <a:gd name="connsiteY646" fmla="*/ 547026 h 1147070"/>
                                <a:gd name="connsiteX647" fmla="*/ 2506146 w 2616357"/>
                                <a:gd name="connsiteY647" fmla="*/ 547092 h 1147070"/>
                                <a:gd name="connsiteX648" fmla="*/ 2507305 w 2616357"/>
                                <a:gd name="connsiteY648" fmla="*/ 547310 h 1147070"/>
                                <a:gd name="connsiteX649" fmla="*/ 2507498 w 2616357"/>
                                <a:gd name="connsiteY649" fmla="*/ 547310 h 1147070"/>
                                <a:gd name="connsiteX650" fmla="*/ 2507685 w 2616357"/>
                                <a:gd name="connsiteY650" fmla="*/ 547448 h 1147070"/>
                                <a:gd name="connsiteX651" fmla="*/ 2507788 w 2616357"/>
                                <a:gd name="connsiteY651" fmla="*/ 547521 h 1147070"/>
                                <a:gd name="connsiteX652" fmla="*/ 2507879 w 2616357"/>
                                <a:gd name="connsiteY652" fmla="*/ 547660 h 1147070"/>
                                <a:gd name="connsiteX653" fmla="*/ 2507879 w 2616357"/>
                                <a:gd name="connsiteY653" fmla="*/ 547805 h 1147070"/>
                                <a:gd name="connsiteX654" fmla="*/ 2507788 w 2616357"/>
                                <a:gd name="connsiteY654" fmla="*/ 548088 h 1147070"/>
                                <a:gd name="connsiteX655" fmla="*/ 2506919 w 2616357"/>
                                <a:gd name="connsiteY655" fmla="*/ 550286 h 1147070"/>
                                <a:gd name="connsiteX656" fmla="*/ 2506533 w 2616357"/>
                                <a:gd name="connsiteY656" fmla="*/ 551064 h 1147070"/>
                                <a:gd name="connsiteX657" fmla="*/ 2506339 w 2616357"/>
                                <a:gd name="connsiteY657" fmla="*/ 551348 h 1147070"/>
                                <a:gd name="connsiteX658" fmla="*/ 2506243 w 2616357"/>
                                <a:gd name="connsiteY658" fmla="*/ 551632 h 1147070"/>
                                <a:gd name="connsiteX659" fmla="*/ 2505953 w 2616357"/>
                                <a:gd name="connsiteY659" fmla="*/ 551982 h 1147070"/>
                                <a:gd name="connsiteX660" fmla="*/ 2505566 w 2616357"/>
                                <a:gd name="connsiteY660" fmla="*/ 552266 h 1147070"/>
                                <a:gd name="connsiteX661" fmla="*/ 2504993 w 2616357"/>
                                <a:gd name="connsiteY661" fmla="*/ 552694 h 1147070"/>
                                <a:gd name="connsiteX662" fmla="*/ 2503737 w 2616357"/>
                                <a:gd name="connsiteY662" fmla="*/ 553546 h 1147070"/>
                                <a:gd name="connsiteX663" fmla="*/ 2502971 w 2616357"/>
                                <a:gd name="connsiteY663" fmla="*/ 553896 h 1147070"/>
                                <a:gd name="connsiteX664" fmla="*/ 2502488 w 2616357"/>
                                <a:gd name="connsiteY664" fmla="*/ 554113 h 1147070"/>
                                <a:gd name="connsiteX665" fmla="*/ 2502198 w 2616357"/>
                                <a:gd name="connsiteY665" fmla="*/ 554180 h 1147070"/>
                                <a:gd name="connsiteX666" fmla="*/ 2501908 w 2616357"/>
                                <a:gd name="connsiteY666" fmla="*/ 554113 h 1147070"/>
                                <a:gd name="connsiteX667" fmla="*/ 2499596 w 2616357"/>
                                <a:gd name="connsiteY667" fmla="*/ 553401 h 1147070"/>
                                <a:gd name="connsiteX668" fmla="*/ 2499210 w 2616357"/>
                                <a:gd name="connsiteY668" fmla="*/ 553334 h 1147070"/>
                                <a:gd name="connsiteX669" fmla="*/ 2498630 w 2616357"/>
                                <a:gd name="connsiteY669" fmla="*/ 553262 h 1147070"/>
                                <a:gd name="connsiteX670" fmla="*/ 2497670 w 2616357"/>
                                <a:gd name="connsiteY670" fmla="*/ 553117 h 1147070"/>
                                <a:gd name="connsiteX671" fmla="*/ 2497187 w 2616357"/>
                                <a:gd name="connsiteY671" fmla="*/ 553117 h 1147070"/>
                                <a:gd name="connsiteX672" fmla="*/ 2496704 w 2616357"/>
                                <a:gd name="connsiteY672" fmla="*/ 553190 h 1147070"/>
                                <a:gd name="connsiteX673" fmla="*/ 2496511 w 2616357"/>
                                <a:gd name="connsiteY673" fmla="*/ 553190 h 1147070"/>
                                <a:gd name="connsiteX674" fmla="*/ 2496221 w 2616357"/>
                                <a:gd name="connsiteY674" fmla="*/ 553334 h 1147070"/>
                                <a:gd name="connsiteX675" fmla="*/ 2496034 w 2616357"/>
                                <a:gd name="connsiteY675" fmla="*/ 553546 h 1147070"/>
                                <a:gd name="connsiteX676" fmla="*/ 2495841 w 2616357"/>
                                <a:gd name="connsiteY676" fmla="*/ 553757 h 1147070"/>
                                <a:gd name="connsiteX677" fmla="*/ 2495551 w 2616357"/>
                                <a:gd name="connsiteY677" fmla="*/ 554180 h 1147070"/>
                                <a:gd name="connsiteX678" fmla="*/ 2495358 w 2616357"/>
                                <a:gd name="connsiteY678" fmla="*/ 554608 h 1147070"/>
                                <a:gd name="connsiteX679" fmla="*/ 2495068 w 2616357"/>
                                <a:gd name="connsiteY679" fmla="*/ 555248 h 1147070"/>
                                <a:gd name="connsiteX680" fmla="*/ 2494875 w 2616357"/>
                                <a:gd name="connsiteY680" fmla="*/ 555882 h 1147070"/>
                                <a:gd name="connsiteX681" fmla="*/ 2494392 w 2616357"/>
                                <a:gd name="connsiteY681" fmla="*/ 557228 h 1147070"/>
                                <a:gd name="connsiteX682" fmla="*/ 2494199 w 2616357"/>
                                <a:gd name="connsiteY682" fmla="*/ 557657 h 1147070"/>
                                <a:gd name="connsiteX683" fmla="*/ 2493625 w 2616357"/>
                                <a:gd name="connsiteY683" fmla="*/ 558719 h 1147070"/>
                                <a:gd name="connsiteX684" fmla="*/ 2493432 w 2616357"/>
                                <a:gd name="connsiteY684" fmla="*/ 559142 h 1147070"/>
                                <a:gd name="connsiteX685" fmla="*/ 2493432 w 2616357"/>
                                <a:gd name="connsiteY685" fmla="*/ 559359 h 1147070"/>
                                <a:gd name="connsiteX686" fmla="*/ 2493432 w 2616357"/>
                                <a:gd name="connsiteY686" fmla="*/ 559571 h 1147070"/>
                                <a:gd name="connsiteX687" fmla="*/ 2493432 w 2616357"/>
                                <a:gd name="connsiteY687" fmla="*/ 559709 h 1147070"/>
                                <a:gd name="connsiteX688" fmla="*/ 2493529 w 2616357"/>
                                <a:gd name="connsiteY688" fmla="*/ 559927 h 1147070"/>
                                <a:gd name="connsiteX689" fmla="*/ 2493722 w 2616357"/>
                                <a:gd name="connsiteY689" fmla="*/ 560205 h 1147070"/>
                                <a:gd name="connsiteX690" fmla="*/ 2493909 w 2616357"/>
                                <a:gd name="connsiteY690" fmla="*/ 560349 h 1147070"/>
                                <a:gd name="connsiteX691" fmla="*/ 2494489 w 2616357"/>
                                <a:gd name="connsiteY691" fmla="*/ 560706 h 1147070"/>
                                <a:gd name="connsiteX692" fmla="*/ 2494585 w 2616357"/>
                                <a:gd name="connsiteY692" fmla="*/ 560844 h 1147070"/>
                                <a:gd name="connsiteX693" fmla="*/ 2496125 w 2616357"/>
                                <a:gd name="connsiteY693" fmla="*/ 562402 h 1147070"/>
                                <a:gd name="connsiteX694" fmla="*/ 2498250 w 2616357"/>
                                <a:gd name="connsiteY694" fmla="*/ 564460 h 1147070"/>
                                <a:gd name="connsiteX695" fmla="*/ 2498437 w 2616357"/>
                                <a:gd name="connsiteY695" fmla="*/ 564744 h 1147070"/>
                                <a:gd name="connsiteX696" fmla="*/ 2498630 w 2616357"/>
                                <a:gd name="connsiteY696" fmla="*/ 565028 h 1147070"/>
                                <a:gd name="connsiteX697" fmla="*/ 2498630 w 2616357"/>
                                <a:gd name="connsiteY697" fmla="*/ 565239 h 1147070"/>
                                <a:gd name="connsiteX698" fmla="*/ 2498630 w 2616357"/>
                                <a:gd name="connsiteY698" fmla="*/ 565523 h 1147070"/>
                                <a:gd name="connsiteX699" fmla="*/ 2498533 w 2616357"/>
                                <a:gd name="connsiteY699" fmla="*/ 565807 h 1147070"/>
                                <a:gd name="connsiteX700" fmla="*/ 2498057 w 2616357"/>
                                <a:gd name="connsiteY700" fmla="*/ 566447 h 1147070"/>
                                <a:gd name="connsiteX701" fmla="*/ 2497863 w 2616357"/>
                                <a:gd name="connsiteY701" fmla="*/ 566586 h 1147070"/>
                                <a:gd name="connsiteX702" fmla="*/ 2497284 w 2616357"/>
                                <a:gd name="connsiteY702" fmla="*/ 567793 h 1147070"/>
                                <a:gd name="connsiteX703" fmla="*/ 2496608 w 2616357"/>
                                <a:gd name="connsiteY703" fmla="*/ 569351 h 1147070"/>
                                <a:gd name="connsiteX704" fmla="*/ 2496221 w 2616357"/>
                                <a:gd name="connsiteY704" fmla="*/ 570129 h 1147070"/>
                                <a:gd name="connsiteX705" fmla="*/ 2495745 w 2616357"/>
                                <a:gd name="connsiteY705" fmla="*/ 570842 h 1147070"/>
                                <a:gd name="connsiteX706" fmla="*/ 2495455 w 2616357"/>
                                <a:gd name="connsiteY706" fmla="*/ 571198 h 1147070"/>
                                <a:gd name="connsiteX707" fmla="*/ 2494972 w 2616357"/>
                                <a:gd name="connsiteY707" fmla="*/ 571620 h 1147070"/>
                                <a:gd name="connsiteX708" fmla="*/ 2494489 w 2616357"/>
                                <a:gd name="connsiteY708" fmla="*/ 572115 h 1147070"/>
                                <a:gd name="connsiteX709" fmla="*/ 2494102 w 2616357"/>
                                <a:gd name="connsiteY709" fmla="*/ 572327 h 1147070"/>
                                <a:gd name="connsiteX710" fmla="*/ 2493819 w 2616357"/>
                                <a:gd name="connsiteY710" fmla="*/ 572472 h 1147070"/>
                                <a:gd name="connsiteX711" fmla="*/ 2493432 w 2616357"/>
                                <a:gd name="connsiteY711" fmla="*/ 572683 h 1147070"/>
                                <a:gd name="connsiteX712" fmla="*/ 2492949 w 2616357"/>
                                <a:gd name="connsiteY712" fmla="*/ 572828 h 1147070"/>
                                <a:gd name="connsiteX713" fmla="*/ 2492273 w 2616357"/>
                                <a:gd name="connsiteY713" fmla="*/ 572967 h 1147070"/>
                                <a:gd name="connsiteX714" fmla="*/ 2491597 w 2616357"/>
                                <a:gd name="connsiteY714" fmla="*/ 573039 h 1147070"/>
                                <a:gd name="connsiteX715" fmla="*/ 2488132 w 2616357"/>
                                <a:gd name="connsiteY715" fmla="*/ 573395 h 1147070"/>
                                <a:gd name="connsiteX716" fmla="*/ 2487745 w 2616357"/>
                                <a:gd name="connsiteY716" fmla="*/ 573395 h 1147070"/>
                                <a:gd name="connsiteX717" fmla="*/ 2487455 w 2616357"/>
                                <a:gd name="connsiteY717" fmla="*/ 573323 h 1147070"/>
                                <a:gd name="connsiteX718" fmla="*/ 2487069 w 2616357"/>
                                <a:gd name="connsiteY718" fmla="*/ 573250 h 1147070"/>
                                <a:gd name="connsiteX719" fmla="*/ 2486593 w 2616357"/>
                                <a:gd name="connsiteY719" fmla="*/ 573112 h 1147070"/>
                                <a:gd name="connsiteX720" fmla="*/ 2485723 w 2616357"/>
                                <a:gd name="connsiteY720" fmla="*/ 572683 h 1147070"/>
                                <a:gd name="connsiteX721" fmla="*/ 2484854 w 2616357"/>
                                <a:gd name="connsiteY721" fmla="*/ 572260 h 1147070"/>
                                <a:gd name="connsiteX722" fmla="*/ 2483701 w 2616357"/>
                                <a:gd name="connsiteY722" fmla="*/ 571620 h 1147070"/>
                                <a:gd name="connsiteX723" fmla="*/ 2483314 w 2616357"/>
                                <a:gd name="connsiteY723" fmla="*/ 571548 h 1147070"/>
                                <a:gd name="connsiteX724" fmla="*/ 2482831 w 2616357"/>
                                <a:gd name="connsiteY724" fmla="*/ 571409 h 1147070"/>
                                <a:gd name="connsiteX725" fmla="*/ 2482354 w 2616357"/>
                                <a:gd name="connsiteY725" fmla="*/ 571337 h 1147070"/>
                                <a:gd name="connsiteX726" fmla="*/ 2481871 w 2616357"/>
                                <a:gd name="connsiteY726" fmla="*/ 571337 h 1147070"/>
                                <a:gd name="connsiteX727" fmla="*/ 2481582 w 2616357"/>
                                <a:gd name="connsiteY727" fmla="*/ 571337 h 1147070"/>
                                <a:gd name="connsiteX728" fmla="*/ 2481389 w 2616357"/>
                                <a:gd name="connsiteY728" fmla="*/ 571409 h 1147070"/>
                                <a:gd name="connsiteX729" fmla="*/ 2479946 w 2616357"/>
                                <a:gd name="connsiteY729" fmla="*/ 572260 h 1147070"/>
                                <a:gd name="connsiteX730" fmla="*/ 2479656 w 2616357"/>
                                <a:gd name="connsiteY730" fmla="*/ 572327 h 1147070"/>
                                <a:gd name="connsiteX731" fmla="*/ 2479366 w 2616357"/>
                                <a:gd name="connsiteY731" fmla="*/ 572399 h 1147070"/>
                                <a:gd name="connsiteX732" fmla="*/ 2478980 w 2616357"/>
                                <a:gd name="connsiteY732" fmla="*/ 572472 h 1147070"/>
                                <a:gd name="connsiteX733" fmla="*/ 2478690 w 2616357"/>
                                <a:gd name="connsiteY733" fmla="*/ 572544 h 1147070"/>
                                <a:gd name="connsiteX734" fmla="*/ 2478400 w 2616357"/>
                                <a:gd name="connsiteY734" fmla="*/ 572544 h 1147070"/>
                                <a:gd name="connsiteX735" fmla="*/ 2478014 w 2616357"/>
                                <a:gd name="connsiteY735" fmla="*/ 572544 h 1147070"/>
                                <a:gd name="connsiteX736" fmla="*/ 2477634 w 2616357"/>
                                <a:gd name="connsiteY736" fmla="*/ 572472 h 1147070"/>
                                <a:gd name="connsiteX737" fmla="*/ 2476861 w 2616357"/>
                                <a:gd name="connsiteY737" fmla="*/ 572260 h 1147070"/>
                                <a:gd name="connsiteX738" fmla="*/ 2476571 w 2616357"/>
                                <a:gd name="connsiteY738" fmla="*/ 572115 h 1147070"/>
                                <a:gd name="connsiteX739" fmla="*/ 2476185 w 2616357"/>
                                <a:gd name="connsiteY739" fmla="*/ 571977 h 1147070"/>
                                <a:gd name="connsiteX740" fmla="*/ 2474259 w 2616357"/>
                                <a:gd name="connsiteY740" fmla="*/ 570980 h 1147070"/>
                                <a:gd name="connsiteX741" fmla="*/ 2473679 w 2616357"/>
                                <a:gd name="connsiteY741" fmla="*/ 570769 h 1147070"/>
                                <a:gd name="connsiteX742" fmla="*/ 2473009 w 2616357"/>
                                <a:gd name="connsiteY742" fmla="*/ 570485 h 1147070"/>
                                <a:gd name="connsiteX743" fmla="*/ 2472333 w 2616357"/>
                                <a:gd name="connsiteY743" fmla="*/ 570274 h 1147070"/>
                                <a:gd name="connsiteX744" fmla="*/ 2472043 w 2616357"/>
                                <a:gd name="connsiteY744" fmla="*/ 570129 h 1147070"/>
                                <a:gd name="connsiteX745" fmla="*/ 2471657 w 2616357"/>
                                <a:gd name="connsiteY745" fmla="*/ 570129 h 1147070"/>
                                <a:gd name="connsiteX746" fmla="*/ 2471367 w 2616357"/>
                                <a:gd name="connsiteY746" fmla="*/ 570063 h 1147070"/>
                                <a:gd name="connsiteX747" fmla="*/ 2470890 w 2616357"/>
                                <a:gd name="connsiteY747" fmla="*/ 570129 h 1147070"/>
                                <a:gd name="connsiteX748" fmla="*/ 2470504 w 2616357"/>
                                <a:gd name="connsiteY748" fmla="*/ 570202 h 1147070"/>
                                <a:gd name="connsiteX749" fmla="*/ 2468675 w 2616357"/>
                                <a:gd name="connsiteY749" fmla="*/ 570630 h 1147070"/>
                                <a:gd name="connsiteX750" fmla="*/ 2468288 w 2616357"/>
                                <a:gd name="connsiteY750" fmla="*/ 570769 h 1147070"/>
                                <a:gd name="connsiteX751" fmla="*/ 2467999 w 2616357"/>
                                <a:gd name="connsiteY751" fmla="*/ 570914 h 1147070"/>
                                <a:gd name="connsiteX752" fmla="*/ 2464914 w 2616357"/>
                                <a:gd name="connsiteY752" fmla="*/ 572399 h 1147070"/>
                                <a:gd name="connsiteX753" fmla="*/ 2463857 w 2616357"/>
                                <a:gd name="connsiteY753" fmla="*/ 572967 h 1147070"/>
                                <a:gd name="connsiteX754" fmla="*/ 2462795 w 2616357"/>
                                <a:gd name="connsiteY754" fmla="*/ 573534 h 1147070"/>
                                <a:gd name="connsiteX755" fmla="*/ 2461159 w 2616357"/>
                                <a:gd name="connsiteY755" fmla="*/ 574524 h 1147070"/>
                                <a:gd name="connsiteX756" fmla="*/ 2459040 w 2616357"/>
                                <a:gd name="connsiteY756" fmla="*/ 575732 h 1147070"/>
                                <a:gd name="connsiteX757" fmla="*/ 2456824 w 2616357"/>
                                <a:gd name="connsiteY757" fmla="*/ 576939 h 1147070"/>
                                <a:gd name="connsiteX758" fmla="*/ 2455472 w 2616357"/>
                                <a:gd name="connsiteY758" fmla="*/ 577506 h 1147070"/>
                                <a:gd name="connsiteX759" fmla="*/ 2455085 w 2616357"/>
                                <a:gd name="connsiteY759" fmla="*/ 577718 h 1147070"/>
                                <a:gd name="connsiteX760" fmla="*/ 2453063 w 2616357"/>
                                <a:gd name="connsiteY760" fmla="*/ 578853 h 1147070"/>
                                <a:gd name="connsiteX761" fmla="*/ 2451234 w 2616357"/>
                                <a:gd name="connsiteY761" fmla="*/ 579770 h 1147070"/>
                                <a:gd name="connsiteX762" fmla="*/ 2448245 w 2616357"/>
                                <a:gd name="connsiteY762" fmla="*/ 581618 h 1147070"/>
                                <a:gd name="connsiteX763" fmla="*/ 2447769 w 2616357"/>
                                <a:gd name="connsiteY763" fmla="*/ 581895 h 1147070"/>
                                <a:gd name="connsiteX764" fmla="*/ 2447189 w 2616357"/>
                                <a:gd name="connsiteY764" fmla="*/ 582396 h 1147070"/>
                                <a:gd name="connsiteX765" fmla="*/ 2446513 w 2616357"/>
                                <a:gd name="connsiteY765" fmla="*/ 582819 h 1147070"/>
                                <a:gd name="connsiteX766" fmla="*/ 2444297 w 2616357"/>
                                <a:gd name="connsiteY766" fmla="*/ 584238 h 1147070"/>
                                <a:gd name="connsiteX767" fmla="*/ 2440832 w 2616357"/>
                                <a:gd name="connsiteY767" fmla="*/ 586719 h 1147070"/>
                                <a:gd name="connsiteX768" fmla="*/ 2439190 w 2616357"/>
                                <a:gd name="connsiteY768" fmla="*/ 587781 h 1147070"/>
                                <a:gd name="connsiteX769" fmla="*/ 2438520 w 2616357"/>
                                <a:gd name="connsiteY769" fmla="*/ 588210 h 1147070"/>
                                <a:gd name="connsiteX770" fmla="*/ 2437844 w 2616357"/>
                                <a:gd name="connsiteY770" fmla="*/ 588705 h 1147070"/>
                                <a:gd name="connsiteX771" fmla="*/ 2437747 w 2616357"/>
                                <a:gd name="connsiteY771" fmla="*/ 588844 h 1147070"/>
                                <a:gd name="connsiteX772" fmla="*/ 2437554 w 2616357"/>
                                <a:gd name="connsiteY772" fmla="*/ 589128 h 1147070"/>
                                <a:gd name="connsiteX773" fmla="*/ 2437554 w 2616357"/>
                                <a:gd name="connsiteY773" fmla="*/ 589272 h 1147070"/>
                                <a:gd name="connsiteX774" fmla="*/ 2437457 w 2616357"/>
                                <a:gd name="connsiteY774" fmla="*/ 589339 h 1147070"/>
                                <a:gd name="connsiteX775" fmla="*/ 2437554 w 2616357"/>
                                <a:gd name="connsiteY775" fmla="*/ 589623 h 1147070"/>
                                <a:gd name="connsiteX776" fmla="*/ 2437554 w 2616357"/>
                                <a:gd name="connsiteY776" fmla="*/ 589840 h 1147070"/>
                                <a:gd name="connsiteX777" fmla="*/ 2437940 w 2616357"/>
                                <a:gd name="connsiteY777" fmla="*/ 590902 h 1147070"/>
                                <a:gd name="connsiteX778" fmla="*/ 2438230 w 2616357"/>
                                <a:gd name="connsiteY778" fmla="*/ 592104 h 1147070"/>
                                <a:gd name="connsiteX779" fmla="*/ 2438424 w 2616357"/>
                                <a:gd name="connsiteY779" fmla="*/ 592460 h 1147070"/>
                                <a:gd name="connsiteX780" fmla="*/ 2438810 w 2616357"/>
                                <a:gd name="connsiteY780" fmla="*/ 593172 h 1147070"/>
                                <a:gd name="connsiteX781" fmla="*/ 2438900 w 2616357"/>
                                <a:gd name="connsiteY781" fmla="*/ 593384 h 1147070"/>
                                <a:gd name="connsiteX782" fmla="*/ 2439286 w 2616357"/>
                                <a:gd name="connsiteY782" fmla="*/ 594802 h 1147070"/>
                                <a:gd name="connsiteX783" fmla="*/ 2439576 w 2616357"/>
                                <a:gd name="connsiteY783" fmla="*/ 595647 h 1147070"/>
                                <a:gd name="connsiteX784" fmla="*/ 2439673 w 2616357"/>
                                <a:gd name="connsiteY784" fmla="*/ 595931 h 1147070"/>
                                <a:gd name="connsiteX785" fmla="*/ 2439866 w 2616357"/>
                                <a:gd name="connsiteY785" fmla="*/ 596782 h 1147070"/>
                                <a:gd name="connsiteX786" fmla="*/ 2440060 w 2616357"/>
                                <a:gd name="connsiteY786" fmla="*/ 598412 h 1147070"/>
                                <a:gd name="connsiteX787" fmla="*/ 2440060 w 2616357"/>
                                <a:gd name="connsiteY787" fmla="*/ 599125 h 1147070"/>
                                <a:gd name="connsiteX788" fmla="*/ 2440060 w 2616357"/>
                                <a:gd name="connsiteY788" fmla="*/ 599475 h 1147070"/>
                                <a:gd name="connsiteX789" fmla="*/ 2439963 w 2616357"/>
                                <a:gd name="connsiteY789" fmla="*/ 599904 h 1147070"/>
                                <a:gd name="connsiteX790" fmla="*/ 2439866 w 2616357"/>
                                <a:gd name="connsiteY790" fmla="*/ 600399 h 1147070"/>
                                <a:gd name="connsiteX791" fmla="*/ 2439673 w 2616357"/>
                                <a:gd name="connsiteY791" fmla="*/ 601039 h 1147070"/>
                                <a:gd name="connsiteX792" fmla="*/ 2439576 w 2616357"/>
                                <a:gd name="connsiteY792" fmla="*/ 601395 h 1147070"/>
                                <a:gd name="connsiteX793" fmla="*/ 2439383 w 2616357"/>
                                <a:gd name="connsiteY793" fmla="*/ 601672 h 1147070"/>
                                <a:gd name="connsiteX794" fmla="*/ 2439093 w 2616357"/>
                                <a:gd name="connsiteY794" fmla="*/ 602174 h 1147070"/>
                                <a:gd name="connsiteX795" fmla="*/ 2438617 w 2616357"/>
                                <a:gd name="connsiteY795" fmla="*/ 602741 h 1147070"/>
                                <a:gd name="connsiteX796" fmla="*/ 2438037 w 2616357"/>
                                <a:gd name="connsiteY796" fmla="*/ 603447 h 1147070"/>
                                <a:gd name="connsiteX797" fmla="*/ 2437361 w 2616357"/>
                                <a:gd name="connsiteY797" fmla="*/ 604087 h 1147070"/>
                                <a:gd name="connsiteX798" fmla="*/ 2436588 w 2616357"/>
                                <a:gd name="connsiteY798" fmla="*/ 604793 h 1147070"/>
                                <a:gd name="connsiteX799" fmla="*/ 2435821 w 2616357"/>
                                <a:gd name="connsiteY799" fmla="*/ 605506 h 1147070"/>
                                <a:gd name="connsiteX800" fmla="*/ 2435049 w 2616357"/>
                                <a:gd name="connsiteY800" fmla="*/ 606001 h 1147070"/>
                                <a:gd name="connsiteX801" fmla="*/ 2434373 w 2616357"/>
                                <a:gd name="connsiteY801" fmla="*/ 606496 h 1147070"/>
                                <a:gd name="connsiteX802" fmla="*/ 2433992 w 2616357"/>
                                <a:gd name="connsiteY802" fmla="*/ 606707 h 1147070"/>
                                <a:gd name="connsiteX803" fmla="*/ 2433509 w 2616357"/>
                                <a:gd name="connsiteY803" fmla="*/ 606991 h 1147070"/>
                                <a:gd name="connsiteX804" fmla="*/ 2432930 w 2616357"/>
                                <a:gd name="connsiteY804" fmla="*/ 607202 h 1147070"/>
                                <a:gd name="connsiteX805" fmla="*/ 2431487 w 2616357"/>
                                <a:gd name="connsiteY805" fmla="*/ 607703 h 1147070"/>
                                <a:gd name="connsiteX806" fmla="*/ 2431004 w 2616357"/>
                                <a:gd name="connsiteY806" fmla="*/ 607842 h 1147070"/>
                                <a:gd name="connsiteX807" fmla="*/ 2426862 w 2616357"/>
                                <a:gd name="connsiteY807" fmla="*/ 609617 h 1147070"/>
                                <a:gd name="connsiteX808" fmla="*/ 2425607 w 2616357"/>
                                <a:gd name="connsiteY808" fmla="*/ 610040 h 1147070"/>
                                <a:gd name="connsiteX809" fmla="*/ 2425033 w 2616357"/>
                                <a:gd name="connsiteY809" fmla="*/ 610251 h 1147070"/>
                                <a:gd name="connsiteX810" fmla="*/ 2424357 w 2616357"/>
                                <a:gd name="connsiteY810" fmla="*/ 610468 h 1147070"/>
                                <a:gd name="connsiteX811" fmla="*/ 2418960 w 2616357"/>
                                <a:gd name="connsiteY811" fmla="*/ 611597 h 1147070"/>
                                <a:gd name="connsiteX812" fmla="*/ 2414529 w 2616357"/>
                                <a:gd name="connsiteY812" fmla="*/ 612448 h 1147070"/>
                                <a:gd name="connsiteX813" fmla="*/ 2413853 w 2616357"/>
                                <a:gd name="connsiteY813" fmla="*/ 612593 h 1147070"/>
                                <a:gd name="connsiteX814" fmla="*/ 2411927 w 2616357"/>
                                <a:gd name="connsiteY814" fmla="*/ 613088 h 1147070"/>
                                <a:gd name="connsiteX815" fmla="*/ 2410098 w 2616357"/>
                                <a:gd name="connsiteY815" fmla="*/ 613445 h 1147070"/>
                                <a:gd name="connsiteX816" fmla="*/ 2409518 w 2616357"/>
                                <a:gd name="connsiteY816" fmla="*/ 613656 h 1147070"/>
                                <a:gd name="connsiteX817" fmla="*/ 2407206 w 2616357"/>
                                <a:gd name="connsiteY817" fmla="*/ 614362 h 1147070"/>
                                <a:gd name="connsiteX818" fmla="*/ 2405570 w 2616357"/>
                                <a:gd name="connsiteY818" fmla="*/ 615002 h 1147070"/>
                                <a:gd name="connsiteX819" fmla="*/ 2404894 w 2616357"/>
                                <a:gd name="connsiteY819" fmla="*/ 615358 h 1147070"/>
                                <a:gd name="connsiteX820" fmla="*/ 2404127 w 2616357"/>
                                <a:gd name="connsiteY820" fmla="*/ 615708 h 1147070"/>
                                <a:gd name="connsiteX821" fmla="*/ 2403838 w 2616357"/>
                                <a:gd name="connsiteY821" fmla="*/ 615926 h 1147070"/>
                                <a:gd name="connsiteX822" fmla="*/ 2403355 w 2616357"/>
                                <a:gd name="connsiteY822" fmla="*/ 616276 h 1147070"/>
                                <a:gd name="connsiteX823" fmla="*/ 2402582 w 2616357"/>
                                <a:gd name="connsiteY823" fmla="*/ 616988 h 1147070"/>
                                <a:gd name="connsiteX824" fmla="*/ 2402292 w 2616357"/>
                                <a:gd name="connsiteY824" fmla="*/ 617338 h 1147070"/>
                                <a:gd name="connsiteX825" fmla="*/ 2402099 w 2616357"/>
                                <a:gd name="connsiteY825" fmla="*/ 617695 h 1147070"/>
                                <a:gd name="connsiteX826" fmla="*/ 2401912 w 2616357"/>
                                <a:gd name="connsiteY826" fmla="*/ 617978 h 1147070"/>
                                <a:gd name="connsiteX827" fmla="*/ 2401815 w 2616357"/>
                                <a:gd name="connsiteY827" fmla="*/ 618473 h 1147070"/>
                                <a:gd name="connsiteX828" fmla="*/ 2401815 w 2616357"/>
                                <a:gd name="connsiteY828" fmla="*/ 618691 h 1147070"/>
                                <a:gd name="connsiteX829" fmla="*/ 2401815 w 2616357"/>
                                <a:gd name="connsiteY829" fmla="*/ 618974 h 1147070"/>
                                <a:gd name="connsiteX830" fmla="*/ 2401815 w 2616357"/>
                                <a:gd name="connsiteY830" fmla="*/ 619536 h 1147070"/>
                                <a:gd name="connsiteX831" fmla="*/ 2402099 w 2616357"/>
                                <a:gd name="connsiteY831" fmla="*/ 620954 h 1147070"/>
                                <a:gd name="connsiteX832" fmla="*/ 2402195 w 2616357"/>
                                <a:gd name="connsiteY832" fmla="*/ 621383 h 1147070"/>
                                <a:gd name="connsiteX833" fmla="*/ 2402292 w 2616357"/>
                                <a:gd name="connsiteY833" fmla="*/ 621733 h 1147070"/>
                                <a:gd name="connsiteX834" fmla="*/ 2402485 w 2616357"/>
                                <a:gd name="connsiteY834" fmla="*/ 622162 h 1147070"/>
                                <a:gd name="connsiteX835" fmla="*/ 2402678 w 2616357"/>
                                <a:gd name="connsiteY835" fmla="*/ 622518 h 1147070"/>
                                <a:gd name="connsiteX836" fmla="*/ 2403065 w 2616357"/>
                                <a:gd name="connsiteY836" fmla="*/ 623369 h 1147070"/>
                                <a:gd name="connsiteX837" fmla="*/ 2403548 w 2616357"/>
                                <a:gd name="connsiteY837" fmla="*/ 624287 h 1147070"/>
                                <a:gd name="connsiteX838" fmla="*/ 2403838 w 2616357"/>
                                <a:gd name="connsiteY838" fmla="*/ 624854 h 1147070"/>
                                <a:gd name="connsiteX839" fmla="*/ 2403934 w 2616357"/>
                                <a:gd name="connsiteY839" fmla="*/ 625066 h 1147070"/>
                                <a:gd name="connsiteX840" fmla="*/ 2403934 w 2616357"/>
                                <a:gd name="connsiteY840" fmla="*/ 625349 h 1147070"/>
                                <a:gd name="connsiteX841" fmla="*/ 2403934 w 2616357"/>
                                <a:gd name="connsiteY841" fmla="*/ 625633 h 1147070"/>
                                <a:gd name="connsiteX842" fmla="*/ 2403838 w 2616357"/>
                                <a:gd name="connsiteY842" fmla="*/ 625989 h 1147070"/>
                                <a:gd name="connsiteX843" fmla="*/ 2403644 w 2616357"/>
                                <a:gd name="connsiteY843" fmla="*/ 626412 h 1147070"/>
                                <a:gd name="connsiteX844" fmla="*/ 2403258 w 2616357"/>
                                <a:gd name="connsiteY844" fmla="*/ 627197 h 1147070"/>
                                <a:gd name="connsiteX845" fmla="*/ 2403258 w 2616357"/>
                                <a:gd name="connsiteY845" fmla="*/ 627408 h 1147070"/>
                                <a:gd name="connsiteX846" fmla="*/ 2403162 w 2616357"/>
                                <a:gd name="connsiteY846" fmla="*/ 629605 h 1147070"/>
                                <a:gd name="connsiteX847" fmla="*/ 2403162 w 2616357"/>
                                <a:gd name="connsiteY847" fmla="*/ 629889 h 1147070"/>
                                <a:gd name="connsiteX848" fmla="*/ 2403258 w 2616357"/>
                                <a:gd name="connsiteY848" fmla="*/ 630028 h 1147070"/>
                                <a:gd name="connsiteX849" fmla="*/ 2403934 w 2616357"/>
                                <a:gd name="connsiteY849" fmla="*/ 631235 h 1147070"/>
                                <a:gd name="connsiteX850" fmla="*/ 2404411 w 2616357"/>
                                <a:gd name="connsiteY850" fmla="*/ 631803 h 1147070"/>
                                <a:gd name="connsiteX851" fmla="*/ 2404991 w 2616357"/>
                                <a:gd name="connsiteY851" fmla="*/ 632582 h 1147070"/>
                                <a:gd name="connsiteX852" fmla="*/ 2405667 w 2616357"/>
                                <a:gd name="connsiteY852" fmla="*/ 633288 h 1147070"/>
                                <a:gd name="connsiteX853" fmla="*/ 2406343 w 2616357"/>
                                <a:gd name="connsiteY853" fmla="*/ 633928 h 1147070"/>
                                <a:gd name="connsiteX854" fmla="*/ 2406723 w 2616357"/>
                                <a:gd name="connsiteY854" fmla="*/ 634284 h 1147070"/>
                                <a:gd name="connsiteX855" fmla="*/ 2407110 w 2616357"/>
                                <a:gd name="connsiteY855" fmla="*/ 634568 h 1147070"/>
                                <a:gd name="connsiteX856" fmla="*/ 2409422 w 2616357"/>
                                <a:gd name="connsiteY856" fmla="*/ 636125 h 1147070"/>
                                <a:gd name="connsiteX857" fmla="*/ 2410194 w 2616357"/>
                                <a:gd name="connsiteY857" fmla="*/ 636693 h 1147070"/>
                                <a:gd name="connsiteX858" fmla="*/ 2410581 w 2616357"/>
                                <a:gd name="connsiteY858" fmla="*/ 637049 h 1147070"/>
                                <a:gd name="connsiteX859" fmla="*/ 2410871 w 2616357"/>
                                <a:gd name="connsiteY859" fmla="*/ 637260 h 1147070"/>
                                <a:gd name="connsiteX860" fmla="*/ 2411251 w 2616357"/>
                                <a:gd name="connsiteY860" fmla="*/ 637683 h 1147070"/>
                                <a:gd name="connsiteX861" fmla="*/ 2411541 w 2616357"/>
                                <a:gd name="connsiteY861" fmla="*/ 638112 h 1147070"/>
                                <a:gd name="connsiteX862" fmla="*/ 2412797 w 2616357"/>
                                <a:gd name="connsiteY862" fmla="*/ 640732 h 1147070"/>
                                <a:gd name="connsiteX863" fmla="*/ 2412990 w 2616357"/>
                                <a:gd name="connsiteY863" fmla="*/ 641088 h 1147070"/>
                                <a:gd name="connsiteX864" fmla="*/ 2413183 w 2616357"/>
                                <a:gd name="connsiteY864" fmla="*/ 641233 h 1147070"/>
                                <a:gd name="connsiteX865" fmla="*/ 2413853 w 2616357"/>
                                <a:gd name="connsiteY865" fmla="*/ 641655 h 1147070"/>
                                <a:gd name="connsiteX866" fmla="*/ 2415109 w 2616357"/>
                                <a:gd name="connsiteY866" fmla="*/ 642645 h 1147070"/>
                                <a:gd name="connsiteX867" fmla="*/ 2415881 w 2616357"/>
                                <a:gd name="connsiteY867" fmla="*/ 643285 h 1147070"/>
                                <a:gd name="connsiteX868" fmla="*/ 2416165 w 2616357"/>
                                <a:gd name="connsiteY868" fmla="*/ 643641 h 1147070"/>
                                <a:gd name="connsiteX869" fmla="*/ 2416551 w 2616357"/>
                                <a:gd name="connsiteY869" fmla="*/ 643992 h 1147070"/>
                                <a:gd name="connsiteX870" fmla="*/ 2418091 w 2616357"/>
                                <a:gd name="connsiteY870" fmla="*/ 646261 h 1147070"/>
                                <a:gd name="connsiteX871" fmla="*/ 2418477 w 2616357"/>
                                <a:gd name="connsiteY871" fmla="*/ 646829 h 1147070"/>
                                <a:gd name="connsiteX872" fmla="*/ 2418767 w 2616357"/>
                                <a:gd name="connsiteY872" fmla="*/ 647469 h 1147070"/>
                                <a:gd name="connsiteX873" fmla="*/ 2419346 w 2616357"/>
                                <a:gd name="connsiteY873" fmla="*/ 648387 h 1147070"/>
                                <a:gd name="connsiteX874" fmla="*/ 2419443 w 2616357"/>
                                <a:gd name="connsiteY874" fmla="*/ 648604 h 1147070"/>
                                <a:gd name="connsiteX875" fmla="*/ 2419443 w 2616357"/>
                                <a:gd name="connsiteY875" fmla="*/ 648888 h 1147070"/>
                                <a:gd name="connsiteX876" fmla="*/ 2419636 w 2616357"/>
                                <a:gd name="connsiteY876" fmla="*/ 649878 h 1147070"/>
                                <a:gd name="connsiteX877" fmla="*/ 2419733 w 2616357"/>
                                <a:gd name="connsiteY877" fmla="*/ 650373 h 1147070"/>
                                <a:gd name="connsiteX878" fmla="*/ 2420499 w 2616357"/>
                                <a:gd name="connsiteY878" fmla="*/ 653065 h 1147070"/>
                                <a:gd name="connsiteX879" fmla="*/ 2420789 w 2616357"/>
                                <a:gd name="connsiteY879" fmla="*/ 653916 h 1147070"/>
                                <a:gd name="connsiteX880" fmla="*/ 2420982 w 2616357"/>
                                <a:gd name="connsiteY880" fmla="*/ 654128 h 1147070"/>
                                <a:gd name="connsiteX881" fmla="*/ 2421176 w 2616357"/>
                                <a:gd name="connsiteY881" fmla="*/ 654556 h 1147070"/>
                                <a:gd name="connsiteX882" fmla="*/ 2422045 w 2616357"/>
                                <a:gd name="connsiteY882" fmla="*/ 655764 h 1147070"/>
                                <a:gd name="connsiteX883" fmla="*/ 2422812 w 2616357"/>
                                <a:gd name="connsiteY883" fmla="*/ 656826 h 1147070"/>
                                <a:gd name="connsiteX884" fmla="*/ 2423198 w 2616357"/>
                                <a:gd name="connsiteY884" fmla="*/ 657321 h 1147070"/>
                                <a:gd name="connsiteX885" fmla="*/ 2423488 w 2616357"/>
                                <a:gd name="connsiteY885" fmla="*/ 657816 h 1147070"/>
                                <a:gd name="connsiteX886" fmla="*/ 2423778 w 2616357"/>
                                <a:gd name="connsiteY886" fmla="*/ 658529 h 1147070"/>
                                <a:gd name="connsiteX887" fmla="*/ 2424261 w 2616357"/>
                                <a:gd name="connsiteY887" fmla="*/ 659730 h 1147070"/>
                                <a:gd name="connsiteX888" fmla="*/ 2424550 w 2616357"/>
                                <a:gd name="connsiteY888" fmla="*/ 660370 h 1147070"/>
                                <a:gd name="connsiteX889" fmla="*/ 2424647 w 2616357"/>
                                <a:gd name="connsiteY889" fmla="*/ 660937 h 1147070"/>
                                <a:gd name="connsiteX890" fmla="*/ 2424743 w 2616357"/>
                                <a:gd name="connsiteY890" fmla="*/ 661221 h 1147070"/>
                                <a:gd name="connsiteX891" fmla="*/ 2424743 w 2616357"/>
                                <a:gd name="connsiteY891" fmla="*/ 661505 h 1147070"/>
                                <a:gd name="connsiteX892" fmla="*/ 2424647 w 2616357"/>
                                <a:gd name="connsiteY892" fmla="*/ 662851 h 1147070"/>
                                <a:gd name="connsiteX893" fmla="*/ 2424550 w 2616357"/>
                                <a:gd name="connsiteY893" fmla="*/ 664197 h 1147070"/>
                                <a:gd name="connsiteX894" fmla="*/ 2424550 w 2616357"/>
                                <a:gd name="connsiteY894" fmla="*/ 665187 h 1147070"/>
                                <a:gd name="connsiteX895" fmla="*/ 2424550 w 2616357"/>
                                <a:gd name="connsiteY895" fmla="*/ 666962 h 1147070"/>
                                <a:gd name="connsiteX896" fmla="*/ 2424550 w 2616357"/>
                                <a:gd name="connsiteY896" fmla="*/ 668665 h 1147070"/>
                                <a:gd name="connsiteX897" fmla="*/ 2424454 w 2616357"/>
                                <a:gd name="connsiteY897" fmla="*/ 672064 h 1147070"/>
                                <a:gd name="connsiteX898" fmla="*/ 2424454 w 2616357"/>
                                <a:gd name="connsiteY898" fmla="*/ 672492 h 1147070"/>
                                <a:gd name="connsiteX899" fmla="*/ 2424454 w 2616357"/>
                                <a:gd name="connsiteY899" fmla="*/ 672987 h 1147070"/>
                                <a:gd name="connsiteX900" fmla="*/ 2424743 w 2616357"/>
                                <a:gd name="connsiteY900" fmla="*/ 673905 h 1147070"/>
                                <a:gd name="connsiteX901" fmla="*/ 2424937 w 2616357"/>
                                <a:gd name="connsiteY901" fmla="*/ 674901 h 1147070"/>
                                <a:gd name="connsiteX902" fmla="*/ 2424937 w 2616357"/>
                                <a:gd name="connsiteY902" fmla="*/ 675396 h 1147070"/>
                                <a:gd name="connsiteX903" fmla="*/ 2424937 w 2616357"/>
                                <a:gd name="connsiteY903" fmla="*/ 675819 h 1147070"/>
                                <a:gd name="connsiteX904" fmla="*/ 2424937 w 2616357"/>
                                <a:gd name="connsiteY904" fmla="*/ 676320 h 1147070"/>
                                <a:gd name="connsiteX905" fmla="*/ 2424937 w 2616357"/>
                                <a:gd name="connsiteY905" fmla="*/ 676815 h 1147070"/>
                                <a:gd name="connsiteX906" fmla="*/ 2424743 w 2616357"/>
                                <a:gd name="connsiteY906" fmla="*/ 677310 h 1147070"/>
                                <a:gd name="connsiteX907" fmla="*/ 2424647 w 2616357"/>
                                <a:gd name="connsiteY907" fmla="*/ 678517 h 1147070"/>
                                <a:gd name="connsiteX908" fmla="*/ 2424454 w 2616357"/>
                                <a:gd name="connsiteY908" fmla="*/ 679652 h 1147070"/>
                                <a:gd name="connsiteX909" fmla="*/ 2424357 w 2616357"/>
                                <a:gd name="connsiteY909" fmla="*/ 681137 h 1147070"/>
                                <a:gd name="connsiteX910" fmla="*/ 2424454 w 2616357"/>
                                <a:gd name="connsiteY910" fmla="*/ 681493 h 1147070"/>
                                <a:gd name="connsiteX911" fmla="*/ 2424937 w 2616357"/>
                                <a:gd name="connsiteY911" fmla="*/ 682417 h 1147070"/>
                                <a:gd name="connsiteX912" fmla="*/ 2425124 w 2616357"/>
                                <a:gd name="connsiteY912" fmla="*/ 682840 h 1147070"/>
                                <a:gd name="connsiteX913" fmla="*/ 2425221 w 2616357"/>
                                <a:gd name="connsiteY913" fmla="*/ 683262 h 1147070"/>
                                <a:gd name="connsiteX914" fmla="*/ 2425414 w 2616357"/>
                                <a:gd name="connsiteY914" fmla="*/ 683974 h 1147070"/>
                                <a:gd name="connsiteX915" fmla="*/ 2425703 w 2616357"/>
                                <a:gd name="connsiteY915" fmla="*/ 684826 h 1147070"/>
                                <a:gd name="connsiteX916" fmla="*/ 2425800 w 2616357"/>
                                <a:gd name="connsiteY916" fmla="*/ 685604 h 1147070"/>
                                <a:gd name="connsiteX917" fmla="*/ 2425993 w 2616357"/>
                                <a:gd name="connsiteY917" fmla="*/ 686027 h 1147070"/>
                                <a:gd name="connsiteX918" fmla="*/ 2426380 w 2616357"/>
                                <a:gd name="connsiteY918" fmla="*/ 686878 h 1147070"/>
                                <a:gd name="connsiteX919" fmla="*/ 2426766 w 2616357"/>
                                <a:gd name="connsiteY919" fmla="*/ 687518 h 1147070"/>
                                <a:gd name="connsiteX920" fmla="*/ 2427146 w 2616357"/>
                                <a:gd name="connsiteY920" fmla="*/ 688158 h 1147070"/>
                                <a:gd name="connsiteX921" fmla="*/ 2427436 w 2616357"/>
                                <a:gd name="connsiteY921" fmla="*/ 688653 h 1147070"/>
                                <a:gd name="connsiteX922" fmla="*/ 2427822 w 2616357"/>
                                <a:gd name="connsiteY922" fmla="*/ 689221 h 1147070"/>
                                <a:gd name="connsiteX923" fmla="*/ 2429368 w 2616357"/>
                                <a:gd name="connsiteY923" fmla="*/ 691134 h 1147070"/>
                                <a:gd name="connsiteX924" fmla="*/ 2429748 w 2616357"/>
                                <a:gd name="connsiteY924" fmla="*/ 691702 h 1147070"/>
                                <a:gd name="connsiteX925" fmla="*/ 2430521 w 2616357"/>
                                <a:gd name="connsiteY925" fmla="*/ 693187 h 1147070"/>
                                <a:gd name="connsiteX926" fmla="*/ 2430714 w 2616357"/>
                                <a:gd name="connsiteY926" fmla="*/ 693471 h 1147070"/>
                                <a:gd name="connsiteX927" fmla="*/ 2431101 w 2616357"/>
                                <a:gd name="connsiteY927" fmla="*/ 693827 h 1147070"/>
                                <a:gd name="connsiteX928" fmla="*/ 2431390 w 2616357"/>
                                <a:gd name="connsiteY928" fmla="*/ 694249 h 1147070"/>
                                <a:gd name="connsiteX929" fmla="*/ 2431970 w 2616357"/>
                                <a:gd name="connsiteY929" fmla="*/ 695245 h 1147070"/>
                                <a:gd name="connsiteX930" fmla="*/ 2432544 w 2616357"/>
                                <a:gd name="connsiteY930" fmla="*/ 696236 h 1147070"/>
                                <a:gd name="connsiteX931" fmla="*/ 2433026 w 2616357"/>
                                <a:gd name="connsiteY931" fmla="*/ 697298 h 1147070"/>
                                <a:gd name="connsiteX932" fmla="*/ 2433606 w 2616357"/>
                                <a:gd name="connsiteY932" fmla="*/ 698222 h 1147070"/>
                                <a:gd name="connsiteX933" fmla="*/ 2434089 w 2616357"/>
                                <a:gd name="connsiteY933" fmla="*/ 699073 h 1147070"/>
                                <a:gd name="connsiteX934" fmla="*/ 2434759 w 2616357"/>
                                <a:gd name="connsiteY934" fmla="*/ 700419 h 1147070"/>
                                <a:gd name="connsiteX935" fmla="*/ 2435049 w 2616357"/>
                                <a:gd name="connsiteY935" fmla="*/ 700775 h 1147070"/>
                                <a:gd name="connsiteX936" fmla="*/ 2435242 w 2616357"/>
                                <a:gd name="connsiteY936" fmla="*/ 700987 h 1147070"/>
                                <a:gd name="connsiteX937" fmla="*/ 2435821 w 2616357"/>
                                <a:gd name="connsiteY937" fmla="*/ 701554 h 1147070"/>
                                <a:gd name="connsiteX938" fmla="*/ 2437844 w 2616357"/>
                                <a:gd name="connsiteY938" fmla="*/ 703890 h 1147070"/>
                                <a:gd name="connsiteX939" fmla="*/ 2438230 w 2616357"/>
                                <a:gd name="connsiteY939" fmla="*/ 704319 h 1147070"/>
                                <a:gd name="connsiteX940" fmla="*/ 2439963 w 2616357"/>
                                <a:gd name="connsiteY940" fmla="*/ 706939 h 1147070"/>
                                <a:gd name="connsiteX941" fmla="*/ 2440253 w 2616357"/>
                                <a:gd name="connsiteY941" fmla="*/ 707434 h 1147070"/>
                                <a:gd name="connsiteX942" fmla="*/ 2440446 w 2616357"/>
                                <a:gd name="connsiteY942" fmla="*/ 707863 h 1147070"/>
                                <a:gd name="connsiteX943" fmla="*/ 2440639 w 2616357"/>
                                <a:gd name="connsiteY943" fmla="*/ 708358 h 1147070"/>
                                <a:gd name="connsiteX944" fmla="*/ 2440832 w 2616357"/>
                                <a:gd name="connsiteY944" fmla="*/ 708786 h 1147070"/>
                                <a:gd name="connsiteX945" fmla="*/ 2441116 w 2616357"/>
                                <a:gd name="connsiteY945" fmla="*/ 709988 h 1147070"/>
                                <a:gd name="connsiteX946" fmla="*/ 2441502 w 2616357"/>
                                <a:gd name="connsiteY946" fmla="*/ 711050 h 1147070"/>
                                <a:gd name="connsiteX947" fmla="*/ 2441502 w 2616357"/>
                                <a:gd name="connsiteY947" fmla="*/ 711406 h 1147070"/>
                                <a:gd name="connsiteX948" fmla="*/ 2441599 w 2616357"/>
                                <a:gd name="connsiteY948" fmla="*/ 711901 h 1147070"/>
                                <a:gd name="connsiteX949" fmla="*/ 2441696 w 2616357"/>
                                <a:gd name="connsiteY949" fmla="*/ 712397 h 1147070"/>
                                <a:gd name="connsiteX950" fmla="*/ 2442275 w 2616357"/>
                                <a:gd name="connsiteY950" fmla="*/ 713960 h 1147070"/>
                                <a:gd name="connsiteX951" fmla="*/ 2442372 w 2616357"/>
                                <a:gd name="connsiteY951" fmla="*/ 714455 h 1147070"/>
                                <a:gd name="connsiteX952" fmla="*/ 2442565 w 2616357"/>
                                <a:gd name="connsiteY952" fmla="*/ 715234 h 1147070"/>
                                <a:gd name="connsiteX953" fmla="*/ 2443241 w 2616357"/>
                                <a:gd name="connsiteY953" fmla="*/ 718283 h 1147070"/>
                                <a:gd name="connsiteX954" fmla="*/ 2443337 w 2616357"/>
                                <a:gd name="connsiteY954" fmla="*/ 718566 h 1147070"/>
                                <a:gd name="connsiteX955" fmla="*/ 2443525 w 2616357"/>
                                <a:gd name="connsiteY955" fmla="*/ 718989 h 1147070"/>
                                <a:gd name="connsiteX956" fmla="*/ 2443718 w 2616357"/>
                                <a:gd name="connsiteY956" fmla="*/ 719345 h 1147070"/>
                                <a:gd name="connsiteX957" fmla="*/ 2444297 w 2616357"/>
                                <a:gd name="connsiteY957" fmla="*/ 720196 h 1147070"/>
                                <a:gd name="connsiteX958" fmla="*/ 2444394 w 2616357"/>
                                <a:gd name="connsiteY958" fmla="*/ 720480 h 1147070"/>
                                <a:gd name="connsiteX959" fmla="*/ 2445167 w 2616357"/>
                                <a:gd name="connsiteY959" fmla="*/ 722255 h 1147070"/>
                                <a:gd name="connsiteX960" fmla="*/ 2445167 w 2616357"/>
                                <a:gd name="connsiteY960" fmla="*/ 722394 h 1147070"/>
                                <a:gd name="connsiteX961" fmla="*/ 2445167 w 2616357"/>
                                <a:gd name="connsiteY961" fmla="*/ 722605 h 1147070"/>
                                <a:gd name="connsiteX962" fmla="*/ 2445070 w 2616357"/>
                                <a:gd name="connsiteY962" fmla="*/ 723317 h 1147070"/>
                                <a:gd name="connsiteX963" fmla="*/ 2444973 w 2616357"/>
                                <a:gd name="connsiteY963" fmla="*/ 723740 h 1147070"/>
                                <a:gd name="connsiteX964" fmla="*/ 2444780 w 2616357"/>
                                <a:gd name="connsiteY964" fmla="*/ 724096 h 1147070"/>
                                <a:gd name="connsiteX965" fmla="*/ 2444587 w 2616357"/>
                                <a:gd name="connsiteY965" fmla="*/ 724519 h 1147070"/>
                                <a:gd name="connsiteX966" fmla="*/ 2443718 w 2616357"/>
                                <a:gd name="connsiteY966" fmla="*/ 725442 h 1147070"/>
                                <a:gd name="connsiteX967" fmla="*/ 2443525 w 2616357"/>
                                <a:gd name="connsiteY967" fmla="*/ 725799 h 1147070"/>
                                <a:gd name="connsiteX968" fmla="*/ 2443428 w 2616357"/>
                                <a:gd name="connsiteY968" fmla="*/ 725937 h 1147070"/>
                                <a:gd name="connsiteX969" fmla="*/ 2443428 w 2616357"/>
                                <a:gd name="connsiteY969" fmla="*/ 726221 h 1147070"/>
                                <a:gd name="connsiteX970" fmla="*/ 2443337 w 2616357"/>
                                <a:gd name="connsiteY970" fmla="*/ 726432 h 1147070"/>
                                <a:gd name="connsiteX971" fmla="*/ 2443337 w 2616357"/>
                                <a:gd name="connsiteY971" fmla="*/ 727000 h 1147070"/>
                                <a:gd name="connsiteX972" fmla="*/ 2443337 w 2616357"/>
                                <a:gd name="connsiteY972" fmla="*/ 727145 h 1147070"/>
                                <a:gd name="connsiteX973" fmla="*/ 2443241 w 2616357"/>
                                <a:gd name="connsiteY973" fmla="*/ 727429 h 1147070"/>
                                <a:gd name="connsiteX974" fmla="*/ 2443144 w 2616357"/>
                                <a:gd name="connsiteY974" fmla="*/ 727640 h 1147070"/>
                                <a:gd name="connsiteX975" fmla="*/ 2442854 w 2616357"/>
                                <a:gd name="connsiteY975" fmla="*/ 727924 h 1147070"/>
                                <a:gd name="connsiteX976" fmla="*/ 2442565 w 2616357"/>
                                <a:gd name="connsiteY976" fmla="*/ 728135 h 1147070"/>
                                <a:gd name="connsiteX977" fmla="*/ 2441696 w 2616357"/>
                                <a:gd name="connsiteY977" fmla="*/ 728775 h 1147070"/>
                                <a:gd name="connsiteX978" fmla="*/ 2441309 w 2616357"/>
                                <a:gd name="connsiteY978" fmla="*/ 729125 h 1147070"/>
                                <a:gd name="connsiteX979" fmla="*/ 2440832 w 2616357"/>
                                <a:gd name="connsiteY979" fmla="*/ 729481 h 1147070"/>
                                <a:gd name="connsiteX980" fmla="*/ 2440156 w 2616357"/>
                                <a:gd name="connsiteY980" fmla="*/ 730332 h 1147070"/>
                                <a:gd name="connsiteX981" fmla="*/ 2439576 w 2616357"/>
                                <a:gd name="connsiteY981" fmla="*/ 730972 h 1147070"/>
                                <a:gd name="connsiteX982" fmla="*/ 2438997 w 2616357"/>
                                <a:gd name="connsiteY982" fmla="*/ 731751 h 1147070"/>
                                <a:gd name="connsiteX983" fmla="*/ 2438713 w 2616357"/>
                                <a:gd name="connsiteY983" fmla="*/ 732035 h 1147070"/>
                                <a:gd name="connsiteX984" fmla="*/ 2438424 w 2616357"/>
                                <a:gd name="connsiteY984" fmla="*/ 732319 h 1147070"/>
                                <a:gd name="connsiteX985" fmla="*/ 2438134 w 2616357"/>
                                <a:gd name="connsiteY985" fmla="*/ 733025 h 1147070"/>
                                <a:gd name="connsiteX986" fmla="*/ 2437844 w 2616357"/>
                                <a:gd name="connsiteY986" fmla="*/ 733592 h 1147070"/>
                                <a:gd name="connsiteX987" fmla="*/ 2437747 w 2616357"/>
                                <a:gd name="connsiteY987" fmla="*/ 733949 h 1147070"/>
                                <a:gd name="connsiteX988" fmla="*/ 2437747 w 2616357"/>
                                <a:gd name="connsiteY988" fmla="*/ 734305 h 1147070"/>
                                <a:gd name="connsiteX989" fmla="*/ 2437747 w 2616357"/>
                                <a:gd name="connsiteY989" fmla="*/ 735150 h 1147070"/>
                                <a:gd name="connsiteX990" fmla="*/ 2437844 w 2616357"/>
                                <a:gd name="connsiteY990" fmla="*/ 736285 h 1147070"/>
                                <a:gd name="connsiteX991" fmla="*/ 2437844 w 2616357"/>
                                <a:gd name="connsiteY991" fmla="*/ 736502 h 1147070"/>
                                <a:gd name="connsiteX992" fmla="*/ 2438134 w 2616357"/>
                                <a:gd name="connsiteY992" fmla="*/ 737281 h 1147070"/>
                                <a:gd name="connsiteX993" fmla="*/ 2438230 w 2616357"/>
                                <a:gd name="connsiteY993" fmla="*/ 737776 h 1147070"/>
                                <a:gd name="connsiteX994" fmla="*/ 2438230 w 2616357"/>
                                <a:gd name="connsiteY994" fmla="*/ 738060 h 1147070"/>
                                <a:gd name="connsiteX995" fmla="*/ 2438230 w 2616357"/>
                                <a:gd name="connsiteY995" fmla="*/ 738343 h 1147070"/>
                                <a:gd name="connsiteX996" fmla="*/ 2437940 w 2616357"/>
                                <a:gd name="connsiteY996" fmla="*/ 740257 h 1147070"/>
                                <a:gd name="connsiteX997" fmla="*/ 2437940 w 2616357"/>
                                <a:gd name="connsiteY997" fmla="*/ 740468 h 1147070"/>
                                <a:gd name="connsiteX998" fmla="*/ 2437940 w 2616357"/>
                                <a:gd name="connsiteY998" fmla="*/ 741247 h 1147070"/>
                                <a:gd name="connsiteX999" fmla="*/ 2438037 w 2616357"/>
                                <a:gd name="connsiteY999" fmla="*/ 742310 h 1147070"/>
                                <a:gd name="connsiteX1000" fmla="*/ 2438134 w 2616357"/>
                                <a:gd name="connsiteY1000" fmla="*/ 742877 h 1147070"/>
                                <a:gd name="connsiteX1001" fmla="*/ 2438230 w 2616357"/>
                                <a:gd name="connsiteY1001" fmla="*/ 743161 h 1147070"/>
                                <a:gd name="connsiteX1002" fmla="*/ 2438424 w 2616357"/>
                                <a:gd name="connsiteY1002" fmla="*/ 743517 h 1147070"/>
                                <a:gd name="connsiteX1003" fmla="*/ 2438713 w 2616357"/>
                                <a:gd name="connsiteY1003" fmla="*/ 743946 h 1147070"/>
                                <a:gd name="connsiteX1004" fmla="*/ 2438997 w 2616357"/>
                                <a:gd name="connsiteY1004" fmla="*/ 744157 h 1147070"/>
                                <a:gd name="connsiteX1005" fmla="*/ 2439286 w 2616357"/>
                                <a:gd name="connsiteY1005" fmla="*/ 744368 h 1147070"/>
                                <a:gd name="connsiteX1006" fmla="*/ 2439576 w 2616357"/>
                                <a:gd name="connsiteY1006" fmla="*/ 744580 h 1147070"/>
                                <a:gd name="connsiteX1007" fmla="*/ 2439963 w 2616357"/>
                                <a:gd name="connsiteY1007" fmla="*/ 744724 h 1147070"/>
                                <a:gd name="connsiteX1008" fmla="*/ 2440156 w 2616357"/>
                                <a:gd name="connsiteY1008" fmla="*/ 744863 h 1147070"/>
                                <a:gd name="connsiteX1009" fmla="*/ 2440446 w 2616357"/>
                                <a:gd name="connsiteY1009" fmla="*/ 744863 h 1147070"/>
                                <a:gd name="connsiteX1010" fmla="*/ 2440929 w 2616357"/>
                                <a:gd name="connsiteY1010" fmla="*/ 744936 h 1147070"/>
                                <a:gd name="connsiteX1011" fmla="*/ 2441116 w 2616357"/>
                                <a:gd name="connsiteY1011" fmla="*/ 744863 h 1147070"/>
                                <a:gd name="connsiteX1012" fmla="*/ 2441309 w 2616357"/>
                                <a:gd name="connsiteY1012" fmla="*/ 744863 h 1147070"/>
                                <a:gd name="connsiteX1013" fmla="*/ 2441696 w 2616357"/>
                                <a:gd name="connsiteY1013" fmla="*/ 744724 h 1147070"/>
                                <a:gd name="connsiteX1014" fmla="*/ 2442178 w 2616357"/>
                                <a:gd name="connsiteY1014" fmla="*/ 744507 h 1147070"/>
                                <a:gd name="connsiteX1015" fmla="*/ 2442565 w 2616357"/>
                                <a:gd name="connsiteY1015" fmla="*/ 744296 h 1147070"/>
                                <a:gd name="connsiteX1016" fmla="*/ 2442951 w 2616357"/>
                                <a:gd name="connsiteY1016" fmla="*/ 744085 h 1147070"/>
                                <a:gd name="connsiteX1017" fmla="*/ 2443718 w 2616357"/>
                                <a:gd name="connsiteY1017" fmla="*/ 743517 h 1147070"/>
                                <a:gd name="connsiteX1018" fmla="*/ 2444877 w 2616357"/>
                                <a:gd name="connsiteY1018" fmla="*/ 742527 h 1147070"/>
                                <a:gd name="connsiteX1019" fmla="*/ 2445263 w 2616357"/>
                                <a:gd name="connsiteY1019" fmla="*/ 742171 h 1147070"/>
                                <a:gd name="connsiteX1020" fmla="*/ 2446223 w 2616357"/>
                                <a:gd name="connsiteY1020" fmla="*/ 741603 h 1147070"/>
                                <a:gd name="connsiteX1021" fmla="*/ 2446803 w 2616357"/>
                                <a:gd name="connsiteY1021" fmla="*/ 741181 h 1147070"/>
                                <a:gd name="connsiteX1022" fmla="*/ 2447092 w 2616357"/>
                                <a:gd name="connsiteY1022" fmla="*/ 741036 h 1147070"/>
                                <a:gd name="connsiteX1023" fmla="*/ 2448245 w 2616357"/>
                                <a:gd name="connsiteY1023" fmla="*/ 740541 h 1147070"/>
                                <a:gd name="connsiteX1024" fmla="*/ 2448825 w 2616357"/>
                                <a:gd name="connsiteY1024" fmla="*/ 740330 h 1147070"/>
                                <a:gd name="connsiteX1025" fmla="*/ 2449405 w 2616357"/>
                                <a:gd name="connsiteY1025" fmla="*/ 740185 h 1147070"/>
                                <a:gd name="connsiteX1026" fmla="*/ 2449598 w 2616357"/>
                                <a:gd name="connsiteY1026" fmla="*/ 740185 h 1147070"/>
                                <a:gd name="connsiteX1027" fmla="*/ 2449984 w 2616357"/>
                                <a:gd name="connsiteY1027" fmla="*/ 740185 h 1147070"/>
                                <a:gd name="connsiteX1028" fmla="*/ 2450364 w 2616357"/>
                                <a:gd name="connsiteY1028" fmla="*/ 740257 h 1147070"/>
                                <a:gd name="connsiteX1029" fmla="*/ 2451137 w 2616357"/>
                                <a:gd name="connsiteY1029" fmla="*/ 740468 h 1147070"/>
                                <a:gd name="connsiteX1030" fmla="*/ 2451910 w 2616357"/>
                                <a:gd name="connsiteY1030" fmla="*/ 740752 h 1147070"/>
                                <a:gd name="connsiteX1031" fmla="*/ 2453449 w 2616357"/>
                                <a:gd name="connsiteY1031" fmla="*/ 741392 h 1147070"/>
                                <a:gd name="connsiteX1032" fmla="*/ 2457591 w 2616357"/>
                                <a:gd name="connsiteY1032" fmla="*/ 743306 h 1147070"/>
                                <a:gd name="connsiteX1033" fmla="*/ 2458943 w 2616357"/>
                                <a:gd name="connsiteY1033" fmla="*/ 743946 h 1147070"/>
                                <a:gd name="connsiteX1034" fmla="*/ 2459323 w 2616357"/>
                                <a:gd name="connsiteY1034" fmla="*/ 744157 h 1147070"/>
                                <a:gd name="connsiteX1035" fmla="*/ 2459999 w 2616357"/>
                                <a:gd name="connsiteY1035" fmla="*/ 744296 h 1147070"/>
                                <a:gd name="connsiteX1036" fmla="*/ 2460289 w 2616357"/>
                                <a:gd name="connsiteY1036" fmla="*/ 744441 h 1147070"/>
                                <a:gd name="connsiteX1037" fmla="*/ 2460579 w 2616357"/>
                                <a:gd name="connsiteY1037" fmla="*/ 744580 h 1147070"/>
                                <a:gd name="connsiteX1038" fmla="*/ 2462215 w 2616357"/>
                                <a:gd name="connsiteY1038" fmla="*/ 745642 h 1147070"/>
                                <a:gd name="connsiteX1039" fmla="*/ 2462312 w 2616357"/>
                                <a:gd name="connsiteY1039" fmla="*/ 745853 h 1147070"/>
                                <a:gd name="connsiteX1040" fmla="*/ 2462312 w 2616357"/>
                                <a:gd name="connsiteY1040" fmla="*/ 746210 h 1147070"/>
                                <a:gd name="connsiteX1041" fmla="*/ 2462312 w 2616357"/>
                                <a:gd name="connsiteY1041" fmla="*/ 746850 h 1147070"/>
                                <a:gd name="connsiteX1042" fmla="*/ 2462408 w 2616357"/>
                                <a:gd name="connsiteY1042" fmla="*/ 747489 h 1147070"/>
                                <a:gd name="connsiteX1043" fmla="*/ 2462312 w 2616357"/>
                                <a:gd name="connsiteY1043" fmla="*/ 748618 h 1147070"/>
                                <a:gd name="connsiteX1044" fmla="*/ 2462312 w 2616357"/>
                                <a:gd name="connsiteY1044" fmla="*/ 749119 h 1147070"/>
                                <a:gd name="connsiteX1045" fmla="*/ 2462312 w 2616357"/>
                                <a:gd name="connsiteY1045" fmla="*/ 749614 h 1147070"/>
                                <a:gd name="connsiteX1046" fmla="*/ 2462505 w 2616357"/>
                                <a:gd name="connsiteY1046" fmla="*/ 750538 h 1147070"/>
                                <a:gd name="connsiteX1047" fmla="*/ 2462698 w 2616357"/>
                                <a:gd name="connsiteY1047" fmla="*/ 750961 h 1147070"/>
                                <a:gd name="connsiteX1048" fmla="*/ 2462891 w 2616357"/>
                                <a:gd name="connsiteY1048" fmla="*/ 751456 h 1147070"/>
                                <a:gd name="connsiteX1049" fmla="*/ 2463084 w 2616357"/>
                                <a:gd name="connsiteY1049" fmla="*/ 751812 h 1147070"/>
                                <a:gd name="connsiteX1050" fmla="*/ 2463374 w 2616357"/>
                                <a:gd name="connsiteY1050" fmla="*/ 752096 h 1147070"/>
                                <a:gd name="connsiteX1051" fmla="*/ 2463664 w 2616357"/>
                                <a:gd name="connsiteY1051" fmla="*/ 752379 h 1147070"/>
                                <a:gd name="connsiteX1052" fmla="*/ 2464527 w 2616357"/>
                                <a:gd name="connsiteY1052" fmla="*/ 753013 h 1147070"/>
                                <a:gd name="connsiteX1053" fmla="*/ 2465010 w 2616357"/>
                                <a:gd name="connsiteY1053" fmla="*/ 753514 h 1147070"/>
                                <a:gd name="connsiteX1054" fmla="*/ 2465203 w 2616357"/>
                                <a:gd name="connsiteY1054" fmla="*/ 753653 h 1147070"/>
                                <a:gd name="connsiteX1055" fmla="*/ 2466839 w 2616357"/>
                                <a:gd name="connsiteY1055" fmla="*/ 754649 h 1147070"/>
                                <a:gd name="connsiteX1056" fmla="*/ 2467032 w 2616357"/>
                                <a:gd name="connsiteY1056" fmla="*/ 754716 h 1147070"/>
                                <a:gd name="connsiteX1057" fmla="*/ 2467322 w 2616357"/>
                                <a:gd name="connsiteY1057" fmla="*/ 754999 h 1147070"/>
                                <a:gd name="connsiteX1058" fmla="*/ 2467515 w 2616357"/>
                                <a:gd name="connsiteY1058" fmla="*/ 755211 h 1147070"/>
                                <a:gd name="connsiteX1059" fmla="*/ 2469151 w 2616357"/>
                                <a:gd name="connsiteY1059" fmla="*/ 756279 h 1147070"/>
                                <a:gd name="connsiteX1060" fmla="*/ 2469345 w 2616357"/>
                                <a:gd name="connsiteY1060" fmla="*/ 756346 h 1147070"/>
                                <a:gd name="connsiteX1061" fmla="*/ 2470311 w 2616357"/>
                                <a:gd name="connsiteY1061" fmla="*/ 756563 h 1147070"/>
                                <a:gd name="connsiteX1062" fmla="*/ 2470600 w 2616357"/>
                                <a:gd name="connsiteY1062" fmla="*/ 756629 h 1147070"/>
                                <a:gd name="connsiteX1063" fmla="*/ 2470987 w 2616357"/>
                                <a:gd name="connsiteY1063" fmla="*/ 756702 h 1147070"/>
                                <a:gd name="connsiteX1064" fmla="*/ 2471947 w 2616357"/>
                                <a:gd name="connsiteY1064" fmla="*/ 756774 h 1147070"/>
                                <a:gd name="connsiteX1065" fmla="*/ 2475321 w 2616357"/>
                                <a:gd name="connsiteY1065" fmla="*/ 756847 h 1147070"/>
                                <a:gd name="connsiteX1066" fmla="*/ 2476185 w 2616357"/>
                                <a:gd name="connsiteY1066" fmla="*/ 756847 h 1147070"/>
                                <a:gd name="connsiteX1067" fmla="*/ 2477054 w 2616357"/>
                                <a:gd name="connsiteY1067" fmla="*/ 756847 h 1147070"/>
                                <a:gd name="connsiteX1068" fmla="*/ 2478110 w 2616357"/>
                                <a:gd name="connsiteY1068" fmla="*/ 756774 h 1147070"/>
                                <a:gd name="connsiteX1069" fmla="*/ 2479076 w 2616357"/>
                                <a:gd name="connsiteY1069" fmla="*/ 756774 h 1147070"/>
                                <a:gd name="connsiteX1070" fmla="*/ 2479752 w 2616357"/>
                                <a:gd name="connsiteY1070" fmla="*/ 756774 h 1147070"/>
                                <a:gd name="connsiteX1071" fmla="*/ 2480423 w 2616357"/>
                                <a:gd name="connsiteY1071" fmla="*/ 756986 h 1147070"/>
                                <a:gd name="connsiteX1072" fmla="*/ 2480713 w 2616357"/>
                                <a:gd name="connsiteY1072" fmla="*/ 757124 h 1147070"/>
                                <a:gd name="connsiteX1073" fmla="*/ 2481002 w 2616357"/>
                                <a:gd name="connsiteY1073" fmla="*/ 757342 h 1147070"/>
                                <a:gd name="connsiteX1074" fmla="*/ 2481195 w 2616357"/>
                                <a:gd name="connsiteY1074" fmla="*/ 757553 h 1147070"/>
                                <a:gd name="connsiteX1075" fmla="*/ 2481292 w 2616357"/>
                                <a:gd name="connsiteY1075" fmla="*/ 757764 h 1147070"/>
                                <a:gd name="connsiteX1076" fmla="*/ 2481582 w 2616357"/>
                                <a:gd name="connsiteY1076" fmla="*/ 758477 h 1147070"/>
                                <a:gd name="connsiteX1077" fmla="*/ 2481678 w 2616357"/>
                                <a:gd name="connsiteY1077" fmla="*/ 758972 h 1147070"/>
                                <a:gd name="connsiteX1078" fmla="*/ 2481775 w 2616357"/>
                                <a:gd name="connsiteY1078" fmla="*/ 759467 h 1147070"/>
                                <a:gd name="connsiteX1079" fmla="*/ 2481871 w 2616357"/>
                                <a:gd name="connsiteY1079" fmla="*/ 759962 h 1147070"/>
                                <a:gd name="connsiteX1080" fmla="*/ 2481968 w 2616357"/>
                                <a:gd name="connsiteY1080" fmla="*/ 760457 h 1147070"/>
                                <a:gd name="connsiteX1081" fmla="*/ 2481968 w 2616357"/>
                                <a:gd name="connsiteY1081" fmla="*/ 761236 h 1147070"/>
                                <a:gd name="connsiteX1082" fmla="*/ 2481871 w 2616357"/>
                                <a:gd name="connsiteY1082" fmla="*/ 762020 h 1147070"/>
                                <a:gd name="connsiteX1083" fmla="*/ 2481678 w 2616357"/>
                                <a:gd name="connsiteY1083" fmla="*/ 763149 h 1147070"/>
                                <a:gd name="connsiteX1084" fmla="*/ 2481582 w 2616357"/>
                                <a:gd name="connsiteY1084" fmla="*/ 763934 h 1147070"/>
                                <a:gd name="connsiteX1085" fmla="*/ 2481195 w 2616357"/>
                                <a:gd name="connsiteY1085" fmla="*/ 765492 h 1147070"/>
                                <a:gd name="connsiteX1086" fmla="*/ 2481099 w 2616357"/>
                                <a:gd name="connsiteY1086" fmla="*/ 766059 h 1147070"/>
                                <a:gd name="connsiteX1087" fmla="*/ 2481099 w 2616357"/>
                                <a:gd name="connsiteY1087" fmla="*/ 766343 h 1147070"/>
                                <a:gd name="connsiteX1088" fmla="*/ 2481195 w 2616357"/>
                                <a:gd name="connsiteY1088" fmla="*/ 766699 h 1147070"/>
                                <a:gd name="connsiteX1089" fmla="*/ 2481485 w 2616357"/>
                                <a:gd name="connsiteY1089" fmla="*/ 767544 h 1147070"/>
                                <a:gd name="connsiteX1090" fmla="*/ 2481678 w 2616357"/>
                                <a:gd name="connsiteY1090" fmla="*/ 767973 h 1147070"/>
                                <a:gd name="connsiteX1091" fmla="*/ 2482161 w 2616357"/>
                                <a:gd name="connsiteY1091" fmla="*/ 768752 h 1147070"/>
                                <a:gd name="connsiteX1092" fmla="*/ 2482735 w 2616357"/>
                                <a:gd name="connsiteY1092" fmla="*/ 769814 h 1147070"/>
                                <a:gd name="connsiteX1093" fmla="*/ 2483507 w 2616357"/>
                                <a:gd name="connsiteY1093" fmla="*/ 770810 h 1147070"/>
                                <a:gd name="connsiteX1094" fmla="*/ 2484183 w 2616357"/>
                                <a:gd name="connsiteY1094" fmla="*/ 771939 h 1147070"/>
                                <a:gd name="connsiteX1095" fmla="*/ 2485240 w 2616357"/>
                                <a:gd name="connsiteY1095" fmla="*/ 773074 h 1147070"/>
                                <a:gd name="connsiteX1096" fmla="*/ 2486109 w 2616357"/>
                                <a:gd name="connsiteY1096" fmla="*/ 774354 h 1147070"/>
                                <a:gd name="connsiteX1097" fmla="*/ 2487262 w 2616357"/>
                                <a:gd name="connsiteY1097" fmla="*/ 775773 h 1147070"/>
                                <a:gd name="connsiteX1098" fmla="*/ 2488518 w 2616357"/>
                                <a:gd name="connsiteY1098" fmla="*/ 777185 h 1147070"/>
                                <a:gd name="connsiteX1099" fmla="*/ 2489671 w 2616357"/>
                                <a:gd name="connsiteY1099" fmla="*/ 778393 h 1147070"/>
                                <a:gd name="connsiteX1100" fmla="*/ 2490058 w 2616357"/>
                                <a:gd name="connsiteY1100" fmla="*/ 778960 h 1147070"/>
                                <a:gd name="connsiteX1101" fmla="*/ 2490637 w 2616357"/>
                                <a:gd name="connsiteY1101" fmla="*/ 779950 h 1147070"/>
                                <a:gd name="connsiteX1102" fmla="*/ 2490830 w 2616357"/>
                                <a:gd name="connsiteY1102" fmla="*/ 780379 h 1147070"/>
                                <a:gd name="connsiteX1103" fmla="*/ 2490830 w 2616357"/>
                                <a:gd name="connsiteY1103" fmla="*/ 780590 h 1147070"/>
                                <a:gd name="connsiteX1104" fmla="*/ 2490830 w 2616357"/>
                                <a:gd name="connsiteY1104" fmla="*/ 780801 h 1147070"/>
                                <a:gd name="connsiteX1105" fmla="*/ 2490830 w 2616357"/>
                                <a:gd name="connsiteY1105" fmla="*/ 781158 h 1147070"/>
                                <a:gd name="connsiteX1106" fmla="*/ 2490734 w 2616357"/>
                                <a:gd name="connsiteY1106" fmla="*/ 781441 h 1147070"/>
                                <a:gd name="connsiteX1107" fmla="*/ 2490444 w 2616357"/>
                                <a:gd name="connsiteY1107" fmla="*/ 782009 h 1147070"/>
                                <a:gd name="connsiteX1108" fmla="*/ 2490058 w 2616357"/>
                                <a:gd name="connsiteY1108" fmla="*/ 782504 h 1147070"/>
                                <a:gd name="connsiteX1109" fmla="*/ 2489478 w 2616357"/>
                                <a:gd name="connsiteY1109" fmla="*/ 783210 h 1147070"/>
                                <a:gd name="connsiteX1110" fmla="*/ 2489291 w 2616357"/>
                                <a:gd name="connsiteY1110" fmla="*/ 783428 h 1147070"/>
                                <a:gd name="connsiteX1111" fmla="*/ 2489001 w 2616357"/>
                                <a:gd name="connsiteY1111" fmla="*/ 784061 h 1147070"/>
                                <a:gd name="connsiteX1112" fmla="*/ 2488711 w 2616357"/>
                                <a:gd name="connsiteY1112" fmla="*/ 784629 h 1147070"/>
                                <a:gd name="connsiteX1113" fmla="*/ 2488229 w 2616357"/>
                                <a:gd name="connsiteY1113" fmla="*/ 785691 h 1147070"/>
                                <a:gd name="connsiteX1114" fmla="*/ 2488035 w 2616357"/>
                                <a:gd name="connsiteY1114" fmla="*/ 786331 h 1147070"/>
                                <a:gd name="connsiteX1115" fmla="*/ 2487842 w 2616357"/>
                                <a:gd name="connsiteY1115" fmla="*/ 786899 h 1147070"/>
                                <a:gd name="connsiteX1116" fmla="*/ 2487745 w 2616357"/>
                                <a:gd name="connsiteY1116" fmla="*/ 787394 h 1147070"/>
                                <a:gd name="connsiteX1117" fmla="*/ 2487552 w 2616357"/>
                                <a:gd name="connsiteY1117" fmla="*/ 788456 h 1147070"/>
                                <a:gd name="connsiteX1118" fmla="*/ 2487552 w 2616357"/>
                                <a:gd name="connsiteY1118" fmla="*/ 789024 h 1147070"/>
                                <a:gd name="connsiteX1119" fmla="*/ 2487552 w 2616357"/>
                                <a:gd name="connsiteY1119" fmla="*/ 789308 h 1147070"/>
                                <a:gd name="connsiteX1120" fmla="*/ 2487649 w 2616357"/>
                                <a:gd name="connsiteY1120" fmla="*/ 789803 h 1147070"/>
                                <a:gd name="connsiteX1121" fmla="*/ 2487842 w 2616357"/>
                                <a:gd name="connsiteY1121" fmla="*/ 790726 h 1147070"/>
                                <a:gd name="connsiteX1122" fmla="*/ 2488035 w 2616357"/>
                                <a:gd name="connsiteY1122" fmla="*/ 791221 h 1147070"/>
                                <a:gd name="connsiteX1123" fmla="*/ 2488325 w 2616357"/>
                                <a:gd name="connsiteY1123" fmla="*/ 791716 h 1147070"/>
                                <a:gd name="connsiteX1124" fmla="*/ 2488905 w 2616357"/>
                                <a:gd name="connsiteY1124" fmla="*/ 792785 h 1147070"/>
                                <a:gd name="connsiteX1125" fmla="*/ 2489291 w 2616357"/>
                                <a:gd name="connsiteY1125" fmla="*/ 793280 h 1147070"/>
                                <a:gd name="connsiteX1126" fmla="*/ 2490154 w 2616357"/>
                                <a:gd name="connsiteY1126" fmla="*/ 794270 h 1147070"/>
                                <a:gd name="connsiteX1127" fmla="*/ 2491506 w 2616357"/>
                                <a:gd name="connsiteY1127" fmla="*/ 796401 h 1147070"/>
                                <a:gd name="connsiteX1128" fmla="*/ 2491983 w 2616357"/>
                                <a:gd name="connsiteY1128" fmla="*/ 797246 h 1147070"/>
                                <a:gd name="connsiteX1129" fmla="*/ 2492080 w 2616357"/>
                                <a:gd name="connsiteY1129" fmla="*/ 797391 h 1147070"/>
                                <a:gd name="connsiteX1130" fmla="*/ 2492466 w 2616357"/>
                                <a:gd name="connsiteY1130" fmla="*/ 797602 h 1147070"/>
                                <a:gd name="connsiteX1131" fmla="*/ 2492563 w 2616357"/>
                                <a:gd name="connsiteY1131" fmla="*/ 797747 h 1147070"/>
                                <a:gd name="connsiteX1132" fmla="*/ 2493239 w 2616357"/>
                                <a:gd name="connsiteY1132" fmla="*/ 798737 h 1147070"/>
                                <a:gd name="connsiteX1133" fmla="*/ 2493432 w 2616357"/>
                                <a:gd name="connsiteY1133" fmla="*/ 799094 h 1147070"/>
                                <a:gd name="connsiteX1134" fmla="*/ 2493432 w 2616357"/>
                                <a:gd name="connsiteY1134" fmla="*/ 799232 h 1147070"/>
                                <a:gd name="connsiteX1135" fmla="*/ 2493529 w 2616357"/>
                                <a:gd name="connsiteY1135" fmla="*/ 799800 h 1147070"/>
                                <a:gd name="connsiteX1136" fmla="*/ 2493625 w 2616357"/>
                                <a:gd name="connsiteY1136" fmla="*/ 800011 h 1147070"/>
                                <a:gd name="connsiteX1137" fmla="*/ 2493722 w 2616357"/>
                                <a:gd name="connsiteY1137" fmla="*/ 800512 h 1147070"/>
                                <a:gd name="connsiteX1138" fmla="*/ 2493722 w 2616357"/>
                                <a:gd name="connsiteY1138" fmla="*/ 801357 h 1147070"/>
                                <a:gd name="connsiteX1139" fmla="*/ 2493529 w 2616357"/>
                                <a:gd name="connsiteY1139" fmla="*/ 802070 h 1147070"/>
                                <a:gd name="connsiteX1140" fmla="*/ 2493432 w 2616357"/>
                                <a:gd name="connsiteY1140" fmla="*/ 802492 h 1147070"/>
                                <a:gd name="connsiteX1141" fmla="*/ 2493335 w 2616357"/>
                                <a:gd name="connsiteY1141" fmla="*/ 802710 h 1147070"/>
                                <a:gd name="connsiteX1142" fmla="*/ 2493239 w 2616357"/>
                                <a:gd name="connsiteY1142" fmla="*/ 802921 h 1147070"/>
                                <a:gd name="connsiteX1143" fmla="*/ 2493046 w 2616357"/>
                                <a:gd name="connsiteY1143" fmla="*/ 803205 h 1147070"/>
                                <a:gd name="connsiteX1144" fmla="*/ 2492466 w 2616357"/>
                                <a:gd name="connsiteY1144" fmla="*/ 803839 h 1147070"/>
                                <a:gd name="connsiteX1145" fmla="*/ 2492177 w 2616357"/>
                                <a:gd name="connsiteY1145" fmla="*/ 804122 h 1147070"/>
                                <a:gd name="connsiteX1146" fmla="*/ 2491694 w 2616357"/>
                                <a:gd name="connsiteY1146" fmla="*/ 804478 h 1147070"/>
                                <a:gd name="connsiteX1147" fmla="*/ 2490251 w 2616357"/>
                                <a:gd name="connsiteY1147" fmla="*/ 805402 h 1147070"/>
                                <a:gd name="connsiteX1148" fmla="*/ 2489291 w 2616357"/>
                                <a:gd name="connsiteY1148" fmla="*/ 805970 h 1147070"/>
                                <a:gd name="connsiteX1149" fmla="*/ 2488905 w 2616357"/>
                                <a:gd name="connsiteY1149" fmla="*/ 806181 h 1147070"/>
                                <a:gd name="connsiteX1150" fmla="*/ 2488229 w 2616357"/>
                                <a:gd name="connsiteY1150" fmla="*/ 806887 h 1147070"/>
                                <a:gd name="connsiteX1151" fmla="*/ 2488035 w 2616357"/>
                                <a:gd name="connsiteY1151" fmla="*/ 807098 h 1147070"/>
                                <a:gd name="connsiteX1152" fmla="*/ 2488035 w 2616357"/>
                                <a:gd name="connsiteY1152" fmla="*/ 807243 h 1147070"/>
                                <a:gd name="connsiteX1153" fmla="*/ 2487939 w 2616357"/>
                                <a:gd name="connsiteY1153" fmla="*/ 807316 h 1147070"/>
                                <a:gd name="connsiteX1154" fmla="*/ 2488132 w 2616357"/>
                                <a:gd name="connsiteY1154" fmla="*/ 808451 h 1147070"/>
                                <a:gd name="connsiteX1155" fmla="*/ 2488229 w 2616357"/>
                                <a:gd name="connsiteY1155" fmla="*/ 808662 h 1147070"/>
                                <a:gd name="connsiteX1156" fmla="*/ 2488518 w 2616357"/>
                                <a:gd name="connsiteY1156" fmla="*/ 809230 h 1147070"/>
                                <a:gd name="connsiteX1157" fmla="*/ 2488615 w 2616357"/>
                                <a:gd name="connsiteY1157" fmla="*/ 809441 h 1147070"/>
                                <a:gd name="connsiteX1158" fmla="*/ 2489098 w 2616357"/>
                                <a:gd name="connsiteY1158" fmla="*/ 811282 h 1147070"/>
                                <a:gd name="connsiteX1159" fmla="*/ 2489194 w 2616357"/>
                                <a:gd name="connsiteY1159" fmla="*/ 811850 h 1147070"/>
                                <a:gd name="connsiteX1160" fmla="*/ 2489194 w 2616357"/>
                                <a:gd name="connsiteY1160" fmla="*/ 812345 h 1147070"/>
                                <a:gd name="connsiteX1161" fmla="*/ 2489194 w 2616357"/>
                                <a:gd name="connsiteY1161" fmla="*/ 813407 h 1147070"/>
                                <a:gd name="connsiteX1162" fmla="*/ 2489291 w 2616357"/>
                                <a:gd name="connsiteY1162" fmla="*/ 814258 h 1147070"/>
                                <a:gd name="connsiteX1163" fmla="*/ 2489291 w 2616357"/>
                                <a:gd name="connsiteY1163" fmla="*/ 814476 h 1147070"/>
                                <a:gd name="connsiteX1164" fmla="*/ 2489194 w 2616357"/>
                                <a:gd name="connsiteY1164" fmla="*/ 814687 h 1147070"/>
                                <a:gd name="connsiteX1165" fmla="*/ 2489098 w 2616357"/>
                                <a:gd name="connsiteY1165" fmla="*/ 814971 h 1147070"/>
                                <a:gd name="connsiteX1166" fmla="*/ 2488808 w 2616357"/>
                                <a:gd name="connsiteY1166" fmla="*/ 815466 h 1147070"/>
                                <a:gd name="connsiteX1167" fmla="*/ 2488518 w 2616357"/>
                                <a:gd name="connsiteY1167" fmla="*/ 815961 h 1147070"/>
                                <a:gd name="connsiteX1168" fmla="*/ 2488132 w 2616357"/>
                                <a:gd name="connsiteY1168" fmla="*/ 816456 h 1147070"/>
                                <a:gd name="connsiteX1169" fmla="*/ 2487745 w 2616357"/>
                                <a:gd name="connsiteY1169" fmla="*/ 816957 h 1147070"/>
                                <a:gd name="connsiteX1170" fmla="*/ 2487359 w 2616357"/>
                                <a:gd name="connsiteY1170" fmla="*/ 817379 h 1147070"/>
                                <a:gd name="connsiteX1171" fmla="*/ 2486979 w 2616357"/>
                                <a:gd name="connsiteY1171" fmla="*/ 817802 h 1147070"/>
                                <a:gd name="connsiteX1172" fmla="*/ 2486496 w 2616357"/>
                                <a:gd name="connsiteY1172" fmla="*/ 818158 h 1147070"/>
                                <a:gd name="connsiteX1173" fmla="*/ 2486013 w 2616357"/>
                                <a:gd name="connsiteY1173" fmla="*/ 818442 h 1147070"/>
                                <a:gd name="connsiteX1174" fmla="*/ 2485337 w 2616357"/>
                                <a:gd name="connsiteY1174" fmla="*/ 818798 h 1147070"/>
                                <a:gd name="connsiteX1175" fmla="*/ 2484667 w 2616357"/>
                                <a:gd name="connsiteY1175" fmla="*/ 819154 h 1147070"/>
                                <a:gd name="connsiteX1176" fmla="*/ 2483990 w 2616357"/>
                                <a:gd name="connsiteY1176" fmla="*/ 819438 h 1147070"/>
                                <a:gd name="connsiteX1177" fmla="*/ 2483314 w 2616357"/>
                                <a:gd name="connsiteY1177" fmla="*/ 819722 h 1147070"/>
                                <a:gd name="connsiteX1178" fmla="*/ 2481292 w 2616357"/>
                                <a:gd name="connsiteY1178" fmla="*/ 820428 h 1147070"/>
                                <a:gd name="connsiteX1179" fmla="*/ 2479366 w 2616357"/>
                                <a:gd name="connsiteY1179" fmla="*/ 821207 h 1147070"/>
                                <a:gd name="connsiteX1180" fmla="*/ 2477923 w 2616357"/>
                                <a:gd name="connsiteY1180" fmla="*/ 821702 h 1147070"/>
                                <a:gd name="connsiteX1181" fmla="*/ 2477151 w 2616357"/>
                                <a:gd name="connsiteY1181" fmla="*/ 822058 h 1147070"/>
                                <a:gd name="connsiteX1182" fmla="*/ 2475321 w 2616357"/>
                                <a:gd name="connsiteY1182" fmla="*/ 822909 h 1147070"/>
                                <a:gd name="connsiteX1183" fmla="*/ 2474259 w 2616357"/>
                                <a:gd name="connsiteY1183" fmla="*/ 823332 h 1147070"/>
                                <a:gd name="connsiteX1184" fmla="*/ 2473872 w 2616357"/>
                                <a:gd name="connsiteY1184" fmla="*/ 823549 h 1147070"/>
                                <a:gd name="connsiteX1185" fmla="*/ 2473390 w 2616357"/>
                                <a:gd name="connsiteY1185" fmla="*/ 823899 h 1147070"/>
                                <a:gd name="connsiteX1186" fmla="*/ 2473009 w 2616357"/>
                                <a:gd name="connsiteY1186" fmla="*/ 824256 h 1147070"/>
                                <a:gd name="connsiteX1187" fmla="*/ 2469731 w 2616357"/>
                                <a:gd name="connsiteY1187" fmla="*/ 827093 h 1147070"/>
                                <a:gd name="connsiteX1188" fmla="*/ 2469441 w 2616357"/>
                                <a:gd name="connsiteY1188" fmla="*/ 827443 h 1147070"/>
                                <a:gd name="connsiteX1189" fmla="*/ 2469055 w 2616357"/>
                                <a:gd name="connsiteY1189" fmla="*/ 827944 h 1147070"/>
                                <a:gd name="connsiteX1190" fmla="*/ 2468765 w 2616357"/>
                                <a:gd name="connsiteY1190" fmla="*/ 828439 h 1147070"/>
                                <a:gd name="connsiteX1191" fmla="*/ 2468572 w 2616357"/>
                                <a:gd name="connsiteY1191" fmla="*/ 828934 h 1147070"/>
                                <a:gd name="connsiteX1192" fmla="*/ 2468192 w 2616357"/>
                                <a:gd name="connsiteY1192" fmla="*/ 829641 h 1147070"/>
                                <a:gd name="connsiteX1193" fmla="*/ 2467999 w 2616357"/>
                                <a:gd name="connsiteY1193" fmla="*/ 830425 h 1147070"/>
                                <a:gd name="connsiteX1194" fmla="*/ 2467902 w 2616357"/>
                                <a:gd name="connsiteY1194" fmla="*/ 831132 h 1147070"/>
                                <a:gd name="connsiteX1195" fmla="*/ 2467805 w 2616357"/>
                                <a:gd name="connsiteY1195" fmla="*/ 831838 h 1147070"/>
                                <a:gd name="connsiteX1196" fmla="*/ 2467805 w 2616357"/>
                                <a:gd name="connsiteY1196" fmla="*/ 832478 h 1147070"/>
                                <a:gd name="connsiteX1197" fmla="*/ 2467805 w 2616357"/>
                                <a:gd name="connsiteY1197" fmla="*/ 833184 h 1147070"/>
                                <a:gd name="connsiteX1198" fmla="*/ 2467999 w 2616357"/>
                                <a:gd name="connsiteY1198" fmla="*/ 834675 h 1147070"/>
                                <a:gd name="connsiteX1199" fmla="*/ 2468095 w 2616357"/>
                                <a:gd name="connsiteY1199" fmla="*/ 835949 h 1147070"/>
                                <a:gd name="connsiteX1200" fmla="*/ 2468095 w 2616357"/>
                                <a:gd name="connsiteY1200" fmla="*/ 836305 h 1147070"/>
                                <a:gd name="connsiteX1201" fmla="*/ 2467999 w 2616357"/>
                                <a:gd name="connsiteY1201" fmla="*/ 836800 h 1147070"/>
                                <a:gd name="connsiteX1202" fmla="*/ 2467902 w 2616357"/>
                                <a:gd name="connsiteY1202" fmla="*/ 837295 h 1147070"/>
                                <a:gd name="connsiteX1203" fmla="*/ 2466839 w 2616357"/>
                                <a:gd name="connsiteY1203" fmla="*/ 840417 h 1147070"/>
                                <a:gd name="connsiteX1204" fmla="*/ 2466646 w 2616357"/>
                                <a:gd name="connsiteY1204" fmla="*/ 840773 h 1147070"/>
                                <a:gd name="connsiteX1205" fmla="*/ 2466453 w 2616357"/>
                                <a:gd name="connsiteY1205" fmla="*/ 841340 h 1147070"/>
                                <a:gd name="connsiteX1206" fmla="*/ 2466169 w 2616357"/>
                                <a:gd name="connsiteY1206" fmla="*/ 841763 h 1147070"/>
                                <a:gd name="connsiteX1207" fmla="*/ 2464334 w 2616357"/>
                                <a:gd name="connsiteY1207" fmla="*/ 844461 h 1147070"/>
                                <a:gd name="connsiteX1208" fmla="*/ 2463664 w 2616357"/>
                                <a:gd name="connsiteY1208" fmla="*/ 845524 h 1147070"/>
                                <a:gd name="connsiteX1209" fmla="*/ 2462408 w 2616357"/>
                                <a:gd name="connsiteY1209" fmla="*/ 847293 h 1147070"/>
                                <a:gd name="connsiteX1210" fmla="*/ 2461159 w 2616357"/>
                                <a:gd name="connsiteY1210" fmla="*/ 848995 h 1147070"/>
                                <a:gd name="connsiteX1211" fmla="*/ 2460676 w 2616357"/>
                                <a:gd name="connsiteY1211" fmla="*/ 849490 h 1147070"/>
                                <a:gd name="connsiteX1212" fmla="*/ 2457301 w 2616357"/>
                                <a:gd name="connsiteY1212" fmla="*/ 852895 h 1147070"/>
                                <a:gd name="connsiteX1213" fmla="*/ 2457108 w 2616357"/>
                                <a:gd name="connsiteY1213" fmla="*/ 853179 h 1147070"/>
                                <a:gd name="connsiteX1214" fmla="*/ 2456728 w 2616357"/>
                                <a:gd name="connsiteY1214" fmla="*/ 853674 h 1147070"/>
                                <a:gd name="connsiteX1215" fmla="*/ 2456438 w 2616357"/>
                                <a:gd name="connsiteY1215" fmla="*/ 854096 h 1147070"/>
                                <a:gd name="connsiteX1216" fmla="*/ 2455665 w 2616357"/>
                                <a:gd name="connsiteY1216" fmla="*/ 855231 h 1147070"/>
                                <a:gd name="connsiteX1217" fmla="*/ 2454989 w 2616357"/>
                                <a:gd name="connsiteY1217" fmla="*/ 856294 h 1147070"/>
                                <a:gd name="connsiteX1218" fmla="*/ 2454608 w 2616357"/>
                                <a:gd name="connsiteY1218" fmla="*/ 857006 h 1147070"/>
                                <a:gd name="connsiteX1219" fmla="*/ 2454415 w 2616357"/>
                                <a:gd name="connsiteY1219" fmla="*/ 857217 h 1147070"/>
                                <a:gd name="connsiteX1220" fmla="*/ 2454125 w 2616357"/>
                                <a:gd name="connsiteY1220" fmla="*/ 857501 h 1147070"/>
                                <a:gd name="connsiteX1221" fmla="*/ 2453739 w 2616357"/>
                                <a:gd name="connsiteY1221" fmla="*/ 857712 h 1147070"/>
                                <a:gd name="connsiteX1222" fmla="*/ 2452773 w 2616357"/>
                                <a:gd name="connsiteY1222" fmla="*/ 858207 h 1147070"/>
                                <a:gd name="connsiteX1223" fmla="*/ 2452007 w 2616357"/>
                                <a:gd name="connsiteY1223" fmla="*/ 858491 h 1147070"/>
                                <a:gd name="connsiteX1224" fmla="*/ 2451910 w 2616357"/>
                                <a:gd name="connsiteY1224" fmla="*/ 858636 h 1147070"/>
                                <a:gd name="connsiteX1225" fmla="*/ 2451524 w 2616357"/>
                                <a:gd name="connsiteY1225" fmla="*/ 859059 h 1147070"/>
                                <a:gd name="connsiteX1226" fmla="*/ 2451427 w 2616357"/>
                                <a:gd name="connsiteY1226" fmla="*/ 859270 h 1147070"/>
                                <a:gd name="connsiteX1227" fmla="*/ 2451234 w 2616357"/>
                                <a:gd name="connsiteY1227" fmla="*/ 859487 h 1147070"/>
                                <a:gd name="connsiteX1228" fmla="*/ 2450944 w 2616357"/>
                                <a:gd name="connsiteY1228" fmla="*/ 859843 h 1147070"/>
                                <a:gd name="connsiteX1229" fmla="*/ 2450654 w 2616357"/>
                                <a:gd name="connsiteY1229" fmla="*/ 860477 h 1147070"/>
                                <a:gd name="connsiteX1230" fmla="*/ 2450364 w 2616357"/>
                                <a:gd name="connsiteY1230" fmla="*/ 861540 h 1147070"/>
                                <a:gd name="connsiteX1231" fmla="*/ 2450268 w 2616357"/>
                                <a:gd name="connsiteY1231" fmla="*/ 862041 h 1147070"/>
                                <a:gd name="connsiteX1232" fmla="*/ 2449984 w 2616357"/>
                                <a:gd name="connsiteY1232" fmla="*/ 864872 h 1147070"/>
                                <a:gd name="connsiteX1233" fmla="*/ 2449984 w 2616357"/>
                                <a:gd name="connsiteY1233" fmla="*/ 865512 h 1147070"/>
                                <a:gd name="connsiteX1234" fmla="*/ 2449984 w 2616357"/>
                                <a:gd name="connsiteY1234" fmla="*/ 867354 h 1147070"/>
                                <a:gd name="connsiteX1235" fmla="*/ 2449888 w 2616357"/>
                                <a:gd name="connsiteY1235" fmla="*/ 868627 h 1147070"/>
                                <a:gd name="connsiteX1236" fmla="*/ 2449984 w 2616357"/>
                                <a:gd name="connsiteY1236" fmla="*/ 869623 h 1147070"/>
                                <a:gd name="connsiteX1237" fmla="*/ 2449984 w 2616357"/>
                                <a:gd name="connsiteY1237" fmla="*/ 869980 h 1147070"/>
                                <a:gd name="connsiteX1238" fmla="*/ 2449598 w 2616357"/>
                                <a:gd name="connsiteY1238" fmla="*/ 872105 h 1147070"/>
                                <a:gd name="connsiteX1239" fmla="*/ 2449501 w 2616357"/>
                                <a:gd name="connsiteY1239" fmla="*/ 872600 h 1147070"/>
                                <a:gd name="connsiteX1240" fmla="*/ 2449308 w 2616357"/>
                                <a:gd name="connsiteY1240" fmla="*/ 873167 h 1147070"/>
                                <a:gd name="connsiteX1241" fmla="*/ 2449212 w 2616357"/>
                                <a:gd name="connsiteY1241" fmla="*/ 873590 h 1147070"/>
                                <a:gd name="connsiteX1242" fmla="*/ 2448922 w 2616357"/>
                                <a:gd name="connsiteY1242" fmla="*/ 874091 h 1147070"/>
                                <a:gd name="connsiteX1243" fmla="*/ 2448825 w 2616357"/>
                                <a:gd name="connsiteY1243" fmla="*/ 874441 h 1147070"/>
                                <a:gd name="connsiteX1244" fmla="*/ 2448632 w 2616357"/>
                                <a:gd name="connsiteY1244" fmla="*/ 874725 h 1147070"/>
                                <a:gd name="connsiteX1245" fmla="*/ 2448439 w 2616357"/>
                                <a:gd name="connsiteY1245" fmla="*/ 874936 h 1147070"/>
                                <a:gd name="connsiteX1246" fmla="*/ 2448052 w 2616357"/>
                                <a:gd name="connsiteY1246" fmla="*/ 875365 h 1147070"/>
                                <a:gd name="connsiteX1247" fmla="*/ 2447956 w 2616357"/>
                                <a:gd name="connsiteY1247" fmla="*/ 875503 h 1147070"/>
                                <a:gd name="connsiteX1248" fmla="*/ 2447576 w 2616357"/>
                                <a:gd name="connsiteY1248" fmla="*/ 876355 h 1147070"/>
                                <a:gd name="connsiteX1249" fmla="*/ 2446803 w 2616357"/>
                                <a:gd name="connsiteY1249" fmla="*/ 877773 h 1147070"/>
                                <a:gd name="connsiteX1250" fmla="*/ 2446803 w 2616357"/>
                                <a:gd name="connsiteY1250" fmla="*/ 877985 h 1147070"/>
                                <a:gd name="connsiteX1251" fmla="*/ 2446706 w 2616357"/>
                                <a:gd name="connsiteY1251" fmla="*/ 878202 h 1147070"/>
                                <a:gd name="connsiteX1252" fmla="*/ 2446706 w 2616357"/>
                                <a:gd name="connsiteY1252" fmla="*/ 878552 h 1147070"/>
                                <a:gd name="connsiteX1253" fmla="*/ 2446803 w 2616357"/>
                                <a:gd name="connsiteY1253" fmla="*/ 879403 h 1147070"/>
                                <a:gd name="connsiteX1254" fmla="*/ 2446899 w 2616357"/>
                                <a:gd name="connsiteY1254" fmla="*/ 879832 h 1147070"/>
                                <a:gd name="connsiteX1255" fmla="*/ 2446996 w 2616357"/>
                                <a:gd name="connsiteY1255" fmla="*/ 880116 h 1147070"/>
                                <a:gd name="connsiteX1256" fmla="*/ 2447479 w 2616357"/>
                                <a:gd name="connsiteY1256" fmla="*/ 880961 h 1147070"/>
                                <a:gd name="connsiteX1257" fmla="*/ 2447576 w 2616357"/>
                                <a:gd name="connsiteY1257" fmla="*/ 881528 h 1147070"/>
                                <a:gd name="connsiteX1258" fmla="*/ 2447672 w 2616357"/>
                                <a:gd name="connsiteY1258" fmla="*/ 881746 h 1147070"/>
                                <a:gd name="connsiteX1259" fmla="*/ 2447865 w 2616357"/>
                                <a:gd name="connsiteY1259" fmla="*/ 882029 h 1147070"/>
                                <a:gd name="connsiteX1260" fmla="*/ 2448439 w 2616357"/>
                                <a:gd name="connsiteY1260" fmla="*/ 882597 h 1147070"/>
                                <a:gd name="connsiteX1261" fmla="*/ 2448535 w 2616357"/>
                                <a:gd name="connsiteY1261" fmla="*/ 882808 h 1147070"/>
                                <a:gd name="connsiteX1262" fmla="*/ 2449115 w 2616357"/>
                                <a:gd name="connsiteY1262" fmla="*/ 883798 h 1147070"/>
                                <a:gd name="connsiteX1263" fmla="*/ 2451331 w 2616357"/>
                                <a:gd name="connsiteY1263" fmla="*/ 885784 h 1147070"/>
                                <a:gd name="connsiteX1264" fmla="*/ 2451910 w 2616357"/>
                                <a:gd name="connsiteY1264" fmla="*/ 886279 h 1147070"/>
                                <a:gd name="connsiteX1265" fmla="*/ 2452483 w 2616357"/>
                                <a:gd name="connsiteY1265" fmla="*/ 886708 h 1147070"/>
                                <a:gd name="connsiteX1266" fmla="*/ 2452773 w 2616357"/>
                                <a:gd name="connsiteY1266" fmla="*/ 886919 h 1147070"/>
                                <a:gd name="connsiteX1267" fmla="*/ 2453353 w 2616357"/>
                                <a:gd name="connsiteY1267" fmla="*/ 887276 h 1147070"/>
                                <a:gd name="connsiteX1268" fmla="*/ 2454029 w 2616357"/>
                                <a:gd name="connsiteY1268" fmla="*/ 887626 h 1147070"/>
                                <a:gd name="connsiteX1269" fmla="*/ 2454415 w 2616357"/>
                                <a:gd name="connsiteY1269" fmla="*/ 887771 h 1147070"/>
                                <a:gd name="connsiteX1270" fmla="*/ 2455085 w 2616357"/>
                                <a:gd name="connsiteY1270" fmla="*/ 888054 h 1147070"/>
                                <a:gd name="connsiteX1271" fmla="*/ 2455761 w 2616357"/>
                                <a:gd name="connsiteY1271" fmla="*/ 888266 h 1147070"/>
                                <a:gd name="connsiteX1272" fmla="*/ 2456728 w 2616357"/>
                                <a:gd name="connsiteY1272" fmla="*/ 888477 h 1147070"/>
                                <a:gd name="connsiteX1273" fmla="*/ 2457591 w 2616357"/>
                                <a:gd name="connsiteY1273" fmla="*/ 888688 h 1147070"/>
                                <a:gd name="connsiteX1274" fmla="*/ 2458847 w 2616357"/>
                                <a:gd name="connsiteY1274" fmla="*/ 888833 h 1147070"/>
                                <a:gd name="connsiteX1275" fmla="*/ 2459999 w 2616357"/>
                                <a:gd name="connsiteY1275" fmla="*/ 888972 h 1147070"/>
                                <a:gd name="connsiteX1276" fmla="*/ 2462505 w 2616357"/>
                                <a:gd name="connsiteY1276" fmla="*/ 889189 h 1147070"/>
                                <a:gd name="connsiteX1277" fmla="*/ 2466743 w 2616357"/>
                                <a:gd name="connsiteY1277" fmla="*/ 889684 h 1147070"/>
                                <a:gd name="connsiteX1278" fmla="*/ 2468288 w 2616357"/>
                                <a:gd name="connsiteY1278" fmla="*/ 889757 h 1147070"/>
                                <a:gd name="connsiteX1279" fmla="*/ 2468675 w 2616357"/>
                                <a:gd name="connsiteY1279" fmla="*/ 889823 h 1147070"/>
                                <a:gd name="connsiteX1280" fmla="*/ 2469248 w 2616357"/>
                                <a:gd name="connsiteY1280" fmla="*/ 889968 h 1147070"/>
                                <a:gd name="connsiteX1281" fmla="*/ 2470890 w 2616357"/>
                                <a:gd name="connsiteY1281" fmla="*/ 890463 h 1147070"/>
                                <a:gd name="connsiteX1282" fmla="*/ 2471850 w 2616357"/>
                                <a:gd name="connsiteY1282" fmla="*/ 890674 h 1147070"/>
                                <a:gd name="connsiteX1283" fmla="*/ 2472043 w 2616357"/>
                                <a:gd name="connsiteY1283" fmla="*/ 890747 h 1147070"/>
                                <a:gd name="connsiteX1284" fmla="*/ 2472140 w 2616357"/>
                                <a:gd name="connsiteY1284" fmla="*/ 890886 h 1147070"/>
                                <a:gd name="connsiteX1285" fmla="*/ 2472236 w 2616357"/>
                                <a:gd name="connsiteY1285" fmla="*/ 891030 h 1147070"/>
                                <a:gd name="connsiteX1286" fmla="*/ 2472236 w 2616357"/>
                                <a:gd name="connsiteY1286" fmla="*/ 891242 h 1147070"/>
                                <a:gd name="connsiteX1287" fmla="*/ 2472140 w 2616357"/>
                                <a:gd name="connsiteY1287" fmla="*/ 891809 h 1147070"/>
                                <a:gd name="connsiteX1288" fmla="*/ 2472140 w 2616357"/>
                                <a:gd name="connsiteY1288" fmla="*/ 892449 h 1147070"/>
                                <a:gd name="connsiteX1289" fmla="*/ 2471947 w 2616357"/>
                                <a:gd name="connsiteY1289" fmla="*/ 893228 h 1147070"/>
                                <a:gd name="connsiteX1290" fmla="*/ 2471657 w 2616357"/>
                                <a:gd name="connsiteY1290" fmla="*/ 894786 h 1147070"/>
                                <a:gd name="connsiteX1291" fmla="*/ 2471560 w 2616357"/>
                                <a:gd name="connsiteY1291" fmla="*/ 895281 h 1147070"/>
                                <a:gd name="connsiteX1292" fmla="*/ 2471464 w 2616357"/>
                                <a:gd name="connsiteY1292" fmla="*/ 895498 h 1147070"/>
                                <a:gd name="connsiteX1293" fmla="*/ 2471367 w 2616357"/>
                                <a:gd name="connsiteY1293" fmla="*/ 895637 h 1147070"/>
                                <a:gd name="connsiteX1294" fmla="*/ 2471174 w 2616357"/>
                                <a:gd name="connsiteY1294" fmla="*/ 895782 h 1147070"/>
                                <a:gd name="connsiteX1295" fmla="*/ 2470890 w 2616357"/>
                                <a:gd name="connsiteY1295" fmla="*/ 895921 h 1147070"/>
                                <a:gd name="connsiteX1296" fmla="*/ 2470697 w 2616357"/>
                                <a:gd name="connsiteY1296" fmla="*/ 896065 h 1147070"/>
                                <a:gd name="connsiteX1297" fmla="*/ 2470311 w 2616357"/>
                                <a:gd name="connsiteY1297" fmla="*/ 896204 h 1147070"/>
                                <a:gd name="connsiteX1298" fmla="*/ 2469924 w 2616357"/>
                                <a:gd name="connsiteY1298" fmla="*/ 896349 h 1147070"/>
                                <a:gd name="connsiteX1299" fmla="*/ 2469731 w 2616357"/>
                                <a:gd name="connsiteY1299" fmla="*/ 896349 h 1147070"/>
                                <a:gd name="connsiteX1300" fmla="*/ 2469345 w 2616357"/>
                                <a:gd name="connsiteY1300" fmla="*/ 896415 h 1147070"/>
                                <a:gd name="connsiteX1301" fmla="*/ 2469055 w 2616357"/>
                                <a:gd name="connsiteY1301" fmla="*/ 896349 h 1147070"/>
                                <a:gd name="connsiteX1302" fmla="*/ 2468862 w 2616357"/>
                                <a:gd name="connsiteY1302" fmla="*/ 896277 h 1147070"/>
                                <a:gd name="connsiteX1303" fmla="*/ 2468572 w 2616357"/>
                                <a:gd name="connsiteY1303" fmla="*/ 896065 h 1147070"/>
                                <a:gd name="connsiteX1304" fmla="*/ 2468192 w 2616357"/>
                                <a:gd name="connsiteY1304" fmla="*/ 895637 h 1147070"/>
                                <a:gd name="connsiteX1305" fmla="*/ 2467612 w 2616357"/>
                                <a:gd name="connsiteY1305" fmla="*/ 895069 h 1147070"/>
                                <a:gd name="connsiteX1306" fmla="*/ 2467129 w 2616357"/>
                                <a:gd name="connsiteY1306" fmla="*/ 894713 h 1147070"/>
                                <a:gd name="connsiteX1307" fmla="*/ 2466743 w 2616357"/>
                                <a:gd name="connsiteY1307" fmla="*/ 894502 h 1147070"/>
                                <a:gd name="connsiteX1308" fmla="*/ 2466073 w 2616357"/>
                                <a:gd name="connsiteY1308" fmla="*/ 894218 h 1147070"/>
                                <a:gd name="connsiteX1309" fmla="*/ 2465686 w 2616357"/>
                                <a:gd name="connsiteY1309" fmla="*/ 894152 h 1147070"/>
                                <a:gd name="connsiteX1310" fmla="*/ 2465493 w 2616357"/>
                                <a:gd name="connsiteY1310" fmla="*/ 894152 h 1147070"/>
                                <a:gd name="connsiteX1311" fmla="*/ 2465396 w 2616357"/>
                                <a:gd name="connsiteY1311" fmla="*/ 894152 h 1147070"/>
                                <a:gd name="connsiteX1312" fmla="*/ 2465107 w 2616357"/>
                                <a:gd name="connsiteY1312" fmla="*/ 894152 h 1147070"/>
                                <a:gd name="connsiteX1313" fmla="*/ 2464720 w 2616357"/>
                                <a:gd name="connsiteY1313" fmla="*/ 894291 h 1147070"/>
                                <a:gd name="connsiteX1314" fmla="*/ 2464334 w 2616357"/>
                                <a:gd name="connsiteY1314" fmla="*/ 894435 h 1147070"/>
                                <a:gd name="connsiteX1315" fmla="*/ 2463760 w 2616357"/>
                                <a:gd name="connsiteY1315" fmla="*/ 894786 h 1147070"/>
                                <a:gd name="connsiteX1316" fmla="*/ 2463471 w 2616357"/>
                                <a:gd name="connsiteY1316" fmla="*/ 894930 h 1147070"/>
                                <a:gd name="connsiteX1317" fmla="*/ 2463181 w 2616357"/>
                                <a:gd name="connsiteY1317" fmla="*/ 895142 h 1147070"/>
                                <a:gd name="connsiteX1318" fmla="*/ 2461732 w 2616357"/>
                                <a:gd name="connsiteY1318" fmla="*/ 896488 h 1147070"/>
                                <a:gd name="connsiteX1319" fmla="*/ 2461545 w 2616357"/>
                                <a:gd name="connsiteY1319" fmla="*/ 896772 h 1147070"/>
                                <a:gd name="connsiteX1320" fmla="*/ 2461352 w 2616357"/>
                                <a:gd name="connsiteY1320" fmla="*/ 897128 h 1147070"/>
                                <a:gd name="connsiteX1321" fmla="*/ 2461255 w 2616357"/>
                                <a:gd name="connsiteY1321" fmla="*/ 897550 h 1147070"/>
                                <a:gd name="connsiteX1322" fmla="*/ 2461062 w 2616357"/>
                                <a:gd name="connsiteY1322" fmla="*/ 898613 h 1147070"/>
                                <a:gd name="connsiteX1323" fmla="*/ 2461062 w 2616357"/>
                                <a:gd name="connsiteY1323" fmla="*/ 898897 h 1147070"/>
                                <a:gd name="connsiteX1324" fmla="*/ 2461062 w 2616357"/>
                                <a:gd name="connsiteY1324" fmla="*/ 899108 h 1147070"/>
                                <a:gd name="connsiteX1325" fmla="*/ 2461635 w 2616357"/>
                                <a:gd name="connsiteY1325" fmla="*/ 900599 h 1147070"/>
                                <a:gd name="connsiteX1326" fmla="*/ 2461732 w 2616357"/>
                                <a:gd name="connsiteY1326" fmla="*/ 900672 h 1147070"/>
                                <a:gd name="connsiteX1327" fmla="*/ 2462119 w 2616357"/>
                                <a:gd name="connsiteY1327" fmla="*/ 900883 h 1147070"/>
                                <a:gd name="connsiteX1328" fmla="*/ 2462215 w 2616357"/>
                                <a:gd name="connsiteY1328" fmla="*/ 901022 h 1147070"/>
                                <a:gd name="connsiteX1329" fmla="*/ 2462408 w 2616357"/>
                                <a:gd name="connsiteY1329" fmla="*/ 901239 h 1147070"/>
                                <a:gd name="connsiteX1330" fmla="*/ 2462602 w 2616357"/>
                                <a:gd name="connsiteY1330" fmla="*/ 901450 h 1147070"/>
                                <a:gd name="connsiteX1331" fmla="*/ 2462891 w 2616357"/>
                                <a:gd name="connsiteY1331" fmla="*/ 901873 h 1147070"/>
                                <a:gd name="connsiteX1332" fmla="*/ 2463760 w 2616357"/>
                                <a:gd name="connsiteY1332" fmla="*/ 903575 h 1147070"/>
                                <a:gd name="connsiteX1333" fmla="*/ 2463857 w 2616357"/>
                                <a:gd name="connsiteY1333" fmla="*/ 903787 h 1147070"/>
                                <a:gd name="connsiteX1334" fmla="*/ 2463857 w 2616357"/>
                                <a:gd name="connsiteY1334" fmla="*/ 904143 h 1147070"/>
                                <a:gd name="connsiteX1335" fmla="*/ 2463948 w 2616357"/>
                                <a:gd name="connsiteY1335" fmla="*/ 904710 h 1147070"/>
                                <a:gd name="connsiteX1336" fmla="*/ 2463857 w 2616357"/>
                                <a:gd name="connsiteY1336" fmla="*/ 906129 h 1147070"/>
                                <a:gd name="connsiteX1337" fmla="*/ 2463664 w 2616357"/>
                                <a:gd name="connsiteY1337" fmla="*/ 908043 h 1147070"/>
                                <a:gd name="connsiteX1338" fmla="*/ 2463664 w 2616357"/>
                                <a:gd name="connsiteY1338" fmla="*/ 908683 h 1147070"/>
                                <a:gd name="connsiteX1339" fmla="*/ 2463664 w 2616357"/>
                                <a:gd name="connsiteY1339" fmla="*/ 909389 h 1147070"/>
                                <a:gd name="connsiteX1340" fmla="*/ 2463760 w 2616357"/>
                                <a:gd name="connsiteY1340" fmla="*/ 909884 h 1147070"/>
                                <a:gd name="connsiteX1341" fmla="*/ 2463948 w 2616357"/>
                                <a:gd name="connsiteY1341" fmla="*/ 910596 h 1147070"/>
                                <a:gd name="connsiteX1342" fmla="*/ 2464238 w 2616357"/>
                                <a:gd name="connsiteY1342" fmla="*/ 911375 h 1147070"/>
                                <a:gd name="connsiteX1343" fmla="*/ 2464431 w 2616357"/>
                                <a:gd name="connsiteY1343" fmla="*/ 911798 h 1147070"/>
                                <a:gd name="connsiteX1344" fmla="*/ 2464720 w 2616357"/>
                                <a:gd name="connsiteY1344" fmla="*/ 912081 h 1147070"/>
                                <a:gd name="connsiteX1345" fmla="*/ 2464817 w 2616357"/>
                                <a:gd name="connsiteY1345" fmla="*/ 912299 h 1147070"/>
                                <a:gd name="connsiteX1346" fmla="*/ 2465203 w 2616357"/>
                                <a:gd name="connsiteY1346" fmla="*/ 912576 h 1147070"/>
                                <a:gd name="connsiteX1347" fmla="*/ 2465590 w 2616357"/>
                                <a:gd name="connsiteY1347" fmla="*/ 912860 h 1147070"/>
                                <a:gd name="connsiteX1348" fmla="*/ 2465879 w 2616357"/>
                                <a:gd name="connsiteY1348" fmla="*/ 913078 h 1147070"/>
                                <a:gd name="connsiteX1349" fmla="*/ 2466550 w 2616357"/>
                                <a:gd name="connsiteY1349" fmla="*/ 913428 h 1147070"/>
                                <a:gd name="connsiteX1350" fmla="*/ 2467032 w 2616357"/>
                                <a:gd name="connsiteY1350" fmla="*/ 913639 h 1147070"/>
                                <a:gd name="connsiteX1351" fmla="*/ 2467419 w 2616357"/>
                                <a:gd name="connsiteY1351" fmla="*/ 913784 h 1147070"/>
                                <a:gd name="connsiteX1352" fmla="*/ 2467999 w 2616357"/>
                                <a:gd name="connsiteY1352" fmla="*/ 913929 h 1147070"/>
                                <a:gd name="connsiteX1353" fmla="*/ 2468572 w 2616357"/>
                                <a:gd name="connsiteY1353" fmla="*/ 913995 h 1147070"/>
                                <a:gd name="connsiteX1354" fmla="*/ 2469248 w 2616357"/>
                                <a:gd name="connsiteY1354" fmla="*/ 913995 h 1147070"/>
                                <a:gd name="connsiteX1355" fmla="*/ 2470311 w 2616357"/>
                                <a:gd name="connsiteY1355" fmla="*/ 913995 h 1147070"/>
                                <a:gd name="connsiteX1356" fmla="*/ 2471077 w 2616357"/>
                                <a:gd name="connsiteY1356" fmla="*/ 913995 h 1147070"/>
                                <a:gd name="connsiteX1357" fmla="*/ 2472333 w 2616357"/>
                                <a:gd name="connsiteY1357" fmla="*/ 913856 h 1147070"/>
                                <a:gd name="connsiteX1358" fmla="*/ 2474645 w 2616357"/>
                                <a:gd name="connsiteY1358" fmla="*/ 913500 h 1147070"/>
                                <a:gd name="connsiteX1359" fmla="*/ 2475128 w 2616357"/>
                                <a:gd name="connsiteY1359" fmla="*/ 913361 h 1147070"/>
                                <a:gd name="connsiteX1360" fmla="*/ 2475418 w 2616357"/>
                                <a:gd name="connsiteY1360" fmla="*/ 913289 h 1147070"/>
                                <a:gd name="connsiteX1361" fmla="*/ 2475611 w 2616357"/>
                                <a:gd name="connsiteY1361" fmla="*/ 913144 h 1147070"/>
                                <a:gd name="connsiteX1362" fmla="*/ 2475991 w 2616357"/>
                                <a:gd name="connsiteY1362" fmla="*/ 912860 h 1147070"/>
                                <a:gd name="connsiteX1363" fmla="*/ 2476571 w 2616357"/>
                                <a:gd name="connsiteY1363" fmla="*/ 912438 h 1147070"/>
                                <a:gd name="connsiteX1364" fmla="*/ 2478303 w 2616357"/>
                                <a:gd name="connsiteY1364" fmla="*/ 910947 h 1147070"/>
                                <a:gd name="connsiteX1365" fmla="*/ 2479656 w 2616357"/>
                                <a:gd name="connsiteY1365" fmla="*/ 909884 h 1147070"/>
                                <a:gd name="connsiteX1366" fmla="*/ 2480423 w 2616357"/>
                                <a:gd name="connsiteY1366" fmla="*/ 909389 h 1147070"/>
                                <a:gd name="connsiteX1367" fmla="*/ 2481195 w 2616357"/>
                                <a:gd name="connsiteY1367" fmla="*/ 908894 h 1147070"/>
                                <a:gd name="connsiteX1368" fmla="*/ 2481871 w 2616357"/>
                                <a:gd name="connsiteY1368" fmla="*/ 908538 h 1147070"/>
                                <a:gd name="connsiteX1369" fmla="*/ 2482542 w 2616357"/>
                                <a:gd name="connsiteY1369" fmla="*/ 908326 h 1147070"/>
                                <a:gd name="connsiteX1370" fmla="*/ 2483121 w 2616357"/>
                                <a:gd name="connsiteY1370" fmla="*/ 908115 h 1147070"/>
                                <a:gd name="connsiteX1371" fmla="*/ 2484183 w 2616357"/>
                                <a:gd name="connsiteY1371" fmla="*/ 907831 h 1147070"/>
                                <a:gd name="connsiteX1372" fmla="*/ 2484950 w 2616357"/>
                                <a:gd name="connsiteY1372" fmla="*/ 907687 h 1147070"/>
                                <a:gd name="connsiteX1373" fmla="*/ 2489001 w 2616357"/>
                                <a:gd name="connsiteY1373" fmla="*/ 907053 h 1147070"/>
                                <a:gd name="connsiteX1374" fmla="*/ 2490347 w 2616357"/>
                                <a:gd name="connsiteY1374" fmla="*/ 906908 h 1147070"/>
                                <a:gd name="connsiteX1375" fmla="*/ 2492177 w 2616357"/>
                                <a:gd name="connsiteY1375" fmla="*/ 906696 h 1147070"/>
                                <a:gd name="connsiteX1376" fmla="*/ 2494102 w 2616357"/>
                                <a:gd name="connsiteY1376" fmla="*/ 906552 h 1147070"/>
                                <a:gd name="connsiteX1377" fmla="*/ 2494778 w 2616357"/>
                                <a:gd name="connsiteY1377" fmla="*/ 906485 h 1147070"/>
                                <a:gd name="connsiteX1378" fmla="*/ 2495358 w 2616357"/>
                                <a:gd name="connsiteY1378" fmla="*/ 906552 h 1147070"/>
                                <a:gd name="connsiteX1379" fmla="*/ 2496414 w 2616357"/>
                                <a:gd name="connsiteY1379" fmla="*/ 906624 h 1147070"/>
                                <a:gd name="connsiteX1380" fmla="*/ 2497187 w 2616357"/>
                                <a:gd name="connsiteY1380" fmla="*/ 906696 h 1147070"/>
                                <a:gd name="connsiteX1381" fmla="*/ 2497767 w 2616357"/>
                                <a:gd name="connsiteY1381" fmla="*/ 906769 h 1147070"/>
                                <a:gd name="connsiteX1382" fmla="*/ 2498630 w 2616357"/>
                                <a:gd name="connsiteY1382" fmla="*/ 906980 h 1147070"/>
                                <a:gd name="connsiteX1383" fmla="*/ 2499500 w 2616357"/>
                                <a:gd name="connsiteY1383" fmla="*/ 907264 h 1147070"/>
                                <a:gd name="connsiteX1384" fmla="*/ 2499982 w 2616357"/>
                                <a:gd name="connsiteY1384" fmla="*/ 907403 h 1147070"/>
                                <a:gd name="connsiteX1385" fmla="*/ 2500272 w 2616357"/>
                                <a:gd name="connsiteY1385" fmla="*/ 907548 h 1147070"/>
                                <a:gd name="connsiteX1386" fmla="*/ 2500658 w 2616357"/>
                                <a:gd name="connsiteY1386" fmla="*/ 907831 h 1147070"/>
                                <a:gd name="connsiteX1387" fmla="*/ 2500846 w 2616357"/>
                                <a:gd name="connsiteY1387" fmla="*/ 907970 h 1147070"/>
                                <a:gd name="connsiteX1388" fmla="*/ 2500942 w 2616357"/>
                                <a:gd name="connsiteY1388" fmla="*/ 908115 h 1147070"/>
                                <a:gd name="connsiteX1389" fmla="*/ 2501425 w 2616357"/>
                                <a:gd name="connsiteY1389" fmla="*/ 908821 h 1147070"/>
                                <a:gd name="connsiteX1390" fmla="*/ 2501812 w 2616357"/>
                                <a:gd name="connsiteY1390" fmla="*/ 909389 h 1147070"/>
                                <a:gd name="connsiteX1391" fmla="*/ 2502198 w 2616357"/>
                                <a:gd name="connsiteY1391" fmla="*/ 910240 h 1147070"/>
                                <a:gd name="connsiteX1392" fmla="*/ 2502488 w 2616357"/>
                                <a:gd name="connsiteY1392" fmla="*/ 911091 h 1147070"/>
                                <a:gd name="connsiteX1393" fmla="*/ 2503254 w 2616357"/>
                                <a:gd name="connsiteY1393" fmla="*/ 913216 h 1147070"/>
                                <a:gd name="connsiteX1394" fmla="*/ 2503641 w 2616357"/>
                                <a:gd name="connsiteY1394" fmla="*/ 914351 h 1147070"/>
                                <a:gd name="connsiteX1395" fmla="*/ 2503834 w 2616357"/>
                                <a:gd name="connsiteY1395" fmla="*/ 915414 h 1147070"/>
                                <a:gd name="connsiteX1396" fmla="*/ 2504027 w 2616357"/>
                                <a:gd name="connsiteY1396" fmla="*/ 916476 h 1147070"/>
                                <a:gd name="connsiteX1397" fmla="*/ 2504413 w 2616357"/>
                                <a:gd name="connsiteY1397" fmla="*/ 919525 h 1147070"/>
                                <a:gd name="connsiteX1398" fmla="*/ 2504607 w 2616357"/>
                                <a:gd name="connsiteY1398" fmla="*/ 920660 h 1147070"/>
                                <a:gd name="connsiteX1399" fmla="*/ 2504800 w 2616357"/>
                                <a:gd name="connsiteY1399" fmla="*/ 921867 h 1147070"/>
                                <a:gd name="connsiteX1400" fmla="*/ 2504897 w 2616357"/>
                                <a:gd name="connsiteY1400" fmla="*/ 922006 h 1147070"/>
                                <a:gd name="connsiteX1401" fmla="*/ 2505090 w 2616357"/>
                                <a:gd name="connsiteY1401" fmla="*/ 922290 h 1147070"/>
                                <a:gd name="connsiteX1402" fmla="*/ 2505283 w 2616357"/>
                                <a:gd name="connsiteY1402" fmla="*/ 922574 h 1147070"/>
                                <a:gd name="connsiteX1403" fmla="*/ 2506533 w 2616357"/>
                                <a:gd name="connsiteY1403" fmla="*/ 923564 h 1147070"/>
                                <a:gd name="connsiteX1404" fmla="*/ 2506822 w 2616357"/>
                                <a:gd name="connsiteY1404" fmla="*/ 923847 h 1147070"/>
                                <a:gd name="connsiteX1405" fmla="*/ 2506919 w 2616357"/>
                                <a:gd name="connsiteY1405" fmla="*/ 924065 h 1147070"/>
                                <a:gd name="connsiteX1406" fmla="*/ 2507016 w 2616357"/>
                                <a:gd name="connsiteY1406" fmla="*/ 924204 h 1147070"/>
                                <a:gd name="connsiteX1407" fmla="*/ 2507209 w 2616357"/>
                                <a:gd name="connsiteY1407" fmla="*/ 924699 h 1147070"/>
                                <a:gd name="connsiteX1408" fmla="*/ 2507498 w 2616357"/>
                                <a:gd name="connsiteY1408" fmla="*/ 925622 h 1147070"/>
                                <a:gd name="connsiteX1409" fmla="*/ 2507685 w 2616357"/>
                                <a:gd name="connsiteY1409" fmla="*/ 927041 h 1147070"/>
                                <a:gd name="connsiteX1410" fmla="*/ 2507879 w 2616357"/>
                                <a:gd name="connsiteY1410" fmla="*/ 927675 h 1147070"/>
                                <a:gd name="connsiteX1411" fmla="*/ 2508072 w 2616357"/>
                                <a:gd name="connsiteY1411" fmla="*/ 928387 h 1147070"/>
                                <a:gd name="connsiteX1412" fmla="*/ 2508362 w 2616357"/>
                                <a:gd name="connsiteY1412" fmla="*/ 929377 h 1147070"/>
                                <a:gd name="connsiteX1413" fmla="*/ 2508652 w 2616357"/>
                                <a:gd name="connsiteY1413" fmla="*/ 930156 h 1147070"/>
                                <a:gd name="connsiteX1414" fmla="*/ 2508845 w 2616357"/>
                                <a:gd name="connsiteY1414" fmla="*/ 930724 h 1147070"/>
                                <a:gd name="connsiteX1415" fmla="*/ 2509038 w 2616357"/>
                                <a:gd name="connsiteY1415" fmla="*/ 931152 h 1147070"/>
                                <a:gd name="connsiteX1416" fmla="*/ 2509424 w 2616357"/>
                                <a:gd name="connsiteY1416" fmla="*/ 931792 h 1147070"/>
                                <a:gd name="connsiteX1417" fmla="*/ 2509901 w 2616357"/>
                                <a:gd name="connsiteY1417" fmla="*/ 932354 h 1147070"/>
                                <a:gd name="connsiteX1418" fmla="*/ 2510288 w 2616357"/>
                                <a:gd name="connsiteY1418" fmla="*/ 932782 h 1147070"/>
                                <a:gd name="connsiteX1419" fmla="*/ 2510577 w 2616357"/>
                                <a:gd name="connsiteY1419" fmla="*/ 933138 h 1147070"/>
                                <a:gd name="connsiteX1420" fmla="*/ 2510964 w 2616357"/>
                                <a:gd name="connsiteY1420" fmla="*/ 933416 h 1147070"/>
                                <a:gd name="connsiteX1421" fmla="*/ 2511350 w 2616357"/>
                                <a:gd name="connsiteY1421" fmla="*/ 933633 h 1147070"/>
                                <a:gd name="connsiteX1422" fmla="*/ 2511929 w 2616357"/>
                                <a:gd name="connsiteY1422" fmla="*/ 933917 h 1147070"/>
                                <a:gd name="connsiteX1423" fmla="*/ 2512413 w 2616357"/>
                                <a:gd name="connsiteY1423" fmla="*/ 934128 h 1147070"/>
                                <a:gd name="connsiteX1424" fmla="*/ 2513179 w 2616357"/>
                                <a:gd name="connsiteY1424" fmla="*/ 934412 h 1147070"/>
                                <a:gd name="connsiteX1425" fmla="*/ 2513952 w 2616357"/>
                                <a:gd name="connsiteY1425" fmla="*/ 934624 h 1147070"/>
                                <a:gd name="connsiteX1426" fmla="*/ 2514912 w 2616357"/>
                                <a:gd name="connsiteY1426" fmla="*/ 934907 h 1147070"/>
                                <a:gd name="connsiteX1427" fmla="*/ 2516747 w 2616357"/>
                                <a:gd name="connsiteY1427" fmla="*/ 935263 h 1147070"/>
                                <a:gd name="connsiteX1428" fmla="*/ 2520695 w 2616357"/>
                                <a:gd name="connsiteY1428" fmla="*/ 935970 h 1147070"/>
                                <a:gd name="connsiteX1429" fmla="*/ 2522041 w 2616357"/>
                                <a:gd name="connsiteY1429" fmla="*/ 936187 h 1147070"/>
                                <a:gd name="connsiteX1430" fmla="*/ 2523297 w 2616357"/>
                                <a:gd name="connsiteY1430" fmla="*/ 936465 h 1147070"/>
                                <a:gd name="connsiteX1431" fmla="*/ 2523877 w 2616357"/>
                                <a:gd name="connsiteY1431" fmla="*/ 936682 h 1147070"/>
                                <a:gd name="connsiteX1432" fmla="*/ 2524450 w 2616357"/>
                                <a:gd name="connsiteY1432" fmla="*/ 936893 h 1147070"/>
                                <a:gd name="connsiteX1433" fmla="*/ 2524933 w 2616357"/>
                                <a:gd name="connsiteY1433" fmla="*/ 937105 h 1147070"/>
                                <a:gd name="connsiteX1434" fmla="*/ 2525320 w 2616357"/>
                                <a:gd name="connsiteY1434" fmla="*/ 937388 h 1147070"/>
                                <a:gd name="connsiteX1435" fmla="*/ 2525513 w 2616357"/>
                                <a:gd name="connsiteY1435" fmla="*/ 937600 h 1147070"/>
                                <a:gd name="connsiteX1436" fmla="*/ 2525803 w 2616357"/>
                                <a:gd name="connsiteY1436" fmla="*/ 937956 h 1147070"/>
                                <a:gd name="connsiteX1437" fmla="*/ 2525899 w 2616357"/>
                                <a:gd name="connsiteY1437" fmla="*/ 938385 h 1147070"/>
                                <a:gd name="connsiteX1438" fmla="*/ 2526189 w 2616357"/>
                                <a:gd name="connsiteY1438" fmla="*/ 939163 h 1147070"/>
                                <a:gd name="connsiteX1439" fmla="*/ 2526376 w 2616357"/>
                                <a:gd name="connsiteY1439" fmla="*/ 939942 h 1147070"/>
                                <a:gd name="connsiteX1440" fmla="*/ 2526666 w 2616357"/>
                                <a:gd name="connsiteY1440" fmla="*/ 941216 h 1147070"/>
                                <a:gd name="connsiteX1441" fmla="*/ 2527342 w 2616357"/>
                                <a:gd name="connsiteY1441" fmla="*/ 944053 h 1147070"/>
                                <a:gd name="connsiteX1442" fmla="*/ 2527535 w 2616357"/>
                                <a:gd name="connsiteY1442" fmla="*/ 945043 h 1147070"/>
                                <a:gd name="connsiteX1443" fmla="*/ 2528018 w 2616357"/>
                                <a:gd name="connsiteY1443" fmla="*/ 946673 h 1147070"/>
                                <a:gd name="connsiteX1444" fmla="*/ 2528404 w 2616357"/>
                                <a:gd name="connsiteY1444" fmla="*/ 947524 h 1147070"/>
                                <a:gd name="connsiteX1445" fmla="*/ 2528785 w 2616357"/>
                                <a:gd name="connsiteY1445" fmla="*/ 948303 h 1147070"/>
                                <a:gd name="connsiteX1446" fmla="*/ 2528881 w 2616357"/>
                                <a:gd name="connsiteY1446" fmla="*/ 948587 h 1147070"/>
                                <a:gd name="connsiteX1447" fmla="*/ 2529075 w 2616357"/>
                                <a:gd name="connsiteY1447" fmla="*/ 948732 h 1147070"/>
                                <a:gd name="connsiteX1448" fmla="*/ 2529461 w 2616357"/>
                                <a:gd name="connsiteY1448" fmla="*/ 948943 h 1147070"/>
                                <a:gd name="connsiteX1449" fmla="*/ 2529847 w 2616357"/>
                                <a:gd name="connsiteY1449" fmla="*/ 949082 h 1147070"/>
                                <a:gd name="connsiteX1450" fmla="*/ 2530040 w 2616357"/>
                                <a:gd name="connsiteY1450" fmla="*/ 949082 h 1147070"/>
                                <a:gd name="connsiteX1451" fmla="*/ 2530233 w 2616357"/>
                                <a:gd name="connsiteY1451" fmla="*/ 949082 h 1147070"/>
                                <a:gd name="connsiteX1452" fmla="*/ 2530620 w 2616357"/>
                                <a:gd name="connsiteY1452" fmla="*/ 949016 h 1147070"/>
                                <a:gd name="connsiteX1453" fmla="*/ 2531194 w 2616357"/>
                                <a:gd name="connsiteY1453" fmla="*/ 948798 h 1147070"/>
                                <a:gd name="connsiteX1454" fmla="*/ 2531483 w 2616357"/>
                                <a:gd name="connsiteY1454" fmla="*/ 948798 h 1147070"/>
                                <a:gd name="connsiteX1455" fmla="*/ 2531773 w 2616357"/>
                                <a:gd name="connsiteY1455" fmla="*/ 948798 h 1147070"/>
                                <a:gd name="connsiteX1456" fmla="*/ 2532932 w 2616357"/>
                                <a:gd name="connsiteY1456" fmla="*/ 949016 h 1147070"/>
                                <a:gd name="connsiteX1457" fmla="*/ 2533699 w 2616357"/>
                                <a:gd name="connsiteY1457" fmla="*/ 949227 h 1147070"/>
                                <a:gd name="connsiteX1458" fmla="*/ 2534278 w 2616357"/>
                                <a:gd name="connsiteY1458" fmla="*/ 949438 h 1147070"/>
                                <a:gd name="connsiteX1459" fmla="*/ 2534761 w 2616357"/>
                                <a:gd name="connsiteY1459" fmla="*/ 949583 h 1147070"/>
                                <a:gd name="connsiteX1460" fmla="*/ 2535335 w 2616357"/>
                                <a:gd name="connsiteY1460" fmla="*/ 949867 h 1147070"/>
                                <a:gd name="connsiteX1461" fmla="*/ 2536011 w 2616357"/>
                                <a:gd name="connsiteY1461" fmla="*/ 950289 h 1147070"/>
                                <a:gd name="connsiteX1462" fmla="*/ 2536494 w 2616357"/>
                                <a:gd name="connsiteY1462" fmla="*/ 950718 h 1147070"/>
                                <a:gd name="connsiteX1463" fmla="*/ 2536880 w 2616357"/>
                                <a:gd name="connsiteY1463" fmla="*/ 951068 h 1147070"/>
                                <a:gd name="connsiteX1464" fmla="*/ 2537460 w 2616357"/>
                                <a:gd name="connsiteY1464" fmla="*/ 951781 h 1147070"/>
                                <a:gd name="connsiteX1465" fmla="*/ 2538227 w 2616357"/>
                                <a:gd name="connsiteY1465" fmla="*/ 952916 h 1147070"/>
                                <a:gd name="connsiteX1466" fmla="*/ 2538710 w 2616357"/>
                                <a:gd name="connsiteY1466" fmla="*/ 953411 h 1147070"/>
                                <a:gd name="connsiteX1467" fmla="*/ 2538999 w 2616357"/>
                                <a:gd name="connsiteY1467" fmla="*/ 953622 h 1147070"/>
                                <a:gd name="connsiteX1468" fmla="*/ 2539192 w 2616357"/>
                                <a:gd name="connsiteY1468" fmla="*/ 953833 h 1147070"/>
                                <a:gd name="connsiteX1469" fmla="*/ 2540346 w 2616357"/>
                                <a:gd name="connsiteY1469" fmla="*/ 954757 h 1147070"/>
                                <a:gd name="connsiteX1470" fmla="*/ 2543914 w 2616357"/>
                                <a:gd name="connsiteY1470" fmla="*/ 957377 h 1147070"/>
                                <a:gd name="connsiteX1471" fmla="*/ 2545743 w 2616357"/>
                                <a:gd name="connsiteY1471" fmla="*/ 958940 h 1147070"/>
                                <a:gd name="connsiteX1472" fmla="*/ 2546322 w 2616357"/>
                                <a:gd name="connsiteY1472" fmla="*/ 959435 h 1147070"/>
                                <a:gd name="connsiteX1473" fmla="*/ 2547186 w 2616357"/>
                                <a:gd name="connsiteY1473" fmla="*/ 960214 h 1147070"/>
                                <a:gd name="connsiteX1474" fmla="*/ 2547572 w 2616357"/>
                                <a:gd name="connsiteY1474" fmla="*/ 960637 h 1147070"/>
                                <a:gd name="connsiteX1475" fmla="*/ 2548055 w 2616357"/>
                                <a:gd name="connsiteY1475" fmla="*/ 961065 h 1147070"/>
                                <a:gd name="connsiteX1476" fmla="*/ 2548248 w 2616357"/>
                                <a:gd name="connsiteY1476" fmla="*/ 961422 h 1147070"/>
                                <a:gd name="connsiteX1477" fmla="*/ 2548441 w 2616357"/>
                                <a:gd name="connsiteY1477" fmla="*/ 961705 h 1147070"/>
                                <a:gd name="connsiteX1478" fmla="*/ 2548538 w 2616357"/>
                                <a:gd name="connsiteY1478" fmla="*/ 961917 h 1147070"/>
                                <a:gd name="connsiteX1479" fmla="*/ 2548634 w 2616357"/>
                                <a:gd name="connsiteY1479" fmla="*/ 962339 h 1147070"/>
                                <a:gd name="connsiteX1480" fmla="*/ 2548731 w 2616357"/>
                                <a:gd name="connsiteY1480" fmla="*/ 962695 h 1147070"/>
                                <a:gd name="connsiteX1481" fmla="*/ 2548731 w 2616357"/>
                                <a:gd name="connsiteY1481" fmla="*/ 963190 h 1147070"/>
                                <a:gd name="connsiteX1482" fmla="*/ 2548634 w 2616357"/>
                                <a:gd name="connsiteY1482" fmla="*/ 963685 h 1147070"/>
                                <a:gd name="connsiteX1483" fmla="*/ 2548538 w 2616357"/>
                                <a:gd name="connsiteY1483" fmla="*/ 963969 h 1147070"/>
                                <a:gd name="connsiteX1484" fmla="*/ 2548344 w 2616357"/>
                                <a:gd name="connsiteY1484" fmla="*/ 964609 h 1147070"/>
                                <a:gd name="connsiteX1485" fmla="*/ 2548151 w 2616357"/>
                                <a:gd name="connsiteY1485" fmla="*/ 965032 h 1147070"/>
                                <a:gd name="connsiteX1486" fmla="*/ 2547765 w 2616357"/>
                                <a:gd name="connsiteY1486" fmla="*/ 965672 h 1147070"/>
                                <a:gd name="connsiteX1487" fmla="*/ 2547282 w 2616357"/>
                                <a:gd name="connsiteY1487" fmla="*/ 966312 h 1147070"/>
                                <a:gd name="connsiteX1488" fmla="*/ 2547089 w 2616357"/>
                                <a:gd name="connsiteY1488" fmla="*/ 966595 h 1147070"/>
                                <a:gd name="connsiteX1489" fmla="*/ 2546799 w 2616357"/>
                                <a:gd name="connsiteY1489" fmla="*/ 966807 h 1147070"/>
                                <a:gd name="connsiteX1490" fmla="*/ 2545356 w 2616357"/>
                                <a:gd name="connsiteY1490" fmla="*/ 967797 h 1147070"/>
                                <a:gd name="connsiteX1491" fmla="*/ 2545066 w 2616357"/>
                                <a:gd name="connsiteY1491" fmla="*/ 968080 h 1147070"/>
                                <a:gd name="connsiteX1492" fmla="*/ 2544873 w 2616357"/>
                                <a:gd name="connsiteY1492" fmla="*/ 968225 h 1147070"/>
                                <a:gd name="connsiteX1493" fmla="*/ 2544777 w 2616357"/>
                                <a:gd name="connsiteY1493" fmla="*/ 968437 h 1147070"/>
                                <a:gd name="connsiteX1494" fmla="*/ 2544583 w 2616357"/>
                                <a:gd name="connsiteY1494" fmla="*/ 968793 h 1147070"/>
                                <a:gd name="connsiteX1495" fmla="*/ 2544300 w 2616357"/>
                                <a:gd name="connsiteY1495" fmla="*/ 969360 h 1147070"/>
                                <a:gd name="connsiteX1496" fmla="*/ 2544203 w 2616357"/>
                                <a:gd name="connsiteY1496" fmla="*/ 969855 h 1147070"/>
                                <a:gd name="connsiteX1497" fmla="*/ 2544203 w 2616357"/>
                                <a:gd name="connsiteY1497" fmla="*/ 970278 h 1147070"/>
                                <a:gd name="connsiteX1498" fmla="*/ 2544203 w 2616357"/>
                                <a:gd name="connsiteY1498" fmla="*/ 970562 h 1147070"/>
                                <a:gd name="connsiteX1499" fmla="*/ 2544300 w 2616357"/>
                                <a:gd name="connsiteY1499" fmla="*/ 970990 h 1147070"/>
                                <a:gd name="connsiteX1500" fmla="*/ 2544487 w 2616357"/>
                                <a:gd name="connsiteY1500" fmla="*/ 971340 h 1147070"/>
                                <a:gd name="connsiteX1501" fmla="*/ 2546322 w 2616357"/>
                                <a:gd name="connsiteY1501" fmla="*/ 974105 h 1147070"/>
                                <a:gd name="connsiteX1502" fmla="*/ 2548634 w 2616357"/>
                                <a:gd name="connsiteY1502" fmla="*/ 977721 h 1147070"/>
                                <a:gd name="connsiteX1503" fmla="*/ 2548827 w 2616357"/>
                                <a:gd name="connsiteY1503" fmla="*/ 978150 h 1147070"/>
                                <a:gd name="connsiteX1504" fmla="*/ 2549015 w 2616357"/>
                                <a:gd name="connsiteY1504" fmla="*/ 978500 h 1147070"/>
                                <a:gd name="connsiteX1505" fmla="*/ 2549208 w 2616357"/>
                                <a:gd name="connsiteY1505" fmla="*/ 979140 h 1147070"/>
                                <a:gd name="connsiteX1506" fmla="*/ 2549401 w 2616357"/>
                                <a:gd name="connsiteY1506" fmla="*/ 980064 h 1147070"/>
                                <a:gd name="connsiteX1507" fmla="*/ 2549594 w 2616357"/>
                                <a:gd name="connsiteY1507" fmla="*/ 980559 h 1147070"/>
                                <a:gd name="connsiteX1508" fmla="*/ 2549691 w 2616357"/>
                                <a:gd name="connsiteY1508" fmla="*/ 980981 h 1147070"/>
                                <a:gd name="connsiteX1509" fmla="*/ 2550174 w 2616357"/>
                                <a:gd name="connsiteY1509" fmla="*/ 981833 h 1147070"/>
                                <a:gd name="connsiteX1510" fmla="*/ 2550463 w 2616357"/>
                                <a:gd name="connsiteY1510" fmla="*/ 982473 h 1147070"/>
                                <a:gd name="connsiteX1511" fmla="*/ 2550753 w 2616357"/>
                                <a:gd name="connsiteY1511" fmla="*/ 982895 h 1147070"/>
                                <a:gd name="connsiteX1512" fmla="*/ 2551043 w 2616357"/>
                                <a:gd name="connsiteY1512" fmla="*/ 983251 h 1147070"/>
                                <a:gd name="connsiteX1513" fmla="*/ 2551423 w 2616357"/>
                                <a:gd name="connsiteY1513" fmla="*/ 983680 h 1147070"/>
                                <a:gd name="connsiteX1514" fmla="*/ 2551906 w 2616357"/>
                                <a:gd name="connsiteY1514" fmla="*/ 984175 h 1147070"/>
                                <a:gd name="connsiteX1515" fmla="*/ 2552582 w 2616357"/>
                                <a:gd name="connsiteY1515" fmla="*/ 984670 h 1147070"/>
                                <a:gd name="connsiteX1516" fmla="*/ 2553162 w 2616357"/>
                                <a:gd name="connsiteY1516" fmla="*/ 985026 h 1147070"/>
                                <a:gd name="connsiteX1517" fmla="*/ 2553742 w 2616357"/>
                                <a:gd name="connsiteY1517" fmla="*/ 985310 h 1147070"/>
                                <a:gd name="connsiteX1518" fmla="*/ 2554122 w 2616357"/>
                                <a:gd name="connsiteY1518" fmla="*/ 985521 h 1147070"/>
                                <a:gd name="connsiteX1519" fmla="*/ 2554991 w 2616357"/>
                                <a:gd name="connsiteY1519" fmla="*/ 985944 h 1147070"/>
                                <a:gd name="connsiteX1520" fmla="*/ 2555667 w 2616357"/>
                                <a:gd name="connsiteY1520" fmla="*/ 986161 h 1147070"/>
                                <a:gd name="connsiteX1521" fmla="*/ 2556724 w 2616357"/>
                                <a:gd name="connsiteY1521" fmla="*/ 986511 h 1147070"/>
                                <a:gd name="connsiteX1522" fmla="*/ 2557690 w 2616357"/>
                                <a:gd name="connsiteY1522" fmla="*/ 986795 h 1147070"/>
                                <a:gd name="connsiteX1523" fmla="*/ 2558457 w 2616357"/>
                                <a:gd name="connsiteY1523" fmla="*/ 987006 h 1147070"/>
                                <a:gd name="connsiteX1524" fmla="*/ 2559809 w 2616357"/>
                                <a:gd name="connsiteY1524" fmla="*/ 987224 h 1147070"/>
                                <a:gd name="connsiteX1525" fmla="*/ 2561831 w 2616357"/>
                                <a:gd name="connsiteY1525" fmla="*/ 987646 h 1147070"/>
                                <a:gd name="connsiteX1526" fmla="*/ 2562894 w 2616357"/>
                                <a:gd name="connsiteY1526" fmla="*/ 987791 h 1147070"/>
                                <a:gd name="connsiteX1527" fmla="*/ 2563854 w 2616357"/>
                                <a:gd name="connsiteY1527" fmla="*/ 988075 h 1147070"/>
                                <a:gd name="connsiteX1528" fmla="*/ 2565490 w 2616357"/>
                                <a:gd name="connsiteY1528" fmla="*/ 988497 h 1147070"/>
                                <a:gd name="connsiteX1529" fmla="*/ 2566745 w 2616357"/>
                                <a:gd name="connsiteY1529" fmla="*/ 988920 h 1147070"/>
                                <a:gd name="connsiteX1530" fmla="*/ 2568574 w 2616357"/>
                                <a:gd name="connsiteY1530" fmla="*/ 989487 h 1147070"/>
                                <a:gd name="connsiteX1531" fmla="*/ 2570404 w 2616357"/>
                                <a:gd name="connsiteY1531" fmla="*/ 990127 h 1147070"/>
                                <a:gd name="connsiteX1532" fmla="*/ 2570790 w 2616357"/>
                                <a:gd name="connsiteY1532" fmla="*/ 990272 h 1147070"/>
                                <a:gd name="connsiteX1533" fmla="*/ 2571370 w 2616357"/>
                                <a:gd name="connsiteY1533" fmla="*/ 990622 h 1147070"/>
                                <a:gd name="connsiteX1534" fmla="*/ 2572046 w 2616357"/>
                                <a:gd name="connsiteY1534" fmla="*/ 990979 h 1147070"/>
                                <a:gd name="connsiteX1535" fmla="*/ 2572426 w 2616357"/>
                                <a:gd name="connsiteY1535" fmla="*/ 991401 h 1147070"/>
                                <a:gd name="connsiteX1536" fmla="*/ 2572716 w 2616357"/>
                                <a:gd name="connsiteY1536" fmla="*/ 991757 h 1147070"/>
                                <a:gd name="connsiteX1537" fmla="*/ 2572909 w 2616357"/>
                                <a:gd name="connsiteY1537" fmla="*/ 992041 h 1147070"/>
                                <a:gd name="connsiteX1538" fmla="*/ 2573006 w 2616357"/>
                                <a:gd name="connsiteY1538" fmla="*/ 992252 h 1147070"/>
                                <a:gd name="connsiteX1539" fmla="*/ 2573006 w 2616357"/>
                                <a:gd name="connsiteY1539" fmla="*/ 992397 h 1147070"/>
                                <a:gd name="connsiteX1540" fmla="*/ 2573006 w 2616357"/>
                                <a:gd name="connsiteY1540" fmla="*/ 992609 h 1147070"/>
                                <a:gd name="connsiteX1541" fmla="*/ 2572909 w 2616357"/>
                                <a:gd name="connsiteY1541" fmla="*/ 992820 h 1147070"/>
                                <a:gd name="connsiteX1542" fmla="*/ 2572619 w 2616357"/>
                                <a:gd name="connsiteY1542" fmla="*/ 993031 h 1147070"/>
                                <a:gd name="connsiteX1543" fmla="*/ 2572426 w 2616357"/>
                                <a:gd name="connsiteY1543" fmla="*/ 993249 h 1147070"/>
                                <a:gd name="connsiteX1544" fmla="*/ 2572142 w 2616357"/>
                                <a:gd name="connsiteY1544" fmla="*/ 993460 h 1147070"/>
                                <a:gd name="connsiteX1545" fmla="*/ 2571756 w 2616357"/>
                                <a:gd name="connsiteY1545" fmla="*/ 993744 h 1147070"/>
                                <a:gd name="connsiteX1546" fmla="*/ 2571370 w 2616357"/>
                                <a:gd name="connsiteY1546" fmla="*/ 993955 h 1147070"/>
                                <a:gd name="connsiteX1547" fmla="*/ 2570693 w 2616357"/>
                                <a:gd name="connsiteY1547" fmla="*/ 994166 h 1147070"/>
                                <a:gd name="connsiteX1548" fmla="*/ 2570017 w 2616357"/>
                                <a:gd name="connsiteY1548" fmla="*/ 994384 h 1147070"/>
                                <a:gd name="connsiteX1549" fmla="*/ 2569734 w 2616357"/>
                                <a:gd name="connsiteY1549" fmla="*/ 994450 h 1147070"/>
                                <a:gd name="connsiteX1550" fmla="*/ 2569347 w 2616357"/>
                                <a:gd name="connsiteY1550" fmla="*/ 994522 h 1147070"/>
                                <a:gd name="connsiteX1551" fmla="*/ 2568768 w 2616357"/>
                                <a:gd name="connsiteY1551" fmla="*/ 994522 h 1147070"/>
                                <a:gd name="connsiteX1552" fmla="*/ 2567898 w 2616357"/>
                                <a:gd name="connsiteY1552" fmla="*/ 994522 h 1147070"/>
                                <a:gd name="connsiteX1553" fmla="*/ 2567421 w 2616357"/>
                                <a:gd name="connsiteY1553" fmla="*/ 994595 h 1147070"/>
                                <a:gd name="connsiteX1554" fmla="*/ 2567035 w 2616357"/>
                                <a:gd name="connsiteY1554" fmla="*/ 994595 h 1147070"/>
                                <a:gd name="connsiteX1555" fmla="*/ 2566455 w 2616357"/>
                                <a:gd name="connsiteY1555" fmla="*/ 994734 h 1147070"/>
                                <a:gd name="connsiteX1556" fmla="*/ 2566069 w 2616357"/>
                                <a:gd name="connsiteY1556" fmla="*/ 994806 h 1147070"/>
                                <a:gd name="connsiteX1557" fmla="*/ 2565779 w 2616357"/>
                                <a:gd name="connsiteY1557" fmla="*/ 994879 h 1147070"/>
                                <a:gd name="connsiteX1558" fmla="*/ 2565586 w 2616357"/>
                                <a:gd name="connsiteY1558" fmla="*/ 994945 h 1147070"/>
                                <a:gd name="connsiteX1559" fmla="*/ 2565296 w 2616357"/>
                                <a:gd name="connsiteY1559" fmla="*/ 995090 h 1147070"/>
                                <a:gd name="connsiteX1560" fmla="*/ 2565109 w 2616357"/>
                                <a:gd name="connsiteY1560" fmla="*/ 995301 h 1147070"/>
                                <a:gd name="connsiteX1561" fmla="*/ 2565013 w 2616357"/>
                                <a:gd name="connsiteY1561" fmla="*/ 995512 h 1147070"/>
                                <a:gd name="connsiteX1562" fmla="*/ 2564916 w 2616357"/>
                                <a:gd name="connsiteY1562" fmla="*/ 995657 h 1147070"/>
                                <a:gd name="connsiteX1563" fmla="*/ 2564819 w 2616357"/>
                                <a:gd name="connsiteY1563" fmla="*/ 995941 h 1147070"/>
                                <a:gd name="connsiteX1564" fmla="*/ 2564819 w 2616357"/>
                                <a:gd name="connsiteY1564" fmla="*/ 996225 h 1147070"/>
                                <a:gd name="connsiteX1565" fmla="*/ 2564819 w 2616357"/>
                                <a:gd name="connsiteY1565" fmla="*/ 996508 h 1147070"/>
                                <a:gd name="connsiteX1566" fmla="*/ 2565013 w 2616357"/>
                                <a:gd name="connsiteY1566" fmla="*/ 996931 h 1147070"/>
                                <a:gd name="connsiteX1567" fmla="*/ 2565296 w 2616357"/>
                                <a:gd name="connsiteY1567" fmla="*/ 997571 h 1147070"/>
                                <a:gd name="connsiteX1568" fmla="*/ 2565683 w 2616357"/>
                                <a:gd name="connsiteY1568" fmla="*/ 998211 h 1147070"/>
                                <a:gd name="connsiteX1569" fmla="*/ 2567421 w 2616357"/>
                                <a:gd name="connsiteY1569" fmla="*/ 1001755 h 1147070"/>
                                <a:gd name="connsiteX1570" fmla="*/ 2569250 w 2616357"/>
                                <a:gd name="connsiteY1570" fmla="*/ 1005226 h 1147070"/>
                                <a:gd name="connsiteX1571" fmla="*/ 2570983 w 2616357"/>
                                <a:gd name="connsiteY1571" fmla="*/ 1008486 h 1147070"/>
                                <a:gd name="connsiteX1572" fmla="*/ 2571370 w 2616357"/>
                                <a:gd name="connsiteY1572" fmla="*/ 1009265 h 1147070"/>
                                <a:gd name="connsiteX1573" fmla="*/ 2571659 w 2616357"/>
                                <a:gd name="connsiteY1573" fmla="*/ 1009977 h 1147070"/>
                                <a:gd name="connsiteX1574" fmla="*/ 2571853 w 2616357"/>
                                <a:gd name="connsiteY1574" fmla="*/ 1010611 h 1147070"/>
                                <a:gd name="connsiteX1575" fmla="*/ 2572142 w 2616357"/>
                                <a:gd name="connsiteY1575" fmla="*/ 1011746 h 1147070"/>
                                <a:gd name="connsiteX1576" fmla="*/ 2573102 w 2616357"/>
                                <a:gd name="connsiteY1576" fmla="*/ 1016002 h 1147070"/>
                                <a:gd name="connsiteX1577" fmla="*/ 2573199 w 2616357"/>
                                <a:gd name="connsiteY1577" fmla="*/ 1016708 h 1147070"/>
                                <a:gd name="connsiteX1578" fmla="*/ 2573199 w 2616357"/>
                                <a:gd name="connsiteY1578" fmla="*/ 1017137 h 1147070"/>
                                <a:gd name="connsiteX1579" fmla="*/ 2573199 w 2616357"/>
                                <a:gd name="connsiteY1579" fmla="*/ 1017487 h 1147070"/>
                                <a:gd name="connsiteX1580" fmla="*/ 2573199 w 2616357"/>
                                <a:gd name="connsiteY1580" fmla="*/ 1017771 h 1147070"/>
                                <a:gd name="connsiteX1581" fmla="*/ 2573102 w 2616357"/>
                                <a:gd name="connsiteY1581" fmla="*/ 1018127 h 1147070"/>
                                <a:gd name="connsiteX1582" fmla="*/ 2572909 w 2616357"/>
                                <a:gd name="connsiteY1582" fmla="*/ 1018549 h 1147070"/>
                                <a:gd name="connsiteX1583" fmla="*/ 2569830 w 2616357"/>
                                <a:gd name="connsiteY1583" fmla="*/ 1022522 h 1147070"/>
                                <a:gd name="connsiteX1584" fmla="*/ 2568671 w 2616357"/>
                                <a:gd name="connsiteY1584" fmla="*/ 1024152 h 1147070"/>
                                <a:gd name="connsiteX1585" fmla="*/ 2568574 w 2616357"/>
                                <a:gd name="connsiteY1585" fmla="*/ 1024297 h 1147070"/>
                                <a:gd name="connsiteX1586" fmla="*/ 2568478 w 2616357"/>
                                <a:gd name="connsiteY1586" fmla="*/ 1024508 h 1147070"/>
                                <a:gd name="connsiteX1587" fmla="*/ 2568478 w 2616357"/>
                                <a:gd name="connsiteY1587" fmla="*/ 1024719 h 1147070"/>
                                <a:gd name="connsiteX1588" fmla="*/ 2568478 w 2616357"/>
                                <a:gd name="connsiteY1588" fmla="*/ 1025075 h 1147070"/>
                                <a:gd name="connsiteX1589" fmla="*/ 2568574 w 2616357"/>
                                <a:gd name="connsiteY1589" fmla="*/ 1025432 h 1147070"/>
                                <a:gd name="connsiteX1590" fmla="*/ 2568768 w 2616357"/>
                                <a:gd name="connsiteY1590" fmla="*/ 1025715 h 1147070"/>
                                <a:gd name="connsiteX1591" fmla="*/ 2569057 w 2616357"/>
                                <a:gd name="connsiteY1591" fmla="*/ 1026210 h 1147070"/>
                                <a:gd name="connsiteX1592" fmla="*/ 2569637 w 2616357"/>
                                <a:gd name="connsiteY1592" fmla="*/ 1026917 h 1147070"/>
                                <a:gd name="connsiteX1593" fmla="*/ 2571563 w 2616357"/>
                                <a:gd name="connsiteY1593" fmla="*/ 1029325 h 1147070"/>
                                <a:gd name="connsiteX1594" fmla="*/ 2572522 w 2616357"/>
                                <a:gd name="connsiteY1594" fmla="*/ 1030322 h 1147070"/>
                                <a:gd name="connsiteX1595" fmla="*/ 2573006 w 2616357"/>
                                <a:gd name="connsiteY1595" fmla="*/ 1030817 h 1147070"/>
                                <a:gd name="connsiteX1596" fmla="*/ 2573489 w 2616357"/>
                                <a:gd name="connsiteY1596" fmla="*/ 1031312 h 1147070"/>
                                <a:gd name="connsiteX1597" fmla="*/ 2577823 w 2616357"/>
                                <a:gd name="connsiteY1597" fmla="*/ 1035067 h 1147070"/>
                                <a:gd name="connsiteX1598" fmla="*/ 2578886 w 2616357"/>
                                <a:gd name="connsiteY1598" fmla="*/ 1035990 h 1147070"/>
                                <a:gd name="connsiteX1599" fmla="*/ 2579362 w 2616357"/>
                                <a:gd name="connsiteY1599" fmla="*/ 1036413 h 1147070"/>
                                <a:gd name="connsiteX1600" fmla="*/ 2579845 w 2616357"/>
                                <a:gd name="connsiteY1600" fmla="*/ 1036697 h 1147070"/>
                                <a:gd name="connsiteX1601" fmla="*/ 2580522 w 2616357"/>
                                <a:gd name="connsiteY1601" fmla="*/ 1037053 h 1147070"/>
                                <a:gd name="connsiteX1602" fmla="*/ 2581198 w 2616357"/>
                                <a:gd name="connsiteY1602" fmla="*/ 1037337 h 1147070"/>
                                <a:gd name="connsiteX1603" fmla="*/ 2581385 w 2616357"/>
                                <a:gd name="connsiteY1603" fmla="*/ 1037409 h 1147070"/>
                                <a:gd name="connsiteX1604" fmla="*/ 2581578 w 2616357"/>
                                <a:gd name="connsiteY1604" fmla="*/ 1037337 h 1147070"/>
                                <a:gd name="connsiteX1605" fmla="*/ 2581771 w 2616357"/>
                                <a:gd name="connsiteY1605" fmla="*/ 1037264 h 1147070"/>
                                <a:gd name="connsiteX1606" fmla="*/ 2582641 w 2616357"/>
                                <a:gd name="connsiteY1606" fmla="*/ 1036769 h 1147070"/>
                                <a:gd name="connsiteX1607" fmla="*/ 2582930 w 2616357"/>
                                <a:gd name="connsiteY1607" fmla="*/ 1036697 h 1147070"/>
                                <a:gd name="connsiteX1608" fmla="*/ 2583027 w 2616357"/>
                                <a:gd name="connsiteY1608" fmla="*/ 1036697 h 1147070"/>
                                <a:gd name="connsiteX1609" fmla="*/ 2583124 w 2616357"/>
                                <a:gd name="connsiteY1609" fmla="*/ 1036697 h 1147070"/>
                                <a:gd name="connsiteX1610" fmla="*/ 2583600 w 2616357"/>
                                <a:gd name="connsiteY1610" fmla="*/ 1036769 h 1147070"/>
                                <a:gd name="connsiteX1611" fmla="*/ 2584760 w 2616357"/>
                                <a:gd name="connsiteY1611" fmla="*/ 1037053 h 1147070"/>
                                <a:gd name="connsiteX1612" fmla="*/ 2585146 w 2616357"/>
                                <a:gd name="connsiteY1612" fmla="*/ 1037053 h 1147070"/>
                                <a:gd name="connsiteX1613" fmla="*/ 2587168 w 2616357"/>
                                <a:gd name="connsiteY1613" fmla="*/ 1037264 h 1147070"/>
                                <a:gd name="connsiteX1614" fmla="*/ 2587941 w 2616357"/>
                                <a:gd name="connsiteY1614" fmla="*/ 1037337 h 1147070"/>
                                <a:gd name="connsiteX1615" fmla="*/ 2588321 w 2616357"/>
                                <a:gd name="connsiteY1615" fmla="*/ 1037409 h 1147070"/>
                                <a:gd name="connsiteX1616" fmla="*/ 2588901 w 2616357"/>
                                <a:gd name="connsiteY1616" fmla="*/ 1037620 h 1147070"/>
                                <a:gd name="connsiteX1617" fmla="*/ 2589480 w 2616357"/>
                                <a:gd name="connsiteY1617" fmla="*/ 1037832 h 1147070"/>
                                <a:gd name="connsiteX1618" fmla="*/ 2589964 w 2616357"/>
                                <a:gd name="connsiteY1618" fmla="*/ 1037976 h 1147070"/>
                                <a:gd name="connsiteX1619" fmla="*/ 2590633 w 2616357"/>
                                <a:gd name="connsiteY1619" fmla="*/ 1038327 h 1147070"/>
                                <a:gd name="connsiteX1620" fmla="*/ 2591696 w 2616357"/>
                                <a:gd name="connsiteY1620" fmla="*/ 1038894 h 1147070"/>
                                <a:gd name="connsiteX1621" fmla="*/ 2592276 w 2616357"/>
                                <a:gd name="connsiteY1621" fmla="*/ 1039178 h 1147070"/>
                                <a:gd name="connsiteX1622" fmla="*/ 2592752 w 2616357"/>
                                <a:gd name="connsiteY1622" fmla="*/ 1039395 h 1147070"/>
                                <a:gd name="connsiteX1623" fmla="*/ 2593525 w 2616357"/>
                                <a:gd name="connsiteY1623" fmla="*/ 1039606 h 1147070"/>
                                <a:gd name="connsiteX1624" fmla="*/ 2593815 w 2616357"/>
                                <a:gd name="connsiteY1624" fmla="*/ 1039679 h 1147070"/>
                                <a:gd name="connsiteX1625" fmla="*/ 2594201 w 2616357"/>
                                <a:gd name="connsiteY1625" fmla="*/ 1039745 h 1147070"/>
                                <a:gd name="connsiteX1626" fmla="*/ 2594877 w 2616357"/>
                                <a:gd name="connsiteY1626" fmla="*/ 1039818 h 1147070"/>
                                <a:gd name="connsiteX1627" fmla="*/ 2595837 w 2616357"/>
                                <a:gd name="connsiteY1627" fmla="*/ 1039818 h 1147070"/>
                                <a:gd name="connsiteX1628" fmla="*/ 2596803 w 2616357"/>
                                <a:gd name="connsiteY1628" fmla="*/ 1039745 h 1147070"/>
                                <a:gd name="connsiteX1629" fmla="*/ 2597860 w 2616357"/>
                                <a:gd name="connsiteY1629" fmla="*/ 1039679 h 1147070"/>
                                <a:gd name="connsiteX1630" fmla="*/ 2599405 w 2616357"/>
                                <a:gd name="connsiteY1630" fmla="*/ 1039534 h 1147070"/>
                                <a:gd name="connsiteX1631" fmla="*/ 2602677 w 2616357"/>
                                <a:gd name="connsiteY1631" fmla="*/ 1039323 h 1147070"/>
                                <a:gd name="connsiteX1632" fmla="*/ 2603257 w 2616357"/>
                                <a:gd name="connsiteY1632" fmla="*/ 1039323 h 1147070"/>
                                <a:gd name="connsiteX1633" fmla="*/ 2603643 w 2616357"/>
                                <a:gd name="connsiteY1633" fmla="*/ 1039395 h 1147070"/>
                                <a:gd name="connsiteX1634" fmla="*/ 2604223 w 2616357"/>
                                <a:gd name="connsiteY1634" fmla="*/ 1039462 h 1147070"/>
                                <a:gd name="connsiteX1635" fmla="*/ 2604796 w 2616357"/>
                                <a:gd name="connsiteY1635" fmla="*/ 1039606 h 1147070"/>
                                <a:gd name="connsiteX1636" fmla="*/ 2609227 w 2616357"/>
                                <a:gd name="connsiteY1636" fmla="*/ 1041164 h 1147070"/>
                                <a:gd name="connsiteX1637" fmla="*/ 2611636 w 2616357"/>
                                <a:gd name="connsiteY1637" fmla="*/ 1048891 h 1147070"/>
                                <a:gd name="connsiteX1638" fmla="*/ 2607108 w 2616357"/>
                                <a:gd name="connsiteY1638" fmla="*/ 1054065 h 1147070"/>
                                <a:gd name="connsiteX1639" fmla="*/ 2605376 w 2616357"/>
                                <a:gd name="connsiteY1639" fmla="*/ 1057826 h 1147070"/>
                                <a:gd name="connsiteX1640" fmla="*/ 2604893 w 2616357"/>
                                <a:gd name="connsiteY1640" fmla="*/ 1062148 h 1147070"/>
                                <a:gd name="connsiteX1641" fmla="*/ 2603257 w 2616357"/>
                                <a:gd name="connsiteY1641" fmla="*/ 1065765 h 1147070"/>
                                <a:gd name="connsiteX1642" fmla="*/ 2599592 w 2616357"/>
                                <a:gd name="connsiteY1642" fmla="*/ 1071717 h 1147070"/>
                                <a:gd name="connsiteX1643" fmla="*/ 2593815 w 2616357"/>
                                <a:gd name="connsiteY1643" fmla="*/ 1079161 h 1147070"/>
                                <a:gd name="connsiteX1644" fmla="*/ 2587265 w 2616357"/>
                                <a:gd name="connsiteY1644" fmla="*/ 1086387 h 1147070"/>
                                <a:gd name="connsiteX1645" fmla="*/ 2582448 w 2616357"/>
                                <a:gd name="connsiteY1645" fmla="*/ 1092484 h 1147070"/>
                                <a:gd name="connsiteX1646" fmla="*/ 2580908 w 2616357"/>
                                <a:gd name="connsiteY1646" fmla="*/ 1098014 h 1147070"/>
                                <a:gd name="connsiteX1647" fmla="*/ 2579362 w 2616357"/>
                                <a:gd name="connsiteY1647" fmla="*/ 1100924 h 1147070"/>
                                <a:gd name="connsiteX1648" fmla="*/ 2578596 w 2616357"/>
                                <a:gd name="connsiteY1648" fmla="*/ 1105953 h 1147070"/>
                                <a:gd name="connsiteX1649" fmla="*/ 2580715 w 2616357"/>
                                <a:gd name="connsiteY1649" fmla="*/ 1109925 h 1147070"/>
                                <a:gd name="connsiteX1650" fmla="*/ 2586299 w 2616357"/>
                                <a:gd name="connsiteY1650" fmla="*/ 1115310 h 1147070"/>
                                <a:gd name="connsiteX1651" fmla="*/ 2592179 w 2616357"/>
                                <a:gd name="connsiteY1651" fmla="*/ 1120345 h 1147070"/>
                                <a:gd name="connsiteX1652" fmla="*/ 2597473 w 2616357"/>
                                <a:gd name="connsiteY1652" fmla="*/ 1124456 h 1147070"/>
                                <a:gd name="connsiteX1653" fmla="*/ 2602967 w 2616357"/>
                                <a:gd name="connsiteY1653" fmla="*/ 1130408 h 1147070"/>
                                <a:gd name="connsiteX1654" fmla="*/ 2607302 w 2616357"/>
                                <a:gd name="connsiteY1654" fmla="*/ 1134309 h 1147070"/>
                                <a:gd name="connsiteX1655" fmla="*/ 2612023 w 2616357"/>
                                <a:gd name="connsiteY1655" fmla="*/ 1137713 h 1147070"/>
                                <a:gd name="connsiteX1656" fmla="*/ 2615590 w 2616357"/>
                                <a:gd name="connsiteY1656" fmla="*/ 1142036 h 1147070"/>
                                <a:gd name="connsiteX1657" fmla="*/ 2616357 w 2616357"/>
                                <a:gd name="connsiteY1657" fmla="*/ 1145936 h 1147070"/>
                                <a:gd name="connsiteX1658" fmla="*/ 2612795 w 2616357"/>
                                <a:gd name="connsiteY1658" fmla="*/ 1147071 h 1147070"/>
                                <a:gd name="connsiteX1659" fmla="*/ 2543624 w 2616357"/>
                                <a:gd name="connsiteY1659" fmla="*/ 1138347 h 1147070"/>
                                <a:gd name="connsiteX1660" fmla="*/ 2425800 w 2616357"/>
                                <a:gd name="connsiteY1660" fmla="*/ 1123466 h 1147070"/>
                                <a:gd name="connsiteX1661" fmla="*/ 2420886 w 2616357"/>
                                <a:gd name="connsiteY1661" fmla="*/ 1122826 h 1147070"/>
                                <a:gd name="connsiteX1662" fmla="*/ 2413563 w 2616357"/>
                                <a:gd name="connsiteY1662" fmla="*/ 1121902 h 1147070"/>
                                <a:gd name="connsiteX1663" fmla="*/ 2376858 w 2616357"/>
                                <a:gd name="connsiteY1663" fmla="*/ 1116801 h 1147070"/>
                                <a:gd name="connsiteX1664" fmla="*/ 2380716 w 2616357"/>
                                <a:gd name="connsiteY1664" fmla="*/ 1098582 h 1147070"/>
                                <a:gd name="connsiteX1665" fmla="*/ 2341892 w 2616357"/>
                                <a:gd name="connsiteY1665" fmla="*/ 1093692 h 1147070"/>
                                <a:gd name="connsiteX1666" fmla="*/ 2334666 w 2616357"/>
                                <a:gd name="connsiteY1666" fmla="*/ 1092345 h 1147070"/>
                                <a:gd name="connsiteX1667" fmla="*/ 2337364 w 2616357"/>
                                <a:gd name="connsiteY1667" fmla="*/ 1080362 h 1147070"/>
                                <a:gd name="connsiteX1668" fmla="*/ 2333796 w 2616357"/>
                                <a:gd name="connsiteY1668" fmla="*/ 1078382 h 1147070"/>
                                <a:gd name="connsiteX1669" fmla="*/ 2326860 w 2616357"/>
                                <a:gd name="connsiteY1669" fmla="*/ 1078593 h 1147070"/>
                                <a:gd name="connsiteX1670" fmla="*/ 2318095 w 2616357"/>
                                <a:gd name="connsiteY1670" fmla="*/ 1078448 h 1147070"/>
                                <a:gd name="connsiteX1671" fmla="*/ 2264335 w 2616357"/>
                                <a:gd name="connsiteY1671" fmla="*/ 1069091 h 1147070"/>
                                <a:gd name="connsiteX1672" fmla="*/ 2279850 w 2616357"/>
                                <a:gd name="connsiteY1672" fmla="*/ 999346 h 1147070"/>
                                <a:gd name="connsiteX1673" fmla="*/ 2204895 w 2616357"/>
                                <a:gd name="connsiteY1673" fmla="*/ 967730 h 1147070"/>
                                <a:gd name="connsiteX1674" fmla="*/ 2077926 w 2616357"/>
                                <a:gd name="connsiteY1674" fmla="*/ 952414 h 1147070"/>
                                <a:gd name="connsiteX1675" fmla="*/ 2069444 w 2616357"/>
                                <a:gd name="connsiteY1675" fmla="*/ 989771 h 1147070"/>
                                <a:gd name="connsiteX1676" fmla="*/ 2006725 w 2616357"/>
                                <a:gd name="connsiteY1676" fmla="*/ 979569 h 1147070"/>
                                <a:gd name="connsiteX1677" fmla="*/ 2001721 w 2616357"/>
                                <a:gd name="connsiteY1677" fmla="*/ 1001755 h 1147070"/>
                                <a:gd name="connsiteX1678" fmla="*/ 1902491 w 2616357"/>
                                <a:gd name="connsiteY1678" fmla="*/ 987791 h 1147070"/>
                                <a:gd name="connsiteX1679" fmla="*/ 1901332 w 2616357"/>
                                <a:gd name="connsiteY1679" fmla="*/ 989065 h 1147070"/>
                                <a:gd name="connsiteX1680" fmla="*/ 1905190 w 2616357"/>
                                <a:gd name="connsiteY1680" fmla="*/ 979424 h 1147070"/>
                                <a:gd name="connsiteX1681" fmla="*/ 1828502 w 2616357"/>
                                <a:gd name="connsiteY1681" fmla="*/ 1044358 h 1147070"/>
                                <a:gd name="connsiteX1682" fmla="*/ 1786020 w 2616357"/>
                                <a:gd name="connsiteY1682" fmla="*/ 1035067 h 1147070"/>
                                <a:gd name="connsiteX1683" fmla="*/ 1784281 w 2616357"/>
                                <a:gd name="connsiteY1683" fmla="*/ 1033793 h 1147070"/>
                                <a:gd name="connsiteX1684" fmla="*/ 1781776 w 2616357"/>
                                <a:gd name="connsiteY1684" fmla="*/ 1031807 h 1147070"/>
                                <a:gd name="connsiteX1685" fmla="*/ 1775322 w 2616357"/>
                                <a:gd name="connsiteY1685" fmla="*/ 1026705 h 1147070"/>
                                <a:gd name="connsiteX1686" fmla="*/ 1767136 w 2616357"/>
                                <a:gd name="connsiteY1686" fmla="*/ 1023868 h 1147070"/>
                                <a:gd name="connsiteX1687" fmla="*/ 1756342 w 2616357"/>
                                <a:gd name="connsiteY1687" fmla="*/ 1017064 h 1147070"/>
                                <a:gd name="connsiteX1688" fmla="*/ 1744401 w 2616357"/>
                                <a:gd name="connsiteY1688" fmla="*/ 1037976 h 1147070"/>
                                <a:gd name="connsiteX1689" fmla="*/ 1690159 w 2616357"/>
                                <a:gd name="connsiteY1689" fmla="*/ 1031456 h 1147070"/>
                                <a:gd name="connsiteX1690" fmla="*/ 1689483 w 2616357"/>
                                <a:gd name="connsiteY1690" fmla="*/ 1100495 h 1147070"/>
                                <a:gd name="connsiteX1691" fmla="*/ 1684381 w 2616357"/>
                                <a:gd name="connsiteY1691" fmla="*/ 1096813 h 1147070"/>
                                <a:gd name="connsiteX1692" fmla="*/ 1660391 w 2616357"/>
                                <a:gd name="connsiteY1692" fmla="*/ 1080646 h 1147070"/>
                                <a:gd name="connsiteX1693" fmla="*/ 1637848 w 2616357"/>
                                <a:gd name="connsiteY1693" fmla="*/ 1065620 h 1147070"/>
                                <a:gd name="connsiteX1694" fmla="*/ 1591122 w 2616357"/>
                                <a:gd name="connsiteY1694" fmla="*/ 1034221 h 1147070"/>
                                <a:gd name="connsiteX1695" fmla="*/ 1564149 w 2616357"/>
                                <a:gd name="connsiteY1695" fmla="*/ 1016074 h 1147070"/>
                                <a:gd name="connsiteX1696" fmla="*/ 1546618 w 2616357"/>
                                <a:gd name="connsiteY1696" fmla="*/ 1013943 h 1147070"/>
                                <a:gd name="connsiteX1697" fmla="*/ 1533705 w 2616357"/>
                                <a:gd name="connsiteY1697" fmla="*/ 1012458 h 1147070"/>
                                <a:gd name="connsiteX1698" fmla="*/ 1514537 w 2616357"/>
                                <a:gd name="connsiteY1698" fmla="*/ 1010188 h 1147070"/>
                                <a:gd name="connsiteX1699" fmla="*/ 1513861 w 2616357"/>
                                <a:gd name="connsiteY1699" fmla="*/ 1013164 h 1147070"/>
                                <a:gd name="connsiteX1700" fmla="*/ 1511549 w 2616357"/>
                                <a:gd name="connsiteY1700" fmla="*/ 1013026 h 1147070"/>
                                <a:gd name="connsiteX1701" fmla="*/ 1508947 w 2616357"/>
                                <a:gd name="connsiteY1701" fmla="*/ 1026494 h 1147070"/>
                                <a:gd name="connsiteX1702" fmla="*/ 1513958 w 2616357"/>
                                <a:gd name="connsiteY1702" fmla="*/ 1032730 h 1147070"/>
                                <a:gd name="connsiteX1703" fmla="*/ 1513668 w 2616357"/>
                                <a:gd name="connsiteY1703" fmla="*/ 1034433 h 1147070"/>
                                <a:gd name="connsiteX1704" fmla="*/ 1496137 w 2616357"/>
                                <a:gd name="connsiteY1704" fmla="*/ 1050950 h 1147070"/>
                                <a:gd name="connsiteX1705" fmla="*/ 1490257 w 2616357"/>
                                <a:gd name="connsiteY1705" fmla="*/ 1050449 h 1147070"/>
                                <a:gd name="connsiteX1706" fmla="*/ 1396327 w 2616357"/>
                                <a:gd name="connsiteY1706" fmla="*/ 1041876 h 1147070"/>
                                <a:gd name="connsiteX1707" fmla="*/ 1369064 w 2616357"/>
                                <a:gd name="connsiteY1707" fmla="*/ 1039250 h 1147070"/>
                                <a:gd name="connsiteX1708" fmla="*/ 1370314 w 2616357"/>
                                <a:gd name="connsiteY1708" fmla="*/ 1032942 h 1147070"/>
                                <a:gd name="connsiteX1709" fmla="*/ 1367428 w 2616357"/>
                                <a:gd name="connsiteY1709" fmla="*/ 1031952 h 1147070"/>
                                <a:gd name="connsiteX1710" fmla="*/ 1355578 w 2616357"/>
                                <a:gd name="connsiteY1710" fmla="*/ 1017203 h 1147070"/>
                                <a:gd name="connsiteX1711" fmla="*/ 1365020 w 2616357"/>
                                <a:gd name="connsiteY1711" fmla="*/ 1011040 h 1147070"/>
                                <a:gd name="connsiteX1712" fmla="*/ 1390550 w 2616357"/>
                                <a:gd name="connsiteY1712" fmla="*/ 995446 h 1147070"/>
                                <a:gd name="connsiteX1713" fmla="*/ 1392766 w 2616357"/>
                                <a:gd name="connsiteY1713" fmla="*/ 994450 h 1147070"/>
                                <a:gd name="connsiteX1714" fmla="*/ 1378120 w 2616357"/>
                                <a:gd name="connsiteY1714" fmla="*/ 980486 h 1147070"/>
                                <a:gd name="connsiteX1715" fmla="*/ 1375808 w 2616357"/>
                                <a:gd name="connsiteY1715" fmla="*/ 978216 h 1147070"/>
                                <a:gd name="connsiteX1716" fmla="*/ 1372053 w 2616357"/>
                                <a:gd name="connsiteY1716" fmla="*/ 977721 h 1147070"/>
                                <a:gd name="connsiteX1717" fmla="*/ 1311647 w 2616357"/>
                                <a:gd name="connsiteY1717" fmla="*/ 970423 h 1147070"/>
                                <a:gd name="connsiteX1718" fmla="*/ 1311260 w 2616357"/>
                                <a:gd name="connsiteY1718" fmla="*/ 970350 h 1147070"/>
                                <a:gd name="connsiteX1719" fmla="*/ 1292473 w 2616357"/>
                                <a:gd name="connsiteY1719" fmla="*/ 951280 h 1147070"/>
                                <a:gd name="connsiteX1720" fmla="*/ 1300472 w 2616357"/>
                                <a:gd name="connsiteY1720" fmla="*/ 952064 h 1147070"/>
                                <a:gd name="connsiteX1721" fmla="*/ 1292280 w 2616357"/>
                                <a:gd name="connsiteY1721" fmla="*/ 936821 h 1147070"/>
                                <a:gd name="connsiteX1722" fmla="*/ 1299217 w 2616357"/>
                                <a:gd name="connsiteY1722" fmla="*/ 905845 h 1147070"/>
                                <a:gd name="connsiteX1723" fmla="*/ 1296711 w 2616357"/>
                                <a:gd name="connsiteY1723" fmla="*/ 900388 h 1147070"/>
                                <a:gd name="connsiteX1724" fmla="*/ 1278794 w 2616357"/>
                                <a:gd name="connsiteY1724" fmla="*/ 885712 h 1147070"/>
                                <a:gd name="connsiteX1725" fmla="*/ 1263381 w 2616357"/>
                                <a:gd name="connsiteY1725" fmla="*/ 866575 h 1147070"/>
                                <a:gd name="connsiteX1726" fmla="*/ 1255479 w 2616357"/>
                                <a:gd name="connsiteY1726" fmla="*/ 851615 h 1147070"/>
                                <a:gd name="connsiteX1727" fmla="*/ 1245753 w 2616357"/>
                                <a:gd name="connsiteY1727" fmla="*/ 844105 h 1147070"/>
                                <a:gd name="connsiteX1728" fmla="*/ 1230431 w 2616357"/>
                                <a:gd name="connsiteY1728" fmla="*/ 820573 h 1147070"/>
                                <a:gd name="connsiteX1729" fmla="*/ 1229085 w 2616357"/>
                                <a:gd name="connsiteY1729" fmla="*/ 808590 h 1147070"/>
                                <a:gd name="connsiteX1730" fmla="*/ 1220513 w 2616357"/>
                                <a:gd name="connsiteY1730" fmla="*/ 807600 h 1147070"/>
                                <a:gd name="connsiteX1731" fmla="*/ 1206833 w 2616357"/>
                                <a:gd name="connsiteY1731" fmla="*/ 805897 h 1147070"/>
                                <a:gd name="connsiteX1732" fmla="*/ 1102786 w 2616357"/>
                                <a:gd name="connsiteY1732" fmla="*/ 792996 h 1147070"/>
                                <a:gd name="connsiteX1733" fmla="*/ 1096139 w 2616357"/>
                                <a:gd name="connsiteY1733" fmla="*/ 792217 h 1147070"/>
                                <a:gd name="connsiteX1734" fmla="*/ 1094213 w 2616357"/>
                                <a:gd name="connsiteY1734" fmla="*/ 795049 h 1147070"/>
                                <a:gd name="connsiteX1735" fmla="*/ 1078028 w 2616357"/>
                                <a:gd name="connsiteY1735" fmla="*/ 790020 h 1147070"/>
                                <a:gd name="connsiteX1736" fmla="*/ 1064535 w 2616357"/>
                                <a:gd name="connsiteY1736" fmla="*/ 786259 h 1147070"/>
                                <a:gd name="connsiteX1737" fmla="*/ 1056832 w 2616357"/>
                                <a:gd name="connsiteY1737" fmla="*/ 784562 h 1147070"/>
                                <a:gd name="connsiteX1738" fmla="*/ 1046231 w 2616357"/>
                                <a:gd name="connsiteY1738" fmla="*/ 782788 h 1147070"/>
                                <a:gd name="connsiteX1739" fmla="*/ 1034097 w 2616357"/>
                                <a:gd name="connsiteY1739" fmla="*/ 781158 h 1147070"/>
                                <a:gd name="connsiteX1740" fmla="*/ 992381 w 2616357"/>
                                <a:gd name="connsiteY1740" fmla="*/ 775628 h 1147070"/>
                                <a:gd name="connsiteX1741" fmla="*/ 918392 w 2616357"/>
                                <a:gd name="connsiteY1741" fmla="*/ 765987 h 1147070"/>
                                <a:gd name="connsiteX1742" fmla="*/ 900088 w 2616357"/>
                                <a:gd name="connsiteY1742" fmla="*/ 763578 h 1147070"/>
                                <a:gd name="connsiteX1743" fmla="*/ 876677 w 2616357"/>
                                <a:gd name="connsiteY1743" fmla="*/ 760529 h 1147070"/>
                                <a:gd name="connsiteX1744" fmla="*/ 860588 w 2616357"/>
                                <a:gd name="connsiteY1744" fmla="*/ 758404 h 1147070"/>
                                <a:gd name="connsiteX1745" fmla="*/ 832553 w 2616357"/>
                                <a:gd name="connsiteY1745" fmla="*/ 754716 h 1147070"/>
                                <a:gd name="connsiteX1746" fmla="*/ 771477 w 2616357"/>
                                <a:gd name="connsiteY1746" fmla="*/ 747417 h 1147070"/>
                                <a:gd name="connsiteX1747" fmla="*/ 764540 w 2616357"/>
                                <a:gd name="connsiteY1747" fmla="*/ 747840 h 1147070"/>
                                <a:gd name="connsiteX1748" fmla="*/ 733903 w 2616357"/>
                                <a:gd name="connsiteY1748" fmla="*/ 758121 h 1147070"/>
                                <a:gd name="connsiteX1749" fmla="*/ 722921 w 2616357"/>
                                <a:gd name="connsiteY1749" fmla="*/ 761097 h 1147070"/>
                                <a:gd name="connsiteX1750" fmla="*/ 705197 w 2616357"/>
                                <a:gd name="connsiteY1750" fmla="*/ 764073 h 1147070"/>
                                <a:gd name="connsiteX1751" fmla="*/ 695369 w 2616357"/>
                                <a:gd name="connsiteY1751" fmla="*/ 765069 h 1147070"/>
                                <a:gd name="connsiteX1752" fmla="*/ 685734 w 2616357"/>
                                <a:gd name="connsiteY1752" fmla="*/ 765564 h 1147070"/>
                                <a:gd name="connsiteX1753" fmla="*/ 669259 w 2616357"/>
                                <a:gd name="connsiteY1753" fmla="*/ 765136 h 1147070"/>
                                <a:gd name="connsiteX1754" fmla="*/ 651244 w 2616357"/>
                                <a:gd name="connsiteY1754" fmla="*/ 762938 h 1147070"/>
                                <a:gd name="connsiteX1755" fmla="*/ 629379 w 2616357"/>
                                <a:gd name="connsiteY1755" fmla="*/ 763578 h 1147070"/>
                                <a:gd name="connsiteX1756" fmla="*/ 627930 w 2616357"/>
                                <a:gd name="connsiteY1756" fmla="*/ 761097 h 1147070"/>
                                <a:gd name="connsiteX1757" fmla="*/ 627066 w 2616357"/>
                                <a:gd name="connsiteY1757" fmla="*/ 757976 h 1147070"/>
                                <a:gd name="connsiteX1758" fmla="*/ 590555 w 2616357"/>
                                <a:gd name="connsiteY1758" fmla="*/ 754082 h 1147070"/>
                                <a:gd name="connsiteX1759" fmla="*/ 590265 w 2616357"/>
                                <a:gd name="connsiteY1759" fmla="*/ 740185 h 1147070"/>
                                <a:gd name="connsiteX1760" fmla="*/ 536119 w 2616357"/>
                                <a:gd name="connsiteY1760" fmla="*/ 733309 h 1147070"/>
                                <a:gd name="connsiteX1761" fmla="*/ 535830 w 2616357"/>
                                <a:gd name="connsiteY1761" fmla="*/ 734655 h 1147070"/>
                                <a:gd name="connsiteX1762" fmla="*/ 534193 w 2616357"/>
                                <a:gd name="connsiteY1762" fmla="*/ 735083 h 1147070"/>
                                <a:gd name="connsiteX1763" fmla="*/ 504715 w 2616357"/>
                                <a:gd name="connsiteY1763" fmla="*/ 742098 h 1147070"/>
                                <a:gd name="connsiteX1764" fmla="*/ 503652 w 2616357"/>
                                <a:gd name="connsiteY1764" fmla="*/ 741108 h 1147070"/>
                                <a:gd name="connsiteX1765" fmla="*/ 495466 w 2616357"/>
                                <a:gd name="connsiteY1765" fmla="*/ 745998 h 1147070"/>
                                <a:gd name="connsiteX1766" fmla="*/ 485445 w 2616357"/>
                                <a:gd name="connsiteY1766" fmla="*/ 751528 h 1147070"/>
                                <a:gd name="connsiteX1767" fmla="*/ 472538 w 2616357"/>
                                <a:gd name="connsiteY1767" fmla="*/ 755211 h 1147070"/>
                                <a:gd name="connsiteX1768" fmla="*/ 468783 w 2616357"/>
                                <a:gd name="connsiteY1768" fmla="*/ 756629 h 1147070"/>
                                <a:gd name="connsiteX1769" fmla="*/ 455966 w 2616357"/>
                                <a:gd name="connsiteY1769" fmla="*/ 763717 h 1147070"/>
                                <a:gd name="connsiteX1770" fmla="*/ 450763 w 2616357"/>
                                <a:gd name="connsiteY1770" fmla="*/ 766765 h 1147070"/>
                                <a:gd name="connsiteX1771" fmla="*/ 451439 w 2616357"/>
                                <a:gd name="connsiteY1771" fmla="*/ 767900 h 1147070"/>
                                <a:gd name="connsiteX1772" fmla="*/ 442673 w 2616357"/>
                                <a:gd name="connsiteY1772" fmla="*/ 782999 h 1147070"/>
                                <a:gd name="connsiteX1773" fmla="*/ 436509 w 2616357"/>
                                <a:gd name="connsiteY1773" fmla="*/ 785691 h 1147070"/>
                                <a:gd name="connsiteX1774" fmla="*/ 426101 w 2616357"/>
                                <a:gd name="connsiteY1774" fmla="*/ 800862 h 1147070"/>
                                <a:gd name="connsiteX1775" fmla="*/ 403946 w 2616357"/>
                                <a:gd name="connsiteY1775" fmla="*/ 826737 h 1147070"/>
                                <a:gd name="connsiteX1776" fmla="*/ 398259 w 2616357"/>
                                <a:gd name="connsiteY1776" fmla="*/ 825958 h 1147070"/>
                                <a:gd name="connsiteX1777" fmla="*/ 394311 w 2616357"/>
                                <a:gd name="connsiteY1777" fmla="*/ 824751 h 1147070"/>
                                <a:gd name="connsiteX1778" fmla="*/ 392771 w 2616357"/>
                                <a:gd name="connsiteY1778" fmla="*/ 826664 h 1147070"/>
                                <a:gd name="connsiteX1779" fmla="*/ 379955 w 2616357"/>
                                <a:gd name="connsiteY1779" fmla="*/ 826453 h 1147070"/>
                                <a:gd name="connsiteX1780" fmla="*/ 378898 w 2616357"/>
                                <a:gd name="connsiteY1780" fmla="*/ 824751 h 1147070"/>
                                <a:gd name="connsiteX1781" fmla="*/ 364832 w 2616357"/>
                                <a:gd name="connsiteY1781" fmla="*/ 824328 h 1147070"/>
                                <a:gd name="connsiteX1782" fmla="*/ 363293 w 2616357"/>
                                <a:gd name="connsiteY1782" fmla="*/ 822203 h 1147070"/>
                                <a:gd name="connsiteX1783" fmla="*/ 348068 w 2616357"/>
                                <a:gd name="connsiteY1783" fmla="*/ 822058 h 1147070"/>
                                <a:gd name="connsiteX1784" fmla="*/ 346721 w 2616357"/>
                                <a:gd name="connsiteY1784" fmla="*/ 819861 h 1147070"/>
                                <a:gd name="connsiteX1785" fmla="*/ 330246 w 2616357"/>
                                <a:gd name="connsiteY1785" fmla="*/ 819154 h 1147070"/>
                                <a:gd name="connsiteX1786" fmla="*/ 328991 w 2616357"/>
                                <a:gd name="connsiteY1786" fmla="*/ 816884 h 1147070"/>
                                <a:gd name="connsiteX1787" fmla="*/ 311459 w 2616357"/>
                                <a:gd name="connsiteY1787" fmla="*/ 815327 h 1147070"/>
                                <a:gd name="connsiteX1788" fmla="*/ 310300 w 2616357"/>
                                <a:gd name="connsiteY1788" fmla="*/ 813057 h 1147070"/>
                                <a:gd name="connsiteX1789" fmla="*/ 291616 w 2616357"/>
                                <a:gd name="connsiteY1789" fmla="*/ 810998 h 1147070"/>
                                <a:gd name="connsiteX1790" fmla="*/ 290360 w 2616357"/>
                                <a:gd name="connsiteY1790" fmla="*/ 808801 h 1147070"/>
                                <a:gd name="connsiteX1791" fmla="*/ 284486 w 2616357"/>
                                <a:gd name="connsiteY1791" fmla="*/ 808167 h 1147070"/>
                                <a:gd name="connsiteX1792" fmla="*/ 270420 w 2616357"/>
                                <a:gd name="connsiteY1792" fmla="*/ 806748 h 1147070"/>
                                <a:gd name="connsiteX1793" fmla="*/ 269551 w 2616357"/>
                                <a:gd name="connsiteY1793" fmla="*/ 804974 h 1147070"/>
                                <a:gd name="connsiteX1794" fmla="*/ 249031 w 2616357"/>
                                <a:gd name="connsiteY1794" fmla="*/ 802209 h 1147070"/>
                                <a:gd name="connsiteX1795" fmla="*/ 248645 w 2616357"/>
                                <a:gd name="connsiteY1795" fmla="*/ 801925 h 1147070"/>
                                <a:gd name="connsiteX1796" fmla="*/ 238919 w 2616357"/>
                                <a:gd name="connsiteY1796" fmla="*/ 800011 h 1147070"/>
                                <a:gd name="connsiteX1797" fmla="*/ 232272 w 2616357"/>
                                <a:gd name="connsiteY1797" fmla="*/ 798598 h 1147070"/>
                                <a:gd name="connsiteX1798" fmla="*/ 223984 w 2616357"/>
                                <a:gd name="connsiteY1798" fmla="*/ 796401 h 1147070"/>
                                <a:gd name="connsiteX1799" fmla="*/ 153756 w 2616357"/>
                                <a:gd name="connsiteY1799" fmla="*/ 787183 h 1147070"/>
                                <a:gd name="connsiteX1800" fmla="*/ 121385 w 2616357"/>
                                <a:gd name="connsiteY1800" fmla="*/ 786048 h 1147070"/>
                                <a:gd name="connsiteX1801" fmla="*/ 97684 w 2616357"/>
                                <a:gd name="connsiteY1801" fmla="*/ 783283 h 1147070"/>
                                <a:gd name="connsiteX1802" fmla="*/ 25337 w 2616357"/>
                                <a:gd name="connsiteY1802" fmla="*/ 766699 h 1147070"/>
                                <a:gd name="connsiteX1803" fmla="*/ 17531 w 2616357"/>
                                <a:gd name="connsiteY1803" fmla="*/ 764502 h 1147070"/>
                                <a:gd name="connsiteX1804" fmla="*/ 0 w 2616357"/>
                                <a:gd name="connsiteY1804" fmla="*/ 755283 h 1147070"/>
                                <a:gd name="connsiteX1805" fmla="*/ 1443 w 2616357"/>
                                <a:gd name="connsiteY1805" fmla="*/ 748407 h 1147070"/>
                                <a:gd name="connsiteX1806" fmla="*/ 22349 w 2616357"/>
                                <a:gd name="connsiteY1806" fmla="*/ 743161 h 1147070"/>
                                <a:gd name="connsiteX1807" fmla="*/ 34870 w 2616357"/>
                                <a:gd name="connsiteY1807" fmla="*/ 740112 h 1147070"/>
                                <a:gd name="connsiteX1808" fmla="*/ 55969 w 2616357"/>
                                <a:gd name="connsiteY1808" fmla="*/ 734655 h 1147070"/>
                                <a:gd name="connsiteX1809" fmla="*/ 59150 w 2616357"/>
                                <a:gd name="connsiteY1809" fmla="*/ 718566 h 1147070"/>
                                <a:gd name="connsiteX1810" fmla="*/ 100190 w 2616357"/>
                                <a:gd name="connsiteY1810" fmla="*/ 723601 h 1147070"/>
                                <a:gd name="connsiteX1811" fmla="*/ 119460 w 2616357"/>
                                <a:gd name="connsiteY1811" fmla="*/ 705520 h 1147070"/>
                                <a:gd name="connsiteX1812" fmla="*/ 137860 w 2616357"/>
                                <a:gd name="connsiteY1812" fmla="*/ 688158 h 1147070"/>
                                <a:gd name="connsiteX1813" fmla="*/ 143734 w 2616357"/>
                                <a:gd name="connsiteY1813" fmla="*/ 666817 h 1147070"/>
                                <a:gd name="connsiteX1814" fmla="*/ 172253 w 2616357"/>
                                <a:gd name="connsiteY1814" fmla="*/ 670295 h 1147070"/>
                                <a:gd name="connsiteX1815" fmla="*/ 174855 w 2616357"/>
                                <a:gd name="connsiteY1815" fmla="*/ 670433 h 1147070"/>
                                <a:gd name="connsiteX1816" fmla="*/ 177161 w 2616357"/>
                                <a:gd name="connsiteY1816" fmla="*/ 658239 h 1147070"/>
                                <a:gd name="connsiteX1817" fmla="*/ 178706 w 2616357"/>
                                <a:gd name="connsiteY1817" fmla="*/ 632370 h 1147070"/>
                                <a:gd name="connsiteX1818" fmla="*/ 179859 w 2616357"/>
                                <a:gd name="connsiteY1818" fmla="*/ 618051 h 1147070"/>
                                <a:gd name="connsiteX1819" fmla="*/ 193255 w 2616357"/>
                                <a:gd name="connsiteY1819" fmla="*/ 542981 h 1147070"/>
                                <a:gd name="connsiteX1820" fmla="*/ 195948 w 2616357"/>
                                <a:gd name="connsiteY1820" fmla="*/ 543265 h 1147070"/>
                                <a:gd name="connsiteX1821" fmla="*/ 202214 w 2616357"/>
                                <a:gd name="connsiteY1821" fmla="*/ 508957 h 1147070"/>
                                <a:gd name="connsiteX1822" fmla="*/ 205969 w 2616357"/>
                                <a:gd name="connsiteY1822" fmla="*/ 488189 h 1147070"/>
                                <a:gd name="connsiteX1823" fmla="*/ 208958 w 2616357"/>
                                <a:gd name="connsiteY1823" fmla="*/ 471389 h 1147070"/>
                                <a:gd name="connsiteX1824" fmla="*/ 209724 w 2616357"/>
                                <a:gd name="connsiteY1824" fmla="*/ 467350 h 1147070"/>
                                <a:gd name="connsiteX1825" fmla="*/ 215701 w 2616357"/>
                                <a:gd name="connsiteY1825" fmla="*/ 436084 h 1147070"/>
                                <a:gd name="connsiteX1826" fmla="*/ 217917 w 2616357"/>
                                <a:gd name="connsiteY1826" fmla="*/ 424391 h 1147070"/>
                                <a:gd name="connsiteX1827" fmla="*/ 219166 w 2616357"/>
                                <a:gd name="connsiteY1827" fmla="*/ 417442 h 1147070"/>
                                <a:gd name="connsiteX1828" fmla="*/ 222927 w 2616357"/>
                                <a:gd name="connsiteY1828" fmla="*/ 401426 h 1147070"/>
                                <a:gd name="connsiteX1829" fmla="*/ 223404 w 2616357"/>
                                <a:gd name="connsiteY1829" fmla="*/ 398589 h 1147070"/>
                                <a:gd name="connsiteX1830" fmla="*/ 230727 w 2616357"/>
                                <a:gd name="connsiteY1830" fmla="*/ 356481 h 1147070"/>
                                <a:gd name="connsiteX1831" fmla="*/ 232943 w 2616357"/>
                                <a:gd name="connsiteY1831" fmla="*/ 345711 h 1147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Lst>
                              <a:rect l="l" t="t" r="r" b="b"/>
                              <a:pathLst>
                                <a:path w="2616357" h="1147070">
                                  <a:moveTo>
                                    <a:pt x="232943" y="345711"/>
                                  </a:moveTo>
                                  <a:lnTo>
                                    <a:pt x="233909" y="341171"/>
                                  </a:lnTo>
                                  <a:lnTo>
                                    <a:pt x="242771" y="316927"/>
                                  </a:lnTo>
                                  <a:lnTo>
                                    <a:pt x="249321" y="284605"/>
                                  </a:lnTo>
                                  <a:lnTo>
                                    <a:pt x="258087" y="241935"/>
                                  </a:lnTo>
                                  <a:lnTo>
                                    <a:pt x="266949" y="198831"/>
                                  </a:lnTo>
                                  <a:lnTo>
                                    <a:pt x="269647" y="185224"/>
                                  </a:lnTo>
                                  <a:lnTo>
                                    <a:pt x="273119" y="168284"/>
                                  </a:lnTo>
                                  <a:lnTo>
                                    <a:pt x="275721" y="155522"/>
                                  </a:lnTo>
                                  <a:lnTo>
                                    <a:pt x="282077" y="124758"/>
                                  </a:lnTo>
                                  <a:lnTo>
                                    <a:pt x="287185" y="125468"/>
                                  </a:lnTo>
                                  <a:lnTo>
                                    <a:pt x="314931" y="99736"/>
                                  </a:lnTo>
                                  <a:lnTo>
                                    <a:pt x="317430" y="82369"/>
                                  </a:lnTo>
                                  <a:lnTo>
                                    <a:pt x="306256" y="65286"/>
                                  </a:lnTo>
                                  <a:lnTo>
                                    <a:pt x="296621" y="55575"/>
                                  </a:lnTo>
                                  <a:lnTo>
                                    <a:pt x="308375" y="0"/>
                                  </a:lnTo>
                                  <a:lnTo>
                                    <a:pt x="353948" y="5813"/>
                                  </a:lnTo>
                                  <a:lnTo>
                                    <a:pt x="414058" y="13469"/>
                                  </a:lnTo>
                                  <a:lnTo>
                                    <a:pt x="463096" y="19707"/>
                                  </a:lnTo>
                                  <a:lnTo>
                                    <a:pt x="463289" y="21975"/>
                                  </a:lnTo>
                                  <a:lnTo>
                                    <a:pt x="510686" y="59402"/>
                                  </a:lnTo>
                                  <a:lnTo>
                                    <a:pt x="555872" y="65073"/>
                                  </a:lnTo>
                                  <a:lnTo>
                                    <a:pt x="577835" y="67837"/>
                                  </a:lnTo>
                                  <a:lnTo>
                                    <a:pt x="631111" y="74572"/>
                                  </a:lnTo>
                                  <a:lnTo>
                                    <a:pt x="712133" y="84637"/>
                                  </a:lnTo>
                                  <a:lnTo>
                                    <a:pt x="731494" y="87048"/>
                                  </a:lnTo>
                                  <a:lnTo>
                                    <a:pt x="794405" y="94916"/>
                                  </a:lnTo>
                                  <a:lnTo>
                                    <a:pt x="1087754" y="131493"/>
                                  </a:lnTo>
                                  <a:lnTo>
                                    <a:pt x="1090452" y="121994"/>
                                  </a:lnTo>
                                  <a:lnTo>
                                    <a:pt x="1104518" y="108100"/>
                                  </a:lnTo>
                                  <a:lnTo>
                                    <a:pt x="1130912" y="98673"/>
                                  </a:lnTo>
                                  <a:lnTo>
                                    <a:pt x="1137848" y="97822"/>
                                  </a:lnTo>
                                  <a:lnTo>
                                    <a:pt x="1145364" y="100941"/>
                                  </a:lnTo>
                                  <a:lnTo>
                                    <a:pt x="1293632" y="119868"/>
                                  </a:lnTo>
                                  <a:lnTo>
                                    <a:pt x="1328218" y="124121"/>
                                  </a:lnTo>
                                  <a:lnTo>
                                    <a:pt x="1395458" y="132414"/>
                                  </a:lnTo>
                                  <a:lnTo>
                                    <a:pt x="1478792" y="142834"/>
                                  </a:lnTo>
                                  <a:lnTo>
                                    <a:pt x="1723109" y="173530"/>
                                  </a:lnTo>
                                  <a:lnTo>
                                    <a:pt x="1725131" y="173808"/>
                                  </a:lnTo>
                                  <a:lnTo>
                                    <a:pt x="1759137" y="178064"/>
                                  </a:lnTo>
                                  <a:lnTo>
                                    <a:pt x="1778118" y="180406"/>
                                  </a:lnTo>
                                  <a:lnTo>
                                    <a:pt x="1819157" y="185580"/>
                                  </a:lnTo>
                                  <a:lnTo>
                                    <a:pt x="1819736" y="185647"/>
                                  </a:lnTo>
                                  <a:lnTo>
                                    <a:pt x="1874938" y="192595"/>
                                  </a:lnTo>
                                  <a:lnTo>
                                    <a:pt x="2002488" y="208545"/>
                                  </a:lnTo>
                                  <a:lnTo>
                                    <a:pt x="2070120" y="225557"/>
                                  </a:lnTo>
                                  <a:lnTo>
                                    <a:pt x="2200174" y="257100"/>
                                  </a:lnTo>
                                  <a:lnTo>
                                    <a:pt x="2253740" y="264471"/>
                                  </a:lnTo>
                                  <a:lnTo>
                                    <a:pt x="2472043" y="291481"/>
                                  </a:lnTo>
                                  <a:lnTo>
                                    <a:pt x="2477054" y="291909"/>
                                  </a:lnTo>
                                  <a:lnTo>
                                    <a:pt x="2476667" y="292048"/>
                                  </a:lnTo>
                                  <a:lnTo>
                                    <a:pt x="2475991" y="292332"/>
                                  </a:lnTo>
                                  <a:lnTo>
                                    <a:pt x="2475702" y="292471"/>
                                  </a:lnTo>
                                  <a:lnTo>
                                    <a:pt x="2475515" y="292688"/>
                                  </a:lnTo>
                                  <a:lnTo>
                                    <a:pt x="2475321" y="292899"/>
                                  </a:lnTo>
                                  <a:lnTo>
                                    <a:pt x="2475225" y="293111"/>
                                  </a:lnTo>
                                  <a:lnTo>
                                    <a:pt x="2475031" y="293539"/>
                                  </a:lnTo>
                                  <a:lnTo>
                                    <a:pt x="2475031" y="294034"/>
                                  </a:lnTo>
                                  <a:lnTo>
                                    <a:pt x="2474935" y="294457"/>
                                  </a:lnTo>
                                  <a:lnTo>
                                    <a:pt x="2474935" y="294952"/>
                                  </a:lnTo>
                                  <a:lnTo>
                                    <a:pt x="2475031" y="295236"/>
                                  </a:lnTo>
                                  <a:lnTo>
                                    <a:pt x="2475128" y="295876"/>
                                  </a:lnTo>
                                  <a:lnTo>
                                    <a:pt x="2475418" y="296443"/>
                                  </a:lnTo>
                                  <a:lnTo>
                                    <a:pt x="2475991" y="297717"/>
                                  </a:lnTo>
                                  <a:lnTo>
                                    <a:pt x="2476474" y="298924"/>
                                  </a:lnTo>
                                  <a:lnTo>
                                    <a:pt x="2476667" y="299208"/>
                                  </a:lnTo>
                                  <a:lnTo>
                                    <a:pt x="2476861" y="299492"/>
                                  </a:lnTo>
                                  <a:lnTo>
                                    <a:pt x="2477054" y="299631"/>
                                  </a:lnTo>
                                  <a:lnTo>
                                    <a:pt x="2477344" y="299848"/>
                                  </a:lnTo>
                                  <a:lnTo>
                                    <a:pt x="2477634" y="299987"/>
                                  </a:lnTo>
                                  <a:lnTo>
                                    <a:pt x="2478014" y="300132"/>
                                  </a:lnTo>
                                  <a:lnTo>
                                    <a:pt x="2478497" y="300198"/>
                                  </a:lnTo>
                                  <a:lnTo>
                                    <a:pt x="2479849" y="300198"/>
                                  </a:lnTo>
                                  <a:lnTo>
                                    <a:pt x="2480519" y="300271"/>
                                  </a:lnTo>
                                  <a:lnTo>
                                    <a:pt x="2481292" y="300343"/>
                                  </a:lnTo>
                                  <a:lnTo>
                                    <a:pt x="2481871" y="300409"/>
                                  </a:lnTo>
                                  <a:lnTo>
                                    <a:pt x="2482065" y="300482"/>
                                  </a:lnTo>
                                  <a:lnTo>
                                    <a:pt x="2482354" y="300627"/>
                                  </a:lnTo>
                                  <a:lnTo>
                                    <a:pt x="2482542" y="300838"/>
                                  </a:lnTo>
                                  <a:lnTo>
                                    <a:pt x="2482735" y="301049"/>
                                  </a:lnTo>
                                  <a:lnTo>
                                    <a:pt x="2482831" y="301406"/>
                                  </a:lnTo>
                                  <a:lnTo>
                                    <a:pt x="2482831" y="301689"/>
                                  </a:lnTo>
                                  <a:lnTo>
                                    <a:pt x="2482831" y="302396"/>
                                  </a:lnTo>
                                  <a:lnTo>
                                    <a:pt x="2482831" y="303675"/>
                                  </a:lnTo>
                                  <a:lnTo>
                                    <a:pt x="2482638" y="305022"/>
                                  </a:lnTo>
                                  <a:lnTo>
                                    <a:pt x="2482638" y="305305"/>
                                  </a:lnTo>
                                  <a:lnTo>
                                    <a:pt x="2482638" y="305589"/>
                                  </a:lnTo>
                                  <a:lnTo>
                                    <a:pt x="2482831" y="306157"/>
                                  </a:lnTo>
                                  <a:lnTo>
                                    <a:pt x="2482928" y="306507"/>
                                  </a:lnTo>
                                  <a:lnTo>
                                    <a:pt x="2483121" y="306790"/>
                                  </a:lnTo>
                                  <a:lnTo>
                                    <a:pt x="2483314" y="307008"/>
                                  </a:lnTo>
                                  <a:lnTo>
                                    <a:pt x="2483411" y="307219"/>
                                  </a:lnTo>
                                  <a:lnTo>
                                    <a:pt x="2483604" y="307358"/>
                                  </a:lnTo>
                                  <a:lnTo>
                                    <a:pt x="2484087" y="307575"/>
                                  </a:lnTo>
                                  <a:lnTo>
                                    <a:pt x="2484377" y="307642"/>
                                  </a:lnTo>
                                  <a:lnTo>
                                    <a:pt x="2484763" y="307787"/>
                                  </a:lnTo>
                                  <a:lnTo>
                                    <a:pt x="2484950" y="307853"/>
                                  </a:lnTo>
                                  <a:lnTo>
                                    <a:pt x="2485337" y="308070"/>
                                  </a:lnTo>
                                  <a:lnTo>
                                    <a:pt x="2485530" y="308282"/>
                                  </a:lnTo>
                                  <a:lnTo>
                                    <a:pt x="2485433" y="310123"/>
                                  </a:lnTo>
                                  <a:lnTo>
                                    <a:pt x="2485433" y="311397"/>
                                  </a:lnTo>
                                  <a:lnTo>
                                    <a:pt x="2485433" y="312465"/>
                                  </a:lnTo>
                                  <a:lnTo>
                                    <a:pt x="2485433" y="312888"/>
                                  </a:lnTo>
                                  <a:lnTo>
                                    <a:pt x="2485530" y="313316"/>
                                  </a:lnTo>
                                  <a:lnTo>
                                    <a:pt x="2485723" y="313594"/>
                                  </a:lnTo>
                                  <a:lnTo>
                                    <a:pt x="2486013" y="314095"/>
                                  </a:lnTo>
                                  <a:lnTo>
                                    <a:pt x="2486303" y="314590"/>
                                  </a:lnTo>
                                  <a:lnTo>
                                    <a:pt x="2487359" y="315798"/>
                                  </a:lnTo>
                                  <a:lnTo>
                                    <a:pt x="2487649" y="316220"/>
                                  </a:lnTo>
                                  <a:lnTo>
                                    <a:pt x="2487842" y="316576"/>
                                  </a:lnTo>
                                  <a:lnTo>
                                    <a:pt x="2487939" y="316927"/>
                                  </a:lnTo>
                                  <a:lnTo>
                                    <a:pt x="2487939" y="317144"/>
                                  </a:lnTo>
                                  <a:lnTo>
                                    <a:pt x="2487842" y="317494"/>
                                  </a:lnTo>
                                  <a:lnTo>
                                    <a:pt x="2487649" y="318134"/>
                                  </a:lnTo>
                                  <a:lnTo>
                                    <a:pt x="2487359" y="318774"/>
                                  </a:lnTo>
                                  <a:lnTo>
                                    <a:pt x="2486882" y="319836"/>
                                  </a:lnTo>
                                  <a:lnTo>
                                    <a:pt x="2486786" y="319975"/>
                                  </a:lnTo>
                                  <a:lnTo>
                                    <a:pt x="2486399" y="320331"/>
                                  </a:lnTo>
                                  <a:lnTo>
                                    <a:pt x="2486303" y="320543"/>
                                  </a:lnTo>
                                  <a:lnTo>
                                    <a:pt x="2486303" y="320688"/>
                                  </a:lnTo>
                                  <a:lnTo>
                                    <a:pt x="2486399" y="320826"/>
                                  </a:lnTo>
                                  <a:lnTo>
                                    <a:pt x="2486593" y="321183"/>
                                  </a:lnTo>
                                  <a:lnTo>
                                    <a:pt x="2487069" y="321539"/>
                                  </a:lnTo>
                                  <a:lnTo>
                                    <a:pt x="2487166" y="321678"/>
                                  </a:lnTo>
                                  <a:lnTo>
                                    <a:pt x="2487262" y="322034"/>
                                  </a:lnTo>
                                  <a:lnTo>
                                    <a:pt x="2487262" y="322951"/>
                                  </a:lnTo>
                                  <a:lnTo>
                                    <a:pt x="2487262" y="323453"/>
                                  </a:lnTo>
                                  <a:lnTo>
                                    <a:pt x="2487262" y="323591"/>
                                  </a:lnTo>
                                  <a:lnTo>
                                    <a:pt x="2487166" y="323736"/>
                                  </a:lnTo>
                                  <a:lnTo>
                                    <a:pt x="2486979" y="324086"/>
                                  </a:lnTo>
                                  <a:lnTo>
                                    <a:pt x="2486882" y="324298"/>
                                  </a:lnTo>
                                  <a:lnTo>
                                    <a:pt x="2486593" y="324581"/>
                                  </a:lnTo>
                                  <a:lnTo>
                                    <a:pt x="2486303" y="324726"/>
                                  </a:lnTo>
                                  <a:lnTo>
                                    <a:pt x="2486109" y="324938"/>
                                  </a:lnTo>
                                  <a:lnTo>
                                    <a:pt x="2485530" y="325221"/>
                                  </a:lnTo>
                                  <a:lnTo>
                                    <a:pt x="2485143" y="325366"/>
                                  </a:lnTo>
                                  <a:lnTo>
                                    <a:pt x="2484570" y="325578"/>
                                  </a:lnTo>
                                  <a:lnTo>
                                    <a:pt x="2484087" y="325789"/>
                                  </a:lnTo>
                                  <a:lnTo>
                                    <a:pt x="2483604" y="325861"/>
                                  </a:lnTo>
                                  <a:lnTo>
                                    <a:pt x="2483025" y="326000"/>
                                  </a:lnTo>
                                  <a:lnTo>
                                    <a:pt x="2482354" y="326073"/>
                                  </a:lnTo>
                                  <a:lnTo>
                                    <a:pt x="2481968" y="326073"/>
                                  </a:lnTo>
                                  <a:lnTo>
                                    <a:pt x="2480713" y="326000"/>
                                  </a:lnTo>
                                  <a:lnTo>
                                    <a:pt x="2480139" y="326000"/>
                                  </a:lnTo>
                                  <a:lnTo>
                                    <a:pt x="2479559" y="326073"/>
                                  </a:lnTo>
                                  <a:lnTo>
                                    <a:pt x="2479366" y="326145"/>
                                  </a:lnTo>
                                  <a:lnTo>
                                    <a:pt x="2479076" y="326284"/>
                                  </a:lnTo>
                                  <a:lnTo>
                                    <a:pt x="2478980" y="326429"/>
                                  </a:lnTo>
                                  <a:lnTo>
                                    <a:pt x="2478787" y="326713"/>
                                  </a:lnTo>
                                  <a:lnTo>
                                    <a:pt x="2478690" y="326996"/>
                                  </a:lnTo>
                                  <a:lnTo>
                                    <a:pt x="2478690" y="327208"/>
                                  </a:lnTo>
                                  <a:lnTo>
                                    <a:pt x="2478690" y="327419"/>
                                  </a:lnTo>
                                  <a:lnTo>
                                    <a:pt x="2478787" y="327703"/>
                                  </a:lnTo>
                                  <a:lnTo>
                                    <a:pt x="2478980" y="327986"/>
                                  </a:lnTo>
                                  <a:lnTo>
                                    <a:pt x="2479559" y="328765"/>
                                  </a:lnTo>
                                  <a:lnTo>
                                    <a:pt x="2480423" y="329616"/>
                                  </a:lnTo>
                                  <a:lnTo>
                                    <a:pt x="2480906" y="330045"/>
                                  </a:lnTo>
                                  <a:lnTo>
                                    <a:pt x="2481292" y="330540"/>
                                  </a:lnTo>
                                  <a:lnTo>
                                    <a:pt x="2481968" y="331741"/>
                                  </a:lnTo>
                                  <a:lnTo>
                                    <a:pt x="2482735" y="332593"/>
                                  </a:lnTo>
                                  <a:lnTo>
                                    <a:pt x="2482928" y="332949"/>
                                  </a:lnTo>
                                  <a:lnTo>
                                    <a:pt x="2483121" y="333232"/>
                                  </a:lnTo>
                                  <a:lnTo>
                                    <a:pt x="2483314" y="334011"/>
                                  </a:lnTo>
                                  <a:lnTo>
                                    <a:pt x="2483411" y="334222"/>
                                  </a:lnTo>
                                  <a:lnTo>
                                    <a:pt x="2483894" y="335291"/>
                                  </a:lnTo>
                                  <a:lnTo>
                                    <a:pt x="2484280" y="336492"/>
                                  </a:lnTo>
                                  <a:lnTo>
                                    <a:pt x="2484473" y="336776"/>
                                  </a:lnTo>
                                  <a:lnTo>
                                    <a:pt x="2484763" y="337205"/>
                                  </a:lnTo>
                                  <a:lnTo>
                                    <a:pt x="2485047" y="337555"/>
                                  </a:lnTo>
                                  <a:lnTo>
                                    <a:pt x="2485530" y="338195"/>
                                  </a:lnTo>
                                  <a:lnTo>
                                    <a:pt x="2485819" y="338479"/>
                                  </a:lnTo>
                                  <a:lnTo>
                                    <a:pt x="2486206" y="338762"/>
                                  </a:lnTo>
                                  <a:lnTo>
                                    <a:pt x="2486786" y="339185"/>
                                  </a:lnTo>
                                  <a:lnTo>
                                    <a:pt x="2489291" y="340960"/>
                                  </a:lnTo>
                                  <a:lnTo>
                                    <a:pt x="2489865" y="341527"/>
                                  </a:lnTo>
                                  <a:lnTo>
                                    <a:pt x="2490154" y="341811"/>
                                  </a:lnTo>
                                  <a:lnTo>
                                    <a:pt x="2490251" y="342022"/>
                                  </a:lnTo>
                                  <a:lnTo>
                                    <a:pt x="2490347" y="342445"/>
                                  </a:lnTo>
                                  <a:lnTo>
                                    <a:pt x="2490444" y="342801"/>
                                  </a:lnTo>
                                  <a:lnTo>
                                    <a:pt x="2490541" y="343369"/>
                                  </a:lnTo>
                                  <a:lnTo>
                                    <a:pt x="2490541" y="343936"/>
                                  </a:lnTo>
                                  <a:lnTo>
                                    <a:pt x="2490251" y="345493"/>
                                  </a:lnTo>
                                  <a:lnTo>
                                    <a:pt x="2490251" y="346272"/>
                                  </a:lnTo>
                                  <a:lnTo>
                                    <a:pt x="2490251" y="346985"/>
                                  </a:lnTo>
                                  <a:lnTo>
                                    <a:pt x="2490251" y="347268"/>
                                  </a:lnTo>
                                  <a:lnTo>
                                    <a:pt x="2490347" y="347691"/>
                                  </a:lnTo>
                                  <a:lnTo>
                                    <a:pt x="2490541" y="348120"/>
                                  </a:lnTo>
                                  <a:lnTo>
                                    <a:pt x="2490637" y="348331"/>
                                  </a:lnTo>
                                  <a:lnTo>
                                    <a:pt x="2490927" y="348542"/>
                                  </a:lnTo>
                                  <a:lnTo>
                                    <a:pt x="2491217" y="348754"/>
                                  </a:lnTo>
                                  <a:lnTo>
                                    <a:pt x="2491506" y="348898"/>
                                  </a:lnTo>
                                  <a:lnTo>
                                    <a:pt x="2491887" y="349043"/>
                                  </a:lnTo>
                                  <a:lnTo>
                                    <a:pt x="2492273" y="349110"/>
                                  </a:lnTo>
                                  <a:lnTo>
                                    <a:pt x="2493529" y="349255"/>
                                  </a:lnTo>
                                  <a:lnTo>
                                    <a:pt x="2493722" y="349255"/>
                                  </a:lnTo>
                                  <a:lnTo>
                                    <a:pt x="2493909" y="349321"/>
                                  </a:lnTo>
                                  <a:lnTo>
                                    <a:pt x="2494778" y="350033"/>
                                  </a:lnTo>
                                  <a:lnTo>
                                    <a:pt x="2495165" y="350245"/>
                                  </a:lnTo>
                                  <a:lnTo>
                                    <a:pt x="2495261" y="350245"/>
                                  </a:lnTo>
                                  <a:lnTo>
                                    <a:pt x="2495455" y="350317"/>
                                  </a:lnTo>
                                  <a:lnTo>
                                    <a:pt x="2495745" y="350317"/>
                                  </a:lnTo>
                                  <a:lnTo>
                                    <a:pt x="2496414" y="350245"/>
                                  </a:lnTo>
                                  <a:lnTo>
                                    <a:pt x="2496511" y="350245"/>
                                  </a:lnTo>
                                  <a:lnTo>
                                    <a:pt x="2496704" y="350317"/>
                                  </a:lnTo>
                                  <a:lnTo>
                                    <a:pt x="2496897" y="350528"/>
                                  </a:lnTo>
                                  <a:lnTo>
                                    <a:pt x="2496897" y="350601"/>
                                  </a:lnTo>
                                  <a:lnTo>
                                    <a:pt x="2496994" y="350812"/>
                                  </a:lnTo>
                                  <a:lnTo>
                                    <a:pt x="2496994" y="350957"/>
                                  </a:lnTo>
                                  <a:lnTo>
                                    <a:pt x="2496801" y="351380"/>
                                  </a:lnTo>
                                  <a:lnTo>
                                    <a:pt x="2496608" y="351736"/>
                                  </a:lnTo>
                                  <a:lnTo>
                                    <a:pt x="2496414" y="351947"/>
                                  </a:lnTo>
                                  <a:lnTo>
                                    <a:pt x="2495938" y="352442"/>
                                  </a:lnTo>
                                  <a:lnTo>
                                    <a:pt x="2495745" y="352726"/>
                                  </a:lnTo>
                                  <a:lnTo>
                                    <a:pt x="2495551" y="353010"/>
                                  </a:lnTo>
                                  <a:lnTo>
                                    <a:pt x="2495455" y="353366"/>
                                  </a:lnTo>
                                  <a:lnTo>
                                    <a:pt x="2495455" y="353788"/>
                                  </a:lnTo>
                                  <a:lnTo>
                                    <a:pt x="2495455" y="354217"/>
                                  </a:lnTo>
                                  <a:lnTo>
                                    <a:pt x="2495455" y="354640"/>
                                  </a:lnTo>
                                  <a:lnTo>
                                    <a:pt x="2495551" y="355207"/>
                                  </a:lnTo>
                                  <a:lnTo>
                                    <a:pt x="2495551" y="355491"/>
                                  </a:lnTo>
                                  <a:lnTo>
                                    <a:pt x="2495648" y="355774"/>
                                  </a:lnTo>
                                  <a:lnTo>
                                    <a:pt x="2495938" y="356342"/>
                                  </a:lnTo>
                                  <a:lnTo>
                                    <a:pt x="2496221" y="356837"/>
                                  </a:lnTo>
                                  <a:lnTo>
                                    <a:pt x="2496608" y="357332"/>
                                  </a:lnTo>
                                  <a:lnTo>
                                    <a:pt x="2497091" y="357827"/>
                                  </a:lnTo>
                                  <a:lnTo>
                                    <a:pt x="2497670" y="358395"/>
                                  </a:lnTo>
                                  <a:lnTo>
                                    <a:pt x="2497863" y="358612"/>
                                  </a:lnTo>
                                  <a:lnTo>
                                    <a:pt x="2499306" y="360876"/>
                                  </a:lnTo>
                                  <a:lnTo>
                                    <a:pt x="2499596" y="361443"/>
                                  </a:lnTo>
                                  <a:lnTo>
                                    <a:pt x="2499789" y="361727"/>
                                  </a:lnTo>
                                  <a:lnTo>
                                    <a:pt x="2499886" y="362011"/>
                                  </a:lnTo>
                                  <a:lnTo>
                                    <a:pt x="2499982" y="362723"/>
                                  </a:lnTo>
                                  <a:lnTo>
                                    <a:pt x="2500369" y="364136"/>
                                  </a:lnTo>
                                  <a:lnTo>
                                    <a:pt x="2500465" y="364419"/>
                                  </a:lnTo>
                                  <a:lnTo>
                                    <a:pt x="2501039" y="365059"/>
                                  </a:lnTo>
                                  <a:lnTo>
                                    <a:pt x="2501618" y="365983"/>
                                  </a:lnTo>
                                  <a:lnTo>
                                    <a:pt x="2502488" y="366901"/>
                                  </a:lnTo>
                                  <a:lnTo>
                                    <a:pt x="2502874" y="367402"/>
                                  </a:lnTo>
                                  <a:lnTo>
                                    <a:pt x="2503158" y="367969"/>
                                  </a:lnTo>
                                  <a:lnTo>
                                    <a:pt x="2503351" y="368319"/>
                                  </a:lnTo>
                                  <a:lnTo>
                                    <a:pt x="2503544" y="368675"/>
                                  </a:lnTo>
                                  <a:lnTo>
                                    <a:pt x="2503737" y="369382"/>
                                  </a:lnTo>
                                  <a:lnTo>
                                    <a:pt x="2503834" y="369527"/>
                                  </a:lnTo>
                                  <a:lnTo>
                                    <a:pt x="2503930" y="369738"/>
                                  </a:lnTo>
                                  <a:lnTo>
                                    <a:pt x="2504124" y="369949"/>
                                  </a:lnTo>
                                  <a:lnTo>
                                    <a:pt x="2504317" y="370022"/>
                                  </a:lnTo>
                                  <a:lnTo>
                                    <a:pt x="2504703" y="370233"/>
                                  </a:lnTo>
                                  <a:lnTo>
                                    <a:pt x="2504993" y="370378"/>
                                  </a:lnTo>
                                  <a:lnTo>
                                    <a:pt x="2505283" y="370728"/>
                                  </a:lnTo>
                                  <a:lnTo>
                                    <a:pt x="2505470" y="370873"/>
                                  </a:lnTo>
                                  <a:lnTo>
                                    <a:pt x="2505566" y="371012"/>
                                  </a:lnTo>
                                  <a:lnTo>
                                    <a:pt x="2505566" y="371368"/>
                                  </a:lnTo>
                                  <a:lnTo>
                                    <a:pt x="2505760" y="372219"/>
                                  </a:lnTo>
                                  <a:lnTo>
                                    <a:pt x="2505760" y="372714"/>
                                  </a:lnTo>
                                  <a:lnTo>
                                    <a:pt x="2505760" y="372932"/>
                                  </a:lnTo>
                                  <a:lnTo>
                                    <a:pt x="2505663" y="373282"/>
                                  </a:lnTo>
                                  <a:lnTo>
                                    <a:pt x="2505566" y="373565"/>
                                  </a:lnTo>
                                  <a:lnTo>
                                    <a:pt x="2505373" y="373777"/>
                                  </a:lnTo>
                                  <a:lnTo>
                                    <a:pt x="2505090" y="374061"/>
                                  </a:lnTo>
                                  <a:lnTo>
                                    <a:pt x="2504800" y="374344"/>
                                  </a:lnTo>
                                  <a:lnTo>
                                    <a:pt x="2504607" y="374489"/>
                                  </a:lnTo>
                                  <a:lnTo>
                                    <a:pt x="2504220" y="374839"/>
                                  </a:lnTo>
                                  <a:lnTo>
                                    <a:pt x="2504027" y="374984"/>
                                  </a:lnTo>
                                  <a:lnTo>
                                    <a:pt x="2503930" y="375268"/>
                                  </a:lnTo>
                                  <a:lnTo>
                                    <a:pt x="2503834" y="375407"/>
                                  </a:lnTo>
                                  <a:lnTo>
                                    <a:pt x="2503930" y="375690"/>
                                  </a:lnTo>
                                  <a:lnTo>
                                    <a:pt x="2504124" y="375974"/>
                                  </a:lnTo>
                                  <a:lnTo>
                                    <a:pt x="2505283" y="377182"/>
                                  </a:lnTo>
                                  <a:lnTo>
                                    <a:pt x="2506339" y="378172"/>
                                  </a:lnTo>
                                  <a:lnTo>
                                    <a:pt x="2506533" y="378316"/>
                                  </a:lnTo>
                                  <a:lnTo>
                                    <a:pt x="2506629" y="378600"/>
                                  </a:lnTo>
                                  <a:lnTo>
                                    <a:pt x="2506822" y="379240"/>
                                  </a:lnTo>
                                  <a:lnTo>
                                    <a:pt x="2507112" y="379663"/>
                                  </a:lnTo>
                                  <a:lnTo>
                                    <a:pt x="2507305" y="379802"/>
                                  </a:lnTo>
                                  <a:lnTo>
                                    <a:pt x="2508072" y="380019"/>
                                  </a:lnTo>
                                  <a:lnTo>
                                    <a:pt x="2508265" y="380085"/>
                                  </a:lnTo>
                                  <a:lnTo>
                                    <a:pt x="2508458" y="380230"/>
                                  </a:lnTo>
                                  <a:lnTo>
                                    <a:pt x="2508652" y="380442"/>
                                  </a:lnTo>
                                  <a:lnTo>
                                    <a:pt x="2508941" y="380653"/>
                                  </a:lnTo>
                                  <a:lnTo>
                                    <a:pt x="2510384" y="382428"/>
                                  </a:lnTo>
                                  <a:lnTo>
                                    <a:pt x="2510577" y="382711"/>
                                  </a:lnTo>
                                  <a:lnTo>
                                    <a:pt x="2510964" y="383490"/>
                                  </a:lnTo>
                                  <a:lnTo>
                                    <a:pt x="2511157" y="383702"/>
                                  </a:lnTo>
                                  <a:lnTo>
                                    <a:pt x="2511350" y="383985"/>
                                  </a:lnTo>
                                  <a:lnTo>
                                    <a:pt x="2512123" y="384698"/>
                                  </a:lnTo>
                                  <a:lnTo>
                                    <a:pt x="2512503" y="385476"/>
                                  </a:lnTo>
                                  <a:lnTo>
                                    <a:pt x="2512696" y="385688"/>
                                  </a:lnTo>
                                  <a:lnTo>
                                    <a:pt x="2513469" y="386466"/>
                                  </a:lnTo>
                                  <a:lnTo>
                                    <a:pt x="2514338" y="387245"/>
                                  </a:lnTo>
                                  <a:lnTo>
                                    <a:pt x="2514719" y="387601"/>
                                  </a:lnTo>
                                  <a:lnTo>
                                    <a:pt x="2515395" y="388453"/>
                                  </a:lnTo>
                                  <a:lnTo>
                                    <a:pt x="2515685" y="388948"/>
                                  </a:lnTo>
                                  <a:lnTo>
                                    <a:pt x="2515878" y="389376"/>
                                  </a:lnTo>
                                  <a:lnTo>
                                    <a:pt x="2515974" y="389871"/>
                                  </a:lnTo>
                                  <a:lnTo>
                                    <a:pt x="2516071" y="390439"/>
                                  </a:lnTo>
                                  <a:lnTo>
                                    <a:pt x="2516168" y="391006"/>
                                  </a:lnTo>
                                  <a:lnTo>
                                    <a:pt x="2516264" y="392208"/>
                                  </a:lnTo>
                                  <a:lnTo>
                                    <a:pt x="2516554" y="394333"/>
                                  </a:lnTo>
                                  <a:lnTo>
                                    <a:pt x="2516554" y="394616"/>
                                  </a:lnTo>
                                  <a:lnTo>
                                    <a:pt x="2516747" y="394834"/>
                                  </a:lnTo>
                                  <a:lnTo>
                                    <a:pt x="2516940" y="395117"/>
                                  </a:lnTo>
                                  <a:lnTo>
                                    <a:pt x="2517127" y="395401"/>
                                  </a:lnTo>
                                  <a:lnTo>
                                    <a:pt x="2517514" y="395751"/>
                                  </a:lnTo>
                                  <a:lnTo>
                                    <a:pt x="2517804" y="395896"/>
                                  </a:lnTo>
                                  <a:lnTo>
                                    <a:pt x="2517997" y="395969"/>
                                  </a:lnTo>
                                  <a:lnTo>
                                    <a:pt x="2519633" y="396675"/>
                                  </a:lnTo>
                                  <a:lnTo>
                                    <a:pt x="2520309" y="397104"/>
                                  </a:lnTo>
                                  <a:lnTo>
                                    <a:pt x="2520599" y="397242"/>
                                  </a:lnTo>
                                  <a:lnTo>
                                    <a:pt x="2520792" y="397242"/>
                                  </a:lnTo>
                                  <a:lnTo>
                                    <a:pt x="2520888" y="397315"/>
                                  </a:lnTo>
                                  <a:lnTo>
                                    <a:pt x="2521178" y="397242"/>
                                  </a:lnTo>
                                  <a:lnTo>
                                    <a:pt x="2522041" y="396959"/>
                                  </a:lnTo>
                                  <a:lnTo>
                                    <a:pt x="2522621" y="396747"/>
                                  </a:lnTo>
                                  <a:lnTo>
                                    <a:pt x="2522814" y="396675"/>
                                  </a:lnTo>
                                  <a:lnTo>
                                    <a:pt x="2524740" y="395401"/>
                                  </a:lnTo>
                                  <a:lnTo>
                                    <a:pt x="2525030" y="395256"/>
                                  </a:lnTo>
                                  <a:lnTo>
                                    <a:pt x="2525223" y="395117"/>
                                  </a:lnTo>
                                  <a:lnTo>
                                    <a:pt x="2525609" y="395045"/>
                                  </a:lnTo>
                                  <a:lnTo>
                                    <a:pt x="2525996" y="394973"/>
                                  </a:lnTo>
                                  <a:lnTo>
                                    <a:pt x="2526279" y="395045"/>
                                  </a:lnTo>
                                  <a:lnTo>
                                    <a:pt x="2526473" y="395045"/>
                                  </a:lnTo>
                                  <a:lnTo>
                                    <a:pt x="2526859" y="395184"/>
                                  </a:lnTo>
                                  <a:lnTo>
                                    <a:pt x="2527149" y="395329"/>
                                  </a:lnTo>
                                  <a:lnTo>
                                    <a:pt x="2527439" y="395540"/>
                                  </a:lnTo>
                                  <a:lnTo>
                                    <a:pt x="2527728" y="395824"/>
                                  </a:lnTo>
                                  <a:lnTo>
                                    <a:pt x="2528018" y="396180"/>
                                  </a:lnTo>
                                  <a:lnTo>
                                    <a:pt x="2528404" y="396747"/>
                                  </a:lnTo>
                                  <a:lnTo>
                                    <a:pt x="2528785" y="397315"/>
                                  </a:lnTo>
                                  <a:lnTo>
                                    <a:pt x="2529461" y="398589"/>
                                  </a:lnTo>
                                  <a:lnTo>
                                    <a:pt x="2529654" y="399156"/>
                                  </a:lnTo>
                                  <a:lnTo>
                                    <a:pt x="2529944" y="399796"/>
                                  </a:lnTo>
                                  <a:lnTo>
                                    <a:pt x="2530233" y="400291"/>
                                  </a:lnTo>
                                  <a:lnTo>
                                    <a:pt x="2530620" y="400859"/>
                                  </a:lnTo>
                                  <a:lnTo>
                                    <a:pt x="2532159" y="402627"/>
                                  </a:lnTo>
                                  <a:lnTo>
                                    <a:pt x="2532546" y="403267"/>
                                  </a:lnTo>
                                  <a:lnTo>
                                    <a:pt x="2534278" y="405960"/>
                                  </a:lnTo>
                                  <a:lnTo>
                                    <a:pt x="2534472" y="406316"/>
                                  </a:lnTo>
                                  <a:lnTo>
                                    <a:pt x="2535051" y="407451"/>
                                  </a:lnTo>
                                  <a:lnTo>
                                    <a:pt x="2535335" y="408018"/>
                                  </a:lnTo>
                                  <a:lnTo>
                                    <a:pt x="2535721" y="408586"/>
                                  </a:lnTo>
                                  <a:lnTo>
                                    <a:pt x="2536398" y="409648"/>
                                  </a:lnTo>
                                  <a:lnTo>
                                    <a:pt x="2536784" y="410282"/>
                                  </a:lnTo>
                                  <a:lnTo>
                                    <a:pt x="2537170" y="410995"/>
                                  </a:lnTo>
                                  <a:lnTo>
                                    <a:pt x="2537550" y="411701"/>
                                  </a:lnTo>
                                  <a:lnTo>
                                    <a:pt x="2538227" y="413192"/>
                                  </a:lnTo>
                                  <a:lnTo>
                                    <a:pt x="2538516" y="413971"/>
                                  </a:lnTo>
                                  <a:lnTo>
                                    <a:pt x="2539289" y="416307"/>
                                  </a:lnTo>
                                  <a:lnTo>
                                    <a:pt x="2539386" y="416663"/>
                                  </a:lnTo>
                                  <a:lnTo>
                                    <a:pt x="2539772" y="418438"/>
                                  </a:lnTo>
                                  <a:lnTo>
                                    <a:pt x="2539863" y="419072"/>
                                  </a:lnTo>
                                  <a:lnTo>
                                    <a:pt x="2539863" y="421131"/>
                                  </a:lnTo>
                                  <a:lnTo>
                                    <a:pt x="2539863" y="421837"/>
                                  </a:lnTo>
                                  <a:lnTo>
                                    <a:pt x="2539772" y="422121"/>
                                  </a:lnTo>
                                  <a:lnTo>
                                    <a:pt x="2539386" y="422906"/>
                                  </a:lnTo>
                                  <a:lnTo>
                                    <a:pt x="2539192" y="423401"/>
                                  </a:lnTo>
                                  <a:lnTo>
                                    <a:pt x="2538999" y="423896"/>
                                  </a:lnTo>
                                  <a:lnTo>
                                    <a:pt x="2538034" y="426021"/>
                                  </a:lnTo>
                                  <a:lnTo>
                                    <a:pt x="2537744" y="426733"/>
                                  </a:lnTo>
                                  <a:lnTo>
                                    <a:pt x="2537647" y="426799"/>
                                  </a:lnTo>
                                  <a:lnTo>
                                    <a:pt x="2537460" y="426872"/>
                                  </a:lnTo>
                                  <a:lnTo>
                                    <a:pt x="2537074" y="427017"/>
                                  </a:lnTo>
                                  <a:lnTo>
                                    <a:pt x="2536784" y="427156"/>
                                  </a:lnTo>
                                  <a:lnTo>
                                    <a:pt x="2536398" y="427228"/>
                                  </a:lnTo>
                                  <a:lnTo>
                                    <a:pt x="2536108" y="427228"/>
                                  </a:lnTo>
                                  <a:lnTo>
                                    <a:pt x="2535914" y="427156"/>
                                  </a:lnTo>
                                  <a:lnTo>
                                    <a:pt x="2535624" y="427083"/>
                                  </a:lnTo>
                                  <a:lnTo>
                                    <a:pt x="2535335" y="427017"/>
                                  </a:lnTo>
                                  <a:lnTo>
                                    <a:pt x="2534955" y="426872"/>
                                  </a:lnTo>
                                  <a:lnTo>
                                    <a:pt x="2534568" y="426661"/>
                                  </a:lnTo>
                                  <a:lnTo>
                                    <a:pt x="2534472" y="426588"/>
                                  </a:lnTo>
                                  <a:lnTo>
                                    <a:pt x="2534278" y="426449"/>
                                  </a:lnTo>
                                  <a:lnTo>
                                    <a:pt x="2534085" y="426304"/>
                                  </a:lnTo>
                                  <a:lnTo>
                                    <a:pt x="2533892" y="426232"/>
                                  </a:lnTo>
                                  <a:lnTo>
                                    <a:pt x="2533699" y="426166"/>
                                  </a:lnTo>
                                  <a:lnTo>
                                    <a:pt x="2533409" y="426166"/>
                                  </a:lnTo>
                                  <a:lnTo>
                                    <a:pt x="2533216" y="426377"/>
                                  </a:lnTo>
                                  <a:lnTo>
                                    <a:pt x="2532932" y="426516"/>
                                  </a:lnTo>
                                  <a:lnTo>
                                    <a:pt x="2532642" y="426799"/>
                                  </a:lnTo>
                                  <a:lnTo>
                                    <a:pt x="2532546" y="426944"/>
                                  </a:lnTo>
                                  <a:lnTo>
                                    <a:pt x="2532449" y="427156"/>
                                  </a:lnTo>
                                  <a:lnTo>
                                    <a:pt x="2532449" y="427301"/>
                                  </a:lnTo>
                                  <a:lnTo>
                                    <a:pt x="2532546" y="427651"/>
                                  </a:lnTo>
                                  <a:lnTo>
                                    <a:pt x="2532739" y="427934"/>
                                  </a:lnTo>
                                  <a:lnTo>
                                    <a:pt x="2533119" y="428502"/>
                                  </a:lnTo>
                                  <a:lnTo>
                                    <a:pt x="2533312" y="429281"/>
                                  </a:lnTo>
                                  <a:lnTo>
                                    <a:pt x="2533506" y="429776"/>
                                  </a:lnTo>
                                  <a:lnTo>
                                    <a:pt x="2533795" y="430204"/>
                                  </a:lnTo>
                                  <a:lnTo>
                                    <a:pt x="2534278" y="431128"/>
                                  </a:lnTo>
                                  <a:lnTo>
                                    <a:pt x="2534665" y="431762"/>
                                  </a:lnTo>
                                  <a:lnTo>
                                    <a:pt x="2534858" y="432118"/>
                                  </a:lnTo>
                                  <a:lnTo>
                                    <a:pt x="2535051" y="432969"/>
                                  </a:lnTo>
                                  <a:lnTo>
                                    <a:pt x="2535051" y="433325"/>
                                  </a:lnTo>
                                  <a:lnTo>
                                    <a:pt x="2535148" y="433820"/>
                                  </a:lnTo>
                                  <a:lnTo>
                                    <a:pt x="2535148" y="434315"/>
                                  </a:lnTo>
                                  <a:lnTo>
                                    <a:pt x="2535051" y="435378"/>
                                  </a:lnTo>
                                  <a:lnTo>
                                    <a:pt x="2535148" y="436229"/>
                                  </a:lnTo>
                                  <a:lnTo>
                                    <a:pt x="2535051" y="436652"/>
                                  </a:lnTo>
                                  <a:lnTo>
                                    <a:pt x="2534955" y="437080"/>
                                  </a:lnTo>
                                  <a:lnTo>
                                    <a:pt x="2534858" y="437648"/>
                                  </a:lnTo>
                                  <a:lnTo>
                                    <a:pt x="2534665" y="437859"/>
                                  </a:lnTo>
                                  <a:lnTo>
                                    <a:pt x="2534568" y="438070"/>
                                  </a:lnTo>
                                  <a:lnTo>
                                    <a:pt x="2534278" y="438427"/>
                                  </a:lnTo>
                                  <a:lnTo>
                                    <a:pt x="2533216" y="439417"/>
                                  </a:lnTo>
                                  <a:lnTo>
                                    <a:pt x="2532932" y="439700"/>
                                  </a:lnTo>
                                  <a:lnTo>
                                    <a:pt x="2532642" y="440195"/>
                                  </a:lnTo>
                                  <a:lnTo>
                                    <a:pt x="2532546" y="440413"/>
                                  </a:lnTo>
                                  <a:lnTo>
                                    <a:pt x="2532546" y="440552"/>
                                  </a:lnTo>
                                  <a:lnTo>
                                    <a:pt x="2532642" y="440697"/>
                                  </a:lnTo>
                                  <a:lnTo>
                                    <a:pt x="2532836" y="440769"/>
                                  </a:lnTo>
                                  <a:lnTo>
                                    <a:pt x="2533023" y="440908"/>
                                  </a:lnTo>
                                  <a:lnTo>
                                    <a:pt x="2533602" y="441119"/>
                                  </a:lnTo>
                                  <a:lnTo>
                                    <a:pt x="2533795" y="441192"/>
                                  </a:lnTo>
                                  <a:lnTo>
                                    <a:pt x="2533989" y="441330"/>
                                  </a:lnTo>
                                  <a:lnTo>
                                    <a:pt x="2534182" y="441548"/>
                                  </a:lnTo>
                                  <a:lnTo>
                                    <a:pt x="2534375" y="441759"/>
                                  </a:lnTo>
                                  <a:lnTo>
                                    <a:pt x="2534568" y="442115"/>
                                  </a:lnTo>
                                  <a:lnTo>
                                    <a:pt x="2535914" y="445164"/>
                                  </a:lnTo>
                                  <a:lnTo>
                                    <a:pt x="2536011" y="445798"/>
                                  </a:lnTo>
                                  <a:lnTo>
                                    <a:pt x="2536204" y="445943"/>
                                  </a:lnTo>
                                  <a:lnTo>
                                    <a:pt x="2537267" y="446365"/>
                                  </a:lnTo>
                                  <a:lnTo>
                                    <a:pt x="2538130" y="446794"/>
                                  </a:lnTo>
                                  <a:lnTo>
                                    <a:pt x="2538903" y="447289"/>
                                  </a:lnTo>
                                  <a:lnTo>
                                    <a:pt x="2539192" y="447500"/>
                                  </a:lnTo>
                                  <a:lnTo>
                                    <a:pt x="2539579" y="447923"/>
                                  </a:lnTo>
                                  <a:lnTo>
                                    <a:pt x="2539579" y="448140"/>
                                  </a:lnTo>
                                  <a:lnTo>
                                    <a:pt x="2539579" y="448351"/>
                                  </a:lnTo>
                                  <a:lnTo>
                                    <a:pt x="2539482" y="448702"/>
                                  </a:lnTo>
                                  <a:lnTo>
                                    <a:pt x="2539386" y="448847"/>
                                  </a:lnTo>
                                  <a:lnTo>
                                    <a:pt x="2539192" y="448991"/>
                                  </a:lnTo>
                                  <a:lnTo>
                                    <a:pt x="2539096" y="449203"/>
                                  </a:lnTo>
                                  <a:lnTo>
                                    <a:pt x="2538710" y="449414"/>
                                  </a:lnTo>
                                  <a:lnTo>
                                    <a:pt x="2538420" y="449553"/>
                                  </a:lnTo>
                                  <a:lnTo>
                                    <a:pt x="2537937" y="449770"/>
                                  </a:lnTo>
                                  <a:lnTo>
                                    <a:pt x="2537460" y="449909"/>
                                  </a:lnTo>
                                  <a:lnTo>
                                    <a:pt x="2535818" y="450265"/>
                                  </a:lnTo>
                                  <a:lnTo>
                                    <a:pt x="2535528" y="450404"/>
                                  </a:lnTo>
                                  <a:lnTo>
                                    <a:pt x="2535335" y="450476"/>
                                  </a:lnTo>
                                  <a:lnTo>
                                    <a:pt x="2534858" y="450905"/>
                                  </a:lnTo>
                                  <a:lnTo>
                                    <a:pt x="2534375" y="451328"/>
                                  </a:lnTo>
                                  <a:lnTo>
                                    <a:pt x="2533506" y="452106"/>
                                  </a:lnTo>
                                  <a:lnTo>
                                    <a:pt x="2533023" y="452463"/>
                                  </a:lnTo>
                                  <a:lnTo>
                                    <a:pt x="2532642" y="452958"/>
                                  </a:lnTo>
                                  <a:lnTo>
                                    <a:pt x="2532353" y="453386"/>
                                  </a:lnTo>
                                  <a:lnTo>
                                    <a:pt x="2531773" y="454304"/>
                                  </a:lnTo>
                                  <a:lnTo>
                                    <a:pt x="2531580" y="454799"/>
                                  </a:lnTo>
                                  <a:lnTo>
                                    <a:pt x="2531387" y="455083"/>
                                  </a:lnTo>
                                  <a:lnTo>
                                    <a:pt x="2531290" y="455584"/>
                                  </a:lnTo>
                                  <a:lnTo>
                                    <a:pt x="2531194" y="456079"/>
                                  </a:lnTo>
                                  <a:lnTo>
                                    <a:pt x="2531194" y="456996"/>
                                  </a:lnTo>
                                  <a:lnTo>
                                    <a:pt x="2531194" y="458204"/>
                                  </a:lnTo>
                                  <a:lnTo>
                                    <a:pt x="2531290" y="459194"/>
                                  </a:lnTo>
                                  <a:lnTo>
                                    <a:pt x="2531290" y="459550"/>
                                  </a:lnTo>
                                  <a:lnTo>
                                    <a:pt x="2531387" y="459834"/>
                                  </a:lnTo>
                                  <a:lnTo>
                                    <a:pt x="2531580" y="460045"/>
                                  </a:lnTo>
                                  <a:lnTo>
                                    <a:pt x="2531676" y="460190"/>
                                  </a:lnTo>
                                  <a:lnTo>
                                    <a:pt x="2532159" y="460401"/>
                                  </a:lnTo>
                                  <a:lnTo>
                                    <a:pt x="2532353" y="460613"/>
                                  </a:lnTo>
                                  <a:lnTo>
                                    <a:pt x="2532353" y="460757"/>
                                  </a:lnTo>
                                  <a:lnTo>
                                    <a:pt x="2532353" y="460824"/>
                                  </a:lnTo>
                                  <a:lnTo>
                                    <a:pt x="2532353" y="461609"/>
                                  </a:lnTo>
                                  <a:lnTo>
                                    <a:pt x="2532256" y="464084"/>
                                  </a:lnTo>
                                  <a:lnTo>
                                    <a:pt x="2532256" y="464440"/>
                                  </a:lnTo>
                                  <a:lnTo>
                                    <a:pt x="2532353" y="464935"/>
                                  </a:lnTo>
                                  <a:lnTo>
                                    <a:pt x="2532546" y="465436"/>
                                  </a:lnTo>
                                  <a:lnTo>
                                    <a:pt x="2532739" y="466142"/>
                                  </a:lnTo>
                                  <a:lnTo>
                                    <a:pt x="2533023" y="466782"/>
                                  </a:lnTo>
                                  <a:lnTo>
                                    <a:pt x="2533312" y="467277"/>
                                  </a:lnTo>
                                  <a:lnTo>
                                    <a:pt x="2533602" y="467772"/>
                                  </a:lnTo>
                                  <a:lnTo>
                                    <a:pt x="2533795" y="468056"/>
                                  </a:lnTo>
                                  <a:lnTo>
                                    <a:pt x="2534085" y="468267"/>
                                  </a:lnTo>
                                  <a:lnTo>
                                    <a:pt x="2534472" y="468551"/>
                                  </a:lnTo>
                                  <a:lnTo>
                                    <a:pt x="2536204" y="468835"/>
                                  </a:lnTo>
                                  <a:lnTo>
                                    <a:pt x="2536398" y="468980"/>
                                  </a:lnTo>
                                  <a:lnTo>
                                    <a:pt x="2536494" y="469052"/>
                                  </a:lnTo>
                                  <a:lnTo>
                                    <a:pt x="2536687" y="469191"/>
                                  </a:lnTo>
                                  <a:lnTo>
                                    <a:pt x="2536880" y="469402"/>
                                  </a:lnTo>
                                  <a:lnTo>
                                    <a:pt x="2538130" y="471461"/>
                                  </a:lnTo>
                                  <a:lnTo>
                                    <a:pt x="2538806" y="472735"/>
                                  </a:lnTo>
                                  <a:lnTo>
                                    <a:pt x="2538999" y="473302"/>
                                  </a:lnTo>
                                  <a:lnTo>
                                    <a:pt x="2539386" y="474365"/>
                                  </a:lnTo>
                                  <a:lnTo>
                                    <a:pt x="2539482" y="474932"/>
                                  </a:lnTo>
                                  <a:lnTo>
                                    <a:pt x="2539579" y="475361"/>
                                  </a:lnTo>
                                  <a:lnTo>
                                    <a:pt x="2539579" y="475856"/>
                                  </a:lnTo>
                                  <a:lnTo>
                                    <a:pt x="2539482" y="476067"/>
                                  </a:lnTo>
                                  <a:lnTo>
                                    <a:pt x="2539386" y="476423"/>
                                  </a:lnTo>
                                  <a:lnTo>
                                    <a:pt x="2539289" y="476707"/>
                                  </a:lnTo>
                                  <a:lnTo>
                                    <a:pt x="2539289" y="477275"/>
                                  </a:lnTo>
                                  <a:lnTo>
                                    <a:pt x="2539386" y="478265"/>
                                  </a:lnTo>
                                  <a:lnTo>
                                    <a:pt x="2539386" y="478476"/>
                                  </a:lnTo>
                                  <a:lnTo>
                                    <a:pt x="2539482" y="478760"/>
                                  </a:lnTo>
                                  <a:lnTo>
                                    <a:pt x="2539675" y="479116"/>
                                  </a:lnTo>
                                  <a:lnTo>
                                    <a:pt x="2539863" y="479472"/>
                                  </a:lnTo>
                                  <a:lnTo>
                                    <a:pt x="2540152" y="479895"/>
                                  </a:lnTo>
                                  <a:lnTo>
                                    <a:pt x="2540442" y="480317"/>
                                  </a:lnTo>
                                  <a:lnTo>
                                    <a:pt x="2540925" y="480818"/>
                                  </a:lnTo>
                                  <a:lnTo>
                                    <a:pt x="2541118" y="481030"/>
                                  </a:lnTo>
                                  <a:lnTo>
                                    <a:pt x="2541311" y="481452"/>
                                  </a:lnTo>
                                  <a:lnTo>
                                    <a:pt x="2541505" y="481808"/>
                                  </a:lnTo>
                                  <a:lnTo>
                                    <a:pt x="2541794" y="483366"/>
                                  </a:lnTo>
                                  <a:lnTo>
                                    <a:pt x="2541794" y="483583"/>
                                  </a:lnTo>
                                  <a:lnTo>
                                    <a:pt x="2541794" y="483794"/>
                                  </a:lnTo>
                                  <a:lnTo>
                                    <a:pt x="2541794" y="484006"/>
                                  </a:lnTo>
                                  <a:lnTo>
                                    <a:pt x="2541408" y="484646"/>
                                  </a:lnTo>
                                  <a:lnTo>
                                    <a:pt x="2541118" y="485068"/>
                                  </a:lnTo>
                                  <a:lnTo>
                                    <a:pt x="2540732" y="485563"/>
                                  </a:lnTo>
                                  <a:lnTo>
                                    <a:pt x="2539096" y="487622"/>
                                  </a:lnTo>
                                  <a:lnTo>
                                    <a:pt x="2538999" y="487833"/>
                                  </a:lnTo>
                                  <a:lnTo>
                                    <a:pt x="2538999" y="488117"/>
                                  </a:lnTo>
                                  <a:lnTo>
                                    <a:pt x="2538903" y="488896"/>
                                  </a:lnTo>
                                  <a:lnTo>
                                    <a:pt x="2538999" y="489107"/>
                                  </a:lnTo>
                                  <a:lnTo>
                                    <a:pt x="2538999" y="489391"/>
                                  </a:lnTo>
                                  <a:lnTo>
                                    <a:pt x="2539192" y="489892"/>
                                  </a:lnTo>
                                  <a:lnTo>
                                    <a:pt x="2539579" y="491304"/>
                                  </a:lnTo>
                                  <a:lnTo>
                                    <a:pt x="2540539" y="494069"/>
                                  </a:lnTo>
                                  <a:lnTo>
                                    <a:pt x="2540539" y="494287"/>
                                  </a:lnTo>
                                  <a:lnTo>
                                    <a:pt x="2540635" y="494637"/>
                                  </a:lnTo>
                                  <a:lnTo>
                                    <a:pt x="2540635" y="494993"/>
                                  </a:lnTo>
                                  <a:lnTo>
                                    <a:pt x="2540828" y="495561"/>
                                  </a:lnTo>
                                  <a:lnTo>
                                    <a:pt x="2540925" y="496484"/>
                                  </a:lnTo>
                                  <a:lnTo>
                                    <a:pt x="2541022" y="496696"/>
                                  </a:lnTo>
                                  <a:lnTo>
                                    <a:pt x="2541118" y="496979"/>
                                  </a:lnTo>
                                  <a:lnTo>
                                    <a:pt x="2541505" y="497474"/>
                                  </a:lnTo>
                                  <a:lnTo>
                                    <a:pt x="2541794" y="497547"/>
                                  </a:lnTo>
                                  <a:lnTo>
                                    <a:pt x="2543720" y="497402"/>
                                  </a:lnTo>
                                  <a:lnTo>
                                    <a:pt x="2543914" y="497402"/>
                                  </a:lnTo>
                                  <a:lnTo>
                                    <a:pt x="2544107" y="497474"/>
                                  </a:lnTo>
                                  <a:lnTo>
                                    <a:pt x="2544390" y="497547"/>
                                  </a:lnTo>
                                  <a:lnTo>
                                    <a:pt x="2544583" y="497686"/>
                                  </a:lnTo>
                                  <a:lnTo>
                                    <a:pt x="2544777" y="497897"/>
                                  </a:lnTo>
                                  <a:lnTo>
                                    <a:pt x="2544970" y="498253"/>
                                  </a:lnTo>
                                  <a:lnTo>
                                    <a:pt x="2545163" y="498609"/>
                                  </a:lnTo>
                                  <a:lnTo>
                                    <a:pt x="2545260" y="499032"/>
                                  </a:lnTo>
                                  <a:lnTo>
                                    <a:pt x="2545260" y="499460"/>
                                  </a:lnTo>
                                  <a:lnTo>
                                    <a:pt x="2545260" y="499883"/>
                                  </a:lnTo>
                                  <a:lnTo>
                                    <a:pt x="2545163" y="500167"/>
                                  </a:lnTo>
                                  <a:lnTo>
                                    <a:pt x="2545066" y="500378"/>
                                  </a:lnTo>
                                  <a:lnTo>
                                    <a:pt x="2544107" y="502153"/>
                                  </a:lnTo>
                                  <a:lnTo>
                                    <a:pt x="2543044" y="503855"/>
                                  </a:lnTo>
                                  <a:lnTo>
                                    <a:pt x="2542947" y="504067"/>
                                  </a:lnTo>
                                  <a:lnTo>
                                    <a:pt x="2542947" y="504278"/>
                                  </a:lnTo>
                                  <a:lnTo>
                                    <a:pt x="2542947" y="504423"/>
                                  </a:lnTo>
                                  <a:lnTo>
                                    <a:pt x="2543044" y="504489"/>
                                  </a:lnTo>
                                  <a:lnTo>
                                    <a:pt x="2543140" y="504562"/>
                                  </a:lnTo>
                                  <a:lnTo>
                                    <a:pt x="2543334" y="504562"/>
                                  </a:lnTo>
                                  <a:lnTo>
                                    <a:pt x="2543527" y="504489"/>
                                  </a:lnTo>
                                  <a:lnTo>
                                    <a:pt x="2544010" y="504206"/>
                                  </a:lnTo>
                                  <a:lnTo>
                                    <a:pt x="2544583" y="503994"/>
                                  </a:lnTo>
                                  <a:lnTo>
                                    <a:pt x="2545453" y="503499"/>
                                  </a:lnTo>
                                  <a:lnTo>
                                    <a:pt x="2545839" y="503360"/>
                                  </a:lnTo>
                                  <a:lnTo>
                                    <a:pt x="2546226" y="503215"/>
                                  </a:lnTo>
                                  <a:lnTo>
                                    <a:pt x="2546419" y="503215"/>
                                  </a:lnTo>
                                  <a:lnTo>
                                    <a:pt x="2546702" y="503215"/>
                                  </a:lnTo>
                                  <a:lnTo>
                                    <a:pt x="2546992" y="503360"/>
                                  </a:lnTo>
                                  <a:lnTo>
                                    <a:pt x="2547282" y="503427"/>
                                  </a:lnTo>
                                  <a:lnTo>
                                    <a:pt x="2549305" y="504707"/>
                                  </a:lnTo>
                                  <a:lnTo>
                                    <a:pt x="2549498" y="504845"/>
                                  </a:lnTo>
                                  <a:lnTo>
                                    <a:pt x="2549594" y="504990"/>
                                  </a:lnTo>
                                  <a:lnTo>
                                    <a:pt x="2549594" y="505202"/>
                                  </a:lnTo>
                                  <a:lnTo>
                                    <a:pt x="2549594" y="505413"/>
                                  </a:lnTo>
                                  <a:lnTo>
                                    <a:pt x="2549594" y="505769"/>
                                  </a:lnTo>
                                  <a:lnTo>
                                    <a:pt x="2549401" y="506337"/>
                                  </a:lnTo>
                                  <a:lnTo>
                                    <a:pt x="2549401" y="506475"/>
                                  </a:lnTo>
                                  <a:lnTo>
                                    <a:pt x="2549208" y="506759"/>
                                  </a:lnTo>
                                  <a:lnTo>
                                    <a:pt x="2548827" y="507254"/>
                                  </a:lnTo>
                                  <a:lnTo>
                                    <a:pt x="2548441" y="507683"/>
                                  </a:lnTo>
                                  <a:lnTo>
                                    <a:pt x="2546702" y="509524"/>
                                  </a:lnTo>
                                  <a:lnTo>
                                    <a:pt x="2545936" y="510303"/>
                                  </a:lnTo>
                                  <a:lnTo>
                                    <a:pt x="2544583" y="511583"/>
                                  </a:lnTo>
                                  <a:lnTo>
                                    <a:pt x="2544203" y="511866"/>
                                  </a:lnTo>
                                  <a:lnTo>
                                    <a:pt x="2543527" y="512361"/>
                                  </a:lnTo>
                                  <a:lnTo>
                                    <a:pt x="2542851" y="512718"/>
                                  </a:lnTo>
                                  <a:lnTo>
                                    <a:pt x="2542658" y="512784"/>
                                  </a:lnTo>
                                  <a:lnTo>
                                    <a:pt x="2542271" y="512857"/>
                                  </a:lnTo>
                                  <a:lnTo>
                                    <a:pt x="2542078" y="512929"/>
                                  </a:lnTo>
                                  <a:lnTo>
                                    <a:pt x="2541698" y="512857"/>
                                  </a:lnTo>
                                  <a:lnTo>
                                    <a:pt x="2541311" y="512784"/>
                                  </a:lnTo>
                                  <a:lnTo>
                                    <a:pt x="2540828" y="512645"/>
                                  </a:lnTo>
                                  <a:lnTo>
                                    <a:pt x="2540539" y="512573"/>
                                  </a:lnTo>
                                  <a:lnTo>
                                    <a:pt x="2540346" y="512428"/>
                                  </a:lnTo>
                                  <a:lnTo>
                                    <a:pt x="2540152" y="512289"/>
                                  </a:lnTo>
                                  <a:lnTo>
                                    <a:pt x="2539772" y="511794"/>
                                  </a:lnTo>
                                  <a:lnTo>
                                    <a:pt x="2539386" y="511583"/>
                                  </a:lnTo>
                                  <a:lnTo>
                                    <a:pt x="2539289" y="511438"/>
                                  </a:lnTo>
                                  <a:lnTo>
                                    <a:pt x="2539096" y="511365"/>
                                  </a:lnTo>
                                  <a:lnTo>
                                    <a:pt x="2538516" y="511299"/>
                                  </a:lnTo>
                                  <a:lnTo>
                                    <a:pt x="2537074" y="511015"/>
                                  </a:lnTo>
                                  <a:lnTo>
                                    <a:pt x="2536204" y="510943"/>
                                  </a:lnTo>
                                  <a:lnTo>
                                    <a:pt x="2535528" y="510870"/>
                                  </a:lnTo>
                                  <a:lnTo>
                                    <a:pt x="2534568" y="510870"/>
                                  </a:lnTo>
                                  <a:lnTo>
                                    <a:pt x="2533602" y="510870"/>
                                  </a:lnTo>
                                  <a:lnTo>
                                    <a:pt x="2532642" y="511015"/>
                                  </a:lnTo>
                                  <a:lnTo>
                                    <a:pt x="2531676" y="511226"/>
                                  </a:lnTo>
                                  <a:lnTo>
                                    <a:pt x="2530717" y="511438"/>
                                  </a:lnTo>
                                  <a:lnTo>
                                    <a:pt x="2529751" y="511722"/>
                                  </a:lnTo>
                                  <a:lnTo>
                                    <a:pt x="2527921" y="512289"/>
                                  </a:lnTo>
                                  <a:lnTo>
                                    <a:pt x="2526956" y="512645"/>
                                  </a:lnTo>
                                  <a:lnTo>
                                    <a:pt x="2525996" y="512995"/>
                                  </a:lnTo>
                                  <a:lnTo>
                                    <a:pt x="2525126" y="513424"/>
                                  </a:lnTo>
                                  <a:lnTo>
                                    <a:pt x="2522524" y="514559"/>
                                  </a:lnTo>
                                  <a:lnTo>
                                    <a:pt x="2522041" y="514770"/>
                                  </a:lnTo>
                                  <a:lnTo>
                                    <a:pt x="2521655" y="515054"/>
                                  </a:lnTo>
                                  <a:lnTo>
                                    <a:pt x="2518673" y="517608"/>
                                  </a:lnTo>
                                  <a:lnTo>
                                    <a:pt x="2518480" y="517819"/>
                                  </a:lnTo>
                                  <a:lnTo>
                                    <a:pt x="2518190" y="518459"/>
                                  </a:lnTo>
                                  <a:lnTo>
                                    <a:pt x="2517997" y="518598"/>
                                  </a:lnTo>
                                  <a:lnTo>
                                    <a:pt x="2517610" y="518954"/>
                                  </a:lnTo>
                                  <a:lnTo>
                                    <a:pt x="2517127" y="519310"/>
                                  </a:lnTo>
                                  <a:lnTo>
                                    <a:pt x="2516844" y="519521"/>
                                  </a:lnTo>
                                  <a:lnTo>
                                    <a:pt x="2516554" y="519805"/>
                                  </a:lnTo>
                                  <a:lnTo>
                                    <a:pt x="2516264" y="520089"/>
                                  </a:lnTo>
                                  <a:lnTo>
                                    <a:pt x="2515974" y="520511"/>
                                  </a:lnTo>
                                  <a:lnTo>
                                    <a:pt x="2515298" y="521719"/>
                                  </a:lnTo>
                                  <a:lnTo>
                                    <a:pt x="2514815" y="522570"/>
                                  </a:lnTo>
                                  <a:lnTo>
                                    <a:pt x="2514435" y="523488"/>
                                  </a:lnTo>
                                  <a:lnTo>
                                    <a:pt x="2513952" y="524484"/>
                                  </a:lnTo>
                                  <a:lnTo>
                                    <a:pt x="2512793" y="527532"/>
                                  </a:lnTo>
                                  <a:lnTo>
                                    <a:pt x="2512600" y="528027"/>
                                  </a:lnTo>
                                  <a:lnTo>
                                    <a:pt x="2512316" y="528522"/>
                                  </a:lnTo>
                                  <a:lnTo>
                                    <a:pt x="2512123" y="528806"/>
                                  </a:lnTo>
                                  <a:lnTo>
                                    <a:pt x="2511350" y="529585"/>
                                  </a:lnTo>
                                  <a:lnTo>
                                    <a:pt x="2510964" y="530080"/>
                                  </a:lnTo>
                                  <a:lnTo>
                                    <a:pt x="2510577" y="530575"/>
                                  </a:lnTo>
                                  <a:lnTo>
                                    <a:pt x="2510384" y="530931"/>
                                  </a:lnTo>
                                  <a:lnTo>
                                    <a:pt x="2510191" y="531426"/>
                                  </a:lnTo>
                                  <a:lnTo>
                                    <a:pt x="2510100" y="531921"/>
                                  </a:lnTo>
                                  <a:lnTo>
                                    <a:pt x="2509998" y="532634"/>
                                  </a:lnTo>
                                  <a:lnTo>
                                    <a:pt x="2509901" y="533412"/>
                                  </a:lnTo>
                                  <a:lnTo>
                                    <a:pt x="2509901" y="534970"/>
                                  </a:lnTo>
                                  <a:lnTo>
                                    <a:pt x="2509901" y="537029"/>
                                  </a:lnTo>
                                  <a:lnTo>
                                    <a:pt x="2509810" y="538164"/>
                                  </a:lnTo>
                                  <a:lnTo>
                                    <a:pt x="2509617" y="539365"/>
                                  </a:lnTo>
                                  <a:lnTo>
                                    <a:pt x="2509521" y="539793"/>
                                  </a:lnTo>
                                  <a:lnTo>
                                    <a:pt x="2509231" y="540500"/>
                                  </a:lnTo>
                                  <a:lnTo>
                                    <a:pt x="2508941" y="541212"/>
                                  </a:lnTo>
                                  <a:lnTo>
                                    <a:pt x="2508458" y="542063"/>
                                  </a:lnTo>
                                  <a:lnTo>
                                    <a:pt x="2508265" y="542486"/>
                                  </a:lnTo>
                                  <a:lnTo>
                                    <a:pt x="2507975" y="542842"/>
                                  </a:lnTo>
                                  <a:lnTo>
                                    <a:pt x="2507685" y="543198"/>
                                  </a:lnTo>
                                  <a:lnTo>
                                    <a:pt x="2507209" y="543621"/>
                                  </a:lnTo>
                                  <a:lnTo>
                                    <a:pt x="2506726" y="544044"/>
                                  </a:lnTo>
                                  <a:lnTo>
                                    <a:pt x="2505470" y="544828"/>
                                  </a:lnTo>
                                  <a:lnTo>
                                    <a:pt x="2504897" y="545178"/>
                                  </a:lnTo>
                                  <a:lnTo>
                                    <a:pt x="2504703" y="545323"/>
                                  </a:lnTo>
                                  <a:lnTo>
                                    <a:pt x="2504607" y="545462"/>
                                  </a:lnTo>
                                  <a:lnTo>
                                    <a:pt x="2504607" y="545673"/>
                                  </a:lnTo>
                                  <a:lnTo>
                                    <a:pt x="2504800" y="546597"/>
                                  </a:lnTo>
                                  <a:lnTo>
                                    <a:pt x="2505856" y="547026"/>
                                  </a:lnTo>
                                  <a:lnTo>
                                    <a:pt x="2506146" y="547092"/>
                                  </a:lnTo>
                                  <a:lnTo>
                                    <a:pt x="2507305" y="547310"/>
                                  </a:lnTo>
                                  <a:lnTo>
                                    <a:pt x="2507498" y="547310"/>
                                  </a:lnTo>
                                  <a:lnTo>
                                    <a:pt x="2507685" y="547448"/>
                                  </a:lnTo>
                                  <a:lnTo>
                                    <a:pt x="2507788" y="547521"/>
                                  </a:lnTo>
                                  <a:lnTo>
                                    <a:pt x="2507879" y="547660"/>
                                  </a:lnTo>
                                  <a:lnTo>
                                    <a:pt x="2507879" y="547805"/>
                                  </a:lnTo>
                                  <a:lnTo>
                                    <a:pt x="2507788" y="548088"/>
                                  </a:lnTo>
                                  <a:lnTo>
                                    <a:pt x="2506919" y="550286"/>
                                  </a:lnTo>
                                  <a:lnTo>
                                    <a:pt x="2506533" y="551064"/>
                                  </a:lnTo>
                                  <a:lnTo>
                                    <a:pt x="2506339" y="551348"/>
                                  </a:lnTo>
                                  <a:lnTo>
                                    <a:pt x="2506243" y="551632"/>
                                  </a:lnTo>
                                  <a:lnTo>
                                    <a:pt x="2505953" y="551982"/>
                                  </a:lnTo>
                                  <a:lnTo>
                                    <a:pt x="2505566" y="552266"/>
                                  </a:lnTo>
                                  <a:lnTo>
                                    <a:pt x="2504993" y="552694"/>
                                  </a:lnTo>
                                  <a:lnTo>
                                    <a:pt x="2503737" y="553546"/>
                                  </a:lnTo>
                                  <a:lnTo>
                                    <a:pt x="2502971" y="553896"/>
                                  </a:lnTo>
                                  <a:lnTo>
                                    <a:pt x="2502488" y="554113"/>
                                  </a:lnTo>
                                  <a:lnTo>
                                    <a:pt x="2502198" y="554180"/>
                                  </a:lnTo>
                                  <a:lnTo>
                                    <a:pt x="2501908" y="554113"/>
                                  </a:lnTo>
                                  <a:lnTo>
                                    <a:pt x="2499596" y="553401"/>
                                  </a:lnTo>
                                  <a:lnTo>
                                    <a:pt x="2499210" y="553334"/>
                                  </a:lnTo>
                                  <a:lnTo>
                                    <a:pt x="2498630" y="553262"/>
                                  </a:lnTo>
                                  <a:lnTo>
                                    <a:pt x="2497670" y="553117"/>
                                  </a:lnTo>
                                  <a:lnTo>
                                    <a:pt x="2497187" y="553117"/>
                                  </a:lnTo>
                                  <a:lnTo>
                                    <a:pt x="2496704" y="553190"/>
                                  </a:lnTo>
                                  <a:lnTo>
                                    <a:pt x="2496511" y="553190"/>
                                  </a:lnTo>
                                  <a:lnTo>
                                    <a:pt x="2496221" y="553334"/>
                                  </a:lnTo>
                                  <a:lnTo>
                                    <a:pt x="2496034" y="553546"/>
                                  </a:lnTo>
                                  <a:lnTo>
                                    <a:pt x="2495841" y="553757"/>
                                  </a:lnTo>
                                  <a:lnTo>
                                    <a:pt x="2495551" y="554180"/>
                                  </a:lnTo>
                                  <a:lnTo>
                                    <a:pt x="2495358" y="554608"/>
                                  </a:lnTo>
                                  <a:lnTo>
                                    <a:pt x="2495068" y="555248"/>
                                  </a:lnTo>
                                  <a:lnTo>
                                    <a:pt x="2494875" y="555882"/>
                                  </a:lnTo>
                                  <a:lnTo>
                                    <a:pt x="2494392" y="557228"/>
                                  </a:lnTo>
                                  <a:lnTo>
                                    <a:pt x="2494199" y="557657"/>
                                  </a:lnTo>
                                  <a:lnTo>
                                    <a:pt x="2493625" y="558719"/>
                                  </a:lnTo>
                                  <a:lnTo>
                                    <a:pt x="2493432" y="559142"/>
                                  </a:lnTo>
                                  <a:lnTo>
                                    <a:pt x="2493432" y="559359"/>
                                  </a:lnTo>
                                  <a:lnTo>
                                    <a:pt x="2493432" y="559571"/>
                                  </a:lnTo>
                                  <a:lnTo>
                                    <a:pt x="2493432" y="559709"/>
                                  </a:lnTo>
                                  <a:lnTo>
                                    <a:pt x="2493529" y="559927"/>
                                  </a:lnTo>
                                  <a:lnTo>
                                    <a:pt x="2493722" y="560205"/>
                                  </a:lnTo>
                                  <a:lnTo>
                                    <a:pt x="2493909" y="560349"/>
                                  </a:lnTo>
                                  <a:lnTo>
                                    <a:pt x="2494489" y="560706"/>
                                  </a:lnTo>
                                  <a:lnTo>
                                    <a:pt x="2494585" y="560844"/>
                                  </a:lnTo>
                                  <a:lnTo>
                                    <a:pt x="2496125" y="562402"/>
                                  </a:lnTo>
                                  <a:lnTo>
                                    <a:pt x="2498250" y="564460"/>
                                  </a:lnTo>
                                  <a:lnTo>
                                    <a:pt x="2498437" y="564744"/>
                                  </a:lnTo>
                                  <a:lnTo>
                                    <a:pt x="2498630" y="565028"/>
                                  </a:lnTo>
                                  <a:lnTo>
                                    <a:pt x="2498630" y="565239"/>
                                  </a:lnTo>
                                  <a:lnTo>
                                    <a:pt x="2498630" y="565523"/>
                                  </a:lnTo>
                                  <a:lnTo>
                                    <a:pt x="2498533" y="565807"/>
                                  </a:lnTo>
                                  <a:lnTo>
                                    <a:pt x="2498057" y="566447"/>
                                  </a:lnTo>
                                  <a:lnTo>
                                    <a:pt x="2497863" y="566586"/>
                                  </a:lnTo>
                                  <a:lnTo>
                                    <a:pt x="2497284" y="567793"/>
                                  </a:lnTo>
                                  <a:lnTo>
                                    <a:pt x="2496608" y="569351"/>
                                  </a:lnTo>
                                  <a:lnTo>
                                    <a:pt x="2496221" y="570129"/>
                                  </a:lnTo>
                                  <a:lnTo>
                                    <a:pt x="2495745" y="570842"/>
                                  </a:lnTo>
                                  <a:lnTo>
                                    <a:pt x="2495455" y="571198"/>
                                  </a:lnTo>
                                  <a:lnTo>
                                    <a:pt x="2494972" y="571620"/>
                                  </a:lnTo>
                                  <a:lnTo>
                                    <a:pt x="2494489" y="572115"/>
                                  </a:lnTo>
                                  <a:lnTo>
                                    <a:pt x="2494102" y="572327"/>
                                  </a:lnTo>
                                  <a:lnTo>
                                    <a:pt x="2493819" y="572472"/>
                                  </a:lnTo>
                                  <a:lnTo>
                                    <a:pt x="2493432" y="572683"/>
                                  </a:lnTo>
                                  <a:lnTo>
                                    <a:pt x="2492949" y="572828"/>
                                  </a:lnTo>
                                  <a:lnTo>
                                    <a:pt x="2492273" y="572967"/>
                                  </a:lnTo>
                                  <a:lnTo>
                                    <a:pt x="2491597" y="573039"/>
                                  </a:lnTo>
                                  <a:lnTo>
                                    <a:pt x="2488132" y="573395"/>
                                  </a:lnTo>
                                  <a:lnTo>
                                    <a:pt x="2487745" y="573395"/>
                                  </a:lnTo>
                                  <a:lnTo>
                                    <a:pt x="2487455" y="573323"/>
                                  </a:lnTo>
                                  <a:lnTo>
                                    <a:pt x="2487069" y="573250"/>
                                  </a:lnTo>
                                  <a:lnTo>
                                    <a:pt x="2486593" y="573112"/>
                                  </a:lnTo>
                                  <a:lnTo>
                                    <a:pt x="2485723" y="572683"/>
                                  </a:lnTo>
                                  <a:lnTo>
                                    <a:pt x="2484854" y="572260"/>
                                  </a:lnTo>
                                  <a:lnTo>
                                    <a:pt x="2483701" y="571620"/>
                                  </a:lnTo>
                                  <a:lnTo>
                                    <a:pt x="2483314" y="571548"/>
                                  </a:lnTo>
                                  <a:lnTo>
                                    <a:pt x="2482831" y="571409"/>
                                  </a:lnTo>
                                  <a:lnTo>
                                    <a:pt x="2482354" y="571337"/>
                                  </a:lnTo>
                                  <a:lnTo>
                                    <a:pt x="2481871" y="571337"/>
                                  </a:lnTo>
                                  <a:lnTo>
                                    <a:pt x="2481582" y="571337"/>
                                  </a:lnTo>
                                  <a:lnTo>
                                    <a:pt x="2481389" y="571409"/>
                                  </a:lnTo>
                                  <a:lnTo>
                                    <a:pt x="2479946" y="572260"/>
                                  </a:lnTo>
                                  <a:lnTo>
                                    <a:pt x="2479656" y="572327"/>
                                  </a:lnTo>
                                  <a:lnTo>
                                    <a:pt x="2479366" y="572399"/>
                                  </a:lnTo>
                                  <a:lnTo>
                                    <a:pt x="2478980" y="572472"/>
                                  </a:lnTo>
                                  <a:lnTo>
                                    <a:pt x="2478690" y="572544"/>
                                  </a:lnTo>
                                  <a:lnTo>
                                    <a:pt x="2478400" y="572544"/>
                                  </a:lnTo>
                                  <a:lnTo>
                                    <a:pt x="2478014" y="572544"/>
                                  </a:lnTo>
                                  <a:lnTo>
                                    <a:pt x="2477634" y="572472"/>
                                  </a:lnTo>
                                  <a:lnTo>
                                    <a:pt x="2476861" y="572260"/>
                                  </a:lnTo>
                                  <a:lnTo>
                                    <a:pt x="2476571" y="572115"/>
                                  </a:lnTo>
                                  <a:lnTo>
                                    <a:pt x="2476185" y="571977"/>
                                  </a:lnTo>
                                  <a:lnTo>
                                    <a:pt x="2474259" y="570980"/>
                                  </a:lnTo>
                                  <a:lnTo>
                                    <a:pt x="2473679" y="570769"/>
                                  </a:lnTo>
                                  <a:lnTo>
                                    <a:pt x="2473009" y="570485"/>
                                  </a:lnTo>
                                  <a:lnTo>
                                    <a:pt x="2472333" y="570274"/>
                                  </a:lnTo>
                                  <a:lnTo>
                                    <a:pt x="2472043" y="570129"/>
                                  </a:lnTo>
                                  <a:lnTo>
                                    <a:pt x="2471657" y="570129"/>
                                  </a:lnTo>
                                  <a:lnTo>
                                    <a:pt x="2471367" y="570063"/>
                                  </a:lnTo>
                                  <a:lnTo>
                                    <a:pt x="2470890" y="570129"/>
                                  </a:lnTo>
                                  <a:lnTo>
                                    <a:pt x="2470504" y="570202"/>
                                  </a:lnTo>
                                  <a:lnTo>
                                    <a:pt x="2468675" y="570630"/>
                                  </a:lnTo>
                                  <a:lnTo>
                                    <a:pt x="2468288" y="570769"/>
                                  </a:lnTo>
                                  <a:lnTo>
                                    <a:pt x="2467999" y="570914"/>
                                  </a:lnTo>
                                  <a:lnTo>
                                    <a:pt x="2464914" y="572399"/>
                                  </a:lnTo>
                                  <a:lnTo>
                                    <a:pt x="2463857" y="572967"/>
                                  </a:lnTo>
                                  <a:lnTo>
                                    <a:pt x="2462795" y="573534"/>
                                  </a:lnTo>
                                  <a:lnTo>
                                    <a:pt x="2461159" y="574524"/>
                                  </a:lnTo>
                                  <a:lnTo>
                                    <a:pt x="2459040" y="575732"/>
                                  </a:lnTo>
                                  <a:lnTo>
                                    <a:pt x="2456824" y="576939"/>
                                  </a:lnTo>
                                  <a:lnTo>
                                    <a:pt x="2455472" y="577506"/>
                                  </a:lnTo>
                                  <a:lnTo>
                                    <a:pt x="2455085" y="577718"/>
                                  </a:lnTo>
                                  <a:lnTo>
                                    <a:pt x="2453063" y="578853"/>
                                  </a:lnTo>
                                  <a:lnTo>
                                    <a:pt x="2451234" y="579770"/>
                                  </a:lnTo>
                                  <a:lnTo>
                                    <a:pt x="2448245" y="581618"/>
                                  </a:lnTo>
                                  <a:lnTo>
                                    <a:pt x="2447769" y="581895"/>
                                  </a:lnTo>
                                  <a:lnTo>
                                    <a:pt x="2447189" y="582396"/>
                                  </a:lnTo>
                                  <a:lnTo>
                                    <a:pt x="2446513" y="582819"/>
                                  </a:lnTo>
                                  <a:lnTo>
                                    <a:pt x="2444297" y="584238"/>
                                  </a:lnTo>
                                  <a:lnTo>
                                    <a:pt x="2440832" y="586719"/>
                                  </a:lnTo>
                                  <a:lnTo>
                                    <a:pt x="2439190" y="587781"/>
                                  </a:lnTo>
                                  <a:lnTo>
                                    <a:pt x="2438520" y="588210"/>
                                  </a:lnTo>
                                  <a:lnTo>
                                    <a:pt x="2437844" y="588705"/>
                                  </a:lnTo>
                                  <a:lnTo>
                                    <a:pt x="2437747" y="588844"/>
                                  </a:lnTo>
                                  <a:lnTo>
                                    <a:pt x="2437554" y="589128"/>
                                  </a:lnTo>
                                  <a:lnTo>
                                    <a:pt x="2437554" y="589272"/>
                                  </a:lnTo>
                                  <a:lnTo>
                                    <a:pt x="2437457" y="589339"/>
                                  </a:lnTo>
                                  <a:lnTo>
                                    <a:pt x="2437554" y="589623"/>
                                  </a:lnTo>
                                  <a:lnTo>
                                    <a:pt x="2437554" y="589840"/>
                                  </a:lnTo>
                                  <a:lnTo>
                                    <a:pt x="2437940" y="590902"/>
                                  </a:lnTo>
                                  <a:lnTo>
                                    <a:pt x="2438230" y="592104"/>
                                  </a:lnTo>
                                  <a:lnTo>
                                    <a:pt x="2438424" y="592460"/>
                                  </a:lnTo>
                                  <a:lnTo>
                                    <a:pt x="2438810" y="593172"/>
                                  </a:lnTo>
                                  <a:lnTo>
                                    <a:pt x="2438900" y="593384"/>
                                  </a:lnTo>
                                  <a:lnTo>
                                    <a:pt x="2439286" y="594802"/>
                                  </a:lnTo>
                                  <a:lnTo>
                                    <a:pt x="2439576" y="595647"/>
                                  </a:lnTo>
                                  <a:lnTo>
                                    <a:pt x="2439673" y="595931"/>
                                  </a:lnTo>
                                  <a:lnTo>
                                    <a:pt x="2439866" y="596782"/>
                                  </a:lnTo>
                                  <a:lnTo>
                                    <a:pt x="2440060" y="598412"/>
                                  </a:lnTo>
                                  <a:lnTo>
                                    <a:pt x="2440060" y="599125"/>
                                  </a:lnTo>
                                  <a:lnTo>
                                    <a:pt x="2440060" y="599475"/>
                                  </a:lnTo>
                                  <a:lnTo>
                                    <a:pt x="2439963" y="599904"/>
                                  </a:lnTo>
                                  <a:lnTo>
                                    <a:pt x="2439866" y="600399"/>
                                  </a:lnTo>
                                  <a:lnTo>
                                    <a:pt x="2439673" y="601039"/>
                                  </a:lnTo>
                                  <a:lnTo>
                                    <a:pt x="2439576" y="601395"/>
                                  </a:lnTo>
                                  <a:lnTo>
                                    <a:pt x="2439383" y="601672"/>
                                  </a:lnTo>
                                  <a:lnTo>
                                    <a:pt x="2439093" y="602174"/>
                                  </a:lnTo>
                                  <a:lnTo>
                                    <a:pt x="2438617" y="602741"/>
                                  </a:lnTo>
                                  <a:lnTo>
                                    <a:pt x="2438037" y="603447"/>
                                  </a:lnTo>
                                  <a:lnTo>
                                    <a:pt x="2437361" y="604087"/>
                                  </a:lnTo>
                                  <a:lnTo>
                                    <a:pt x="2436588" y="604793"/>
                                  </a:lnTo>
                                  <a:lnTo>
                                    <a:pt x="2435821" y="605506"/>
                                  </a:lnTo>
                                  <a:lnTo>
                                    <a:pt x="2435049" y="606001"/>
                                  </a:lnTo>
                                  <a:lnTo>
                                    <a:pt x="2434373" y="606496"/>
                                  </a:lnTo>
                                  <a:lnTo>
                                    <a:pt x="2433992" y="606707"/>
                                  </a:lnTo>
                                  <a:lnTo>
                                    <a:pt x="2433509" y="606991"/>
                                  </a:lnTo>
                                  <a:lnTo>
                                    <a:pt x="2432930" y="607202"/>
                                  </a:lnTo>
                                  <a:lnTo>
                                    <a:pt x="2431487" y="607703"/>
                                  </a:lnTo>
                                  <a:lnTo>
                                    <a:pt x="2431004" y="607842"/>
                                  </a:lnTo>
                                  <a:lnTo>
                                    <a:pt x="2426862" y="609617"/>
                                  </a:lnTo>
                                  <a:lnTo>
                                    <a:pt x="2425607" y="610040"/>
                                  </a:lnTo>
                                  <a:lnTo>
                                    <a:pt x="2425033" y="610251"/>
                                  </a:lnTo>
                                  <a:lnTo>
                                    <a:pt x="2424357" y="610468"/>
                                  </a:lnTo>
                                  <a:lnTo>
                                    <a:pt x="2418960" y="611597"/>
                                  </a:lnTo>
                                  <a:lnTo>
                                    <a:pt x="2414529" y="612448"/>
                                  </a:lnTo>
                                  <a:lnTo>
                                    <a:pt x="2413853" y="612593"/>
                                  </a:lnTo>
                                  <a:lnTo>
                                    <a:pt x="2411927" y="613088"/>
                                  </a:lnTo>
                                  <a:lnTo>
                                    <a:pt x="2410098" y="613445"/>
                                  </a:lnTo>
                                  <a:lnTo>
                                    <a:pt x="2409518" y="613656"/>
                                  </a:lnTo>
                                  <a:lnTo>
                                    <a:pt x="2407206" y="614362"/>
                                  </a:lnTo>
                                  <a:lnTo>
                                    <a:pt x="2405570" y="615002"/>
                                  </a:lnTo>
                                  <a:lnTo>
                                    <a:pt x="2404894" y="615358"/>
                                  </a:lnTo>
                                  <a:lnTo>
                                    <a:pt x="2404127" y="615708"/>
                                  </a:lnTo>
                                  <a:lnTo>
                                    <a:pt x="2403838" y="615926"/>
                                  </a:lnTo>
                                  <a:lnTo>
                                    <a:pt x="2403355" y="616276"/>
                                  </a:lnTo>
                                  <a:lnTo>
                                    <a:pt x="2402582" y="616988"/>
                                  </a:lnTo>
                                  <a:lnTo>
                                    <a:pt x="2402292" y="617338"/>
                                  </a:lnTo>
                                  <a:lnTo>
                                    <a:pt x="2402099" y="617695"/>
                                  </a:lnTo>
                                  <a:lnTo>
                                    <a:pt x="2401912" y="617978"/>
                                  </a:lnTo>
                                  <a:lnTo>
                                    <a:pt x="2401815" y="618473"/>
                                  </a:lnTo>
                                  <a:lnTo>
                                    <a:pt x="2401815" y="618691"/>
                                  </a:lnTo>
                                  <a:lnTo>
                                    <a:pt x="2401815" y="618974"/>
                                  </a:lnTo>
                                  <a:lnTo>
                                    <a:pt x="2401815" y="619536"/>
                                  </a:lnTo>
                                  <a:lnTo>
                                    <a:pt x="2402099" y="620954"/>
                                  </a:lnTo>
                                  <a:lnTo>
                                    <a:pt x="2402195" y="621383"/>
                                  </a:lnTo>
                                  <a:lnTo>
                                    <a:pt x="2402292" y="621733"/>
                                  </a:lnTo>
                                  <a:lnTo>
                                    <a:pt x="2402485" y="622162"/>
                                  </a:lnTo>
                                  <a:lnTo>
                                    <a:pt x="2402678" y="622518"/>
                                  </a:lnTo>
                                  <a:lnTo>
                                    <a:pt x="2403065" y="623369"/>
                                  </a:lnTo>
                                  <a:lnTo>
                                    <a:pt x="2403548" y="624287"/>
                                  </a:lnTo>
                                  <a:lnTo>
                                    <a:pt x="2403838" y="624854"/>
                                  </a:lnTo>
                                  <a:lnTo>
                                    <a:pt x="2403934" y="625066"/>
                                  </a:lnTo>
                                  <a:lnTo>
                                    <a:pt x="2403934" y="625349"/>
                                  </a:lnTo>
                                  <a:lnTo>
                                    <a:pt x="2403934" y="625633"/>
                                  </a:lnTo>
                                  <a:lnTo>
                                    <a:pt x="2403838" y="625989"/>
                                  </a:lnTo>
                                  <a:lnTo>
                                    <a:pt x="2403644" y="626412"/>
                                  </a:lnTo>
                                  <a:lnTo>
                                    <a:pt x="2403258" y="627197"/>
                                  </a:lnTo>
                                  <a:lnTo>
                                    <a:pt x="2403258" y="627408"/>
                                  </a:lnTo>
                                  <a:lnTo>
                                    <a:pt x="2403162" y="629605"/>
                                  </a:lnTo>
                                  <a:lnTo>
                                    <a:pt x="2403162" y="629889"/>
                                  </a:lnTo>
                                  <a:lnTo>
                                    <a:pt x="2403258" y="630028"/>
                                  </a:lnTo>
                                  <a:lnTo>
                                    <a:pt x="2403934" y="631235"/>
                                  </a:lnTo>
                                  <a:lnTo>
                                    <a:pt x="2404411" y="631803"/>
                                  </a:lnTo>
                                  <a:lnTo>
                                    <a:pt x="2404991" y="632582"/>
                                  </a:lnTo>
                                  <a:lnTo>
                                    <a:pt x="2405667" y="633288"/>
                                  </a:lnTo>
                                  <a:lnTo>
                                    <a:pt x="2406343" y="633928"/>
                                  </a:lnTo>
                                  <a:lnTo>
                                    <a:pt x="2406723" y="634284"/>
                                  </a:lnTo>
                                  <a:lnTo>
                                    <a:pt x="2407110" y="634568"/>
                                  </a:lnTo>
                                  <a:lnTo>
                                    <a:pt x="2409422" y="636125"/>
                                  </a:lnTo>
                                  <a:lnTo>
                                    <a:pt x="2410194" y="636693"/>
                                  </a:lnTo>
                                  <a:lnTo>
                                    <a:pt x="2410581" y="637049"/>
                                  </a:lnTo>
                                  <a:lnTo>
                                    <a:pt x="2410871" y="637260"/>
                                  </a:lnTo>
                                  <a:lnTo>
                                    <a:pt x="2411251" y="637683"/>
                                  </a:lnTo>
                                  <a:lnTo>
                                    <a:pt x="2411541" y="638112"/>
                                  </a:lnTo>
                                  <a:lnTo>
                                    <a:pt x="2412797" y="640732"/>
                                  </a:lnTo>
                                  <a:lnTo>
                                    <a:pt x="2412990" y="641088"/>
                                  </a:lnTo>
                                  <a:lnTo>
                                    <a:pt x="2413183" y="641233"/>
                                  </a:lnTo>
                                  <a:lnTo>
                                    <a:pt x="2413853" y="641655"/>
                                  </a:lnTo>
                                  <a:lnTo>
                                    <a:pt x="2415109" y="642645"/>
                                  </a:lnTo>
                                  <a:lnTo>
                                    <a:pt x="2415881" y="643285"/>
                                  </a:lnTo>
                                  <a:lnTo>
                                    <a:pt x="2416165" y="643641"/>
                                  </a:lnTo>
                                  <a:lnTo>
                                    <a:pt x="2416551" y="643992"/>
                                  </a:lnTo>
                                  <a:lnTo>
                                    <a:pt x="2418091" y="646261"/>
                                  </a:lnTo>
                                  <a:lnTo>
                                    <a:pt x="2418477" y="646829"/>
                                  </a:lnTo>
                                  <a:lnTo>
                                    <a:pt x="2418767" y="647469"/>
                                  </a:lnTo>
                                  <a:lnTo>
                                    <a:pt x="2419346" y="648387"/>
                                  </a:lnTo>
                                  <a:lnTo>
                                    <a:pt x="2419443" y="648604"/>
                                  </a:lnTo>
                                  <a:lnTo>
                                    <a:pt x="2419443" y="648888"/>
                                  </a:lnTo>
                                  <a:lnTo>
                                    <a:pt x="2419636" y="649878"/>
                                  </a:lnTo>
                                  <a:lnTo>
                                    <a:pt x="2419733" y="650373"/>
                                  </a:lnTo>
                                  <a:lnTo>
                                    <a:pt x="2420499" y="653065"/>
                                  </a:lnTo>
                                  <a:lnTo>
                                    <a:pt x="2420789" y="653916"/>
                                  </a:lnTo>
                                  <a:lnTo>
                                    <a:pt x="2420982" y="654128"/>
                                  </a:lnTo>
                                  <a:lnTo>
                                    <a:pt x="2421176" y="654556"/>
                                  </a:lnTo>
                                  <a:lnTo>
                                    <a:pt x="2422045" y="655764"/>
                                  </a:lnTo>
                                  <a:lnTo>
                                    <a:pt x="2422812" y="656826"/>
                                  </a:lnTo>
                                  <a:lnTo>
                                    <a:pt x="2423198" y="657321"/>
                                  </a:lnTo>
                                  <a:lnTo>
                                    <a:pt x="2423488" y="657816"/>
                                  </a:lnTo>
                                  <a:lnTo>
                                    <a:pt x="2423778" y="658529"/>
                                  </a:lnTo>
                                  <a:lnTo>
                                    <a:pt x="2424261" y="659730"/>
                                  </a:lnTo>
                                  <a:lnTo>
                                    <a:pt x="2424550" y="660370"/>
                                  </a:lnTo>
                                  <a:lnTo>
                                    <a:pt x="2424647" y="660937"/>
                                  </a:lnTo>
                                  <a:lnTo>
                                    <a:pt x="2424743" y="661221"/>
                                  </a:lnTo>
                                  <a:lnTo>
                                    <a:pt x="2424743" y="661505"/>
                                  </a:lnTo>
                                  <a:lnTo>
                                    <a:pt x="2424647" y="662851"/>
                                  </a:lnTo>
                                  <a:lnTo>
                                    <a:pt x="2424550" y="664197"/>
                                  </a:lnTo>
                                  <a:lnTo>
                                    <a:pt x="2424550" y="665187"/>
                                  </a:lnTo>
                                  <a:lnTo>
                                    <a:pt x="2424550" y="666962"/>
                                  </a:lnTo>
                                  <a:lnTo>
                                    <a:pt x="2424550" y="668665"/>
                                  </a:lnTo>
                                  <a:lnTo>
                                    <a:pt x="2424454" y="672064"/>
                                  </a:lnTo>
                                  <a:lnTo>
                                    <a:pt x="2424454" y="672492"/>
                                  </a:lnTo>
                                  <a:lnTo>
                                    <a:pt x="2424454" y="672987"/>
                                  </a:lnTo>
                                  <a:lnTo>
                                    <a:pt x="2424743" y="673905"/>
                                  </a:lnTo>
                                  <a:lnTo>
                                    <a:pt x="2424937" y="674901"/>
                                  </a:lnTo>
                                  <a:lnTo>
                                    <a:pt x="2424937" y="675396"/>
                                  </a:lnTo>
                                  <a:lnTo>
                                    <a:pt x="2424937" y="675819"/>
                                  </a:lnTo>
                                  <a:lnTo>
                                    <a:pt x="2424937" y="676320"/>
                                  </a:lnTo>
                                  <a:lnTo>
                                    <a:pt x="2424937" y="676815"/>
                                  </a:lnTo>
                                  <a:lnTo>
                                    <a:pt x="2424743" y="677310"/>
                                  </a:lnTo>
                                  <a:lnTo>
                                    <a:pt x="2424647" y="678517"/>
                                  </a:lnTo>
                                  <a:lnTo>
                                    <a:pt x="2424454" y="679652"/>
                                  </a:lnTo>
                                  <a:lnTo>
                                    <a:pt x="2424357" y="681137"/>
                                  </a:lnTo>
                                  <a:lnTo>
                                    <a:pt x="2424454" y="681493"/>
                                  </a:lnTo>
                                  <a:lnTo>
                                    <a:pt x="2424937" y="682417"/>
                                  </a:lnTo>
                                  <a:lnTo>
                                    <a:pt x="2425124" y="682840"/>
                                  </a:lnTo>
                                  <a:lnTo>
                                    <a:pt x="2425221" y="683262"/>
                                  </a:lnTo>
                                  <a:lnTo>
                                    <a:pt x="2425414" y="683974"/>
                                  </a:lnTo>
                                  <a:lnTo>
                                    <a:pt x="2425703" y="684826"/>
                                  </a:lnTo>
                                  <a:lnTo>
                                    <a:pt x="2425800" y="685604"/>
                                  </a:lnTo>
                                  <a:lnTo>
                                    <a:pt x="2425993" y="686027"/>
                                  </a:lnTo>
                                  <a:lnTo>
                                    <a:pt x="2426380" y="686878"/>
                                  </a:lnTo>
                                  <a:lnTo>
                                    <a:pt x="2426766" y="687518"/>
                                  </a:lnTo>
                                  <a:lnTo>
                                    <a:pt x="2427146" y="688158"/>
                                  </a:lnTo>
                                  <a:lnTo>
                                    <a:pt x="2427436" y="688653"/>
                                  </a:lnTo>
                                  <a:lnTo>
                                    <a:pt x="2427822" y="689221"/>
                                  </a:lnTo>
                                  <a:lnTo>
                                    <a:pt x="2429368" y="691134"/>
                                  </a:lnTo>
                                  <a:lnTo>
                                    <a:pt x="2429748" y="691702"/>
                                  </a:lnTo>
                                  <a:lnTo>
                                    <a:pt x="2430521" y="693187"/>
                                  </a:lnTo>
                                  <a:lnTo>
                                    <a:pt x="2430714" y="693471"/>
                                  </a:lnTo>
                                  <a:lnTo>
                                    <a:pt x="2431101" y="693827"/>
                                  </a:lnTo>
                                  <a:lnTo>
                                    <a:pt x="2431390" y="694249"/>
                                  </a:lnTo>
                                  <a:lnTo>
                                    <a:pt x="2431970" y="695245"/>
                                  </a:lnTo>
                                  <a:lnTo>
                                    <a:pt x="2432544" y="696236"/>
                                  </a:lnTo>
                                  <a:lnTo>
                                    <a:pt x="2433026" y="697298"/>
                                  </a:lnTo>
                                  <a:lnTo>
                                    <a:pt x="2433606" y="698222"/>
                                  </a:lnTo>
                                  <a:lnTo>
                                    <a:pt x="2434089" y="699073"/>
                                  </a:lnTo>
                                  <a:lnTo>
                                    <a:pt x="2434759" y="700419"/>
                                  </a:lnTo>
                                  <a:lnTo>
                                    <a:pt x="2435049" y="700775"/>
                                  </a:lnTo>
                                  <a:lnTo>
                                    <a:pt x="2435242" y="700987"/>
                                  </a:lnTo>
                                  <a:lnTo>
                                    <a:pt x="2435821" y="701554"/>
                                  </a:lnTo>
                                  <a:lnTo>
                                    <a:pt x="2437844" y="703890"/>
                                  </a:lnTo>
                                  <a:lnTo>
                                    <a:pt x="2438230" y="704319"/>
                                  </a:lnTo>
                                  <a:lnTo>
                                    <a:pt x="2439963" y="706939"/>
                                  </a:lnTo>
                                  <a:lnTo>
                                    <a:pt x="2440253" y="707434"/>
                                  </a:lnTo>
                                  <a:lnTo>
                                    <a:pt x="2440446" y="707863"/>
                                  </a:lnTo>
                                  <a:lnTo>
                                    <a:pt x="2440639" y="708358"/>
                                  </a:lnTo>
                                  <a:lnTo>
                                    <a:pt x="2440832" y="708786"/>
                                  </a:lnTo>
                                  <a:lnTo>
                                    <a:pt x="2441116" y="709988"/>
                                  </a:lnTo>
                                  <a:lnTo>
                                    <a:pt x="2441502" y="711050"/>
                                  </a:lnTo>
                                  <a:lnTo>
                                    <a:pt x="2441502" y="711406"/>
                                  </a:lnTo>
                                  <a:lnTo>
                                    <a:pt x="2441599" y="711901"/>
                                  </a:lnTo>
                                  <a:lnTo>
                                    <a:pt x="2441696" y="712397"/>
                                  </a:lnTo>
                                  <a:lnTo>
                                    <a:pt x="2442275" y="713960"/>
                                  </a:lnTo>
                                  <a:lnTo>
                                    <a:pt x="2442372" y="714455"/>
                                  </a:lnTo>
                                  <a:lnTo>
                                    <a:pt x="2442565" y="715234"/>
                                  </a:lnTo>
                                  <a:lnTo>
                                    <a:pt x="2443241" y="718283"/>
                                  </a:lnTo>
                                  <a:lnTo>
                                    <a:pt x="2443337" y="718566"/>
                                  </a:lnTo>
                                  <a:lnTo>
                                    <a:pt x="2443525" y="718989"/>
                                  </a:lnTo>
                                  <a:lnTo>
                                    <a:pt x="2443718" y="719345"/>
                                  </a:lnTo>
                                  <a:lnTo>
                                    <a:pt x="2444297" y="720196"/>
                                  </a:lnTo>
                                  <a:lnTo>
                                    <a:pt x="2444394" y="720480"/>
                                  </a:lnTo>
                                  <a:lnTo>
                                    <a:pt x="2445167" y="722255"/>
                                  </a:lnTo>
                                  <a:lnTo>
                                    <a:pt x="2445167" y="722394"/>
                                  </a:lnTo>
                                  <a:lnTo>
                                    <a:pt x="2445167" y="722605"/>
                                  </a:lnTo>
                                  <a:lnTo>
                                    <a:pt x="2445070" y="723317"/>
                                  </a:lnTo>
                                  <a:lnTo>
                                    <a:pt x="2444973" y="723740"/>
                                  </a:lnTo>
                                  <a:lnTo>
                                    <a:pt x="2444780" y="724096"/>
                                  </a:lnTo>
                                  <a:lnTo>
                                    <a:pt x="2444587" y="724519"/>
                                  </a:lnTo>
                                  <a:lnTo>
                                    <a:pt x="2443718" y="725442"/>
                                  </a:lnTo>
                                  <a:lnTo>
                                    <a:pt x="2443525" y="725799"/>
                                  </a:lnTo>
                                  <a:lnTo>
                                    <a:pt x="2443428" y="725937"/>
                                  </a:lnTo>
                                  <a:lnTo>
                                    <a:pt x="2443428" y="726221"/>
                                  </a:lnTo>
                                  <a:lnTo>
                                    <a:pt x="2443337" y="726432"/>
                                  </a:lnTo>
                                  <a:lnTo>
                                    <a:pt x="2443337" y="727000"/>
                                  </a:lnTo>
                                  <a:lnTo>
                                    <a:pt x="2443337" y="727145"/>
                                  </a:lnTo>
                                  <a:lnTo>
                                    <a:pt x="2443241" y="727429"/>
                                  </a:lnTo>
                                  <a:lnTo>
                                    <a:pt x="2443144" y="727640"/>
                                  </a:lnTo>
                                  <a:lnTo>
                                    <a:pt x="2442854" y="727924"/>
                                  </a:lnTo>
                                  <a:lnTo>
                                    <a:pt x="2442565" y="728135"/>
                                  </a:lnTo>
                                  <a:lnTo>
                                    <a:pt x="2441696" y="728775"/>
                                  </a:lnTo>
                                  <a:lnTo>
                                    <a:pt x="2441309" y="729125"/>
                                  </a:lnTo>
                                  <a:lnTo>
                                    <a:pt x="2440832" y="729481"/>
                                  </a:lnTo>
                                  <a:lnTo>
                                    <a:pt x="2440156" y="730332"/>
                                  </a:lnTo>
                                  <a:lnTo>
                                    <a:pt x="2439576" y="730972"/>
                                  </a:lnTo>
                                  <a:lnTo>
                                    <a:pt x="2438997" y="731751"/>
                                  </a:lnTo>
                                  <a:lnTo>
                                    <a:pt x="2438713" y="732035"/>
                                  </a:lnTo>
                                  <a:lnTo>
                                    <a:pt x="2438424" y="732319"/>
                                  </a:lnTo>
                                  <a:lnTo>
                                    <a:pt x="2438134" y="733025"/>
                                  </a:lnTo>
                                  <a:lnTo>
                                    <a:pt x="2437844" y="733592"/>
                                  </a:lnTo>
                                  <a:lnTo>
                                    <a:pt x="2437747" y="733949"/>
                                  </a:lnTo>
                                  <a:lnTo>
                                    <a:pt x="2437747" y="734305"/>
                                  </a:lnTo>
                                  <a:lnTo>
                                    <a:pt x="2437747" y="735150"/>
                                  </a:lnTo>
                                  <a:lnTo>
                                    <a:pt x="2437844" y="736285"/>
                                  </a:lnTo>
                                  <a:lnTo>
                                    <a:pt x="2437844" y="736502"/>
                                  </a:lnTo>
                                  <a:lnTo>
                                    <a:pt x="2438134" y="737281"/>
                                  </a:lnTo>
                                  <a:lnTo>
                                    <a:pt x="2438230" y="737776"/>
                                  </a:lnTo>
                                  <a:lnTo>
                                    <a:pt x="2438230" y="738060"/>
                                  </a:lnTo>
                                  <a:lnTo>
                                    <a:pt x="2438230" y="738343"/>
                                  </a:lnTo>
                                  <a:lnTo>
                                    <a:pt x="2437940" y="740257"/>
                                  </a:lnTo>
                                  <a:lnTo>
                                    <a:pt x="2437940" y="740468"/>
                                  </a:lnTo>
                                  <a:lnTo>
                                    <a:pt x="2437940" y="741247"/>
                                  </a:lnTo>
                                  <a:lnTo>
                                    <a:pt x="2438037" y="742310"/>
                                  </a:lnTo>
                                  <a:lnTo>
                                    <a:pt x="2438134" y="742877"/>
                                  </a:lnTo>
                                  <a:lnTo>
                                    <a:pt x="2438230" y="743161"/>
                                  </a:lnTo>
                                  <a:lnTo>
                                    <a:pt x="2438424" y="743517"/>
                                  </a:lnTo>
                                  <a:lnTo>
                                    <a:pt x="2438713" y="743946"/>
                                  </a:lnTo>
                                  <a:lnTo>
                                    <a:pt x="2438997" y="744157"/>
                                  </a:lnTo>
                                  <a:lnTo>
                                    <a:pt x="2439286" y="744368"/>
                                  </a:lnTo>
                                  <a:lnTo>
                                    <a:pt x="2439576" y="744580"/>
                                  </a:lnTo>
                                  <a:lnTo>
                                    <a:pt x="2439963" y="744724"/>
                                  </a:lnTo>
                                  <a:lnTo>
                                    <a:pt x="2440156" y="744863"/>
                                  </a:lnTo>
                                  <a:lnTo>
                                    <a:pt x="2440446" y="744863"/>
                                  </a:lnTo>
                                  <a:lnTo>
                                    <a:pt x="2440929" y="744936"/>
                                  </a:lnTo>
                                  <a:lnTo>
                                    <a:pt x="2441116" y="744863"/>
                                  </a:lnTo>
                                  <a:lnTo>
                                    <a:pt x="2441309" y="744863"/>
                                  </a:lnTo>
                                  <a:lnTo>
                                    <a:pt x="2441696" y="744724"/>
                                  </a:lnTo>
                                  <a:lnTo>
                                    <a:pt x="2442178" y="744507"/>
                                  </a:lnTo>
                                  <a:lnTo>
                                    <a:pt x="2442565" y="744296"/>
                                  </a:lnTo>
                                  <a:lnTo>
                                    <a:pt x="2442951" y="744085"/>
                                  </a:lnTo>
                                  <a:lnTo>
                                    <a:pt x="2443718" y="743517"/>
                                  </a:lnTo>
                                  <a:lnTo>
                                    <a:pt x="2444877" y="742527"/>
                                  </a:lnTo>
                                  <a:lnTo>
                                    <a:pt x="2445263" y="742171"/>
                                  </a:lnTo>
                                  <a:lnTo>
                                    <a:pt x="2446223" y="741603"/>
                                  </a:lnTo>
                                  <a:lnTo>
                                    <a:pt x="2446803" y="741181"/>
                                  </a:lnTo>
                                  <a:lnTo>
                                    <a:pt x="2447092" y="741036"/>
                                  </a:lnTo>
                                  <a:lnTo>
                                    <a:pt x="2448245" y="740541"/>
                                  </a:lnTo>
                                  <a:lnTo>
                                    <a:pt x="2448825" y="740330"/>
                                  </a:lnTo>
                                  <a:lnTo>
                                    <a:pt x="2449405" y="740185"/>
                                  </a:lnTo>
                                  <a:lnTo>
                                    <a:pt x="2449598" y="740185"/>
                                  </a:lnTo>
                                  <a:lnTo>
                                    <a:pt x="2449984" y="740185"/>
                                  </a:lnTo>
                                  <a:lnTo>
                                    <a:pt x="2450364" y="740257"/>
                                  </a:lnTo>
                                  <a:lnTo>
                                    <a:pt x="2451137" y="740468"/>
                                  </a:lnTo>
                                  <a:lnTo>
                                    <a:pt x="2451910" y="740752"/>
                                  </a:lnTo>
                                  <a:lnTo>
                                    <a:pt x="2453449" y="741392"/>
                                  </a:lnTo>
                                  <a:lnTo>
                                    <a:pt x="2457591" y="743306"/>
                                  </a:lnTo>
                                  <a:lnTo>
                                    <a:pt x="2458943" y="743946"/>
                                  </a:lnTo>
                                  <a:lnTo>
                                    <a:pt x="2459323" y="744157"/>
                                  </a:lnTo>
                                  <a:lnTo>
                                    <a:pt x="2459999" y="744296"/>
                                  </a:lnTo>
                                  <a:lnTo>
                                    <a:pt x="2460289" y="744441"/>
                                  </a:lnTo>
                                  <a:lnTo>
                                    <a:pt x="2460579" y="744580"/>
                                  </a:lnTo>
                                  <a:lnTo>
                                    <a:pt x="2462215" y="745642"/>
                                  </a:lnTo>
                                  <a:lnTo>
                                    <a:pt x="2462312" y="745853"/>
                                  </a:lnTo>
                                  <a:lnTo>
                                    <a:pt x="2462312" y="746210"/>
                                  </a:lnTo>
                                  <a:lnTo>
                                    <a:pt x="2462312" y="746850"/>
                                  </a:lnTo>
                                  <a:lnTo>
                                    <a:pt x="2462408" y="747489"/>
                                  </a:lnTo>
                                  <a:lnTo>
                                    <a:pt x="2462312" y="748618"/>
                                  </a:lnTo>
                                  <a:lnTo>
                                    <a:pt x="2462312" y="749119"/>
                                  </a:lnTo>
                                  <a:lnTo>
                                    <a:pt x="2462312" y="749614"/>
                                  </a:lnTo>
                                  <a:lnTo>
                                    <a:pt x="2462505" y="750538"/>
                                  </a:lnTo>
                                  <a:lnTo>
                                    <a:pt x="2462698" y="750961"/>
                                  </a:lnTo>
                                  <a:lnTo>
                                    <a:pt x="2462891" y="751456"/>
                                  </a:lnTo>
                                  <a:lnTo>
                                    <a:pt x="2463084" y="751812"/>
                                  </a:lnTo>
                                  <a:lnTo>
                                    <a:pt x="2463374" y="752096"/>
                                  </a:lnTo>
                                  <a:lnTo>
                                    <a:pt x="2463664" y="752379"/>
                                  </a:lnTo>
                                  <a:lnTo>
                                    <a:pt x="2464527" y="753013"/>
                                  </a:lnTo>
                                  <a:lnTo>
                                    <a:pt x="2465010" y="753514"/>
                                  </a:lnTo>
                                  <a:lnTo>
                                    <a:pt x="2465203" y="753653"/>
                                  </a:lnTo>
                                  <a:lnTo>
                                    <a:pt x="2466839" y="754649"/>
                                  </a:lnTo>
                                  <a:lnTo>
                                    <a:pt x="2467032" y="754716"/>
                                  </a:lnTo>
                                  <a:lnTo>
                                    <a:pt x="2467322" y="754999"/>
                                  </a:lnTo>
                                  <a:lnTo>
                                    <a:pt x="2467515" y="755211"/>
                                  </a:lnTo>
                                  <a:lnTo>
                                    <a:pt x="2469151" y="756279"/>
                                  </a:lnTo>
                                  <a:lnTo>
                                    <a:pt x="2469345" y="756346"/>
                                  </a:lnTo>
                                  <a:lnTo>
                                    <a:pt x="2470311" y="756563"/>
                                  </a:lnTo>
                                  <a:lnTo>
                                    <a:pt x="2470600" y="756629"/>
                                  </a:lnTo>
                                  <a:lnTo>
                                    <a:pt x="2470987" y="756702"/>
                                  </a:lnTo>
                                  <a:lnTo>
                                    <a:pt x="2471947" y="756774"/>
                                  </a:lnTo>
                                  <a:lnTo>
                                    <a:pt x="2475321" y="756847"/>
                                  </a:lnTo>
                                  <a:lnTo>
                                    <a:pt x="2476185" y="756847"/>
                                  </a:lnTo>
                                  <a:lnTo>
                                    <a:pt x="2477054" y="756847"/>
                                  </a:lnTo>
                                  <a:lnTo>
                                    <a:pt x="2478110" y="756774"/>
                                  </a:lnTo>
                                  <a:lnTo>
                                    <a:pt x="2479076" y="756774"/>
                                  </a:lnTo>
                                  <a:lnTo>
                                    <a:pt x="2479752" y="756774"/>
                                  </a:lnTo>
                                  <a:lnTo>
                                    <a:pt x="2480423" y="756986"/>
                                  </a:lnTo>
                                  <a:lnTo>
                                    <a:pt x="2480713" y="757124"/>
                                  </a:lnTo>
                                  <a:lnTo>
                                    <a:pt x="2481002" y="757342"/>
                                  </a:lnTo>
                                  <a:lnTo>
                                    <a:pt x="2481195" y="757553"/>
                                  </a:lnTo>
                                  <a:lnTo>
                                    <a:pt x="2481292" y="757764"/>
                                  </a:lnTo>
                                  <a:lnTo>
                                    <a:pt x="2481582" y="758477"/>
                                  </a:lnTo>
                                  <a:lnTo>
                                    <a:pt x="2481678" y="758972"/>
                                  </a:lnTo>
                                  <a:lnTo>
                                    <a:pt x="2481775" y="759467"/>
                                  </a:lnTo>
                                  <a:lnTo>
                                    <a:pt x="2481871" y="759962"/>
                                  </a:lnTo>
                                  <a:lnTo>
                                    <a:pt x="2481968" y="760457"/>
                                  </a:lnTo>
                                  <a:lnTo>
                                    <a:pt x="2481968" y="761236"/>
                                  </a:lnTo>
                                  <a:lnTo>
                                    <a:pt x="2481871" y="762020"/>
                                  </a:lnTo>
                                  <a:lnTo>
                                    <a:pt x="2481678" y="763149"/>
                                  </a:lnTo>
                                  <a:lnTo>
                                    <a:pt x="2481582" y="763934"/>
                                  </a:lnTo>
                                  <a:lnTo>
                                    <a:pt x="2481195" y="765492"/>
                                  </a:lnTo>
                                  <a:lnTo>
                                    <a:pt x="2481099" y="766059"/>
                                  </a:lnTo>
                                  <a:lnTo>
                                    <a:pt x="2481099" y="766343"/>
                                  </a:lnTo>
                                  <a:lnTo>
                                    <a:pt x="2481195" y="766699"/>
                                  </a:lnTo>
                                  <a:lnTo>
                                    <a:pt x="2481485" y="767544"/>
                                  </a:lnTo>
                                  <a:lnTo>
                                    <a:pt x="2481678" y="767973"/>
                                  </a:lnTo>
                                  <a:lnTo>
                                    <a:pt x="2482161" y="768752"/>
                                  </a:lnTo>
                                  <a:lnTo>
                                    <a:pt x="2482735" y="769814"/>
                                  </a:lnTo>
                                  <a:lnTo>
                                    <a:pt x="2483507" y="770810"/>
                                  </a:lnTo>
                                  <a:lnTo>
                                    <a:pt x="2484183" y="771939"/>
                                  </a:lnTo>
                                  <a:lnTo>
                                    <a:pt x="2485240" y="773074"/>
                                  </a:lnTo>
                                  <a:lnTo>
                                    <a:pt x="2486109" y="774354"/>
                                  </a:lnTo>
                                  <a:lnTo>
                                    <a:pt x="2487262" y="775773"/>
                                  </a:lnTo>
                                  <a:lnTo>
                                    <a:pt x="2488518" y="777185"/>
                                  </a:lnTo>
                                  <a:lnTo>
                                    <a:pt x="2489671" y="778393"/>
                                  </a:lnTo>
                                  <a:lnTo>
                                    <a:pt x="2490058" y="778960"/>
                                  </a:lnTo>
                                  <a:lnTo>
                                    <a:pt x="2490637" y="779950"/>
                                  </a:lnTo>
                                  <a:lnTo>
                                    <a:pt x="2490830" y="780379"/>
                                  </a:lnTo>
                                  <a:lnTo>
                                    <a:pt x="2490830" y="780590"/>
                                  </a:lnTo>
                                  <a:lnTo>
                                    <a:pt x="2490830" y="780801"/>
                                  </a:lnTo>
                                  <a:lnTo>
                                    <a:pt x="2490830" y="781158"/>
                                  </a:lnTo>
                                  <a:lnTo>
                                    <a:pt x="2490734" y="781441"/>
                                  </a:lnTo>
                                  <a:lnTo>
                                    <a:pt x="2490444" y="782009"/>
                                  </a:lnTo>
                                  <a:lnTo>
                                    <a:pt x="2490058" y="782504"/>
                                  </a:lnTo>
                                  <a:lnTo>
                                    <a:pt x="2489478" y="783210"/>
                                  </a:lnTo>
                                  <a:lnTo>
                                    <a:pt x="2489291" y="783428"/>
                                  </a:lnTo>
                                  <a:lnTo>
                                    <a:pt x="2489001" y="784061"/>
                                  </a:lnTo>
                                  <a:lnTo>
                                    <a:pt x="2488711" y="784629"/>
                                  </a:lnTo>
                                  <a:lnTo>
                                    <a:pt x="2488229" y="785691"/>
                                  </a:lnTo>
                                  <a:lnTo>
                                    <a:pt x="2488035" y="786331"/>
                                  </a:lnTo>
                                  <a:lnTo>
                                    <a:pt x="2487842" y="786899"/>
                                  </a:lnTo>
                                  <a:lnTo>
                                    <a:pt x="2487745" y="787394"/>
                                  </a:lnTo>
                                  <a:lnTo>
                                    <a:pt x="2487552" y="788456"/>
                                  </a:lnTo>
                                  <a:lnTo>
                                    <a:pt x="2487552" y="789024"/>
                                  </a:lnTo>
                                  <a:lnTo>
                                    <a:pt x="2487552" y="789308"/>
                                  </a:lnTo>
                                  <a:lnTo>
                                    <a:pt x="2487649" y="789803"/>
                                  </a:lnTo>
                                  <a:lnTo>
                                    <a:pt x="2487842" y="790726"/>
                                  </a:lnTo>
                                  <a:lnTo>
                                    <a:pt x="2488035" y="791221"/>
                                  </a:lnTo>
                                  <a:lnTo>
                                    <a:pt x="2488325" y="791716"/>
                                  </a:lnTo>
                                  <a:lnTo>
                                    <a:pt x="2488905" y="792785"/>
                                  </a:lnTo>
                                  <a:lnTo>
                                    <a:pt x="2489291" y="793280"/>
                                  </a:lnTo>
                                  <a:lnTo>
                                    <a:pt x="2490154" y="794270"/>
                                  </a:lnTo>
                                  <a:lnTo>
                                    <a:pt x="2491506" y="796401"/>
                                  </a:lnTo>
                                  <a:lnTo>
                                    <a:pt x="2491983" y="797246"/>
                                  </a:lnTo>
                                  <a:lnTo>
                                    <a:pt x="2492080" y="797391"/>
                                  </a:lnTo>
                                  <a:lnTo>
                                    <a:pt x="2492466" y="797602"/>
                                  </a:lnTo>
                                  <a:lnTo>
                                    <a:pt x="2492563" y="797747"/>
                                  </a:lnTo>
                                  <a:lnTo>
                                    <a:pt x="2493239" y="798737"/>
                                  </a:lnTo>
                                  <a:lnTo>
                                    <a:pt x="2493432" y="799094"/>
                                  </a:lnTo>
                                  <a:lnTo>
                                    <a:pt x="2493432" y="799232"/>
                                  </a:lnTo>
                                  <a:lnTo>
                                    <a:pt x="2493529" y="799800"/>
                                  </a:lnTo>
                                  <a:lnTo>
                                    <a:pt x="2493625" y="800011"/>
                                  </a:lnTo>
                                  <a:lnTo>
                                    <a:pt x="2493722" y="800512"/>
                                  </a:lnTo>
                                  <a:lnTo>
                                    <a:pt x="2493722" y="801357"/>
                                  </a:lnTo>
                                  <a:lnTo>
                                    <a:pt x="2493529" y="802070"/>
                                  </a:lnTo>
                                  <a:lnTo>
                                    <a:pt x="2493432" y="802492"/>
                                  </a:lnTo>
                                  <a:lnTo>
                                    <a:pt x="2493335" y="802710"/>
                                  </a:lnTo>
                                  <a:lnTo>
                                    <a:pt x="2493239" y="802921"/>
                                  </a:lnTo>
                                  <a:lnTo>
                                    <a:pt x="2493046" y="803205"/>
                                  </a:lnTo>
                                  <a:lnTo>
                                    <a:pt x="2492466" y="803839"/>
                                  </a:lnTo>
                                  <a:lnTo>
                                    <a:pt x="2492177" y="804122"/>
                                  </a:lnTo>
                                  <a:lnTo>
                                    <a:pt x="2491694" y="804478"/>
                                  </a:lnTo>
                                  <a:lnTo>
                                    <a:pt x="2490251" y="805402"/>
                                  </a:lnTo>
                                  <a:lnTo>
                                    <a:pt x="2489291" y="805970"/>
                                  </a:lnTo>
                                  <a:lnTo>
                                    <a:pt x="2488905" y="806181"/>
                                  </a:lnTo>
                                  <a:lnTo>
                                    <a:pt x="2488229" y="806887"/>
                                  </a:lnTo>
                                  <a:lnTo>
                                    <a:pt x="2488035" y="807098"/>
                                  </a:lnTo>
                                  <a:lnTo>
                                    <a:pt x="2488035" y="807243"/>
                                  </a:lnTo>
                                  <a:lnTo>
                                    <a:pt x="2487939" y="807316"/>
                                  </a:lnTo>
                                  <a:lnTo>
                                    <a:pt x="2488132" y="808451"/>
                                  </a:lnTo>
                                  <a:lnTo>
                                    <a:pt x="2488229" y="808662"/>
                                  </a:lnTo>
                                  <a:lnTo>
                                    <a:pt x="2488518" y="809230"/>
                                  </a:lnTo>
                                  <a:lnTo>
                                    <a:pt x="2488615" y="809441"/>
                                  </a:lnTo>
                                  <a:lnTo>
                                    <a:pt x="2489098" y="811282"/>
                                  </a:lnTo>
                                  <a:lnTo>
                                    <a:pt x="2489194" y="811850"/>
                                  </a:lnTo>
                                  <a:lnTo>
                                    <a:pt x="2489194" y="812345"/>
                                  </a:lnTo>
                                  <a:lnTo>
                                    <a:pt x="2489194" y="813407"/>
                                  </a:lnTo>
                                  <a:lnTo>
                                    <a:pt x="2489291" y="814258"/>
                                  </a:lnTo>
                                  <a:lnTo>
                                    <a:pt x="2489291" y="814476"/>
                                  </a:lnTo>
                                  <a:lnTo>
                                    <a:pt x="2489194" y="814687"/>
                                  </a:lnTo>
                                  <a:lnTo>
                                    <a:pt x="2489098" y="814971"/>
                                  </a:lnTo>
                                  <a:lnTo>
                                    <a:pt x="2488808" y="815466"/>
                                  </a:lnTo>
                                  <a:lnTo>
                                    <a:pt x="2488518" y="815961"/>
                                  </a:lnTo>
                                  <a:lnTo>
                                    <a:pt x="2488132" y="816456"/>
                                  </a:lnTo>
                                  <a:lnTo>
                                    <a:pt x="2487745" y="816957"/>
                                  </a:lnTo>
                                  <a:lnTo>
                                    <a:pt x="2487359" y="817379"/>
                                  </a:lnTo>
                                  <a:lnTo>
                                    <a:pt x="2486979" y="817802"/>
                                  </a:lnTo>
                                  <a:lnTo>
                                    <a:pt x="2486496" y="818158"/>
                                  </a:lnTo>
                                  <a:lnTo>
                                    <a:pt x="2486013" y="818442"/>
                                  </a:lnTo>
                                  <a:lnTo>
                                    <a:pt x="2485337" y="818798"/>
                                  </a:lnTo>
                                  <a:lnTo>
                                    <a:pt x="2484667" y="819154"/>
                                  </a:lnTo>
                                  <a:lnTo>
                                    <a:pt x="2483990" y="819438"/>
                                  </a:lnTo>
                                  <a:lnTo>
                                    <a:pt x="2483314" y="819722"/>
                                  </a:lnTo>
                                  <a:lnTo>
                                    <a:pt x="2481292" y="820428"/>
                                  </a:lnTo>
                                  <a:lnTo>
                                    <a:pt x="2479366" y="821207"/>
                                  </a:lnTo>
                                  <a:lnTo>
                                    <a:pt x="2477923" y="821702"/>
                                  </a:lnTo>
                                  <a:lnTo>
                                    <a:pt x="2477151" y="822058"/>
                                  </a:lnTo>
                                  <a:lnTo>
                                    <a:pt x="2475321" y="822909"/>
                                  </a:lnTo>
                                  <a:lnTo>
                                    <a:pt x="2474259" y="823332"/>
                                  </a:lnTo>
                                  <a:lnTo>
                                    <a:pt x="2473872" y="823549"/>
                                  </a:lnTo>
                                  <a:lnTo>
                                    <a:pt x="2473390" y="823899"/>
                                  </a:lnTo>
                                  <a:lnTo>
                                    <a:pt x="2473009" y="824256"/>
                                  </a:lnTo>
                                  <a:lnTo>
                                    <a:pt x="2469731" y="827093"/>
                                  </a:lnTo>
                                  <a:lnTo>
                                    <a:pt x="2469441" y="827443"/>
                                  </a:lnTo>
                                  <a:lnTo>
                                    <a:pt x="2469055" y="827944"/>
                                  </a:lnTo>
                                  <a:lnTo>
                                    <a:pt x="2468765" y="828439"/>
                                  </a:lnTo>
                                  <a:lnTo>
                                    <a:pt x="2468572" y="828934"/>
                                  </a:lnTo>
                                  <a:lnTo>
                                    <a:pt x="2468192" y="829641"/>
                                  </a:lnTo>
                                  <a:lnTo>
                                    <a:pt x="2467999" y="830425"/>
                                  </a:lnTo>
                                  <a:lnTo>
                                    <a:pt x="2467902" y="831132"/>
                                  </a:lnTo>
                                  <a:lnTo>
                                    <a:pt x="2467805" y="831838"/>
                                  </a:lnTo>
                                  <a:lnTo>
                                    <a:pt x="2467805" y="832478"/>
                                  </a:lnTo>
                                  <a:lnTo>
                                    <a:pt x="2467805" y="833184"/>
                                  </a:lnTo>
                                  <a:lnTo>
                                    <a:pt x="2467999" y="834675"/>
                                  </a:lnTo>
                                  <a:lnTo>
                                    <a:pt x="2468095" y="835949"/>
                                  </a:lnTo>
                                  <a:lnTo>
                                    <a:pt x="2468095" y="836305"/>
                                  </a:lnTo>
                                  <a:lnTo>
                                    <a:pt x="2467999" y="836800"/>
                                  </a:lnTo>
                                  <a:lnTo>
                                    <a:pt x="2467902" y="837295"/>
                                  </a:lnTo>
                                  <a:lnTo>
                                    <a:pt x="2466839" y="840417"/>
                                  </a:lnTo>
                                  <a:lnTo>
                                    <a:pt x="2466646" y="840773"/>
                                  </a:lnTo>
                                  <a:lnTo>
                                    <a:pt x="2466453" y="841340"/>
                                  </a:lnTo>
                                  <a:lnTo>
                                    <a:pt x="2466169" y="841763"/>
                                  </a:lnTo>
                                  <a:lnTo>
                                    <a:pt x="2464334" y="844461"/>
                                  </a:lnTo>
                                  <a:lnTo>
                                    <a:pt x="2463664" y="845524"/>
                                  </a:lnTo>
                                  <a:lnTo>
                                    <a:pt x="2462408" y="847293"/>
                                  </a:lnTo>
                                  <a:lnTo>
                                    <a:pt x="2461159" y="848995"/>
                                  </a:lnTo>
                                  <a:lnTo>
                                    <a:pt x="2460676" y="849490"/>
                                  </a:lnTo>
                                  <a:lnTo>
                                    <a:pt x="2457301" y="852895"/>
                                  </a:lnTo>
                                  <a:lnTo>
                                    <a:pt x="2457108" y="853179"/>
                                  </a:lnTo>
                                  <a:lnTo>
                                    <a:pt x="2456728" y="853674"/>
                                  </a:lnTo>
                                  <a:lnTo>
                                    <a:pt x="2456438" y="854096"/>
                                  </a:lnTo>
                                  <a:lnTo>
                                    <a:pt x="2455665" y="855231"/>
                                  </a:lnTo>
                                  <a:lnTo>
                                    <a:pt x="2454989" y="856294"/>
                                  </a:lnTo>
                                  <a:lnTo>
                                    <a:pt x="2454608" y="857006"/>
                                  </a:lnTo>
                                  <a:lnTo>
                                    <a:pt x="2454415" y="857217"/>
                                  </a:lnTo>
                                  <a:lnTo>
                                    <a:pt x="2454125" y="857501"/>
                                  </a:lnTo>
                                  <a:lnTo>
                                    <a:pt x="2453739" y="857712"/>
                                  </a:lnTo>
                                  <a:lnTo>
                                    <a:pt x="2452773" y="858207"/>
                                  </a:lnTo>
                                  <a:lnTo>
                                    <a:pt x="2452007" y="858491"/>
                                  </a:lnTo>
                                  <a:lnTo>
                                    <a:pt x="2451910" y="858636"/>
                                  </a:lnTo>
                                  <a:lnTo>
                                    <a:pt x="2451524" y="859059"/>
                                  </a:lnTo>
                                  <a:lnTo>
                                    <a:pt x="2451427" y="859270"/>
                                  </a:lnTo>
                                  <a:lnTo>
                                    <a:pt x="2451234" y="859487"/>
                                  </a:lnTo>
                                  <a:lnTo>
                                    <a:pt x="2450944" y="859843"/>
                                  </a:lnTo>
                                  <a:lnTo>
                                    <a:pt x="2450654" y="860477"/>
                                  </a:lnTo>
                                  <a:lnTo>
                                    <a:pt x="2450364" y="861540"/>
                                  </a:lnTo>
                                  <a:lnTo>
                                    <a:pt x="2450268" y="862041"/>
                                  </a:lnTo>
                                  <a:lnTo>
                                    <a:pt x="2449984" y="864872"/>
                                  </a:lnTo>
                                  <a:lnTo>
                                    <a:pt x="2449984" y="865512"/>
                                  </a:lnTo>
                                  <a:lnTo>
                                    <a:pt x="2449984" y="867354"/>
                                  </a:lnTo>
                                  <a:lnTo>
                                    <a:pt x="2449888" y="868627"/>
                                  </a:lnTo>
                                  <a:lnTo>
                                    <a:pt x="2449984" y="869623"/>
                                  </a:lnTo>
                                  <a:lnTo>
                                    <a:pt x="2449984" y="869980"/>
                                  </a:lnTo>
                                  <a:lnTo>
                                    <a:pt x="2449598" y="872105"/>
                                  </a:lnTo>
                                  <a:lnTo>
                                    <a:pt x="2449501" y="872600"/>
                                  </a:lnTo>
                                  <a:lnTo>
                                    <a:pt x="2449308" y="873167"/>
                                  </a:lnTo>
                                  <a:lnTo>
                                    <a:pt x="2449212" y="873590"/>
                                  </a:lnTo>
                                  <a:lnTo>
                                    <a:pt x="2448922" y="874091"/>
                                  </a:lnTo>
                                  <a:lnTo>
                                    <a:pt x="2448825" y="874441"/>
                                  </a:lnTo>
                                  <a:lnTo>
                                    <a:pt x="2448632" y="874725"/>
                                  </a:lnTo>
                                  <a:lnTo>
                                    <a:pt x="2448439" y="874936"/>
                                  </a:lnTo>
                                  <a:lnTo>
                                    <a:pt x="2448052" y="875365"/>
                                  </a:lnTo>
                                  <a:lnTo>
                                    <a:pt x="2447956" y="875503"/>
                                  </a:lnTo>
                                  <a:lnTo>
                                    <a:pt x="2447576" y="876355"/>
                                  </a:lnTo>
                                  <a:lnTo>
                                    <a:pt x="2446803" y="877773"/>
                                  </a:lnTo>
                                  <a:lnTo>
                                    <a:pt x="2446803" y="877985"/>
                                  </a:lnTo>
                                  <a:lnTo>
                                    <a:pt x="2446706" y="878202"/>
                                  </a:lnTo>
                                  <a:lnTo>
                                    <a:pt x="2446706" y="878552"/>
                                  </a:lnTo>
                                  <a:lnTo>
                                    <a:pt x="2446803" y="879403"/>
                                  </a:lnTo>
                                  <a:lnTo>
                                    <a:pt x="2446899" y="879832"/>
                                  </a:lnTo>
                                  <a:lnTo>
                                    <a:pt x="2446996" y="880116"/>
                                  </a:lnTo>
                                  <a:lnTo>
                                    <a:pt x="2447479" y="880961"/>
                                  </a:lnTo>
                                  <a:lnTo>
                                    <a:pt x="2447576" y="881528"/>
                                  </a:lnTo>
                                  <a:lnTo>
                                    <a:pt x="2447672" y="881746"/>
                                  </a:lnTo>
                                  <a:lnTo>
                                    <a:pt x="2447865" y="882029"/>
                                  </a:lnTo>
                                  <a:lnTo>
                                    <a:pt x="2448439" y="882597"/>
                                  </a:lnTo>
                                  <a:lnTo>
                                    <a:pt x="2448535" y="882808"/>
                                  </a:lnTo>
                                  <a:lnTo>
                                    <a:pt x="2449115" y="883798"/>
                                  </a:lnTo>
                                  <a:lnTo>
                                    <a:pt x="2451331" y="885784"/>
                                  </a:lnTo>
                                  <a:lnTo>
                                    <a:pt x="2451910" y="886279"/>
                                  </a:lnTo>
                                  <a:lnTo>
                                    <a:pt x="2452483" y="886708"/>
                                  </a:lnTo>
                                  <a:lnTo>
                                    <a:pt x="2452773" y="886919"/>
                                  </a:lnTo>
                                  <a:lnTo>
                                    <a:pt x="2453353" y="887276"/>
                                  </a:lnTo>
                                  <a:lnTo>
                                    <a:pt x="2454029" y="887626"/>
                                  </a:lnTo>
                                  <a:lnTo>
                                    <a:pt x="2454415" y="887771"/>
                                  </a:lnTo>
                                  <a:lnTo>
                                    <a:pt x="2455085" y="888054"/>
                                  </a:lnTo>
                                  <a:lnTo>
                                    <a:pt x="2455761" y="888266"/>
                                  </a:lnTo>
                                  <a:lnTo>
                                    <a:pt x="2456728" y="888477"/>
                                  </a:lnTo>
                                  <a:lnTo>
                                    <a:pt x="2457591" y="888688"/>
                                  </a:lnTo>
                                  <a:lnTo>
                                    <a:pt x="2458847" y="888833"/>
                                  </a:lnTo>
                                  <a:lnTo>
                                    <a:pt x="2459999" y="888972"/>
                                  </a:lnTo>
                                  <a:lnTo>
                                    <a:pt x="2462505" y="889189"/>
                                  </a:lnTo>
                                  <a:lnTo>
                                    <a:pt x="2466743" y="889684"/>
                                  </a:lnTo>
                                  <a:lnTo>
                                    <a:pt x="2468288" y="889757"/>
                                  </a:lnTo>
                                  <a:lnTo>
                                    <a:pt x="2468675" y="889823"/>
                                  </a:lnTo>
                                  <a:lnTo>
                                    <a:pt x="2469248" y="889968"/>
                                  </a:lnTo>
                                  <a:lnTo>
                                    <a:pt x="2470890" y="890463"/>
                                  </a:lnTo>
                                  <a:lnTo>
                                    <a:pt x="2471850" y="890674"/>
                                  </a:lnTo>
                                  <a:lnTo>
                                    <a:pt x="2472043" y="890747"/>
                                  </a:lnTo>
                                  <a:lnTo>
                                    <a:pt x="2472140" y="890886"/>
                                  </a:lnTo>
                                  <a:lnTo>
                                    <a:pt x="2472236" y="891030"/>
                                  </a:lnTo>
                                  <a:lnTo>
                                    <a:pt x="2472236" y="891242"/>
                                  </a:lnTo>
                                  <a:lnTo>
                                    <a:pt x="2472140" y="891809"/>
                                  </a:lnTo>
                                  <a:lnTo>
                                    <a:pt x="2472140" y="892449"/>
                                  </a:lnTo>
                                  <a:lnTo>
                                    <a:pt x="2471947" y="893228"/>
                                  </a:lnTo>
                                  <a:lnTo>
                                    <a:pt x="2471657" y="894786"/>
                                  </a:lnTo>
                                  <a:lnTo>
                                    <a:pt x="2471560" y="895281"/>
                                  </a:lnTo>
                                  <a:lnTo>
                                    <a:pt x="2471464" y="895498"/>
                                  </a:lnTo>
                                  <a:lnTo>
                                    <a:pt x="2471367" y="895637"/>
                                  </a:lnTo>
                                  <a:lnTo>
                                    <a:pt x="2471174" y="895782"/>
                                  </a:lnTo>
                                  <a:lnTo>
                                    <a:pt x="2470890" y="895921"/>
                                  </a:lnTo>
                                  <a:lnTo>
                                    <a:pt x="2470697" y="896065"/>
                                  </a:lnTo>
                                  <a:lnTo>
                                    <a:pt x="2470311" y="896204"/>
                                  </a:lnTo>
                                  <a:lnTo>
                                    <a:pt x="2469924" y="896349"/>
                                  </a:lnTo>
                                  <a:lnTo>
                                    <a:pt x="2469731" y="896349"/>
                                  </a:lnTo>
                                  <a:lnTo>
                                    <a:pt x="2469345" y="896415"/>
                                  </a:lnTo>
                                  <a:lnTo>
                                    <a:pt x="2469055" y="896349"/>
                                  </a:lnTo>
                                  <a:lnTo>
                                    <a:pt x="2468862" y="896277"/>
                                  </a:lnTo>
                                  <a:lnTo>
                                    <a:pt x="2468572" y="896065"/>
                                  </a:lnTo>
                                  <a:lnTo>
                                    <a:pt x="2468192" y="895637"/>
                                  </a:lnTo>
                                  <a:lnTo>
                                    <a:pt x="2467612" y="895069"/>
                                  </a:lnTo>
                                  <a:lnTo>
                                    <a:pt x="2467129" y="894713"/>
                                  </a:lnTo>
                                  <a:lnTo>
                                    <a:pt x="2466743" y="894502"/>
                                  </a:lnTo>
                                  <a:lnTo>
                                    <a:pt x="2466073" y="894218"/>
                                  </a:lnTo>
                                  <a:lnTo>
                                    <a:pt x="2465686" y="894152"/>
                                  </a:lnTo>
                                  <a:lnTo>
                                    <a:pt x="2465493" y="894152"/>
                                  </a:lnTo>
                                  <a:lnTo>
                                    <a:pt x="2465396" y="894152"/>
                                  </a:lnTo>
                                  <a:lnTo>
                                    <a:pt x="2465107" y="894152"/>
                                  </a:lnTo>
                                  <a:lnTo>
                                    <a:pt x="2464720" y="894291"/>
                                  </a:lnTo>
                                  <a:lnTo>
                                    <a:pt x="2464334" y="894435"/>
                                  </a:lnTo>
                                  <a:lnTo>
                                    <a:pt x="2463760" y="894786"/>
                                  </a:lnTo>
                                  <a:lnTo>
                                    <a:pt x="2463471" y="894930"/>
                                  </a:lnTo>
                                  <a:lnTo>
                                    <a:pt x="2463181" y="895142"/>
                                  </a:lnTo>
                                  <a:lnTo>
                                    <a:pt x="2461732" y="896488"/>
                                  </a:lnTo>
                                  <a:lnTo>
                                    <a:pt x="2461545" y="896772"/>
                                  </a:lnTo>
                                  <a:lnTo>
                                    <a:pt x="2461352" y="897128"/>
                                  </a:lnTo>
                                  <a:lnTo>
                                    <a:pt x="2461255" y="897550"/>
                                  </a:lnTo>
                                  <a:lnTo>
                                    <a:pt x="2461062" y="898613"/>
                                  </a:lnTo>
                                  <a:lnTo>
                                    <a:pt x="2461062" y="898897"/>
                                  </a:lnTo>
                                  <a:lnTo>
                                    <a:pt x="2461062" y="899108"/>
                                  </a:lnTo>
                                  <a:lnTo>
                                    <a:pt x="2461635" y="900599"/>
                                  </a:lnTo>
                                  <a:lnTo>
                                    <a:pt x="2461732" y="900672"/>
                                  </a:lnTo>
                                  <a:lnTo>
                                    <a:pt x="2462119" y="900883"/>
                                  </a:lnTo>
                                  <a:lnTo>
                                    <a:pt x="2462215" y="901022"/>
                                  </a:lnTo>
                                  <a:lnTo>
                                    <a:pt x="2462408" y="901239"/>
                                  </a:lnTo>
                                  <a:lnTo>
                                    <a:pt x="2462602" y="901450"/>
                                  </a:lnTo>
                                  <a:lnTo>
                                    <a:pt x="2462891" y="901873"/>
                                  </a:lnTo>
                                  <a:lnTo>
                                    <a:pt x="2463760" y="903575"/>
                                  </a:lnTo>
                                  <a:lnTo>
                                    <a:pt x="2463857" y="903787"/>
                                  </a:lnTo>
                                  <a:lnTo>
                                    <a:pt x="2463857" y="904143"/>
                                  </a:lnTo>
                                  <a:lnTo>
                                    <a:pt x="2463948" y="904710"/>
                                  </a:lnTo>
                                  <a:lnTo>
                                    <a:pt x="2463857" y="906129"/>
                                  </a:lnTo>
                                  <a:lnTo>
                                    <a:pt x="2463664" y="908043"/>
                                  </a:lnTo>
                                  <a:lnTo>
                                    <a:pt x="2463664" y="908683"/>
                                  </a:lnTo>
                                  <a:lnTo>
                                    <a:pt x="2463664" y="909389"/>
                                  </a:lnTo>
                                  <a:lnTo>
                                    <a:pt x="2463760" y="909884"/>
                                  </a:lnTo>
                                  <a:lnTo>
                                    <a:pt x="2463948" y="910596"/>
                                  </a:lnTo>
                                  <a:lnTo>
                                    <a:pt x="2464238" y="911375"/>
                                  </a:lnTo>
                                  <a:lnTo>
                                    <a:pt x="2464431" y="911798"/>
                                  </a:lnTo>
                                  <a:lnTo>
                                    <a:pt x="2464720" y="912081"/>
                                  </a:lnTo>
                                  <a:lnTo>
                                    <a:pt x="2464817" y="912299"/>
                                  </a:lnTo>
                                  <a:lnTo>
                                    <a:pt x="2465203" y="912576"/>
                                  </a:lnTo>
                                  <a:lnTo>
                                    <a:pt x="2465590" y="912860"/>
                                  </a:lnTo>
                                  <a:lnTo>
                                    <a:pt x="2465879" y="913078"/>
                                  </a:lnTo>
                                  <a:lnTo>
                                    <a:pt x="2466550" y="913428"/>
                                  </a:lnTo>
                                  <a:lnTo>
                                    <a:pt x="2467032" y="913639"/>
                                  </a:lnTo>
                                  <a:lnTo>
                                    <a:pt x="2467419" y="913784"/>
                                  </a:lnTo>
                                  <a:lnTo>
                                    <a:pt x="2467999" y="913929"/>
                                  </a:lnTo>
                                  <a:lnTo>
                                    <a:pt x="2468572" y="913995"/>
                                  </a:lnTo>
                                  <a:lnTo>
                                    <a:pt x="2469248" y="913995"/>
                                  </a:lnTo>
                                  <a:lnTo>
                                    <a:pt x="2470311" y="913995"/>
                                  </a:lnTo>
                                  <a:lnTo>
                                    <a:pt x="2471077" y="913995"/>
                                  </a:lnTo>
                                  <a:lnTo>
                                    <a:pt x="2472333" y="913856"/>
                                  </a:lnTo>
                                  <a:lnTo>
                                    <a:pt x="2474645" y="913500"/>
                                  </a:lnTo>
                                  <a:lnTo>
                                    <a:pt x="2475128" y="913361"/>
                                  </a:lnTo>
                                  <a:lnTo>
                                    <a:pt x="2475418" y="913289"/>
                                  </a:lnTo>
                                  <a:lnTo>
                                    <a:pt x="2475611" y="913144"/>
                                  </a:lnTo>
                                  <a:lnTo>
                                    <a:pt x="2475991" y="912860"/>
                                  </a:lnTo>
                                  <a:lnTo>
                                    <a:pt x="2476571" y="912438"/>
                                  </a:lnTo>
                                  <a:lnTo>
                                    <a:pt x="2478303" y="910947"/>
                                  </a:lnTo>
                                  <a:lnTo>
                                    <a:pt x="2479656" y="909884"/>
                                  </a:lnTo>
                                  <a:lnTo>
                                    <a:pt x="2480423" y="909389"/>
                                  </a:lnTo>
                                  <a:lnTo>
                                    <a:pt x="2481195" y="908894"/>
                                  </a:lnTo>
                                  <a:lnTo>
                                    <a:pt x="2481871" y="908538"/>
                                  </a:lnTo>
                                  <a:lnTo>
                                    <a:pt x="2482542" y="908326"/>
                                  </a:lnTo>
                                  <a:lnTo>
                                    <a:pt x="2483121" y="908115"/>
                                  </a:lnTo>
                                  <a:lnTo>
                                    <a:pt x="2484183" y="907831"/>
                                  </a:lnTo>
                                  <a:lnTo>
                                    <a:pt x="2484950" y="907687"/>
                                  </a:lnTo>
                                  <a:lnTo>
                                    <a:pt x="2489001" y="907053"/>
                                  </a:lnTo>
                                  <a:lnTo>
                                    <a:pt x="2490347" y="906908"/>
                                  </a:lnTo>
                                  <a:lnTo>
                                    <a:pt x="2492177" y="906696"/>
                                  </a:lnTo>
                                  <a:lnTo>
                                    <a:pt x="2494102" y="906552"/>
                                  </a:lnTo>
                                  <a:lnTo>
                                    <a:pt x="2494778" y="906485"/>
                                  </a:lnTo>
                                  <a:lnTo>
                                    <a:pt x="2495358" y="906552"/>
                                  </a:lnTo>
                                  <a:lnTo>
                                    <a:pt x="2496414" y="906624"/>
                                  </a:lnTo>
                                  <a:lnTo>
                                    <a:pt x="2497187" y="906696"/>
                                  </a:lnTo>
                                  <a:lnTo>
                                    <a:pt x="2497767" y="906769"/>
                                  </a:lnTo>
                                  <a:lnTo>
                                    <a:pt x="2498630" y="906980"/>
                                  </a:lnTo>
                                  <a:lnTo>
                                    <a:pt x="2499500" y="907264"/>
                                  </a:lnTo>
                                  <a:lnTo>
                                    <a:pt x="2499982" y="907403"/>
                                  </a:lnTo>
                                  <a:lnTo>
                                    <a:pt x="2500272" y="907548"/>
                                  </a:lnTo>
                                  <a:lnTo>
                                    <a:pt x="2500658" y="907831"/>
                                  </a:lnTo>
                                  <a:lnTo>
                                    <a:pt x="2500846" y="907970"/>
                                  </a:lnTo>
                                  <a:lnTo>
                                    <a:pt x="2500942" y="908115"/>
                                  </a:lnTo>
                                  <a:lnTo>
                                    <a:pt x="2501425" y="908821"/>
                                  </a:lnTo>
                                  <a:lnTo>
                                    <a:pt x="2501812" y="909389"/>
                                  </a:lnTo>
                                  <a:lnTo>
                                    <a:pt x="2502198" y="910240"/>
                                  </a:lnTo>
                                  <a:lnTo>
                                    <a:pt x="2502488" y="911091"/>
                                  </a:lnTo>
                                  <a:lnTo>
                                    <a:pt x="2503254" y="913216"/>
                                  </a:lnTo>
                                  <a:lnTo>
                                    <a:pt x="2503641" y="914351"/>
                                  </a:lnTo>
                                  <a:lnTo>
                                    <a:pt x="2503834" y="915414"/>
                                  </a:lnTo>
                                  <a:lnTo>
                                    <a:pt x="2504027" y="916476"/>
                                  </a:lnTo>
                                  <a:lnTo>
                                    <a:pt x="2504413" y="919525"/>
                                  </a:lnTo>
                                  <a:lnTo>
                                    <a:pt x="2504607" y="920660"/>
                                  </a:lnTo>
                                  <a:lnTo>
                                    <a:pt x="2504800" y="921867"/>
                                  </a:lnTo>
                                  <a:lnTo>
                                    <a:pt x="2504897" y="922006"/>
                                  </a:lnTo>
                                  <a:lnTo>
                                    <a:pt x="2505090" y="922290"/>
                                  </a:lnTo>
                                  <a:lnTo>
                                    <a:pt x="2505283" y="922574"/>
                                  </a:lnTo>
                                  <a:lnTo>
                                    <a:pt x="2506533" y="923564"/>
                                  </a:lnTo>
                                  <a:lnTo>
                                    <a:pt x="2506822" y="923847"/>
                                  </a:lnTo>
                                  <a:lnTo>
                                    <a:pt x="2506919" y="924065"/>
                                  </a:lnTo>
                                  <a:lnTo>
                                    <a:pt x="2507016" y="924204"/>
                                  </a:lnTo>
                                  <a:lnTo>
                                    <a:pt x="2507209" y="924699"/>
                                  </a:lnTo>
                                  <a:lnTo>
                                    <a:pt x="2507498" y="925622"/>
                                  </a:lnTo>
                                  <a:lnTo>
                                    <a:pt x="2507685" y="927041"/>
                                  </a:lnTo>
                                  <a:lnTo>
                                    <a:pt x="2507879" y="927675"/>
                                  </a:lnTo>
                                  <a:lnTo>
                                    <a:pt x="2508072" y="928387"/>
                                  </a:lnTo>
                                  <a:lnTo>
                                    <a:pt x="2508362" y="929377"/>
                                  </a:lnTo>
                                  <a:lnTo>
                                    <a:pt x="2508652" y="930156"/>
                                  </a:lnTo>
                                  <a:lnTo>
                                    <a:pt x="2508845" y="930724"/>
                                  </a:lnTo>
                                  <a:lnTo>
                                    <a:pt x="2509038" y="931152"/>
                                  </a:lnTo>
                                  <a:lnTo>
                                    <a:pt x="2509424" y="931792"/>
                                  </a:lnTo>
                                  <a:lnTo>
                                    <a:pt x="2509901" y="932354"/>
                                  </a:lnTo>
                                  <a:lnTo>
                                    <a:pt x="2510288" y="932782"/>
                                  </a:lnTo>
                                  <a:lnTo>
                                    <a:pt x="2510577" y="933138"/>
                                  </a:lnTo>
                                  <a:lnTo>
                                    <a:pt x="2510964" y="933416"/>
                                  </a:lnTo>
                                  <a:lnTo>
                                    <a:pt x="2511350" y="933633"/>
                                  </a:lnTo>
                                  <a:lnTo>
                                    <a:pt x="2511929" y="933917"/>
                                  </a:lnTo>
                                  <a:lnTo>
                                    <a:pt x="2512413" y="934128"/>
                                  </a:lnTo>
                                  <a:lnTo>
                                    <a:pt x="2513179" y="934412"/>
                                  </a:lnTo>
                                  <a:lnTo>
                                    <a:pt x="2513952" y="934624"/>
                                  </a:lnTo>
                                  <a:lnTo>
                                    <a:pt x="2514912" y="934907"/>
                                  </a:lnTo>
                                  <a:lnTo>
                                    <a:pt x="2516747" y="935263"/>
                                  </a:lnTo>
                                  <a:lnTo>
                                    <a:pt x="2520695" y="935970"/>
                                  </a:lnTo>
                                  <a:lnTo>
                                    <a:pt x="2522041" y="936187"/>
                                  </a:lnTo>
                                  <a:lnTo>
                                    <a:pt x="2523297" y="936465"/>
                                  </a:lnTo>
                                  <a:lnTo>
                                    <a:pt x="2523877" y="936682"/>
                                  </a:lnTo>
                                  <a:lnTo>
                                    <a:pt x="2524450" y="936893"/>
                                  </a:lnTo>
                                  <a:lnTo>
                                    <a:pt x="2524933" y="937105"/>
                                  </a:lnTo>
                                  <a:lnTo>
                                    <a:pt x="2525320" y="937388"/>
                                  </a:lnTo>
                                  <a:lnTo>
                                    <a:pt x="2525513" y="937600"/>
                                  </a:lnTo>
                                  <a:lnTo>
                                    <a:pt x="2525803" y="937956"/>
                                  </a:lnTo>
                                  <a:lnTo>
                                    <a:pt x="2525899" y="938385"/>
                                  </a:lnTo>
                                  <a:lnTo>
                                    <a:pt x="2526189" y="939163"/>
                                  </a:lnTo>
                                  <a:lnTo>
                                    <a:pt x="2526376" y="939942"/>
                                  </a:lnTo>
                                  <a:lnTo>
                                    <a:pt x="2526666" y="941216"/>
                                  </a:lnTo>
                                  <a:lnTo>
                                    <a:pt x="2527342" y="944053"/>
                                  </a:lnTo>
                                  <a:lnTo>
                                    <a:pt x="2527535" y="945043"/>
                                  </a:lnTo>
                                  <a:lnTo>
                                    <a:pt x="2528018" y="946673"/>
                                  </a:lnTo>
                                  <a:lnTo>
                                    <a:pt x="2528404" y="947524"/>
                                  </a:lnTo>
                                  <a:lnTo>
                                    <a:pt x="2528785" y="948303"/>
                                  </a:lnTo>
                                  <a:lnTo>
                                    <a:pt x="2528881" y="948587"/>
                                  </a:lnTo>
                                  <a:lnTo>
                                    <a:pt x="2529075" y="948732"/>
                                  </a:lnTo>
                                  <a:lnTo>
                                    <a:pt x="2529461" y="948943"/>
                                  </a:lnTo>
                                  <a:lnTo>
                                    <a:pt x="2529847" y="949082"/>
                                  </a:lnTo>
                                  <a:lnTo>
                                    <a:pt x="2530040" y="949082"/>
                                  </a:lnTo>
                                  <a:lnTo>
                                    <a:pt x="2530233" y="949082"/>
                                  </a:lnTo>
                                  <a:lnTo>
                                    <a:pt x="2530620" y="949016"/>
                                  </a:lnTo>
                                  <a:lnTo>
                                    <a:pt x="2531194" y="948798"/>
                                  </a:lnTo>
                                  <a:lnTo>
                                    <a:pt x="2531483" y="948798"/>
                                  </a:lnTo>
                                  <a:lnTo>
                                    <a:pt x="2531773" y="948798"/>
                                  </a:lnTo>
                                  <a:lnTo>
                                    <a:pt x="2532932" y="949016"/>
                                  </a:lnTo>
                                  <a:lnTo>
                                    <a:pt x="2533699" y="949227"/>
                                  </a:lnTo>
                                  <a:lnTo>
                                    <a:pt x="2534278" y="949438"/>
                                  </a:lnTo>
                                  <a:lnTo>
                                    <a:pt x="2534761" y="949583"/>
                                  </a:lnTo>
                                  <a:lnTo>
                                    <a:pt x="2535335" y="949867"/>
                                  </a:lnTo>
                                  <a:lnTo>
                                    <a:pt x="2536011" y="950289"/>
                                  </a:lnTo>
                                  <a:lnTo>
                                    <a:pt x="2536494" y="950718"/>
                                  </a:lnTo>
                                  <a:lnTo>
                                    <a:pt x="2536880" y="951068"/>
                                  </a:lnTo>
                                  <a:lnTo>
                                    <a:pt x="2537460" y="951781"/>
                                  </a:lnTo>
                                  <a:lnTo>
                                    <a:pt x="2538227" y="952916"/>
                                  </a:lnTo>
                                  <a:lnTo>
                                    <a:pt x="2538710" y="953411"/>
                                  </a:lnTo>
                                  <a:lnTo>
                                    <a:pt x="2538999" y="953622"/>
                                  </a:lnTo>
                                  <a:lnTo>
                                    <a:pt x="2539192" y="953833"/>
                                  </a:lnTo>
                                  <a:lnTo>
                                    <a:pt x="2540346" y="954757"/>
                                  </a:lnTo>
                                  <a:lnTo>
                                    <a:pt x="2543914" y="957377"/>
                                  </a:lnTo>
                                  <a:lnTo>
                                    <a:pt x="2545743" y="958940"/>
                                  </a:lnTo>
                                  <a:lnTo>
                                    <a:pt x="2546322" y="959435"/>
                                  </a:lnTo>
                                  <a:lnTo>
                                    <a:pt x="2547186" y="960214"/>
                                  </a:lnTo>
                                  <a:lnTo>
                                    <a:pt x="2547572" y="960637"/>
                                  </a:lnTo>
                                  <a:lnTo>
                                    <a:pt x="2548055" y="961065"/>
                                  </a:lnTo>
                                  <a:lnTo>
                                    <a:pt x="2548248" y="961422"/>
                                  </a:lnTo>
                                  <a:lnTo>
                                    <a:pt x="2548441" y="961705"/>
                                  </a:lnTo>
                                  <a:lnTo>
                                    <a:pt x="2548538" y="961917"/>
                                  </a:lnTo>
                                  <a:lnTo>
                                    <a:pt x="2548634" y="962339"/>
                                  </a:lnTo>
                                  <a:lnTo>
                                    <a:pt x="2548731" y="962695"/>
                                  </a:lnTo>
                                  <a:lnTo>
                                    <a:pt x="2548731" y="963190"/>
                                  </a:lnTo>
                                  <a:lnTo>
                                    <a:pt x="2548634" y="963685"/>
                                  </a:lnTo>
                                  <a:lnTo>
                                    <a:pt x="2548538" y="963969"/>
                                  </a:lnTo>
                                  <a:lnTo>
                                    <a:pt x="2548344" y="964609"/>
                                  </a:lnTo>
                                  <a:lnTo>
                                    <a:pt x="2548151" y="965032"/>
                                  </a:lnTo>
                                  <a:lnTo>
                                    <a:pt x="2547765" y="965672"/>
                                  </a:lnTo>
                                  <a:lnTo>
                                    <a:pt x="2547282" y="966312"/>
                                  </a:lnTo>
                                  <a:lnTo>
                                    <a:pt x="2547089" y="966595"/>
                                  </a:lnTo>
                                  <a:lnTo>
                                    <a:pt x="2546799" y="966807"/>
                                  </a:lnTo>
                                  <a:lnTo>
                                    <a:pt x="2545356" y="967797"/>
                                  </a:lnTo>
                                  <a:lnTo>
                                    <a:pt x="2545066" y="968080"/>
                                  </a:lnTo>
                                  <a:lnTo>
                                    <a:pt x="2544873" y="968225"/>
                                  </a:lnTo>
                                  <a:lnTo>
                                    <a:pt x="2544777" y="968437"/>
                                  </a:lnTo>
                                  <a:lnTo>
                                    <a:pt x="2544583" y="968793"/>
                                  </a:lnTo>
                                  <a:lnTo>
                                    <a:pt x="2544300" y="969360"/>
                                  </a:lnTo>
                                  <a:lnTo>
                                    <a:pt x="2544203" y="969855"/>
                                  </a:lnTo>
                                  <a:lnTo>
                                    <a:pt x="2544203" y="970278"/>
                                  </a:lnTo>
                                  <a:lnTo>
                                    <a:pt x="2544203" y="970562"/>
                                  </a:lnTo>
                                  <a:lnTo>
                                    <a:pt x="2544300" y="970990"/>
                                  </a:lnTo>
                                  <a:lnTo>
                                    <a:pt x="2544487" y="971340"/>
                                  </a:lnTo>
                                  <a:lnTo>
                                    <a:pt x="2546322" y="974105"/>
                                  </a:lnTo>
                                  <a:lnTo>
                                    <a:pt x="2548634" y="977721"/>
                                  </a:lnTo>
                                  <a:lnTo>
                                    <a:pt x="2548827" y="978150"/>
                                  </a:lnTo>
                                  <a:lnTo>
                                    <a:pt x="2549015" y="978500"/>
                                  </a:lnTo>
                                  <a:lnTo>
                                    <a:pt x="2549208" y="979140"/>
                                  </a:lnTo>
                                  <a:lnTo>
                                    <a:pt x="2549401" y="980064"/>
                                  </a:lnTo>
                                  <a:lnTo>
                                    <a:pt x="2549594" y="980559"/>
                                  </a:lnTo>
                                  <a:lnTo>
                                    <a:pt x="2549691" y="980981"/>
                                  </a:lnTo>
                                  <a:lnTo>
                                    <a:pt x="2550174" y="981833"/>
                                  </a:lnTo>
                                  <a:lnTo>
                                    <a:pt x="2550463" y="982473"/>
                                  </a:lnTo>
                                  <a:lnTo>
                                    <a:pt x="2550753" y="982895"/>
                                  </a:lnTo>
                                  <a:lnTo>
                                    <a:pt x="2551043" y="983251"/>
                                  </a:lnTo>
                                  <a:lnTo>
                                    <a:pt x="2551423" y="983680"/>
                                  </a:lnTo>
                                  <a:lnTo>
                                    <a:pt x="2551906" y="984175"/>
                                  </a:lnTo>
                                  <a:lnTo>
                                    <a:pt x="2552582" y="984670"/>
                                  </a:lnTo>
                                  <a:lnTo>
                                    <a:pt x="2553162" y="985026"/>
                                  </a:lnTo>
                                  <a:lnTo>
                                    <a:pt x="2553742" y="985310"/>
                                  </a:lnTo>
                                  <a:lnTo>
                                    <a:pt x="2554122" y="985521"/>
                                  </a:lnTo>
                                  <a:lnTo>
                                    <a:pt x="2554991" y="985944"/>
                                  </a:lnTo>
                                  <a:lnTo>
                                    <a:pt x="2555667" y="986161"/>
                                  </a:lnTo>
                                  <a:lnTo>
                                    <a:pt x="2556724" y="986511"/>
                                  </a:lnTo>
                                  <a:lnTo>
                                    <a:pt x="2557690" y="986795"/>
                                  </a:lnTo>
                                  <a:lnTo>
                                    <a:pt x="2558457" y="987006"/>
                                  </a:lnTo>
                                  <a:lnTo>
                                    <a:pt x="2559809" y="987224"/>
                                  </a:lnTo>
                                  <a:lnTo>
                                    <a:pt x="2561831" y="987646"/>
                                  </a:lnTo>
                                  <a:lnTo>
                                    <a:pt x="2562894" y="987791"/>
                                  </a:lnTo>
                                  <a:lnTo>
                                    <a:pt x="2563854" y="988075"/>
                                  </a:lnTo>
                                  <a:lnTo>
                                    <a:pt x="2565490" y="988497"/>
                                  </a:lnTo>
                                  <a:lnTo>
                                    <a:pt x="2566745" y="988920"/>
                                  </a:lnTo>
                                  <a:lnTo>
                                    <a:pt x="2568574" y="989487"/>
                                  </a:lnTo>
                                  <a:lnTo>
                                    <a:pt x="2570404" y="990127"/>
                                  </a:lnTo>
                                  <a:lnTo>
                                    <a:pt x="2570790" y="990272"/>
                                  </a:lnTo>
                                  <a:lnTo>
                                    <a:pt x="2571370" y="990622"/>
                                  </a:lnTo>
                                  <a:lnTo>
                                    <a:pt x="2572046" y="990979"/>
                                  </a:lnTo>
                                  <a:lnTo>
                                    <a:pt x="2572426" y="991401"/>
                                  </a:lnTo>
                                  <a:lnTo>
                                    <a:pt x="2572716" y="991757"/>
                                  </a:lnTo>
                                  <a:lnTo>
                                    <a:pt x="2572909" y="992041"/>
                                  </a:lnTo>
                                  <a:lnTo>
                                    <a:pt x="2573006" y="992252"/>
                                  </a:lnTo>
                                  <a:lnTo>
                                    <a:pt x="2573006" y="992397"/>
                                  </a:lnTo>
                                  <a:lnTo>
                                    <a:pt x="2573006" y="992609"/>
                                  </a:lnTo>
                                  <a:lnTo>
                                    <a:pt x="2572909" y="992820"/>
                                  </a:lnTo>
                                  <a:lnTo>
                                    <a:pt x="2572619" y="993031"/>
                                  </a:lnTo>
                                  <a:lnTo>
                                    <a:pt x="2572426" y="993249"/>
                                  </a:lnTo>
                                  <a:lnTo>
                                    <a:pt x="2572142" y="993460"/>
                                  </a:lnTo>
                                  <a:lnTo>
                                    <a:pt x="2571756" y="993744"/>
                                  </a:lnTo>
                                  <a:lnTo>
                                    <a:pt x="2571370" y="993955"/>
                                  </a:lnTo>
                                  <a:lnTo>
                                    <a:pt x="2570693" y="994166"/>
                                  </a:lnTo>
                                  <a:lnTo>
                                    <a:pt x="2570017" y="994384"/>
                                  </a:lnTo>
                                  <a:lnTo>
                                    <a:pt x="2569734" y="994450"/>
                                  </a:lnTo>
                                  <a:lnTo>
                                    <a:pt x="2569347" y="994522"/>
                                  </a:lnTo>
                                  <a:lnTo>
                                    <a:pt x="2568768" y="994522"/>
                                  </a:lnTo>
                                  <a:lnTo>
                                    <a:pt x="2567898" y="994522"/>
                                  </a:lnTo>
                                  <a:lnTo>
                                    <a:pt x="2567421" y="994595"/>
                                  </a:lnTo>
                                  <a:lnTo>
                                    <a:pt x="2567035" y="994595"/>
                                  </a:lnTo>
                                  <a:lnTo>
                                    <a:pt x="2566455" y="994734"/>
                                  </a:lnTo>
                                  <a:lnTo>
                                    <a:pt x="2566069" y="994806"/>
                                  </a:lnTo>
                                  <a:lnTo>
                                    <a:pt x="2565779" y="994879"/>
                                  </a:lnTo>
                                  <a:lnTo>
                                    <a:pt x="2565586" y="994945"/>
                                  </a:lnTo>
                                  <a:lnTo>
                                    <a:pt x="2565296" y="995090"/>
                                  </a:lnTo>
                                  <a:lnTo>
                                    <a:pt x="2565109" y="995301"/>
                                  </a:lnTo>
                                  <a:lnTo>
                                    <a:pt x="2565013" y="995512"/>
                                  </a:lnTo>
                                  <a:lnTo>
                                    <a:pt x="2564916" y="995657"/>
                                  </a:lnTo>
                                  <a:lnTo>
                                    <a:pt x="2564819" y="995941"/>
                                  </a:lnTo>
                                  <a:lnTo>
                                    <a:pt x="2564819" y="996225"/>
                                  </a:lnTo>
                                  <a:lnTo>
                                    <a:pt x="2564819" y="996508"/>
                                  </a:lnTo>
                                  <a:lnTo>
                                    <a:pt x="2565013" y="996931"/>
                                  </a:lnTo>
                                  <a:lnTo>
                                    <a:pt x="2565296" y="997571"/>
                                  </a:lnTo>
                                  <a:lnTo>
                                    <a:pt x="2565683" y="998211"/>
                                  </a:lnTo>
                                  <a:lnTo>
                                    <a:pt x="2567421" y="1001755"/>
                                  </a:lnTo>
                                  <a:lnTo>
                                    <a:pt x="2569250" y="1005226"/>
                                  </a:lnTo>
                                  <a:lnTo>
                                    <a:pt x="2570983" y="1008486"/>
                                  </a:lnTo>
                                  <a:lnTo>
                                    <a:pt x="2571370" y="1009265"/>
                                  </a:lnTo>
                                  <a:lnTo>
                                    <a:pt x="2571659" y="1009977"/>
                                  </a:lnTo>
                                  <a:lnTo>
                                    <a:pt x="2571853" y="1010611"/>
                                  </a:lnTo>
                                  <a:lnTo>
                                    <a:pt x="2572142" y="1011746"/>
                                  </a:lnTo>
                                  <a:lnTo>
                                    <a:pt x="2573102" y="1016002"/>
                                  </a:lnTo>
                                  <a:lnTo>
                                    <a:pt x="2573199" y="1016708"/>
                                  </a:lnTo>
                                  <a:lnTo>
                                    <a:pt x="2573199" y="1017137"/>
                                  </a:lnTo>
                                  <a:lnTo>
                                    <a:pt x="2573199" y="1017487"/>
                                  </a:lnTo>
                                  <a:lnTo>
                                    <a:pt x="2573199" y="1017771"/>
                                  </a:lnTo>
                                  <a:lnTo>
                                    <a:pt x="2573102" y="1018127"/>
                                  </a:lnTo>
                                  <a:lnTo>
                                    <a:pt x="2572909" y="1018549"/>
                                  </a:lnTo>
                                  <a:lnTo>
                                    <a:pt x="2569830" y="1022522"/>
                                  </a:lnTo>
                                  <a:lnTo>
                                    <a:pt x="2568671" y="1024152"/>
                                  </a:lnTo>
                                  <a:lnTo>
                                    <a:pt x="2568574" y="1024297"/>
                                  </a:lnTo>
                                  <a:lnTo>
                                    <a:pt x="2568478" y="1024508"/>
                                  </a:lnTo>
                                  <a:lnTo>
                                    <a:pt x="2568478" y="1024719"/>
                                  </a:lnTo>
                                  <a:lnTo>
                                    <a:pt x="2568478" y="1025075"/>
                                  </a:lnTo>
                                  <a:lnTo>
                                    <a:pt x="2568574" y="1025432"/>
                                  </a:lnTo>
                                  <a:lnTo>
                                    <a:pt x="2568768" y="1025715"/>
                                  </a:lnTo>
                                  <a:lnTo>
                                    <a:pt x="2569057" y="1026210"/>
                                  </a:lnTo>
                                  <a:lnTo>
                                    <a:pt x="2569637" y="1026917"/>
                                  </a:lnTo>
                                  <a:lnTo>
                                    <a:pt x="2571563" y="1029325"/>
                                  </a:lnTo>
                                  <a:lnTo>
                                    <a:pt x="2572522" y="1030322"/>
                                  </a:lnTo>
                                  <a:lnTo>
                                    <a:pt x="2573006" y="1030817"/>
                                  </a:lnTo>
                                  <a:lnTo>
                                    <a:pt x="2573489" y="1031312"/>
                                  </a:lnTo>
                                  <a:lnTo>
                                    <a:pt x="2577823" y="1035067"/>
                                  </a:lnTo>
                                  <a:lnTo>
                                    <a:pt x="2578886" y="1035990"/>
                                  </a:lnTo>
                                  <a:lnTo>
                                    <a:pt x="2579362" y="1036413"/>
                                  </a:lnTo>
                                  <a:lnTo>
                                    <a:pt x="2579845" y="1036697"/>
                                  </a:lnTo>
                                  <a:lnTo>
                                    <a:pt x="2580522" y="1037053"/>
                                  </a:lnTo>
                                  <a:lnTo>
                                    <a:pt x="2581198" y="1037337"/>
                                  </a:lnTo>
                                  <a:lnTo>
                                    <a:pt x="2581385" y="1037409"/>
                                  </a:lnTo>
                                  <a:lnTo>
                                    <a:pt x="2581578" y="1037337"/>
                                  </a:lnTo>
                                  <a:lnTo>
                                    <a:pt x="2581771" y="1037264"/>
                                  </a:lnTo>
                                  <a:lnTo>
                                    <a:pt x="2582641" y="1036769"/>
                                  </a:lnTo>
                                  <a:lnTo>
                                    <a:pt x="2582930" y="1036697"/>
                                  </a:lnTo>
                                  <a:lnTo>
                                    <a:pt x="2583027" y="1036697"/>
                                  </a:lnTo>
                                  <a:lnTo>
                                    <a:pt x="2583124" y="1036697"/>
                                  </a:lnTo>
                                  <a:lnTo>
                                    <a:pt x="2583600" y="1036769"/>
                                  </a:lnTo>
                                  <a:lnTo>
                                    <a:pt x="2584760" y="1037053"/>
                                  </a:lnTo>
                                  <a:lnTo>
                                    <a:pt x="2585146" y="1037053"/>
                                  </a:lnTo>
                                  <a:lnTo>
                                    <a:pt x="2587168" y="1037264"/>
                                  </a:lnTo>
                                  <a:lnTo>
                                    <a:pt x="2587941" y="1037337"/>
                                  </a:lnTo>
                                  <a:lnTo>
                                    <a:pt x="2588321" y="1037409"/>
                                  </a:lnTo>
                                  <a:lnTo>
                                    <a:pt x="2588901" y="1037620"/>
                                  </a:lnTo>
                                  <a:lnTo>
                                    <a:pt x="2589480" y="1037832"/>
                                  </a:lnTo>
                                  <a:lnTo>
                                    <a:pt x="2589964" y="1037976"/>
                                  </a:lnTo>
                                  <a:lnTo>
                                    <a:pt x="2590633" y="1038327"/>
                                  </a:lnTo>
                                  <a:lnTo>
                                    <a:pt x="2591696" y="1038894"/>
                                  </a:lnTo>
                                  <a:lnTo>
                                    <a:pt x="2592276" y="1039178"/>
                                  </a:lnTo>
                                  <a:lnTo>
                                    <a:pt x="2592752" y="1039395"/>
                                  </a:lnTo>
                                  <a:lnTo>
                                    <a:pt x="2593525" y="1039606"/>
                                  </a:lnTo>
                                  <a:lnTo>
                                    <a:pt x="2593815" y="1039679"/>
                                  </a:lnTo>
                                  <a:lnTo>
                                    <a:pt x="2594201" y="1039745"/>
                                  </a:lnTo>
                                  <a:lnTo>
                                    <a:pt x="2594877" y="1039818"/>
                                  </a:lnTo>
                                  <a:lnTo>
                                    <a:pt x="2595837" y="1039818"/>
                                  </a:lnTo>
                                  <a:lnTo>
                                    <a:pt x="2596803" y="1039745"/>
                                  </a:lnTo>
                                  <a:lnTo>
                                    <a:pt x="2597860" y="1039679"/>
                                  </a:lnTo>
                                  <a:lnTo>
                                    <a:pt x="2599405" y="1039534"/>
                                  </a:lnTo>
                                  <a:lnTo>
                                    <a:pt x="2602677" y="1039323"/>
                                  </a:lnTo>
                                  <a:lnTo>
                                    <a:pt x="2603257" y="1039323"/>
                                  </a:lnTo>
                                  <a:lnTo>
                                    <a:pt x="2603643" y="1039395"/>
                                  </a:lnTo>
                                  <a:lnTo>
                                    <a:pt x="2604223" y="1039462"/>
                                  </a:lnTo>
                                  <a:lnTo>
                                    <a:pt x="2604796" y="1039606"/>
                                  </a:lnTo>
                                  <a:lnTo>
                                    <a:pt x="2609227" y="1041164"/>
                                  </a:lnTo>
                                  <a:lnTo>
                                    <a:pt x="2611636" y="1048891"/>
                                  </a:lnTo>
                                  <a:lnTo>
                                    <a:pt x="2607108" y="1054065"/>
                                  </a:lnTo>
                                  <a:lnTo>
                                    <a:pt x="2605376" y="1057826"/>
                                  </a:lnTo>
                                  <a:lnTo>
                                    <a:pt x="2604893" y="1062148"/>
                                  </a:lnTo>
                                  <a:lnTo>
                                    <a:pt x="2603257" y="1065765"/>
                                  </a:lnTo>
                                  <a:lnTo>
                                    <a:pt x="2599592" y="1071717"/>
                                  </a:lnTo>
                                  <a:lnTo>
                                    <a:pt x="2593815" y="1079161"/>
                                  </a:lnTo>
                                  <a:lnTo>
                                    <a:pt x="2587265" y="1086387"/>
                                  </a:lnTo>
                                  <a:lnTo>
                                    <a:pt x="2582448" y="1092484"/>
                                  </a:lnTo>
                                  <a:lnTo>
                                    <a:pt x="2580908" y="1098014"/>
                                  </a:lnTo>
                                  <a:lnTo>
                                    <a:pt x="2579362" y="1100924"/>
                                  </a:lnTo>
                                  <a:lnTo>
                                    <a:pt x="2578596" y="1105953"/>
                                  </a:lnTo>
                                  <a:lnTo>
                                    <a:pt x="2580715" y="1109925"/>
                                  </a:lnTo>
                                  <a:lnTo>
                                    <a:pt x="2586299" y="1115310"/>
                                  </a:lnTo>
                                  <a:lnTo>
                                    <a:pt x="2592179" y="1120345"/>
                                  </a:lnTo>
                                  <a:lnTo>
                                    <a:pt x="2597473" y="1124456"/>
                                  </a:lnTo>
                                  <a:lnTo>
                                    <a:pt x="2602967" y="1130408"/>
                                  </a:lnTo>
                                  <a:lnTo>
                                    <a:pt x="2607302" y="1134309"/>
                                  </a:lnTo>
                                  <a:lnTo>
                                    <a:pt x="2612023" y="1137713"/>
                                  </a:lnTo>
                                  <a:lnTo>
                                    <a:pt x="2615590" y="1142036"/>
                                  </a:lnTo>
                                  <a:lnTo>
                                    <a:pt x="2616357" y="1145936"/>
                                  </a:lnTo>
                                  <a:lnTo>
                                    <a:pt x="2612795" y="1147071"/>
                                  </a:lnTo>
                                  <a:lnTo>
                                    <a:pt x="2543624" y="1138347"/>
                                  </a:lnTo>
                                  <a:lnTo>
                                    <a:pt x="2425800" y="1123466"/>
                                  </a:lnTo>
                                  <a:lnTo>
                                    <a:pt x="2420886" y="1122826"/>
                                  </a:lnTo>
                                  <a:lnTo>
                                    <a:pt x="2413563" y="1121902"/>
                                  </a:lnTo>
                                  <a:lnTo>
                                    <a:pt x="2376858" y="1116801"/>
                                  </a:lnTo>
                                  <a:lnTo>
                                    <a:pt x="2380716" y="1098582"/>
                                  </a:lnTo>
                                  <a:lnTo>
                                    <a:pt x="2341892" y="1093692"/>
                                  </a:lnTo>
                                  <a:lnTo>
                                    <a:pt x="2334666" y="1092345"/>
                                  </a:lnTo>
                                  <a:lnTo>
                                    <a:pt x="2337364" y="1080362"/>
                                  </a:lnTo>
                                  <a:lnTo>
                                    <a:pt x="2333796" y="1078382"/>
                                  </a:lnTo>
                                  <a:lnTo>
                                    <a:pt x="2326860" y="1078593"/>
                                  </a:lnTo>
                                  <a:lnTo>
                                    <a:pt x="2318095" y="1078448"/>
                                  </a:lnTo>
                                  <a:lnTo>
                                    <a:pt x="2264335" y="1069091"/>
                                  </a:lnTo>
                                  <a:lnTo>
                                    <a:pt x="2279850" y="999346"/>
                                  </a:lnTo>
                                  <a:lnTo>
                                    <a:pt x="2204895" y="967730"/>
                                  </a:lnTo>
                                  <a:lnTo>
                                    <a:pt x="2077926" y="952414"/>
                                  </a:lnTo>
                                  <a:lnTo>
                                    <a:pt x="2069444" y="989771"/>
                                  </a:lnTo>
                                  <a:lnTo>
                                    <a:pt x="2006725" y="979569"/>
                                  </a:lnTo>
                                  <a:lnTo>
                                    <a:pt x="2001721" y="1001755"/>
                                  </a:lnTo>
                                  <a:lnTo>
                                    <a:pt x="1902491" y="987791"/>
                                  </a:lnTo>
                                  <a:lnTo>
                                    <a:pt x="1901332" y="989065"/>
                                  </a:lnTo>
                                  <a:lnTo>
                                    <a:pt x="1905190" y="979424"/>
                                  </a:lnTo>
                                  <a:lnTo>
                                    <a:pt x="1828502" y="1044358"/>
                                  </a:lnTo>
                                  <a:lnTo>
                                    <a:pt x="1786020" y="1035067"/>
                                  </a:lnTo>
                                  <a:lnTo>
                                    <a:pt x="1784281" y="1033793"/>
                                  </a:lnTo>
                                  <a:lnTo>
                                    <a:pt x="1781776" y="1031807"/>
                                  </a:lnTo>
                                  <a:lnTo>
                                    <a:pt x="1775322" y="1026705"/>
                                  </a:lnTo>
                                  <a:lnTo>
                                    <a:pt x="1767136" y="1023868"/>
                                  </a:lnTo>
                                  <a:lnTo>
                                    <a:pt x="1756342" y="1017064"/>
                                  </a:lnTo>
                                  <a:lnTo>
                                    <a:pt x="1744401" y="1037976"/>
                                  </a:lnTo>
                                  <a:lnTo>
                                    <a:pt x="1690159" y="1031456"/>
                                  </a:lnTo>
                                  <a:lnTo>
                                    <a:pt x="1689483" y="1100495"/>
                                  </a:lnTo>
                                  <a:lnTo>
                                    <a:pt x="1684381" y="1096813"/>
                                  </a:lnTo>
                                  <a:lnTo>
                                    <a:pt x="1660391" y="1080646"/>
                                  </a:lnTo>
                                  <a:lnTo>
                                    <a:pt x="1637848" y="1065620"/>
                                  </a:lnTo>
                                  <a:lnTo>
                                    <a:pt x="1591122" y="1034221"/>
                                  </a:lnTo>
                                  <a:lnTo>
                                    <a:pt x="1564149" y="1016074"/>
                                  </a:lnTo>
                                  <a:lnTo>
                                    <a:pt x="1546618" y="1013943"/>
                                  </a:lnTo>
                                  <a:lnTo>
                                    <a:pt x="1533705" y="1012458"/>
                                  </a:lnTo>
                                  <a:lnTo>
                                    <a:pt x="1514537" y="1010188"/>
                                  </a:lnTo>
                                  <a:lnTo>
                                    <a:pt x="1513861" y="1013164"/>
                                  </a:lnTo>
                                  <a:lnTo>
                                    <a:pt x="1511549" y="1013026"/>
                                  </a:lnTo>
                                  <a:lnTo>
                                    <a:pt x="1508947" y="1026494"/>
                                  </a:lnTo>
                                  <a:lnTo>
                                    <a:pt x="1513958" y="1032730"/>
                                  </a:lnTo>
                                  <a:lnTo>
                                    <a:pt x="1513668" y="1034433"/>
                                  </a:lnTo>
                                  <a:lnTo>
                                    <a:pt x="1496137" y="1050950"/>
                                  </a:lnTo>
                                  <a:lnTo>
                                    <a:pt x="1490257" y="1050449"/>
                                  </a:lnTo>
                                  <a:lnTo>
                                    <a:pt x="1396327" y="1041876"/>
                                  </a:lnTo>
                                  <a:lnTo>
                                    <a:pt x="1369064" y="1039250"/>
                                  </a:lnTo>
                                  <a:lnTo>
                                    <a:pt x="1370314" y="1032942"/>
                                  </a:lnTo>
                                  <a:lnTo>
                                    <a:pt x="1367428" y="1031952"/>
                                  </a:lnTo>
                                  <a:lnTo>
                                    <a:pt x="1355578" y="1017203"/>
                                  </a:lnTo>
                                  <a:lnTo>
                                    <a:pt x="1365020" y="1011040"/>
                                  </a:lnTo>
                                  <a:lnTo>
                                    <a:pt x="1390550" y="995446"/>
                                  </a:lnTo>
                                  <a:lnTo>
                                    <a:pt x="1392766" y="994450"/>
                                  </a:lnTo>
                                  <a:lnTo>
                                    <a:pt x="1378120" y="980486"/>
                                  </a:lnTo>
                                  <a:lnTo>
                                    <a:pt x="1375808" y="978216"/>
                                  </a:lnTo>
                                  <a:lnTo>
                                    <a:pt x="1372053" y="977721"/>
                                  </a:lnTo>
                                  <a:lnTo>
                                    <a:pt x="1311647" y="970423"/>
                                  </a:lnTo>
                                  <a:lnTo>
                                    <a:pt x="1311260" y="970350"/>
                                  </a:lnTo>
                                  <a:lnTo>
                                    <a:pt x="1292473" y="951280"/>
                                  </a:lnTo>
                                  <a:lnTo>
                                    <a:pt x="1300472" y="952064"/>
                                  </a:lnTo>
                                  <a:lnTo>
                                    <a:pt x="1292280" y="936821"/>
                                  </a:lnTo>
                                  <a:lnTo>
                                    <a:pt x="1299217" y="905845"/>
                                  </a:lnTo>
                                  <a:lnTo>
                                    <a:pt x="1296711" y="900388"/>
                                  </a:lnTo>
                                  <a:lnTo>
                                    <a:pt x="1278794" y="885712"/>
                                  </a:lnTo>
                                  <a:lnTo>
                                    <a:pt x="1263381" y="866575"/>
                                  </a:lnTo>
                                  <a:lnTo>
                                    <a:pt x="1255479" y="851615"/>
                                  </a:lnTo>
                                  <a:lnTo>
                                    <a:pt x="1245753" y="844105"/>
                                  </a:lnTo>
                                  <a:lnTo>
                                    <a:pt x="1230431" y="820573"/>
                                  </a:lnTo>
                                  <a:lnTo>
                                    <a:pt x="1229085" y="808590"/>
                                  </a:lnTo>
                                  <a:lnTo>
                                    <a:pt x="1220513" y="807600"/>
                                  </a:lnTo>
                                  <a:lnTo>
                                    <a:pt x="1206833" y="805897"/>
                                  </a:lnTo>
                                  <a:lnTo>
                                    <a:pt x="1102786" y="792996"/>
                                  </a:lnTo>
                                  <a:lnTo>
                                    <a:pt x="1096139" y="792217"/>
                                  </a:lnTo>
                                  <a:lnTo>
                                    <a:pt x="1094213" y="795049"/>
                                  </a:lnTo>
                                  <a:lnTo>
                                    <a:pt x="1078028" y="790020"/>
                                  </a:lnTo>
                                  <a:lnTo>
                                    <a:pt x="1064535" y="786259"/>
                                  </a:lnTo>
                                  <a:lnTo>
                                    <a:pt x="1056832" y="784562"/>
                                  </a:lnTo>
                                  <a:lnTo>
                                    <a:pt x="1046231" y="782788"/>
                                  </a:lnTo>
                                  <a:lnTo>
                                    <a:pt x="1034097" y="781158"/>
                                  </a:lnTo>
                                  <a:lnTo>
                                    <a:pt x="992381" y="775628"/>
                                  </a:lnTo>
                                  <a:lnTo>
                                    <a:pt x="918392" y="765987"/>
                                  </a:lnTo>
                                  <a:lnTo>
                                    <a:pt x="900088" y="763578"/>
                                  </a:lnTo>
                                  <a:lnTo>
                                    <a:pt x="876677" y="760529"/>
                                  </a:lnTo>
                                  <a:lnTo>
                                    <a:pt x="860588" y="758404"/>
                                  </a:lnTo>
                                  <a:lnTo>
                                    <a:pt x="832553" y="754716"/>
                                  </a:lnTo>
                                  <a:lnTo>
                                    <a:pt x="771477" y="747417"/>
                                  </a:lnTo>
                                  <a:lnTo>
                                    <a:pt x="764540" y="747840"/>
                                  </a:lnTo>
                                  <a:lnTo>
                                    <a:pt x="733903" y="758121"/>
                                  </a:lnTo>
                                  <a:lnTo>
                                    <a:pt x="722921" y="761097"/>
                                  </a:lnTo>
                                  <a:lnTo>
                                    <a:pt x="705197" y="764073"/>
                                  </a:lnTo>
                                  <a:lnTo>
                                    <a:pt x="695369" y="765069"/>
                                  </a:lnTo>
                                  <a:lnTo>
                                    <a:pt x="685734" y="765564"/>
                                  </a:lnTo>
                                  <a:lnTo>
                                    <a:pt x="669259" y="765136"/>
                                  </a:lnTo>
                                  <a:lnTo>
                                    <a:pt x="651244" y="762938"/>
                                  </a:lnTo>
                                  <a:lnTo>
                                    <a:pt x="629379" y="763578"/>
                                  </a:lnTo>
                                  <a:lnTo>
                                    <a:pt x="627930" y="761097"/>
                                  </a:lnTo>
                                  <a:lnTo>
                                    <a:pt x="627066" y="757976"/>
                                  </a:lnTo>
                                  <a:lnTo>
                                    <a:pt x="590555" y="754082"/>
                                  </a:lnTo>
                                  <a:lnTo>
                                    <a:pt x="590265" y="740185"/>
                                  </a:lnTo>
                                  <a:lnTo>
                                    <a:pt x="536119" y="733309"/>
                                  </a:lnTo>
                                  <a:lnTo>
                                    <a:pt x="535830" y="734655"/>
                                  </a:lnTo>
                                  <a:lnTo>
                                    <a:pt x="534193" y="735083"/>
                                  </a:lnTo>
                                  <a:lnTo>
                                    <a:pt x="504715" y="742098"/>
                                  </a:lnTo>
                                  <a:lnTo>
                                    <a:pt x="503652" y="741108"/>
                                  </a:lnTo>
                                  <a:lnTo>
                                    <a:pt x="495466" y="745998"/>
                                  </a:lnTo>
                                  <a:lnTo>
                                    <a:pt x="485445" y="751528"/>
                                  </a:lnTo>
                                  <a:lnTo>
                                    <a:pt x="472538" y="755211"/>
                                  </a:lnTo>
                                  <a:lnTo>
                                    <a:pt x="468783" y="756629"/>
                                  </a:lnTo>
                                  <a:lnTo>
                                    <a:pt x="455966" y="763717"/>
                                  </a:lnTo>
                                  <a:lnTo>
                                    <a:pt x="450763" y="766765"/>
                                  </a:lnTo>
                                  <a:lnTo>
                                    <a:pt x="451439" y="767900"/>
                                  </a:lnTo>
                                  <a:lnTo>
                                    <a:pt x="442673" y="782999"/>
                                  </a:lnTo>
                                  <a:lnTo>
                                    <a:pt x="436509" y="785691"/>
                                  </a:lnTo>
                                  <a:lnTo>
                                    <a:pt x="426101" y="800862"/>
                                  </a:lnTo>
                                  <a:lnTo>
                                    <a:pt x="403946" y="826737"/>
                                  </a:lnTo>
                                  <a:lnTo>
                                    <a:pt x="398259" y="825958"/>
                                  </a:lnTo>
                                  <a:lnTo>
                                    <a:pt x="394311" y="824751"/>
                                  </a:lnTo>
                                  <a:lnTo>
                                    <a:pt x="392771" y="826664"/>
                                  </a:lnTo>
                                  <a:lnTo>
                                    <a:pt x="379955" y="826453"/>
                                  </a:lnTo>
                                  <a:lnTo>
                                    <a:pt x="378898" y="824751"/>
                                  </a:lnTo>
                                  <a:lnTo>
                                    <a:pt x="364832" y="824328"/>
                                  </a:lnTo>
                                  <a:lnTo>
                                    <a:pt x="363293" y="822203"/>
                                  </a:lnTo>
                                  <a:lnTo>
                                    <a:pt x="348068" y="822058"/>
                                  </a:lnTo>
                                  <a:lnTo>
                                    <a:pt x="346721" y="819861"/>
                                  </a:lnTo>
                                  <a:lnTo>
                                    <a:pt x="330246" y="819154"/>
                                  </a:lnTo>
                                  <a:lnTo>
                                    <a:pt x="328991" y="816884"/>
                                  </a:lnTo>
                                  <a:lnTo>
                                    <a:pt x="311459" y="815327"/>
                                  </a:lnTo>
                                  <a:lnTo>
                                    <a:pt x="310300" y="813057"/>
                                  </a:lnTo>
                                  <a:lnTo>
                                    <a:pt x="291616" y="810998"/>
                                  </a:lnTo>
                                  <a:lnTo>
                                    <a:pt x="290360" y="808801"/>
                                  </a:lnTo>
                                  <a:lnTo>
                                    <a:pt x="284486" y="808167"/>
                                  </a:lnTo>
                                  <a:lnTo>
                                    <a:pt x="270420" y="806748"/>
                                  </a:lnTo>
                                  <a:lnTo>
                                    <a:pt x="269551" y="804974"/>
                                  </a:lnTo>
                                  <a:lnTo>
                                    <a:pt x="249031" y="802209"/>
                                  </a:lnTo>
                                  <a:lnTo>
                                    <a:pt x="248645" y="801925"/>
                                  </a:lnTo>
                                  <a:lnTo>
                                    <a:pt x="238919" y="800011"/>
                                  </a:lnTo>
                                  <a:lnTo>
                                    <a:pt x="232272" y="798598"/>
                                  </a:lnTo>
                                  <a:lnTo>
                                    <a:pt x="223984" y="796401"/>
                                  </a:lnTo>
                                  <a:lnTo>
                                    <a:pt x="153756" y="787183"/>
                                  </a:lnTo>
                                  <a:lnTo>
                                    <a:pt x="121385" y="786048"/>
                                  </a:lnTo>
                                  <a:lnTo>
                                    <a:pt x="97684" y="783283"/>
                                  </a:lnTo>
                                  <a:lnTo>
                                    <a:pt x="25337" y="766699"/>
                                  </a:lnTo>
                                  <a:lnTo>
                                    <a:pt x="17531" y="764502"/>
                                  </a:lnTo>
                                  <a:lnTo>
                                    <a:pt x="0" y="755283"/>
                                  </a:lnTo>
                                  <a:lnTo>
                                    <a:pt x="1443" y="748407"/>
                                  </a:lnTo>
                                  <a:lnTo>
                                    <a:pt x="22349" y="743161"/>
                                  </a:lnTo>
                                  <a:lnTo>
                                    <a:pt x="34870" y="740112"/>
                                  </a:lnTo>
                                  <a:lnTo>
                                    <a:pt x="55969" y="734655"/>
                                  </a:lnTo>
                                  <a:lnTo>
                                    <a:pt x="59150" y="718566"/>
                                  </a:lnTo>
                                  <a:lnTo>
                                    <a:pt x="100190" y="723601"/>
                                  </a:lnTo>
                                  <a:lnTo>
                                    <a:pt x="119460" y="705520"/>
                                  </a:lnTo>
                                  <a:lnTo>
                                    <a:pt x="137860" y="688158"/>
                                  </a:lnTo>
                                  <a:lnTo>
                                    <a:pt x="143734" y="666817"/>
                                  </a:lnTo>
                                  <a:lnTo>
                                    <a:pt x="172253" y="670295"/>
                                  </a:lnTo>
                                  <a:lnTo>
                                    <a:pt x="174855" y="670433"/>
                                  </a:lnTo>
                                  <a:lnTo>
                                    <a:pt x="177161" y="658239"/>
                                  </a:lnTo>
                                  <a:lnTo>
                                    <a:pt x="178706" y="632370"/>
                                  </a:lnTo>
                                  <a:lnTo>
                                    <a:pt x="179859" y="618051"/>
                                  </a:lnTo>
                                  <a:lnTo>
                                    <a:pt x="193255" y="542981"/>
                                  </a:lnTo>
                                  <a:lnTo>
                                    <a:pt x="195948" y="543265"/>
                                  </a:lnTo>
                                  <a:lnTo>
                                    <a:pt x="202214" y="508957"/>
                                  </a:lnTo>
                                  <a:lnTo>
                                    <a:pt x="205969" y="488189"/>
                                  </a:lnTo>
                                  <a:lnTo>
                                    <a:pt x="208958" y="471389"/>
                                  </a:lnTo>
                                  <a:lnTo>
                                    <a:pt x="209724" y="467350"/>
                                  </a:lnTo>
                                  <a:lnTo>
                                    <a:pt x="215701" y="436084"/>
                                  </a:lnTo>
                                  <a:lnTo>
                                    <a:pt x="217917" y="424391"/>
                                  </a:lnTo>
                                  <a:lnTo>
                                    <a:pt x="219166" y="417442"/>
                                  </a:lnTo>
                                  <a:lnTo>
                                    <a:pt x="222927" y="401426"/>
                                  </a:lnTo>
                                  <a:lnTo>
                                    <a:pt x="223404" y="398589"/>
                                  </a:lnTo>
                                  <a:lnTo>
                                    <a:pt x="230727" y="356481"/>
                                  </a:lnTo>
                                  <a:lnTo>
                                    <a:pt x="232943" y="345711"/>
                                  </a:lnTo>
                                  <a:close/>
                                </a:path>
                              </a:pathLst>
                            </a:custGeom>
                            <a:grpFill/>
                            <a:ln w="12700" cap="rnd">
                              <a:solidFill>
                                <a:schemeClr val="tx1"/>
                              </a:solidFill>
                              <a:prstDash val="solid"/>
                              <a:round/>
                            </a:ln>
                          </wps:spPr>
                          <wps:bodyPr rtlCol="0" anchor="ctr"/>
                        </wps:wsp>
                        <wps:wsp>
                          <wps:cNvPr id="75" name="Freeform: Shape 75"/>
                          <wps:cNvSpPr/>
                          <wps:spPr>
                            <a:xfrm>
                              <a:off x="318591" y="0"/>
                              <a:ext cx="1355582" cy="793777"/>
                            </a:xfrm>
                            <a:custGeom>
                              <a:avLst/>
                              <a:gdLst>
                                <a:gd name="connsiteX0" fmla="*/ 1336118 w 1355581"/>
                                <a:gd name="connsiteY0" fmla="*/ 467773 h 793777"/>
                                <a:gd name="connsiteX1" fmla="*/ 1287080 w 1355581"/>
                                <a:gd name="connsiteY1" fmla="*/ 461535 h 793777"/>
                                <a:gd name="connsiteX2" fmla="*/ 1226970 w 1355581"/>
                                <a:gd name="connsiteY2" fmla="*/ 453879 h 793777"/>
                                <a:gd name="connsiteX3" fmla="*/ 1181397 w 1355581"/>
                                <a:gd name="connsiteY3" fmla="*/ 448066 h 793777"/>
                                <a:gd name="connsiteX4" fmla="*/ 1169643 w 1355581"/>
                                <a:gd name="connsiteY4" fmla="*/ 503641 h 793777"/>
                                <a:gd name="connsiteX5" fmla="*/ 1179278 w 1355581"/>
                                <a:gd name="connsiteY5" fmla="*/ 513352 h 793777"/>
                                <a:gd name="connsiteX6" fmla="*/ 1190452 w 1355581"/>
                                <a:gd name="connsiteY6" fmla="*/ 530436 h 793777"/>
                                <a:gd name="connsiteX7" fmla="*/ 1187953 w 1355581"/>
                                <a:gd name="connsiteY7" fmla="*/ 547803 h 793777"/>
                                <a:gd name="connsiteX8" fmla="*/ 1160207 w 1355581"/>
                                <a:gd name="connsiteY8" fmla="*/ 573534 h 793777"/>
                                <a:gd name="connsiteX9" fmla="*/ 1155100 w 1355581"/>
                                <a:gd name="connsiteY9" fmla="*/ 572825 h 793777"/>
                                <a:gd name="connsiteX10" fmla="*/ 1148743 w 1355581"/>
                                <a:gd name="connsiteY10" fmla="*/ 603589 h 793777"/>
                                <a:gd name="connsiteX11" fmla="*/ 1146141 w 1355581"/>
                                <a:gd name="connsiteY11" fmla="*/ 616351 h 793777"/>
                                <a:gd name="connsiteX12" fmla="*/ 1142670 w 1355581"/>
                                <a:gd name="connsiteY12" fmla="*/ 633290 h 793777"/>
                                <a:gd name="connsiteX13" fmla="*/ 1139971 w 1355581"/>
                                <a:gd name="connsiteY13" fmla="*/ 646898 h 793777"/>
                                <a:gd name="connsiteX14" fmla="*/ 1131109 w 1355581"/>
                                <a:gd name="connsiteY14" fmla="*/ 690002 h 793777"/>
                                <a:gd name="connsiteX15" fmla="*/ 1122343 w 1355581"/>
                                <a:gd name="connsiteY15" fmla="*/ 732671 h 793777"/>
                                <a:gd name="connsiteX16" fmla="*/ 1115793 w 1355581"/>
                                <a:gd name="connsiteY16" fmla="*/ 764993 h 793777"/>
                                <a:gd name="connsiteX17" fmla="*/ 1106931 w 1355581"/>
                                <a:gd name="connsiteY17" fmla="*/ 789237 h 793777"/>
                                <a:gd name="connsiteX18" fmla="*/ 1105965 w 1355581"/>
                                <a:gd name="connsiteY18" fmla="*/ 793777 h 793777"/>
                                <a:gd name="connsiteX19" fmla="*/ 1027448 w 1355581"/>
                                <a:gd name="connsiteY19" fmla="*/ 784275 h 793777"/>
                                <a:gd name="connsiteX20" fmla="*/ 1000958 w 1355581"/>
                                <a:gd name="connsiteY20" fmla="*/ 781088 h 793777"/>
                                <a:gd name="connsiteX21" fmla="*/ 924463 w 1355581"/>
                                <a:gd name="connsiteY21" fmla="*/ 771869 h 793777"/>
                                <a:gd name="connsiteX22" fmla="*/ 842771 w 1355581"/>
                                <a:gd name="connsiteY22" fmla="*/ 762017 h 793777"/>
                                <a:gd name="connsiteX23" fmla="*/ 835255 w 1355581"/>
                                <a:gd name="connsiteY23" fmla="*/ 761166 h 793777"/>
                                <a:gd name="connsiteX24" fmla="*/ 796817 w 1355581"/>
                                <a:gd name="connsiteY24" fmla="*/ 756632 h 793777"/>
                                <a:gd name="connsiteX25" fmla="*/ 787762 w 1355581"/>
                                <a:gd name="connsiteY25" fmla="*/ 755569 h 793777"/>
                                <a:gd name="connsiteX26" fmla="*/ 763868 w 1355581"/>
                                <a:gd name="connsiteY26" fmla="*/ 752804 h 793777"/>
                                <a:gd name="connsiteX27" fmla="*/ 722152 w 1355581"/>
                                <a:gd name="connsiteY27" fmla="*/ 747914 h 793777"/>
                                <a:gd name="connsiteX28" fmla="*/ 716375 w 1355581"/>
                                <a:gd name="connsiteY28" fmla="*/ 747274 h 793777"/>
                                <a:gd name="connsiteX29" fmla="*/ 697298 w 1355581"/>
                                <a:gd name="connsiteY29" fmla="*/ 744866 h 793777"/>
                                <a:gd name="connsiteX30" fmla="*/ 645948 w 1355581"/>
                                <a:gd name="connsiteY30" fmla="*/ 738485 h 793777"/>
                                <a:gd name="connsiteX31" fmla="*/ 588723 w 1355581"/>
                                <a:gd name="connsiteY31" fmla="*/ 731325 h 793777"/>
                                <a:gd name="connsiteX32" fmla="*/ 564255 w 1355581"/>
                                <a:gd name="connsiteY32" fmla="*/ 728276 h 793777"/>
                                <a:gd name="connsiteX33" fmla="*/ 539498 w 1355581"/>
                                <a:gd name="connsiteY33" fmla="*/ 725795 h 793777"/>
                                <a:gd name="connsiteX34" fmla="*/ 534390 w 1355581"/>
                                <a:gd name="connsiteY34" fmla="*/ 725300 h 793777"/>
                                <a:gd name="connsiteX35" fmla="*/ 524272 w 1355581"/>
                                <a:gd name="connsiteY35" fmla="*/ 724944 h 793777"/>
                                <a:gd name="connsiteX36" fmla="*/ 501344 w 1355581"/>
                                <a:gd name="connsiteY36" fmla="*/ 722179 h 793777"/>
                                <a:gd name="connsiteX37" fmla="*/ 455294 w 1355581"/>
                                <a:gd name="connsiteY37" fmla="*/ 716510 h 793777"/>
                                <a:gd name="connsiteX38" fmla="*/ 447494 w 1355581"/>
                                <a:gd name="connsiteY38" fmla="*/ 715586 h 793777"/>
                                <a:gd name="connsiteX39" fmla="*/ 407028 w 1355581"/>
                                <a:gd name="connsiteY39" fmla="*/ 710624 h 793777"/>
                                <a:gd name="connsiteX40" fmla="*/ 394701 w 1355581"/>
                                <a:gd name="connsiteY40" fmla="*/ 709139 h 793777"/>
                                <a:gd name="connsiteX41" fmla="*/ 386219 w 1355581"/>
                                <a:gd name="connsiteY41" fmla="*/ 708076 h 793777"/>
                                <a:gd name="connsiteX42" fmla="*/ 367818 w 1355581"/>
                                <a:gd name="connsiteY42" fmla="*/ 705879 h 793777"/>
                                <a:gd name="connsiteX43" fmla="*/ 299516 w 1355581"/>
                                <a:gd name="connsiteY43" fmla="*/ 697512 h 793777"/>
                                <a:gd name="connsiteX44" fmla="*/ 292290 w 1355581"/>
                                <a:gd name="connsiteY44" fmla="*/ 696304 h 793777"/>
                                <a:gd name="connsiteX45" fmla="*/ 214545 w 1355581"/>
                                <a:gd name="connsiteY45" fmla="*/ 688299 h 793777"/>
                                <a:gd name="connsiteX46" fmla="*/ 179671 w 1355581"/>
                                <a:gd name="connsiteY46" fmla="*/ 685178 h 793777"/>
                                <a:gd name="connsiteX47" fmla="*/ 179864 w 1355581"/>
                                <a:gd name="connsiteY47" fmla="*/ 662847 h 793777"/>
                                <a:gd name="connsiteX48" fmla="*/ 172060 w 1355581"/>
                                <a:gd name="connsiteY48" fmla="*/ 636762 h 793777"/>
                                <a:gd name="connsiteX49" fmla="*/ 162908 w 1355581"/>
                                <a:gd name="connsiteY49" fmla="*/ 618615 h 793777"/>
                                <a:gd name="connsiteX50" fmla="*/ 154816 w 1355581"/>
                                <a:gd name="connsiteY50" fmla="*/ 602526 h 793777"/>
                                <a:gd name="connsiteX51" fmla="*/ 118882 w 1355581"/>
                                <a:gd name="connsiteY51" fmla="*/ 557656 h 793777"/>
                                <a:gd name="connsiteX52" fmla="*/ 89787 w 1355581"/>
                                <a:gd name="connsiteY52" fmla="*/ 543478 h 793777"/>
                                <a:gd name="connsiteX53" fmla="*/ 96820 w 1355581"/>
                                <a:gd name="connsiteY53" fmla="*/ 519448 h 793777"/>
                                <a:gd name="connsiteX54" fmla="*/ 98362 w 1355581"/>
                                <a:gd name="connsiteY54" fmla="*/ 514557 h 793777"/>
                                <a:gd name="connsiteX55" fmla="*/ 98747 w 1355581"/>
                                <a:gd name="connsiteY55" fmla="*/ 512431 h 793777"/>
                                <a:gd name="connsiteX56" fmla="*/ 98939 w 1355581"/>
                                <a:gd name="connsiteY56" fmla="*/ 507256 h 793777"/>
                                <a:gd name="connsiteX57" fmla="*/ 99036 w 1355581"/>
                                <a:gd name="connsiteY57" fmla="*/ 505484 h 793777"/>
                                <a:gd name="connsiteX58" fmla="*/ 98747 w 1355581"/>
                                <a:gd name="connsiteY58" fmla="*/ 502507 h 793777"/>
                                <a:gd name="connsiteX59" fmla="*/ 97880 w 1355581"/>
                                <a:gd name="connsiteY59" fmla="*/ 495772 h 793777"/>
                                <a:gd name="connsiteX60" fmla="*/ 97302 w 1355581"/>
                                <a:gd name="connsiteY60" fmla="*/ 493008 h 793777"/>
                                <a:gd name="connsiteX61" fmla="*/ 95664 w 1355581"/>
                                <a:gd name="connsiteY61" fmla="*/ 488259 h 793777"/>
                                <a:gd name="connsiteX62" fmla="*/ 95568 w 1355581"/>
                                <a:gd name="connsiteY62" fmla="*/ 487763 h 793777"/>
                                <a:gd name="connsiteX63" fmla="*/ 95279 w 1355581"/>
                                <a:gd name="connsiteY63" fmla="*/ 487337 h 793777"/>
                                <a:gd name="connsiteX64" fmla="*/ 94797 w 1355581"/>
                                <a:gd name="connsiteY64" fmla="*/ 486486 h 793777"/>
                                <a:gd name="connsiteX65" fmla="*/ 91907 w 1355581"/>
                                <a:gd name="connsiteY65" fmla="*/ 482375 h 793777"/>
                                <a:gd name="connsiteX66" fmla="*/ 91810 w 1355581"/>
                                <a:gd name="connsiteY66" fmla="*/ 482021 h 793777"/>
                                <a:gd name="connsiteX67" fmla="*/ 91040 w 1355581"/>
                                <a:gd name="connsiteY67" fmla="*/ 478689 h 793777"/>
                                <a:gd name="connsiteX68" fmla="*/ 91040 w 1355581"/>
                                <a:gd name="connsiteY68" fmla="*/ 478335 h 793777"/>
                                <a:gd name="connsiteX69" fmla="*/ 91040 w 1355581"/>
                                <a:gd name="connsiteY69" fmla="*/ 477626 h 793777"/>
                                <a:gd name="connsiteX70" fmla="*/ 91136 w 1355581"/>
                                <a:gd name="connsiteY70" fmla="*/ 476208 h 793777"/>
                                <a:gd name="connsiteX71" fmla="*/ 91233 w 1355581"/>
                                <a:gd name="connsiteY71" fmla="*/ 475287 h 793777"/>
                                <a:gd name="connsiteX72" fmla="*/ 91233 w 1355581"/>
                                <a:gd name="connsiteY72" fmla="*/ 474790 h 793777"/>
                                <a:gd name="connsiteX73" fmla="*/ 90943 w 1355581"/>
                                <a:gd name="connsiteY73" fmla="*/ 473018 h 793777"/>
                                <a:gd name="connsiteX74" fmla="*/ 90654 w 1355581"/>
                                <a:gd name="connsiteY74" fmla="*/ 471246 h 793777"/>
                                <a:gd name="connsiteX75" fmla="*/ 90366 w 1355581"/>
                                <a:gd name="connsiteY75" fmla="*/ 470041 h 793777"/>
                                <a:gd name="connsiteX76" fmla="*/ 89787 w 1355581"/>
                                <a:gd name="connsiteY76" fmla="*/ 467419 h 793777"/>
                                <a:gd name="connsiteX77" fmla="*/ 89498 w 1355581"/>
                                <a:gd name="connsiteY77" fmla="*/ 466284 h 793777"/>
                                <a:gd name="connsiteX78" fmla="*/ 89306 w 1355581"/>
                                <a:gd name="connsiteY78" fmla="*/ 465646 h 793777"/>
                                <a:gd name="connsiteX79" fmla="*/ 89113 w 1355581"/>
                                <a:gd name="connsiteY79" fmla="*/ 465221 h 793777"/>
                                <a:gd name="connsiteX80" fmla="*/ 88824 w 1355581"/>
                                <a:gd name="connsiteY80" fmla="*/ 464796 h 793777"/>
                                <a:gd name="connsiteX81" fmla="*/ 88343 w 1355581"/>
                                <a:gd name="connsiteY81" fmla="*/ 464229 h 793777"/>
                                <a:gd name="connsiteX82" fmla="*/ 84970 w 1355581"/>
                                <a:gd name="connsiteY82" fmla="*/ 462598 h 793777"/>
                                <a:gd name="connsiteX83" fmla="*/ 84007 w 1355581"/>
                                <a:gd name="connsiteY83" fmla="*/ 462315 h 793777"/>
                                <a:gd name="connsiteX84" fmla="*/ 82755 w 1355581"/>
                                <a:gd name="connsiteY84" fmla="*/ 462031 h 793777"/>
                                <a:gd name="connsiteX85" fmla="*/ 82369 w 1355581"/>
                                <a:gd name="connsiteY85" fmla="*/ 461889 h 793777"/>
                                <a:gd name="connsiteX86" fmla="*/ 81984 w 1355581"/>
                                <a:gd name="connsiteY86" fmla="*/ 461747 h 793777"/>
                                <a:gd name="connsiteX87" fmla="*/ 81502 w 1355581"/>
                                <a:gd name="connsiteY87" fmla="*/ 461535 h 793777"/>
                                <a:gd name="connsiteX88" fmla="*/ 81310 w 1355581"/>
                                <a:gd name="connsiteY88" fmla="*/ 461322 h 793777"/>
                                <a:gd name="connsiteX89" fmla="*/ 81020 w 1355581"/>
                                <a:gd name="connsiteY89" fmla="*/ 461039 h 793777"/>
                                <a:gd name="connsiteX90" fmla="*/ 80828 w 1355581"/>
                                <a:gd name="connsiteY90" fmla="*/ 460684 h 793777"/>
                                <a:gd name="connsiteX91" fmla="*/ 80732 w 1355581"/>
                                <a:gd name="connsiteY91" fmla="*/ 460472 h 793777"/>
                                <a:gd name="connsiteX92" fmla="*/ 80732 w 1355581"/>
                                <a:gd name="connsiteY92" fmla="*/ 460117 h 793777"/>
                                <a:gd name="connsiteX93" fmla="*/ 80732 w 1355581"/>
                                <a:gd name="connsiteY93" fmla="*/ 459692 h 793777"/>
                                <a:gd name="connsiteX94" fmla="*/ 80828 w 1355581"/>
                                <a:gd name="connsiteY94" fmla="*/ 459054 h 793777"/>
                                <a:gd name="connsiteX95" fmla="*/ 81310 w 1355581"/>
                                <a:gd name="connsiteY95" fmla="*/ 457849 h 793777"/>
                                <a:gd name="connsiteX96" fmla="*/ 81599 w 1355581"/>
                                <a:gd name="connsiteY96" fmla="*/ 457140 h 793777"/>
                                <a:gd name="connsiteX97" fmla="*/ 83044 w 1355581"/>
                                <a:gd name="connsiteY97" fmla="*/ 454021 h 793777"/>
                                <a:gd name="connsiteX98" fmla="*/ 83525 w 1355581"/>
                                <a:gd name="connsiteY98" fmla="*/ 452603 h 793777"/>
                                <a:gd name="connsiteX99" fmla="*/ 83814 w 1355581"/>
                                <a:gd name="connsiteY99" fmla="*/ 451682 h 793777"/>
                                <a:gd name="connsiteX100" fmla="*/ 83911 w 1355581"/>
                                <a:gd name="connsiteY100" fmla="*/ 451044 h 793777"/>
                                <a:gd name="connsiteX101" fmla="*/ 83911 w 1355581"/>
                                <a:gd name="connsiteY101" fmla="*/ 450690 h 793777"/>
                                <a:gd name="connsiteX102" fmla="*/ 83911 w 1355581"/>
                                <a:gd name="connsiteY102" fmla="*/ 450335 h 793777"/>
                                <a:gd name="connsiteX103" fmla="*/ 83814 w 1355581"/>
                                <a:gd name="connsiteY103" fmla="*/ 449910 h 793777"/>
                                <a:gd name="connsiteX104" fmla="*/ 83718 w 1355581"/>
                                <a:gd name="connsiteY104" fmla="*/ 449697 h 793777"/>
                                <a:gd name="connsiteX105" fmla="*/ 83525 w 1355581"/>
                                <a:gd name="connsiteY105" fmla="*/ 449485 h 793777"/>
                                <a:gd name="connsiteX106" fmla="*/ 83333 w 1355581"/>
                                <a:gd name="connsiteY106" fmla="*/ 449201 h 793777"/>
                                <a:gd name="connsiteX107" fmla="*/ 82947 w 1355581"/>
                                <a:gd name="connsiteY107" fmla="*/ 448776 h 793777"/>
                                <a:gd name="connsiteX108" fmla="*/ 82466 w 1355581"/>
                                <a:gd name="connsiteY108" fmla="*/ 448350 h 793777"/>
                                <a:gd name="connsiteX109" fmla="*/ 81502 w 1355581"/>
                                <a:gd name="connsiteY109" fmla="*/ 447500 h 793777"/>
                                <a:gd name="connsiteX110" fmla="*/ 79479 w 1355581"/>
                                <a:gd name="connsiteY110" fmla="*/ 445869 h 793777"/>
                                <a:gd name="connsiteX111" fmla="*/ 77360 w 1355581"/>
                                <a:gd name="connsiteY111" fmla="*/ 444026 h 793777"/>
                                <a:gd name="connsiteX112" fmla="*/ 75915 w 1355581"/>
                                <a:gd name="connsiteY112" fmla="*/ 442538 h 793777"/>
                                <a:gd name="connsiteX113" fmla="*/ 75241 w 1355581"/>
                                <a:gd name="connsiteY113" fmla="*/ 441828 h 793777"/>
                                <a:gd name="connsiteX114" fmla="*/ 74662 w 1355581"/>
                                <a:gd name="connsiteY114" fmla="*/ 441120 h 793777"/>
                                <a:gd name="connsiteX115" fmla="*/ 74277 w 1355581"/>
                                <a:gd name="connsiteY115" fmla="*/ 440624 h 793777"/>
                                <a:gd name="connsiteX116" fmla="*/ 73795 w 1355581"/>
                                <a:gd name="connsiteY116" fmla="*/ 439986 h 793777"/>
                                <a:gd name="connsiteX117" fmla="*/ 73024 w 1355581"/>
                                <a:gd name="connsiteY117" fmla="*/ 438497 h 793777"/>
                                <a:gd name="connsiteX118" fmla="*/ 72639 w 1355581"/>
                                <a:gd name="connsiteY118" fmla="*/ 437505 h 793777"/>
                                <a:gd name="connsiteX119" fmla="*/ 72254 w 1355581"/>
                                <a:gd name="connsiteY119" fmla="*/ 436512 h 793777"/>
                                <a:gd name="connsiteX120" fmla="*/ 72061 w 1355581"/>
                                <a:gd name="connsiteY120" fmla="*/ 435874 h 793777"/>
                                <a:gd name="connsiteX121" fmla="*/ 71965 w 1355581"/>
                                <a:gd name="connsiteY121" fmla="*/ 434953 h 793777"/>
                                <a:gd name="connsiteX122" fmla="*/ 71868 w 1355581"/>
                                <a:gd name="connsiteY122" fmla="*/ 434740 h 793777"/>
                                <a:gd name="connsiteX123" fmla="*/ 71868 w 1355581"/>
                                <a:gd name="connsiteY123" fmla="*/ 434599 h 793777"/>
                                <a:gd name="connsiteX124" fmla="*/ 72639 w 1355581"/>
                                <a:gd name="connsiteY124" fmla="*/ 429849 h 793777"/>
                                <a:gd name="connsiteX125" fmla="*/ 72832 w 1355581"/>
                                <a:gd name="connsiteY125" fmla="*/ 429353 h 793777"/>
                                <a:gd name="connsiteX126" fmla="*/ 73024 w 1355581"/>
                                <a:gd name="connsiteY126" fmla="*/ 428857 h 793777"/>
                                <a:gd name="connsiteX127" fmla="*/ 73217 w 1355581"/>
                                <a:gd name="connsiteY127" fmla="*/ 428573 h 793777"/>
                                <a:gd name="connsiteX128" fmla="*/ 73506 w 1355581"/>
                                <a:gd name="connsiteY128" fmla="*/ 428148 h 793777"/>
                                <a:gd name="connsiteX129" fmla="*/ 73988 w 1355581"/>
                                <a:gd name="connsiteY129" fmla="*/ 427652 h 793777"/>
                                <a:gd name="connsiteX130" fmla="*/ 74662 w 1355581"/>
                                <a:gd name="connsiteY130" fmla="*/ 427084 h 793777"/>
                                <a:gd name="connsiteX131" fmla="*/ 75144 w 1355581"/>
                                <a:gd name="connsiteY131" fmla="*/ 426801 h 793777"/>
                                <a:gd name="connsiteX132" fmla="*/ 75722 w 1355581"/>
                                <a:gd name="connsiteY132" fmla="*/ 426447 h 793777"/>
                                <a:gd name="connsiteX133" fmla="*/ 76493 w 1355581"/>
                                <a:gd name="connsiteY133" fmla="*/ 425951 h 793777"/>
                                <a:gd name="connsiteX134" fmla="*/ 77264 w 1355581"/>
                                <a:gd name="connsiteY134" fmla="*/ 425596 h 793777"/>
                                <a:gd name="connsiteX135" fmla="*/ 77841 w 1355581"/>
                                <a:gd name="connsiteY135" fmla="*/ 425383 h 793777"/>
                                <a:gd name="connsiteX136" fmla="*/ 78612 w 1355581"/>
                                <a:gd name="connsiteY136" fmla="*/ 425171 h 793777"/>
                                <a:gd name="connsiteX137" fmla="*/ 79672 w 1355581"/>
                                <a:gd name="connsiteY137" fmla="*/ 424816 h 793777"/>
                                <a:gd name="connsiteX138" fmla="*/ 81020 w 1355581"/>
                                <a:gd name="connsiteY138" fmla="*/ 424462 h 793777"/>
                                <a:gd name="connsiteX139" fmla="*/ 81406 w 1355581"/>
                                <a:gd name="connsiteY139" fmla="*/ 424320 h 793777"/>
                                <a:gd name="connsiteX140" fmla="*/ 81791 w 1355581"/>
                                <a:gd name="connsiteY140" fmla="*/ 424320 h 793777"/>
                                <a:gd name="connsiteX141" fmla="*/ 82562 w 1355581"/>
                                <a:gd name="connsiteY141" fmla="*/ 424178 h 793777"/>
                                <a:gd name="connsiteX142" fmla="*/ 84200 w 1355581"/>
                                <a:gd name="connsiteY142" fmla="*/ 424108 h 793777"/>
                                <a:gd name="connsiteX143" fmla="*/ 85163 w 1355581"/>
                                <a:gd name="connsiteY143" fmla="*/ 423966 h 793777"/>
                                <a:gd name="connsiteX144" fmla="*/ 85741 w 1355581"/>
                                <a:gd name="connsiteY144" fmla="*/ 423753 h 793777"/>
                                <a:gd name="connsiteX145" fmla="*/ 86126 w 1355581"/>
                                <a:gd name="connsiteY145" fmla="*/ 423611 h 793777"/>
                                <a:gd name="connsiteX146" fmla="*/ 86608 w 1355581"/>
                                <a:gd name="connsiteY146" fmla="*/ 423399 h 793777"/>
                                <a:gd name="connsiteX147" fmla="*/ 87090 w 1355581"/>
                                <a:gd name="connsiteY147" fmla="*/ 423115 h 793777"/>
                                <a:gd name="connsiteX148" fmla="*/ 87379 w 1355581"/>
                                <a:gd name="connsiteY148" fmla="*/ 422903 h 793777"/>
                                <a:gd name="connsiteX149" fmla="*/ 87764 w 1355581"/>
                                <a:gd name="connsiteY149" fmla="*/ 422619 h 793777"/>
                                <a:gd name="connsiteX150" fmla="*/ 87861 w 1355581"/>
                                <a:gd name="connsiteY150" fmla="*/ 422477 h 793777"/>
                                <a:gd name="connsiteX151" fmla="*/ 87957 w 1355581"/>
                                <a:gd name="connsiteY151" fmla="*/ 422264 h 793777"/>
                                <a:gd name="connsiteX152" fmla="*/ 88053 w 1355581"/>
                                <a:gd name="connsiteY152" fmla="*/ 422052 h 793777"/>
                                <a:gd name="connsiteX153" fmla="*/ 87957 w 1355581"/>
                                <a:gd name="connsiteY153" fmla="*/ 421698 h 793777"/>
                                <a:gd name="connsiteX154" fmla="*/ 87957 w 1355581"/>
                                <a:gd name="connsiteY154" fmla="*/ 421484 h 793777"/>
                                <a:gd name="connsiteX155" fmla="*/ 86993 w 1355581"/>
                                <a:gd name="connsiteY155" fmla="*/ 420280 h 793777"/>
                                <a:gd name="connsiteX156" fmla="*/ 86126 w 1355581"/>
                                <a:gd name="connsiteY156" fmla="*/ 418650 h 793777"/>
                                <a:gd name="connsiteX157" fmla="*/ 85934 w 1355581"/>
                                <a:gd name="connsiteY157" fmla="*/ 418153 h 793777"/>
                                <a:gd name="connsiteX158" fmla="*/ 85837 w 1355581"/>
                                <a:gd name="connsiteY158" fmla="*/ 417870 h 793777"/>
                                <a:gd name="connsiteX159" fmla="*/ 85837 w 1355581"/>
                                <a:gd name="connsiteY159" fmla="*/ 417586 h 793777"/>
                                <a:gd name="connsiteX160" fmla="*/ 85837 w 1355581"/>
                                <a:gd name="connsiteY160" fmla="*/ 417444 h 793777"/>
                                <a:gd name="connsiteX161" fmla="*/ 85934 w 1355581"/>
                                <a:gd name="connsiteY161" fmla="*/ 417303 h 793777"/>
                                <a:gd name="connsiteX162" fmla="*/ 86126 w 1355581"/>
                                <a:gd name="connsiteY162" fmla="*/ 417019 h 793777"/>
                                <a:gd name="connsiteX163" fmla="*/ 86319 w 1355581"/>
                                <a:gd name="connsiteY163" fmla="*/ 416806 h 793777"/>
                                <a:gd name="connsiteX164" fmla="*/ 86512 w 1355581"/>
                                <a:gd name="connsiteY164" fmla="*/ 416523 h 793777"/>
                                <a:gd name="connsiteX165" fmla="*/ 86993 w 1355581"/>
                                <a:gd name="connsiteY165" fmla="*/ 416239 h 793777"/>
                                <a:gd name="connsiteX166" fmla="*/ 87475 w 1355581"/>
                                <a:gd name="connsiteY166" fmla="*/ 415814 h 793777"/>
                                <a:gd name="connsiteX167" fmla="*/ 88535 w 1355581"/>
                                <a:gd name="connsiteY167" fmla="*/ 415176 h 793777"/>
                                <a:gd name="connsiteX168" fmla="*/ 89498 w 1355581"/>
                                <a:gd name="connsiteY168" fmla="*/ 414538 h 793777"/>
                                <a:gd name="connsiteX169" fmla="*/ 91425 w 1355581"/>
                                <a:gd name="connsiteY169" fmla="*/ 413545 h 793777"/>
                                <a:gd name="connsiteX170" fmla="*/ 92003 w 1355581"/>
                                <a:gd name="connsiteY170" fmla="*/ 413191 h 793777"/>
                                <a:gd name="connsiteX171" fmla="*/ 93641 w 1355581"/>
                                <a:gd name="connsiteY171" fmla="*/ 412057 h 793777"/>
                                <a:gd name="connsiteX172" fmla="*/ 94316 w 1355581"/>
                                <a:gd name="connsiteY172" fmla="*/ 411632 h 793777"/>
                                <a:gd name="connsiteX173" fmla="*/ 94797 w 1355581"/>
                                <a:gd name="connsiteY173" fmla="*/ 411348 h 793777"/>
                                <a:gd name="connsiteX174" fmla="*/ 95183 w 1355581"/>
                                <a:gd name="connsiteY174" fmla="*/ 411207 h 793777"/>
                                <a:gd name="connsiteX175" fmla="*/ 95568 w 1355581"/>
                                <a:gd name="connsiteY175" fmla="*/ 411135 h 793777"/>
                                <a:gd name="connsiteX176" fmla="*/ 95857 w 1355581"/>
                                <a:gd name="connsiteY176" fmla="*/ 411135 h 793777"/>
                                <a:gd name="connsiteX177" fmla="*/ 96242 w 1355581"/>
                                <a:gd name="connsiteY177" fmla="*/ 411135 h 793777"/>
                                <a:gd name="connsiteX178" fmla="*/ 97687 w 1355581"/>
                                <a:gd name="connsiteY178" fmla="*/ 411135 h 793777"/>
                                <a:gd name="connsiteX179" fmla="*/ 98072 w 1355581"/>
                                <a:gd name="connsiteY179" fmla="*/ 411135 h 793777"/>
                                <a:gd name="connsiteX180" fmla="*/ 99807 w 1355581"/>
                                <a:gd name="connsiteY180" fmla="*/ 410923 h 793777"/>
                                <a:gd name="connsiteX181" fmla="*/ 100192 w 1355581"/>
                                <a:gd name="connsiteY181" fmla="*/ 410781 h 793777"/>
                                <a:gd name="connsiteX182" fmla="*/ 100385 w 1355581"/>
                                <a:gd name="connsiteY182" fmla="*/ 410710 h 793777"/>
                                <a:gd name="connsiteX183" fmla="*/ 100577 w 1355581"/>
                                <a:gd name="connsiteY183" fmla="*/ 410568 h 793777"/>
                                <a:gd name="connsiteX184" fmla="*/ 100674 w 1355581"/>
                                <a:gd name="connsiteY184" fmla="*/ 410427 h 793777"/>
                                <a:gd name="connsiteX185" fmla="*/ 100289 w 1355581"/>
                                <a:gd name="connsiteY185" fmla="*/ 409080 h 793777"/>
                                <a:gd name="connsiteX186" fmla="*/ 99999 w 1355581"/>
                                <a:gd name="connsiteY186" fmla="*/ 408513 h 793777"/>
                                <a:gd name="connsiteX187" fmla="*/ 99228 w 1355581"/>
                                <a:gd name="connsiteY187" fmla="*/ 406812 h 793777"/>
                                <a:gd name="connsiteX188" fmla="*/ 98651 w 1355581"/>
                                <a:gd name="connsiteY188" fmla="*/ 405465 h 793777"/>
                                <a:gd name="connsiteX189" fmla="*/ 98458 w 1355581"/>
                                <a:gd name="connsiteY189" fmla="*/ 404827 h 793777"/>
                                <a:gd name="connsiteX190" fmla="*/ 98362 w 1355581"/>
                                <a:gd name="connsiteY190" fmla="*/ 404401 h 793777"/>
                                <a:gd name="connsiteX191" fmla="*/ 98265 w 1355581"/>
                                <a:gd name="connsiteY191" fmla="*/ 403905 h 793777"/>
                                <a:gd name="connsiteX192" fmla="*/ 98362 w 1355581"/>
                                <a:gd name="connsiteY192" fmla="*/ 403196 h 793777"/>
                                <a:gd name="connsiteX193" fmla="*/ 98458 w 1355581"/>
                                <a:gd name="connsiteY193" fmla="*/ 402842 h 793777"/>
                                <a:gd name="connsiteX194" fmla="*/ 98939 w 1355581"/>
                                <a:gd name="connsiteY194" fmla="*/ 401920 h 793777"/>
                                <a:gd name="connsiteX195" fmla="*/ 101541 w 1355581"/>
                                <a:gd name="connsiteY195" fmla="*/ 397667 h 793777"/>
                                <a:gd name="connsiteX196" fmla="*/ 101733 w 1355581"/>
                                <a:gd name="connsiteY196" fmla="*/ 397171 h 793777"/>
                                <a:gd name="connsiteX197" fmla="*/ 101830 w 1355581"/>
                                <a:gd name="connsiteY197" fmla="*/ 396817 h 793777"/>
                                <a:gd name="connsiteX198" fmla="*/ 101830 w 1355581"/>
                                <a:gd name="connsiteY198" fmla="*/ 396675 h 793777"/>
                                <a:gd name="connsiteX199" fmla="*/ 101733 w 1355581"/>
                                <a:gd name="connsiteY199" fmla="*/ 396391 h 793777"/>
                                <a:gd name="connsiteX200" fmla="*/ 101733 w 1355581"/>
                                <a:gd name="connsiteY200" fmla="*/ 396179 h 793777"/>
                                <a:gd name="connsiteX201" fmla="*/ 101348 w 1355581"/>
                                <a:gd name="connsiteY201" fmla="*/ 395541 h 793777"/>
                                <a:gd name="connsiteX202" fmla="*/ 99903 w 1355581"/>
                                <a:gd name="connsiteY202" fmla="*/ 393414 h 793777"/>
                                <a:gd name="connsiteX203" fmla="*/ 99710 w 1355581"/>
                                <a:gd name="connsiteY203" fmla="*/ 392918 h 793777"/>
                                <a:gd name="connsiteX204" fmla="*/ 99614 w 1355581"/>
                                <a:gd name="connsiteY204" fmla="*/ 392634 h 793777"/>
                                <a:gd name="connsiteX205" fmla="*/ 99614 w 1355581"/>
                                <a:gd name="connsiteY205" fmla="*/ 392422 h 793777"/>
                                <a:gd name="connsiteX206" fmla="*/ 99614 w 1355581"/>
                                <a:gd name="connsiteY206" fmla="*/ 392209 h 793777"/>
                                <a:gd name="connsiteX207" fmla="*/ 99807 w 1355581"/>
                                <a:gd name="connsiteY207" fmla="*/ 391996 h 793777"/>
                                <a:gd name="connsiteX208" fmla="*/ 100866 w 1355581"/>
                                <a:gd name="connsiteY208" fmla="*/ 391004 h 793777"/>
                                <a:gd name="connsiteX209" fmla="*/ 101156 w 1355581"/>
                                <a:gd name="connsiteY209" fmla="*/ 390791 h 793777"/>
                                <a:gd name="connsiteX210" fmla="*/ 101733 w 1355581"/>
                                <a:gd name="connsiteY210" fmla="*/ 390011 h 793777"/>
                                <a:gd name="connsiteX211" fmla="*/ 102215 w 1355581"/>
                                <a:gd name="connsiteY211" fmla="*/ 389161 h 793777"/>
                                <a:gd name="connsiteX212" fmla="*/ 102600 w 1355581"/>
                                <a:gd name="connsiteY212" fmla="*/ 388523 h 793777"/>
                                <a:gd name="connsiteX213" fmla="*/ 102600 w 1355581"/>
                                <a:gd name="connsiteY213" fmla="*/ 388381 h 793777"/>
                                <a:gd name="connsiteX214" fmla="*/ 102697 w 1355581"/>
                                <a:gd name="connsiteY214" fmla="*/ 388240 h 793777"/>
                                <a:gd name="connsiteX215" fmla="*/ 102600 w 1355581"/>
                                <a:gd name="connsiteY215" fmla="*/ 387885 h 793777"/>
                                <a:gd name="connsiteX216" fmla="*/ 102215 w 1355581"/>
                                <a:gd name="connsiteY216" fmla="*/ 386751 h 793777"/>
                                <a:gd name="connsiteX217" fmla="*/ 102215 w 1355581"/>
                                <a:gd name="connsiteY217" fmla="*/ 386467 h 793777"/>
                                <a:gd name="connsiteX218" fmla="*/ 102215 w 1355581"/>
                                <a:gd name="connsiteY218" fmla="*/ 386184 h 793777"/>
                                <a:gd name="connsiteX219" fmla="*/ 102312 w 1355581"/>
                                <a:gd name="connsiteY219" fmla="*/ 386042 h 793777"/>
                                <a:gd name="connsiteX220" fmla="*/ 102986 w 1355581"/>
                                <a:gd name="connsiteY220" fmla="*/ 384553 h 793777"/>
                                <a:gd name="connsiteX221" fmla="*/ 103756 w 1355581"/>
                                <a:gd name="connsiteY221" fmla="*/ 383206 h 793777"/>
                                <a:gd name="connsiteX222" fmla="*/ 104720 w 1355581"/>
                                <a:gd name="connsiteY222" fmla="*/ 381647 h 793777"/>
                                <a:gd name="connsiteX223" fmla="*/ 105105 w 1355581"/>
                                <a:gd name="connsiteY223" fmla="*/ 381080 h 793777"/>
                                <a:gd name="connsiteX224" fmla="*/ 105394 w 1355581"/>
                                <a:gd name="connsiteY224" fmla="*/ 380725 h 793777"/>
                                <a:gd name="connsiteX225" fmla="*/ 105972 w 1355581"/>
                                <a:gd name="connsiteY225" fmla="*/ 380017 h 793777"/>
                                <a:gd name="connsiteX226" fmla="*/ 107224 w 1355581"/>
                                <a:gd name="connsiteY226" fmla="*/ 378670 h 793777"/>
                                <a:gd name="connsiteX227" fmla="*/ 107706 w 1355581"/>
                                <a:gd name="connsiteY227" fmla="*/ 378173 h 793777"/>
                                <a:gd name="connsiteX228" fmla="*/ 108092 w 1355581"/>
                                <a:gd name="connsiteY228" fmla="*/ 377607 h 793777"/>
                                <a:gd name="connsiteX229" fmla="*/ 108477 w 1355581"/>
                                <a:gd name="connsiteY229" fmla="*/ 376756 h 793777"/>
                                <a:gd name="connsiteX230" fmla="*/ 108766 w 1355581"/>
                                <a:gd name="connsiteY230" fmla="*/ 376047 h 793777"/>
                                <a:gd name="connsiteX231" fmla="*/ 108862 w 1355581"/>
                                <a:gd name="connsiteY231" fmla="*/ 375693 h 793777"/>
                                <a:gd name="connsiteX232" fmla="*/ 108862 w 1355581"/>
                                <a:gd name="connsiteY232" fmla="*/ 375409 h 793777"/>
                                <a:gd name="connsiteX233" fmla="*/ 108766 w 1355581"/>
                                <a:gd name="connsiteY233" fmla="*/ 375197 h 793777"/>
                                <a:gd name="connsiteX234" fmla="*/ 108670 w 1355581"/>
                                <a:gd name="connsiteY234" fmla="*/ 374913 h 793777"/>
                                <a:gd name="connsiteX235" fmla="*/ 108477 w 1355581"/>
                                <a:gd name="connsiteY235" fmla="*/ 374488 h 793777"/>
                                <a:gd name="connsiteX236" fmla="*/ 108285 w 1355581"/>
                                <a:gd name="connsiteY236" fmla="*/ 374275 h 793777"/>
                                <a:gd name="connsiteX237" fmla="*/ 108092 w 1355581"/>
                                <a:gd name="connsiteY237" fmla="*/ 374062 h 793777"/>
                                <a:gd name="connsiteX238" fmla="*/ 107803 w 1355581"/>
                                <a:gd name="connsiteY238" fmla="*/ 373850 h 793777"/>
                                <a:gd name="connsiteX239" fmla="*/ 107418 w 1355581"/>
                                <a:gd name="connsiteY239" fmla="*/ 373566 h 793777"/>
                                <a:gd name="connsiteX240" fmla="*/ 107032 w 1355581"/>
                                <a:gd name="connsiteY240" fmla="*/ 373424 h 793777"/>
                                <a:gd name="connsiteX241" fmla="*/ 106743 w 1355581"/>
                                <a:gd name="connsiteY241" fmla="*/ 373354 h 793777"/>
                                <a:gd name="connsiteX242" fmla="*/ 106358 w 1355581"/>
                                <a:gd name="connsiteY242" fmla="*/ 373282 h 793777"/>
                                <a:gd name="connsiteX243" fmla="*/ 105009 w 1355581"/>
                                <a:gd name="connsiteY243" fmla="*/ 372999 h 793777"/>
                                <a:gd name="connsiteX244" fmla="*/ 104624 w 1355581"/>
                                <a:gd name="connsiteY244" fmla="*/ 372857 h 793777"/>
                                <a:gd name="connsiteX245" fmla="*/ 103468 w 1355581"/>
                                <a:gd name="connsiteY245" fmla="*/ 372503 h 793777"/>
                                <a:gd name="connsiteX246" fmla="*/ 102312 w 1355581"/>
                                <a:gd name="connsiteY246" fmla="*/ 372149 h 793777"/>
                                <a:gd name="connsiteX247" fmla="*/ 101637 w 1355581"/>
                                <a:gd name="connsiteY247" fmla="*/ 371794 h 793777"/>
                                <a:gd name="connsiteX248" fmla="*/ 101348 w 1355581"/>
                                <a:gd name="connsiteY248" fmla="*/ 371652 h 793777"/>
                                <a:gd name="connsiteX249" fmla="*/ 101156 w 1355581"/>
                                <a:gd name="connsiteY249" fmla="*/ 371510 h 793777"/>
                                <a:gd name="connsiteX250" fmla="*/ 100674 w 1355581"/>
                                <a:gd name="connsiteY250" fmla="*/ 371156 h 793777"/>
                                <a:gd name="connsiteX251" fmla="*/ 100481 w 1355581"/>
                                <a:gd name="connsiteY251" fmla="*/ 370872 h 793777"/>
                                <a:gd name="connsiteX252" fmla="*/ 98651 w 1355581"/>
                                <a:gd name="connsiteY252" fmla="*/ 368604 h 793777"/>
                                <a:gd name="connsiteX253" fmla="*/ 98362 w 1355581"/>
                                <a:gd name="connsiteY253" fmla="*/ 368179 h 793777"/>
                                <a:gd name="connsiteX254" fmla="*/ 98169 w 1355581"/>
                                <a:gd name="connsiteY254" fmla="*/ 367682 h 793777"/>
                                <a:gd name="connsiteX255" fmla="*/ 98072 w 1355581"/>
                                <a:gd name="connsiteY255" fmla="*/ 367399 h 793777"/>
                                <a:gd name="connsiteX256" fmla="*/ 97976 w 1355581"/>
                                <a:gd name="connsiteY256" fmla="*/ 367045 h 793777"/>
                                <a:gd name="connsiteX257" fmla="*/ 97976 w 1355581"/>
                                <a:gd name="connsiteY257" fmla="*/ 366691 h 793777"/>
                                <a:gd name="connsiteX258" fmla="*/ 97976 w 1355581"/>
                                <a:gd name="connsiteY258" fmla="*/ 366477 h 793777"/>
                                <a:gd name="connsiteX259" fmla="*/ 98169 w 1355581"/>
                                <a:gd name="connsiteY259" fmla="*/ 365698 h 793777"/>
                                <a:gd name="connsiteX260" fmla="*/ 98458 w 1355581"/>
                                <a:gd name="connsiteY260" fmla="*/ 365131 h 793777"/>
                                <a:gd name="connsiteX261" fmla="*/ 99036 w 1355581"/>
                                <a:gd name="connsiteY261" fmla="*/ 364209 h 793777"/>
                                <a:gd name="connsiteX262" fmla="*/ 99614 w 1355581"/>
                                <a:gd name="connsiteY262" fmla="*/ 363359 h 793777"/>
                                <a:gd name="connsiteX263" fmla="*/ 99999 w 1355581"/>
                                <a:gd name="connsiteY263" fmla="*/ 362792 h 793777"/>
                                <a:gd name="connsiteX264" fmla="*/ 102215 w 1355581"/>
                                <a:gd name="connsiteY264" fmla="*/ 359956 h 793777"/>
                                <a:gd name="connsiteX265" fmla="*/ 102986 w 1355581"/>
                                <a:gd name="connsiteY265" fmla="*/ 359034 h 793777"/>
                                <a:gd name="connsiteX266" fmla="*/ 103275 w 1355581"/>
                                <a:gd name="connsiteY266" fmla="*/ 358468 h 793777"/>
                                <a:gd name="connsiteX267" fmla="*/ 103468 w 1355581"/>
                                <a:gd name="connsiteY267" fmla="*/ 358042 h 793777"/>
                                <a:gd name="connsiteX268" fmla="*/ 103660 w 1355581"/>
                                <a:gd name="connsiteY268" fmla="*/ 357617 h 793777"/>
                                <a:gd name="connsiteX269" fmla="*/ 104335 w 1355581"/>
                                <a:gd name="connsiteY269" fmla="*/ 355490 h 793777"/>
                                <a:gd name="connsiteX270" fmla="*/ 105298 w 1355581"/>
                                <a:gd name="connsiteY270" fmla="*/ 351379 h 793777"/>
                                <a:gd name="connsiteX271" fmla="*/ 105491 w 1355581"/>
                                <a:gd name="connsiteY271" fmla="*/ 350670 h 793777"/>
                                <a:gd name="connsiteX272" fmla="*/ 105780 w 1355581"/>
                                <a:gd name="connsiteY272" fmla="*/ 348543 h 793777"/>
                                <a:gd name="connsiteX273" fmla="*/ 105780 w 1355581"/>
                                <a:gd name="connsiteY273" fmla="*/ 347906 h 793777"/>
                                <a:gd name="connsiteX274" fmla="*/ 105683 w 1355581"/>
                                <a:gd name="connsiteY274" fmla="*/ 347338 h 793777"/>
                                <a:gd name="connsiteX275" fmla="*/ 105587 w 1355581"/>
                                <a:gd name="connsiteY275" fmla="*/ 346984 h 793777"/>
                                <a:gd name="connsiteX276" fmla="*/ 105009 w 1355581"/>
                                <a:gd name="connsiteY276" fmla="*/ 345353 h 793777"/>
                                <a:gd name="connsiteX277" fmla="*/ 104912 w 1355581"/>
                                <a:gd name="connsiteY277" fmla="*/ 344928 h 793777"/>
                                <a:gd name="connsiteX278" fmla="*/ 104816 w 1355581"/>
                                <a:gd name="connsiteY278" fmla="*/ 344432 h 793777"/>
                                <a:gd name="connsiteX279" fmla="*/ 104816 w 1355581"/>
                                <a:gd name="connsiteY279" fmla="*/ 344148 h 793777"/>
                                <a:gd name="connsiteX280" fmla="*/ 104912 w 1355581"/>
                                <a:gd name="connsiteY280" fmla="*/ 343865 h 793777"/>
                                <a:gd name="connsiteX281" fmla="*/ 105009 w 1355581"/>
                                <a:gd name="connsiteY281" fmla="*/ 343582 h 793777"/>
                                <a:gd name="connsiteX282" fmla="*/ 105201 w 1355581"/>
                                <a:gd name="connsiteY282" fmla="*/ 343085 h 793777"/>
                                <a:gd name="connsiteX283" fmla="*/ 105972 w 1355581"/>
                                <a:gd name="connsiteY283" fmla="*/ 341739 h 793777"/>
                                <a:gd name="connsiteX284" fmla="*/ 106454 w 1355581"/>
                                <a:gd name="connsiteY284" fmla="*/ 340746 h 793777"/>
                                <a:gd name="connsiteX285" fmla="*/ 106936 w 1355581"/>
                                <a:gd name="connsiteY285" fmla="*/ 339754 h 793777"/>
                                <a:gd name="connsiteX286" fmla="*/ 107610 w 1355581"/>
                                <a:gd name="connsiteY286" fmla="*/ 337982 h 793777"/>
                                <a:gd name="connsiteX287" fmla="*/ 107899 w 1355581"/>
                                <a:gd name="connsiteY287" fmla="*/ 336847 h 793777"/>
                                <a:gd name="connsiteX288" fmla="*/ 108092 w 1355581"/>
                                <a:gd name="connsiteY288" fmla="*/ 336139 h 793777"/>
                                <a:gd name="connsiteX289" fmla="*/ 108285 w 1355581"/>
                                <a:gd name="connsiteY289" fmla="*/ 335146 h 793777"/>
                                <a:gd name="connsiteX290" fmla="*/ 108477 w 1355581"/>
                                <a:gd name="connsiteY290" fmla="*/ 333871 h 793777"/>
                                <a:gd name="connsiteX291" fmla="*/ 108573 w 1355581"/>
                                <a:gd name="connsiteY291" fmla="*/ 332240 h 793777"/>
                                <a:gd name="connsiteX292" fmla="*/ 108573 w 1355581"/>
                                <a:gd name="connsiteY292" fmla="*/ 330681 h 793777"/>
                                <a:gd name="connsiteX293" fmla="*/ 108477 w 1355581"/>
                                <a:gd name="connsiteY293" fmla="*/ 329688 h 793777"/>
                                <a:gd name="connsiteX294" fmla="*/ 108477 w 1355581"/>
                                <a:gd name="connsiteY294" fmla="*/ 329262 h 793777"/>
                                <a:gd name="connsiteX295" fmla="*/ 108285 w 1355581"/>
                                <a:gd name="connsiteY295" fmla="*/ 328696 h 793777"/>
                                <a:gd name="connsiteX296" fmla="*/ 108188 w 1355581"/>
                                <a:gd name="connsiteY296" fmla="*/ 328341 h 793777"/>
                                <a:gd name="connsiteX297" fmla="*/ 108092 w 1355581"/>
                                <a:gd name="connsiteY297" fmla="*/ 328058 h 793777"/>
                                <a:gd name="connsiteX298" fmla="*/ 107899 w 1355581"/>
                                <a:gd name="connsiteY298" fmla="*/ 327774 h 793777"/>
                                <a:gd name="connsiteX299" fmla="*/ 107610 w 1355581"/>
                                <a:gd name="connsiteY299" fmla="*/ 327420 h 793777"/>
                                <a:gd name="connsiteX300" fmla="*/ 107418 w 1355581"/>
                                <a:gd name="connsiteY300" fmla="*/ 327136 h 793777"/>
                                <a:gd name="connsiteX301" fmla="*/ 107128 w 1355581"/>
                                <a:gd name="connsiteY301" fmla="*/ 326924 h 793777"/>
                                <a:gd name="connsiteX302" fmla="*/ 104045 w 1355581"/>
                                <a:gd name="connsiteY302" fmla="*/ 325577 h 793777"/>
                                <a:gd name="connsiteX303" fmla="*/ 103275 w 1355581"/>
                                <a:gd name="connsiteY303" fmla="*/ 325223 h 793777"/>
                                <a:gd name="connsiteX304" fmla="*/ 102022 w 1355581"/>
                                <a:gd name="connsiteY304" fmla="*/ 324584 h 793777"/>
                                <a:gd name="connsiteX305" fmla="*/ 101733 w 1355581"/>
                                <a:gd name="connsiteY305" fmla="*/ 324301 h 793777"/>
                                <a:gd name="connsiteX306" fmla="*/ 101445 w 1355581"/>
                                <a:gd name="connsiteY306" fmla="*/ 324088 h 793777"/>
                                <a:gd name="connsiteX307" fmla="*/ 101156 w 1355581"/>
                                <a:gd name="connsiteY307" fmla="*/ 323663 h 793777"/>
                                <a:gd name="connsiteX308" fmla="*/ 100866 w 1355581"/>
                                <a:gd name="connsiteY308" fmla="*/ 323166 h 793777"/>
                                <a:gd name="connsiteX309" fmla="*/ 100577 w 1355581"/>
                                <a:gd name="connsiteY309" fmla="*/ 322458 h 793777"/>
                                <a:gd name="connsiteX310" fmla="*/ 100385 w 1355581"/>
                                <a:gd name="connsiteY310" fmla="*/ 321891 h 793777"/>
                                <a:gd name="connsiteX311" fmla="*/ 100289 w 1355581"/>
                                <a:gd name="connsiteY311" fmla="*/ 321111 h 793777"/>
                                <a:gd name="connsiteX312" fmla="*/ 100095 w 1355581"/>
                                <a:gd name="connsiteY312" fmla="*/ 320118 h 793777"/>
                                <a:gd name="connsiteX313" fmla="*/ 99999 w 1355581"/>
                                <a:gd name="connsiteY313" fmla="*/ 319126 h 793777"/>
                                <a:gd name="connsiteX314" fmla="*/ 99807 w 1355581"/>
                                <a:gd name="connsiteY314" fmla="*/ 317212 h 793777"/>
                                <a:gd name="connsiteX315" fmla="*/ 99807 w 1355581"/>
                                <a:gd name="connsiteY315" fmla="*/ 316716 h 793777"/>
                                <a:gd name="connsiteX316" fmla="*/ 99903 w 1355581"/>
                                <a:gd name="connsiteY316" fmla="*/ 316149 h 793777"/>
                                <a:gd name="connsiteX317" fmla="*/ 99999 w 1355581"/>
                                <a:gd name="connsiteY317" fmla="*/ 315227 h 793777"/>
                                <a:gd name="connsiteX318" fmla="*/ 99999 w 1355581"/>
                                <a:gd name="connsiteY318" fmla="*/ 314518 h 793777"/>
                                <a:gd name="connsiteX319" fmla="*/ 99999 w 1355581"/>
                                <a:gd name="connsiteY319" fmla="*/ 314164 h 793777"/>
                                <a:gd name="connsiteX320" fmla="*/ 99903 w 1355581"/>
                                <a:gd name="connsiteY320" fmla="*/ 314022 h 793777"/>
                                <a:gd name="connsiteX321" fmla="*/ 99807 w 1355581"/>
                                <a:gd name="connsiteY321" fmla="*/ 313881 h 793777"/>
                                <a:gd name="connsiteX322" fmla="*/ 99614 w 1355581"/>
                                <a:gd name="connsiteY322" fmla="*/ 313597 h 793777"/>
                                <a:gd name="connsiteX323" fmla="*/ 99421 w 1355581"/>
                                <a:gd name="connsiteY323" fmla="*/ 313313 h 793777"/>
                                <a:gd name="connsiteX324" fmla="*/ 99325 w 1355581"/>
                                <a:gd name="connsiteY324" fmla="*/ 312747 h 793777"/>
                                <a:gd name="connsiteX325" fmla="*/ 99132 w 1355581"/>
                                <a:gd name="connsiteY325" fmla="*/ 311187 h 793777"/>
                                <a:gd name="connsiteX326" fmla="*/ 98939 w 1355581"/>
                                <a:gd name="connsiteY326" fmla="*/ 310478 h 793777"/>
                                <a:gd name="connsiteX327" fmla="*/ 98072 w 1355581"/>
                                <a:gd name="connsiteY327" fmla="*/ 307289 h 793777"/>
                                <a:gd name="connsiteX328" fmla="*/ 97206 w 1355581"/>
                                <a:gd name="connsiteY328" fmla="*/ 304595 h 793777"/>
                                <a:gd name="connsiteX329" fmla="*/ 97013 w 1355581"/>
                                <a:gd name="connsiteY329" fmla="*/ 303673 h 793777"/>
                                <a:gd name="connsiteX330" fmla="*/ 96916 w 1355581"/>
                                <a:gd name="connsiteY330" fmla="*/ 303319 h 793777"/>
                                <a:gd name="connsiteX331" fmla="*/ 96820 w 1355581"/>
                                <a:gd name="connsiteY331" fmla="*/ 302114 h 793777"/>
                                <a:gd name="connsiteX332" fmla="*/ 96724 w 1355581"/>
                                <a:gd name="connsiteY332" fmla="*/ 301476 h 793777"/>
                                <a:gd name="connsiteX333" fmla="*/ 96242 w 1355581"/>
                                <a:gd name="connsiteY333" fmla="*/ 299349 h 793777"/>
                                <a:gd name="connsiteX334" fmla="*/ 95664 w 1355581"/>
                                <a:gd name="connsiteY334" fmla="*/ 297222 h 793777"/>
                                <a:gd name="connsiteX335" fmla="*/ 96146 w 1355581"/>
                                <a:gd name="connsiteY335" fmla="*/ 296017 h 793777"/>
                                <a:gd name="connsiteX336" fmla="*/ 96339 w 1355581"/>
                                <a:gd name="connsiteY336" fmla="*/ 295592 h 793777"/>
                                <a:gd name="connsiteX337" fmla="*/ 96627 w 1355581"/>
                                <a:gd name="connsiteY337" fmla="*/ 295238 h 793777"/>
                                <a:gd name="connsiteX338" fmla="*/ 98169 w 1355581"/>
                                <a:gd name="connsiteY338" fmla="*/ 293678 h 793777"/>
                                <a:gd name="connsiteX339" fmla="*/ 98458 w 1355581"/>
                                <a:gd name="connsiteY339" fmla="*/ 293324 h 793777"/>
                                <a:gd name="connsiteX340" fmla="*/ 98651 w 1355581"/>
                                <a:gd name="connsiteY340" fmla="*/ 293040 h 793777"/>
                                <a:gd name="connsiteX341" fmla="*/ 98843 w 1355581"/>
                                <a:gd name="connsiteY341" fmla="*/ 292757 h 793777"/>
                                <a:gd name="connsiteX342" fmla="*/ 99036 w 1355581"/>
                                <a:gd name="connsiteY342" fmla="*/ 292261 h 793777"/>
                                <a:gd name="connsiteX343" fmla="*/ 99132 w 1355581"/>
                                <a:gd name="connsiteY343" fmla="*/ 291906 h 793777"/>
                                <a:gd name="connsiteX344" fmla="*/ 99228 w 1355581"/>
                                <a:gd name="connsiteY344" fmla="*/ 291339 h 793777"/>
                                <a:gd name="connsiteX345" fmla="*/ 99325 w 1355581"/>
                                <a:gd name="connsiteY345" fmla="*/ 290701 h 793777"/>
                                <a:gd name="connsiteX346" fmla="*/ 99325 w 1355581"/>
                                <a:gd name="connsiteY346" fmla="*/ 290276 h 793777"/>
                                <a:gd name="connsiteX347" fmla="*/ 99325 w 1355581"/>
                                <a:gd name="connsiteY347" fmla="*/ 289921 h 793777"/>
                                <a:gd name="connsiteX348" fmla="*/ 99132 w 1355581"/>
                                <a:gd name="connsiteY348" fmla="*/ 289425 h 793777"/>
                                <a:gd name="connsiteX349" fmla="*/ 98939 w 1355581"/>
                                <a:gd name="connsiteY349" fmla="*/ 288929 h 793777"/>
                                <a:gd name="connsiteX350" fmla="*/ 98651 w 1355581"/>
                                <a:gd name="connsiteY350" fmla="*/ 288362 h 793777"/>
                                <a:gd name="connsiteX351" fmla="*/ 97783 w 1355581"/>
                                <a:gd name="connsiteY351" fmla="*/ 287228 h 793777"/>
                                <a:gd name="connsiteX352" fmla="*/ 97495 w 1355581"/>
                                <a:gd name="connsiteY352" fmla="*/ 286803 h 793777"/>
                                <a:gd name="connsiteX353" fmla="*/ 96339 w 1355581"/>
                                <a:gd name="connsiteY353" fmla="*/ 284463 h 793777"/>
                                <a:gd name="connsiteX354" fmla="*/ 95086 w 1355581"/>
                                <a:gd name="connsiteY354" fmla="*/ 281628 h 793777"/>
                                <a:gd name="connsiteX355" fmla="*/ 94990 w 1355581"/>
                                <a:gd name="connsiteY355" fmla="*/ 281486 h 793777"/>
                                <a:gd name="connsiteX356" fmla="*/ 94701 w 1355581"/>
                                <a:gd name="connsiteY356" fmla="*/ 281273 h 793777"/>
                                <a:gd name="connsiteX357" fmla="*/ 93641 w 1355581"/>
                                <a:gd name="connsiteY357" fmla="*/ 280423 h 793777"/>
                                <a:gd name="connsiteX358" fmla="*/ 93545 w 1355581"/>
                                <a:gd name="connsiteY358" fmla="*/ 280281 h 793777"/>
                                <a:gd name="connsiteX359" fmla="*/ 93545 w 1355581"/>
                                <a:gd name="connsiteY359" fmla="*/ 280210 h 793777"/>
                                <a:gd name="connsiteX360" fmla="*/ 93641 w 1355581"/>
                                <a:gd name="connsiteY360" fmla="*/ 279997 h 793777"/>
                                <a:gd name="connsiteX361" fmla="*/ 94316 w 1355581"/>
                                <a:gd name="connsiteY361" fmla="*/ 279430 h 793777"/>
                                <a:gd name="connsiteX362" fmla="*/ 94893 w 1355581"/>
                                <a:gd name="connsiteY362" fmla="*/ 279005 h 793777"/>
                                <a:gd name="connsiteX363" fmla="*/ 94990 w 1355581"/>
                                <a:gd name="connsiteY363" fmla="*/ 278863 h 793777"/>
                                <a:gd name="connsiteX364" fmla="*/ 95183 w 1355581"/>
                                <a:gd name="connsiteY364" fmla="*/ 278722 h 793777"/>
                                <a:gd name="connsiteX365" fmla="*/ 95183 w 1355581"/>
                                <a:gd name="connsiteY365" fmla="*/ 278580 h 793777"/>
                                <a:gd name="connsiteX366" fmla="*/ 94893 w 1355581"/>
                                <a:gd name="connsiteY366" fmla="*/ 277871 h 793777"/>
                                <a:gd name="connsiteX367" fmla="*/ 93737 w 1355581"/>
                                <a:gd name="connsiteY367" fmla="*/ 275532 h 793777"/>
                                <a:gd name="connsiteX368" fmla="*/ 92966 w 1355581"/>
                                <a:gd name="connsiteY368" fmla="*/ 273901 h 793777"/>
                                <a:gd name="connsiteX369" fmla="*/ 92581 w 1355581"/>
                                <a:gd name="connsiteY369" fmla="*/ 273050 h 793777"/>
                                <a:gd name="connsiteX370" fmla="*/ 92196 w 1355581"/>
                                <a:gd name="connsiteY370" fmla="*/ 272271 h 793777"/>
                                <a:gd name="connsiteX371" fmla="*/ 91618 w 1355581"/>
                                <a:gd name="connsiteY371" fmla="*/ 271137 h 793777"/>
                                <a:gd name="connsiteX372" fmla="*/ 90943 w 1355581"/>
                                <a:gd name="connsiteY372" fmla="*/ 270074 h 793777"/>
                                <a:gd name="connsiteX373" fmla="*/ 89498 w 1355581"/>
                                <a:gd name="connsiteY373" fmla="*/ 267876 h 793777"/>
                                <a:gd name="connsiteX374" fmla="*/ 88631 w 1355581"/>
                                <a:gd name="connsiteY374" fmla="*/ 266387 h 793777"/>
                                <a:gd name="connsiteX375" fmla="*/ 88246 w 1355581"/>
                                <a:gd name="connsiteY375" fmla="*/ 265891 h 793777"/>
                                <a:gd name="connsiteX376" fmla="*/ 87957 w 1355581"/>
                                <a:gd name="connsiteY376" fmla="*/ 265607 h 793777"/>
                                <a:gd name="connsiteX377" fmla="*/ 86030 w 1355581"/>
                                <a:gd name="connsiteY377" fmla="*/ 263977 h 793777"/>
                                <a:gd name="connsiteX378" fmla="*/ 85934 w 1355581"/>
                                <a:gd name="connsiteY378" fmla="*/ 263836 h 793777"/>
                                <a:gd name="connsiteX379" fmla="*/ 85837 w 1355581"/>
                                <a:gd name="connsiteY379" fmla="*/ 263694 h 793777"/>
                                <a:gd name="connsiteX380" fmla="*/ 85837 w 1355581"/>
                                <a:gd name="connsiteY380" fmla="*/ 263410 h 793777"/>
                                <a:gd name="connsiteX381" fmla="*/ 85934 w 1355581"/>
                                <a:gd name="connsiteY381" fmla="*/ 262985 h 793777"/>
                                <a:gd name="connsiteX382" fmla="*/ 85934 w 1355581"/>
                                <a:gd name="connsiteY382" fmla="*/ 262772 h 793777"/>
                                <a:gd name="connsiteX383" fmla="*/ 85837 w 1355581"/>
                                <a:gd name="connsiteY383" fmla="*/ 262559 h 793777"/>
                                <a:gd name="connsiteX384" fmla="*/ 85645 w 1355581"/>
                                <a:gd name="connsiteY384" fmla="*/ 262205 h 793777"/>
                                <a:gd name="connsiteX385" fmla="*/ 85356 w 1355581"/>
                                <a:gd name="connsiteY385" fmla="*/ 261709 h 793777"/>
                                <a:gd name="connsiteX386" fmla="*/ 84874 w 1355581"/>
                                <a:gd name="connsiteY386" fmla="*/ 261213 h 793777"/>
                                <a:gd name="connsiteX387" fmla="*/ 84681 w 1355581"/>
                                <a:gd name="connsiteY387" fmla="*/ 261071 h 793777"/>
                                <a:gd name="connsiteX388" fmla="*/ 84103 w 1355581"/>
                                <a:gd name="connsiteY388" fmla="*/ 260788 h 793777"/>
                                <a:gd name="connsiteX389" fmla="*/ 83911 w 1355581"/>
                                <a:gd name="connsiteY389" fmla="*/ 260646 h 793777"/>
                                <a:gd name="connsiteX390" fmla="*/ 83333 w 1355581"/>
                                <a:gd name="connsiteY390" fmla="*/ 260008 h 793777"/>
                                <a:gd name="connsiteX391" fmla="*/ 83237 w 1355581"/>
                                <a:gd name="connsiteY391" fmla="*/ 259795 h 793777"/>
                                <a:gd name="connsiteX392" fmla="*/ 83044 w 1355581"/>
                                <a:gd name="connsiteY392" fmla="*/ 259228 h 793777"/>
                                <a:gd name="connsiteX393" fmla="*/ 82947 w 1355581"/>
                                <a:gd name="connsiteY393" fmla="*/ 258378 h 793777"/>
                                <a:gd name="connsiteX394" fmla="*/ 82851 w 1355581"/>
                                <a:gd name="connsiteY394" fmla="*/ 257527 h 793777"/>
                                <a:gd name="connsiteX395" fmla="*/ 82755 w 1355581"/>
                                <a:gd name="connsiteY395" fmla="*/ 256180 h 793777"/>
                                <a:gd name="connsiteX396" fmla="*/ 82658 w 1355581"/>
                                <a:gd name="connsiteY396" fmla="*/ 255755 h 793777"/>
                                <a:gd name="connsiteX397" fmla="*/ 82562 w 1355581"/>
                                <a:gd name="connsiteY397" fmla="*/ 255116 h 793777"/>
                                <a:gd name="connsiteX398" fmla="*/ 82369 w 1355581"/>
                                <a:gd name="connsiteY398" fmla="*/ 254691 h 793777"/>
                                <a:gd name="connsiteX399" fmla="*/ 82080 w 1355581"/>
                                <a:gd name="connsiteY399" fmla="*/ 254053 h 793777"/>
                                <a:gd name="connsiteX400" fmla="*/ 81599 w 1355581"/>
                                <a:gd name="connsiteY400" fmla="*/ 253486 h 793777"/>
                                <a:gd name="connsiteX401" fmla="*/ 81214 w 1355581"/>
                                <a:gd name="connsiteY401" fmla="*/ 253061 h 793777"/>
                                <a:gd name="connsiteX402" fmla="*/ 80057 w 1355581"/>
                                <a:gd name="connsiteY402" fmla="*/ 251998 h 793777"/>
                                <a:gd name="connsiteX403" fmla="*/ 79768 w 1355581"/>
                                <a:gd name="connsiteY403" fmla="*/ 251501 h 793777"/>
                                <a:gd name="connsiteX404" fmla="*/ 78997 w 1355581"/>
                                <a:gd name="connsiteY404" fmla="*/ 250367 h 793777"/>
                                <a:gd name="connsiteX405" fmla="*/ 78708 w 1355581"/>
                                <a:gd name="connsiteY405" fmla="*/ 250013 h 793777"/>
                                <a:gd name="connsiteX406" fmla="*/ 78323 w 1355581"/>
                                <a:gd name="connsiteY406" fmla="*/ 249517 h 793777"/>
                                <a:gd name="connsiteX407" fmla="*/ 77938 w 1355581"/>
                                <a:gd name="connsiteY407" fmla="*/ 249162 h 793777"/>
                                <a:gd name="connsiteX408" fmla="*/ 77649 w 1355581"/>
                                <a:gd name="connsiteY408" fmla="*/ 248950 h 793777"/>
                                <a:gd name="connsiteX409" fmla="*/ 77167 w 1355581"/>
                                <a:gd name="connsiteY409" fmla="*/ 248666 h 793777"/>
                                <a:gd name="connsiteX410" fmla="*/ 76685 w 1355581"/>
                                <a:gd name="connsiteY410" fmla="*/ 248383 h 793777"/>
                                <a:gd name="connsiteX411" fmla="*/ 75337 w 1355581"/>
                                <a:gd name="connsiteY411" fmla="*/ 247248 h 793777"/>
                                <a:gd name="connsiteX412" fmla="*/ 74759 w 1355581"/>
                                <a:gd name="connsiteY412" fmla="*/ 246610 h 793777"/>
                                <a:gd name="connsiteX413" fmla="*/ 74180 w 1355581"/>
                                <a:gd name="connsiteY413" fmla="*/ 246043 h 793777"/>
                                <a:gd name="connsiteX414" fmla="*/ 70616 w 1355581"/>
                                <a:gd name="connsiteY414" fmla="*/ 241932 h 793777"/>
                                <a:gd name="connsiteX415" fmla="*/ 70327 w 1355581"/>
                                <a:gd name="connsiteY415" fmla="*/ 241577 h 793777"/>
                                <a:gd name="connsiteX416" fmla="*/ 69074 w 1355581"/>
                                <a:gd name="connsiteY416" fmla="*/ 240727 h 793777"/>
                                <a:gd name="connsiteX417" fmla="*/ 68593 w 1355581"/>
                                <a:gd name="connsiteY417" fmla="*/ 240302 h 793777"/>
                                <a:gd name="connsiteX418" fmla="*/ 67341 w 1355581"/>
                                <a:gd name="connsiteY418" fmla="*/ 239167 h 793777"/>
                                <a:gd name="connsiteX419" fmla="*/ 66859 w 1355581"/>
                                <a:gd name="connsiteY419" fmla="*/ 238813 h 793777"/>
                                <a:gd name="connsiteX420" fmla="*/ 66666 w 1355581"/>
                                <a:gd name="connsiteY420" fmla="*/ 238671 h 793777"/>
                                <a:gd name="connsiteX421" fmla="*/ 66185 w 1355581"/>
                                <a:gd name="connsiteY421" fmla="*/ 238387 h 793777"/>
                                <a:gd name="connsiteX422" fmla="*/ 65799 w 1355581"/>
                                <a:gd name="connsiteY422" fmla="*/ 238246 h 793777"/>
                                <a:gd name="connsiteX423" fmla="*/ 65318 w 1355581"/>
                                <a:gd name="connsiteY423" fmla="*/ 238033 h 793777"/>
                                <a:gd name="connsiteX424" fmla="*/ 64450 w 1355581"/>
                                <a:gd name="connsiteY424" fmla="*/ 237892 h 793777"/>
                                <a:gd name="connsiteX425" fmla="*/ 62716 w 1355581"/>
                                <a:gd name="connsiteY425" fmla="*/ 237395 h 793777"/>
                                <a:gd name="connsiteX426" fmla="*/ 62042 w 1355581"/>
                                <a:gd name="connsiteY426" fmla="*/ 237324 h 793777"/>
                                <a:gd name="connsiteX427" fmla="*/ 61560 w 1355581"/>
                                <a:gd name="connsiteY427" fmla="*/ 237324 h 793777"/>
                                <a:gd name="connsiteX428" fmla="*/ 59248 w 1355581"/>
                                <a:gd name="connsiteY428" fmla="*/ 237537 h 793777"/>
                                <a:gd name="connsiteX429" fmla="*/ 58477 w 1355581"/>
                                <a:gd name="connsiteY429" fmla="*/ 237537 h 793777"/>
                                <a:gd name="connsiteX430" fmla="*/ 58189 w 1355581"/>
                                <a:gd name="connsiteY430" fmla="*/ 237608 h 793777"/>
                                <a:gd name="connsiteX431" fmla="*/ 57707 w 1355581"/>
                                <a:gd name="connsiteY431" fmla="*/ 237679 h 793777"/>
                                <a:gd name="connsiteX432" fmla="*/ 57321 w 1355581"/>
                                <a:gd name="connsiteY432" fmla="*/ 237892 h 793777"/>
                                <a:gd name="connsiteX433" fmla="*/ 55684 w 1355581"/>
                                <a:gd name="connsiteY433" fmla="*/ 238955 h 793777"/>
                                <a:gd name="connsiteX434" fmla="*/ 53564 w 1355581"/>
                                <a:gd name="connsiteY434" fmla="*/ 241081 h 793777"/>
                                <a:gd name="connsiteX435" fmla="*/ 52793 w 1355581"/>
                                <a:gd name="connsiteY435" fmla="*/ 241649 h 793777"/>
                                <a:gd name="connsiteX436" fmla="*/ 52408 w 1355581"/>
                                <a:gd name="connsiteY436" fmla="*/ 241932 h 793777"/>
                                <a:gd name="connsiteX437" fmla="*/ 52216 w 1355581"/>
                                <a:gd name="connsiteY437" fmla="*/ 242003 h 793777"/>
                                <a:gd name="connsiteX438" fmla="*/ 51445 w 1355581"/>
                                <a:gd name="connsiteY438" fmla="*/ 242145 h 793777"/>
                                <a:gd name="connsiteX439" fmla="*/ 50770 w 1355581"/>
                                <a:gd name="connsiteY439" fmla="*/ 242145 h 793777"/>
                                <a:gd name="connsiteX440" fmla="*/ 45857 w 1355581"/>
                                <a:gd name="connsiteY440" fmla="*/ 242215 h 793777"/>
                                <a:gd name="connsiteX441" fmla="*/ 44316 w 1355581"/>
                                <a:gd name="connsiteY441" fmla="*/ 242287 h 793777"/>
                                <a:gd name="connsiteX442" fmla="*/ 43064 w 1355581"/>
                                <a:gd name="connsiteY442" fmla="*/ 242145 h 793777"/>
                                <a:gd name="connsiteX443" fmla="*/ 41907 w 1355581"/>
                                <a:gd name="connsiteY443" fmla="*/ 241790 h 793777"/>
                                <a:gd name="connsiteX444" fmla="*/ 41137 w 1355581"/>
                                <a:gd name="connsiteY444" fmla="*/ 241649 h 793777"/>
                                <a:gd name="connsiteX445" fmla="*/ 39402 w 1355581"/>
                                <a:gd name="connsiteY445" fmla="*/ 240869 h 793777"/>
                                <a:gd name="connsiteX446" fmla="*/ 37861 w 1355581"/>
                                <a:gd name="connsiteY446" fmla="*/ 239239 h 793777"/>
                                <a:gd name="connsiteX447" fmla="*/ 32370 w 1355581"/>
                                <a:gd name="connsiteY447" fmla="*/ 238884 h 793777"/>
                                <a:gd name="connsiteX448" fmla="*/ 28034 w 1355581"/>
                                <a:gd name="connsiteY448" fmla="*/ 239239 h 793777"/>
                                <a:gd name="connsiteX449" fmla="*/ 24277 w 1355581"/>
                                <a:gd name="connsiteY449" fmla="*/ 239664 h 793777"/>
                                <a:gd name="connsiteX450" fmla="*/ 21001 w 1355581"/>
                                <a:gd name="connsiteY450" fmla="*/ 236686 h 793777"/>
                                <a:gd name="connsiteX451" fmla="*/ 15703 w 1355581"/>
                                <a:gd name="connsiteY451" fmla="*/ 235269 h 793777"/>
                                <a:gd name="connsiteX452" fmla="*/ 9923 w 1355581"/>
                                <a:gd name="connsiteY452" fmla="*/ 234064 h 793777"/>
                                <a:gd name="connsiteX453" fmla="*/ 5588 w 1355581"/>
                                <a:gd name="connsiteY453" fmla="*/ 231086 h 793777"/>
                                <a:gd name="connsiteX454" fmla="*/ 0 w 1355581"/>
                                <a:gd name="connsiteY454" fmla="*/ 227471 h 793777"/>
                                <a:gd name="connsiteX455" fmla="*/ 18497 w 1355581"/>
                                <a:gd name="connsiteY455" fmla="*/ 189264 h 793777"/>
                                <a:gd name="connsiteX456" fmla="*/ 101637 w 1355581"/>
                                <a:gd name="connsiteY456" fmla="*/ 17154 h 793777"/>
                                <a:gd name="connsiteX457" fmla="*/ 90558 w 1355581"/>
                                <a:gd name="connsiteY457" fmla="*/ 0 h 793777"/>
                                <a:gd name="connsiteX458" fmla="*/ 124662 w 1355581"/>
                                <a:gd name="connsiteY458" fmla="*/ 4111 h 793777"/>
                                <a:gd name="connsiteX459" fmla="*/ 327745 w 1355581"/>
                                <a:gd name="connsiteY459" fmla="*/ 28496 h 793777"/>
                                <a:gd name="connsiteX460" fmla="*/ 328415 w 1355581"/>
                                <a:gd name="connsiteY460" fmla="*/ 30835 h 793777"/>
                                <a:gd name="connsiteX461" fmla="*/ 410693 w 1355581"/>
                                <a:gd name="connsiteY461" fmla="*/ 40759 h 793777"/>
                                <a:gd name="connsiteX462" fmla="*/ 437666 w 1355581"/>
                                <a:gd name="connsiteY462" fmla="*/ 44020 h 793777"/>
                                <a:gd name="connsiteX463" fmla="*/ 493737 w 1355581"/>
                                <a:gd name="connsiteY463" fmla="*/ 50683 h 793777"/>
                                <a:gd name="connsiteX464" fmla="*/ 535833 w 1355581"/>
                                <a:gd name="connsiteY464" fmla="*/ 55574 h 793777"/>
                                <a:gd name="connsiteX465" fmla="*/ 570516 w 1355581"/>
                                <a:gd name="connsiteY465" fmla="*/ 59827 h 793777"/>
                                <a:gd name="connsiteX466" fmla="*/ 815508 w 1355581"/>
                                <a:gd name="connsiteY466" fmla="*/ 89670 h 793777"/>
                                <a:gd name="connsiteX467" fmla="*/ 941035 w 1355581"/>
                                <a:gd name="connsiteY467" fmla="*/ 104981 h 793777"/>
                                <a:gd name="connsiteX468" fmla="*/ 1045945 w 1355581"/>
                                <a:gd name="connsiteY468" fmla="*/ 117741 h 793777"/>
                                <a:gd name="connsiteX469" fmla="*/ 1126098 w 1355581"/>
                                <a:gd name="connsiteY469" fmla="*/ 127452 h 793777"/>
                                <a:gd name="connsiteX470" fmla="*/ 1126098 w 1355581"/>
                                <a:gd name="connsiteY470" fmla="*/ 127594 h 793777"/>
                                <a:gd name="connsiteX471" fmla="*/ 1145851 w 1355581"/>
                                <a:gd name="connsiteY471" fmla="*/ 163816 h 793777"/>
                                <a:gd name="connsiteX472" fmla="*/ 1181210 w 1355581"/>
                                <a:gd name="connsiteY472" fmla="*/ 194226 h 793777"/>
                                <a:gd name="connsiteX473" fmla="*/ 1186214 w 1355581"/>
                                <a:gd name="connsiteY473" fmla="*/ 262914 h 793777"/>
                                <a:gd name="connsiteX474" fmla="*/ 1214347 w 1355581"/>
                                <a:gd name="connsiteY474" fmla="*/ 272625 h 793777"/>
                                <a:gd name="connsiteX475" fmla="*/ 1218488 w 1355581"/>
                                <a:gd name="connsiteY475" fmla="*/ 273122 h 793777"/>
                                <a:gd name="connsiteX476" fmla="*/ 1213960 w 1355581"/>
                                <a:gd name="connsiteY476" fmla="*/ 295947 h 793777"/>
                                <a:gd name="connsiteX477" fmla="*/ 1241899 w 1355581"/>
                                <a:gd name="connsiteY477" fmla="*/ 299349 h 793777"/>
                                <a:gd name="connsiteX478" fmla="*/ 1295465 w 1355581"/>
                                <a:gd name="connsiteY478" fmla="*/ 340534 h 793777"/>
                                <a:gd name="connsiteX479" fmla="*/ 1355581 w 1355581"/>
                                <a:gd name="connsiteY479" fmla="*/ 350812 h 793777"/>
                                <a:gd name="connsiteX480" fmla="*/ 1353843 w 1355581"/>
                                <a:gd name="connsiteY480" fmla="*/ 362862 h 793777"/>
                                <a:gd name="connsiteX481" fmla="*/ 1339680 w 1355581"/>
                                <a:gd name="connsiteY481" fmla="*/ 365627 h 793777"/>
                                <a:gd name="connsiteX482" fmla="*/ 1336408 w 1355581"/>
                                <a:gd name="connsiteY482" fmla="*/ 366194 h 793777"/>
                                <a:gd name="connsiteX483" fmla="*/ 1326870 w 1355581"/>
                                <a:gd name="connsiteY483" fmla="*/ 385758 h 793777"/>
                                <a:gd name="connsiteX484" fmla="*/ 1331301 w 1355581"/>
                                <a:gd name="connsiteY484" fmla="*/ 402417 h 793777"/>
                                <a:gd name="connsiteX485" fmla="*/ 1326870 w 1355581"/>
                                <a:gd name="connsiteY485" fmla="*/ 428644 h 793777"/>
                                <a:gd name="connsiteX486" fmla="*/ 1335828 w 1355581"/>
                                <a:gd name="connsiteY486" fmla="*/ 463591 h 793777"/>
                                <a:gd name="connsiteX487" fmla="*/ 1336118 w 1355581"/>
                                <a:gd name="connsiteY487" fmla="*/ 467773 h 793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Lst>
                              <a:rect l="l" t="t" r="r" b="b"/>
                              <a:pathLst>
                                <a:path w="1355581" h="793777">
                                  <a:moveTo>
                                    <a:pt x="1336118" y="467773"/>
                                  </a:moveTo>
                                  <a:lnTo>
                                    <a:pt x="1287080" y="461535"/>
                                  </a:lnTo>
                                  <a:lnTo>
                                    <a:pt x="1226970" y="453879"/>
                                  </a:lnTo>
                                  <a:lnTo>
                                    <a:pt x="1181397" y="448066"/>
                                  </a:lnTo>
                                  <a:lnTo>
                                    <a:pt x="1169643" y="503641"/>
                                  </a:lnTo>
                                  <a:lnTo>
                                    <a:pt x="1179278" y="513352"/>
                                  </a:lnTo>
                                  <a:lnTo>
                                    <a:pt x="1190452" y="530436"/>
                                  </a:lnTo>
                                  <a:lnTo>
                                    <a:pt x="1187953" y="547803"/>
                                  </a:lnTo>
                                  <a:lnTo>
                                    <a:pt x="1160207" y="573534"/>
                                  </a:lnTo>
                                  <a:lnTo>
                                    <a:pt x="1155100" y="572825"/>
                                  </a:lnTo>
                                  <a:lnTo>
                                    <a:pt x="1148743" y="603589"/>
                                  </a:lnTo>
                                  <a:lnTo>
                                    <a:pt x="1146141" y="616351"/>
                                  </a:lnTo>
                                  <a:lnTo>
                                    <a:pt x="1142670" y="633290"/>
                                  </a:lnTo>
                                  <a:lnTo>
                                    <a:pt x="1139971" y="646898"/>
                                  </a:lnTo>
                                  <a:lnTo>
                                    <a:pt x="1131109" y="690002"/>
                                  </a:lnTo>
                                  <a:lnTo>
                                    <a:pt x="1122343" y="732671"/>
                                  </a:lnTo>
                                  <a:lnTo>
                                    <a:pt x="1115793" y="764993"/>
                                  </a:lnTo>
                                  <a:lnTo>
                                    <a:pt x="1106931" y="789237"/>
                                  </a:lnTo>
                                  <a:lnTo>
                                    <a:pt x="1105965" y="793777"/>
                                  </a:lnTo>
                                  <a:lnTo>
                                    <a:pt x="1027448" y="784275"/>
                                  </a:lnTo>
                                  <a:lnTo>
                                    <a:pt x="1000958" y="781088"/>
                                  </a:lnTo>
                                  <a:lnTo>
                                    <a:pt x="924463" y="771869"/>
                                  </a:lnTo>
                                  <a:lnTo>
                                    <a:pt x="842771" y="762017"/>
                                  </a:lnTo>
                                  <a:lnTo>
                                    <a:pt x="835255" y="761166"/>
                                  </a:lnTo>
                                  <a:lnTo>
                                    <a:pt x="796817" y="756632"/>
                                  </a:lnTo>
                                  <a:lnTo>
                                    <a:pt x="787762" y="755569"/>
                                  </a:lnTo>
                                  <a:lnTo>
                                    <a:pt x="763868" y="752804"/>
                                  </a:lnTo>
                                  <a:lnTo>
                                    <a:pt x="722152" y="747914"/>
                                  </a:lnTo>
                                  <a:lnTo>
                                    <a:pt x="716375" y="747274"/>
                                  </a:lnTo>
                                  <a:lnTo>
                                    <a:pt x="697298" y="744866"/>
                                  </a:lnTo>
                                  <a:lnTo>
                                    <a:pt x="645948" y="738485"/>
                                  </a:lnTo>
                                  <a:lnTo>
                                    <a:pt x="588723" y="731325"/>
                                  </a:lnTo>
                                  <a:lnTo>
                                    <a:pt x="564255" y="728276"/>
                                  </a:lnTo>
                                  <a:lnTo>
                                    <a:pt x="539498" y="725795"/>
                                  </a:lnTo>
                                  <a:lnTo>
                                    <a:pt x="534390" y="725300"/>
                                  </a:lnTo>
                                  <a:lnTo>
                                    <a:pt x="524272" y="724944"/>
                                  </a:lnTo>
                                  <a:lnTo>
                                    <a:pt x="501344" y="722179"/>
                                  </a:lnTo>
                                  <a:lnTo>
                                    <a:pt x="455294" y="716510"/>
                                  </a:lnTo>
                                  <a:lnTo>
                                    <a:pt x="447494" y="715586"/>
                                  </a:lnTo>
                                  <a:lnTo>
                                    <a:pt x="407028" y="710624"/>
                                  </a:lnTo>
                                  <a:lnTo>
                                    <a:pt x="394701" y="709139"/>
                                  </a:lnTo>
                                  <a:lnTo>
                                    <a:pt x="386219" y="708076"/>
                                  </a:lnTo>
                                  <a:lnTo>
                                    <a:pt x="367818" y="705879"/>
                                  </a:lnTo>
                                  <a:lnTo>
                                    <a:pt x="299516" y="697512"/>
                                  </a:lnTo>
                                  <a:lnTo>
                                    <a:pt x="292290" y="696304"/>
                                  </a:lnTo>
                                  <a:lnTo>
                                    <a:pt x="214545" y="688299"/>
                                  </a:lnTo>
                                  <a:lnTo>
                                    <a:pt x="179671" y="685178"/>
                                  </a:lnTo>
                                  <a:lnTo>
                                    <a:pt x="179864" y="662847"/>
                                  </a:lnTo>
                                  <a:lnTo>
                                    <a:pt x="172060" y="636762"/>
                                  </a:lnTo>
                                  <a:lnTo>
                                    <a:pt x="162908" y="618615"/>
                                  </a:lnTo>
                                  <a:lnTo>
                                    <a:pt x="154816" y="602526"/>
                                  </a:lnTo>
                                  <a:lnTo>
                                    <a:pt x="118882" y="557656"/>
                                  </a:lnTo>
                                  <a:lnTo>
                                    <a:pt x="89787" y="543478"/>
                                  </a:lnTo>
                                  <a:lnTo>
                                    <a:pt x="96820" y="519448"/>
                                  </a:lnTo>
                                  <a:lnTo>
                                    <a:pt x="98362" y="514557"/>
                                  </a:lnTo>
                                  <a:lnTo>
                                    <a:pt x="98747" y="512431"/>
                                  </a:lnTo>
                                  <a:lnTo>
                                    <a:pt x="98939" y="507256"/>
                                  </a:lnTo>
                                  <a:lnTo>
                                    <a:pt x="99036" y="505484"/>
                                  </a:lnTo>
                                  <a:lnTo>
                                    <a:pt x="98747" y="502507"/>
                                  </a:lnTo>
                                  <a:lnTo>
                                    <a:pt x="97880" y="495772"/>
                                  </a:lnTo>
                                  <a:lnTo>
                                    <a:pt x="97302" y="493008"/>
                                  </a:lnTo>
                                  <a:lnTo>
                                    <a:pt x="95664" y="488259"/>
                                  </a:lnTo>
                                  <a:lnTo>
                                    <a:pt x="95568" y="487763"/>
                                  </a:lnTo>
                                  <a:lnTo>
                                    <a:pt x="95279" y="487337"/>
                                  </a:lnTo>
                                  <a:lnTo>
                                    <a:pt x="94797" y="486486"/>
                                  </a:lnTo>
                                  <a:lnTo>
                                    <a:pt x="91907" y="482375"/>
                                  </a:lnTo>
                                  <a:lnTo>
                                    <a:pt x="91810" y="482021"/>
                                  </a:lnTo>
                                  <a:lnTo>
                                    <a:pt x="91040" y="478689"/>
                                  </a:lnTo>
                                  <a:lnTo>
                                    <a:pt x="91040" y="478335"/>
                                  </a:lnTo>
                                  <a:lnTo>
                                    <a:pt x="91040" y="477626"/>
                                  </a:lnTo>
                                  <a:lnTo>
                                    <a:pt x="91136" y="476208"/>
                                  </a:lnTo>
                                  <a:lnTo>
                                    <a:pt x="91233" y="475287"/>
                                  </a:lnTo>
                                  <a:lnTo>
                                    <a:pt x="91233" y="474790"/>
                                  </a:lnTo>
                                  <a:lnTo>
                                    <a:pt x="90943" y="473018"/>
                                  </a:lnTo>
                                  <a:lnTo>
                                    <a:pt x="90654" y="471246"/>
                                  </a:lnTo>
                                  <a:lnTo>
                                    <a:pt x="90366" y="470041"/>
                                  </a:lnTo>
                                  <a:lnTo>
                                    <a:pt x="89787" y="467419"/>
                                  </a:lnTo>
                                  <a:lnTo>
                                    <a:pt x="89498" y="466284"/>
                                  </a:lnTo>
                                  <a:lnTo>
                                    <a:pt x="89306" y="465646"/>
                                  </a:lnTo>
                                  <a:lnTo>
                                    <a:pt x="89113" y="465221"/>
                                  </a:lnTo>
                                  <a:lnTo>
                                    <a:pt x="88824" y="464796"/>
                                  </a:lnTo>
                                  <a:lnTo>
                                    <a:pt x="88343" y="464229"/>
                                  </a:lnTo>
                                  <a:lnTo>
                                    <a:pt x="84970" y="462598"/>
                                  </a:lnTo>
                                  <a:lnTo>
                                    <a:pt x="84007" y="462315"/>
                                  </a:lnTo>
                                  <a:lnTo>
                                    <a:pt x="82755" y="462031"/>
                                  </a:lnTo>
                                  <a:lnTo>
                                    <a:pt x="82369" y="461889"/>
                                  </a:lnTo>
                                  <a:lnTo>
                                    <a:pt x="81984" y="461747"/>
                                  </a:lnTo>
                                  <a:lnTo>
                                    <a:pt x="81502" y="461535"/>
                                  </a:lnTo>
                                  <a:lnTo>
                                    <a:pt x="81310" y="461322"/>
                                  </a:lnTo>
                                  <a:lnTo>
                                    <a:pt x="81020" y="461039"/>
                                  </a:lnTo>
                                  <a:lnTo>
                                    <a:pt x="80828" y="460684"/>
                                  </a:lnTo>
                                  <a:lnTo>
                                    <a:pt x="80732" y="460472"/>
                                  </a:lnTo>
                                  <a:lnTo>
                                    <a:pt x="80732" y="460117"/>
                                  </a:lnTo>
                                  <a:lnTo>
                                    <a:pt x="80732" y="459692"/>
                                  </a:lnTo>
                                  <a:lnTo>
                                    <a:pt x="80828" y="459054"/>
                                  </a:lnTo>
                                  <a:lnTo>
                                    <a:pt x="81310" y="457849"/>
                                  </a:lnTo>
                                  <a:lnTo>
                                    <a:pt x="81599" y="457140"/>
                                  </a:lnTo>
                                  <a:lnTo>
                                    <a:pt x="83044" y="454021"/>
                                  </a:lnTo>
                                  <a:lnTo>
                                    <a:pt x="83525" y="452603"/>
                                  </a:lnTo>
                                  <a:lnTo>
                                    <a:pt x="83814" y="451682"/>
                                  </a:lnTo>
                                  <a:lnTo>
                                    <a:pt x="83911" y="451044"/>
                                  </a:lnTo>
                                  <a:lnTo>
                                    <a:pt x="83911" y="450690"/>
                                  </a:lnTo>
                                  <a:lnTo>
                                    <a:pt x="83911" y="450335"/>
                                  </a:lnTo>
                                  <a:lnTo>
                                    <a:pt x="83814" y="449910"/>
                                  </a:lnTo>
                                  <a:lnTo>
                                    <a:pt x="83718" y="449697"/>
                                  </a:lnTo>
                                  <a:lnTo>
                                    <a:pt x="83525" y="449485"/>
                                  </a:lnTo>
                                  <a:lnTo>
                                    <a:pt x="83333" y="449201"/>
                                  </a:lnTo>
                                  <a:lnTo>
                                    <a:pt x="82947" y="448776"/>
                                  </a:lnTo>
                                  <a:lnTo>
                                    <a:pt x="82466" y="448350"/>
                                  </a:lnTo>
                                  <a:lnTo>
                                    <a:pt x="81502" y="447500"/>
                                  </a:lnTo>
                                  <a:lnTo>
                                    <a:pt x="79479" y="445869"/>
                                  </a:lnTo>
                                  <a:lnTo>
                                    <a:pt x="77360" y="444026"/>
                                  </a:lnTo>
                                  <a:lnTo>
                                    <a:pt x="75915" y="442538"/>
                                  </a:lnTo>
                                  <a:lnTo>
                                    <a:pt x="75241" y="441828"/>
                                  </a:lnTo>
                                  <a:lnTo>
                                    <a:pt x="74662" y="441120"/>
                                  </a:lnTo>
                                  <a:lnTo>
                                    <a:pt x="74277" y="440624"/>
                                  </a:lnTo>
                                  <a:lnTo>
                                    <a:pt x="73795" y="439986"/>
                                  </a:lnTo>
                                  <a:lnTo>
                                    <a:pt x="73024" y="438497"/>
                                  </a:lnTo>
                                  <a:lnTo>
                                    <a:pt x="72639" y="437505"/>
                                  </a:lnTo>
                                  <a:lnTo>
                                    <a:pt x="72254" y="436512"/>
                                  </a:lnTo>
                                  <a:lnTo>
                                    <a:pt x="72061" y="435874"/>
                                  </a:lnTo>
                                  <a:lnTo>
                                    <a:pt x="71965" y="434953"/>
                                  </a:lnTo>
                                  <a:lnTo>
                                    <a:pt x="71868" y="434740"/>
                                  </a:lnTo>
                                  <a:lnTo>
                                    <a:pt x="71868" y="434599"/>
                                  </a:lnTo>
                                  <a:lnTo>
                                    <a:pt x="72639" y="429849"/>
                                  </a:lnTo>
                                  <a:lnTo>
                                    <a:pt x="72832" y="429353"/>
                                  </a:lnTo>
                                  <a:lnTo>
                                    <a:pt x="73024" y="428857"/>
                                  </a:lnTo>
                                  <a:lnTo>
                                    <a:pt x="73217" y="428573"/>
                                  </a:lnTo>
                                  <a:lnTo>
                                    <a:pt x="73506" y="428148"/>
                                  </a:lnTo>
                                  <a:lnTo>
                                    <a:pt x="73988" y="427652"/>
                                  </a:lnTo>
                                  <a:lnTo>
                                    <a:pt x="74662" y="427084"/>
                                  </a:lnTo>
                                  <a:lnTo>
                                    <a:pt x="75144" y="426801"/>
                                  </a:lnTo>
                                  <a:lnTo>
                                    <a:pt x="75722" y="426447"/>
                                  </a:lnTo>
                                  <a:lnTo>
                                    <a:pt x="76493" y="425951"/>
                                  </a:lnTo>
                                  <a:lnTo>
                                    <a:pt x="77264" y="425596"/>
                                  </a:lnTo>
                                  <a:lnTo>
                                    <a:pt x="77841" y="425383"/>
                                  </a:lnTo>
                                  <a:lnTo>
                                    <a:pt x="78612" y="425171"/>
                                  </a:lnTo>
                                  <a:lnTo>
                                    <a:pt x="79672" y="424816"/>
                                  </a:lnTo>
                                  <a:lnTo>
                                    <a:pt x="81020" y="424462"/>
                                  </a:lnTo>
                                  <a:lnTo>
                                    <a:pt x="81406" y="424320"/>
                                  </a:lnTo>
                                  <a:lnTo>
                                    <a:pt x="81791" y="424320"/>
                                  </a:lnTo>
                                  <a:lnTo>
                                    <a:pt x="82562" y="424178"/>
                                  </a:lnTo>
                                  <a:lnTo>
                                    <a:pt x="84200" y="424108"/>
                                  </a:lnTo>
                                  <a:lnTo>
                                    <a:pt x="85163" y="423966"/>
                                  </a:lnTo>
                                  <a:lnTo>
                                    <a:pt x="85741" y="423753"/>
                                  </a:lnTo>
                                  <a:lnTo>
                                    <a:pt x="86126" y="423611"/>
                                  </a:lnTo>
                                  <a:lnTo>
                                    <a:pt x="86608" y="423399"/>
                                  </a:lnTo>
                                  <a:lnTo>
                                    <a:pt x="87090" y="423115"/>
                                  </a:lnTo>
                                  <a:lnTo>
                                    <a:pt x="87379" y="422903"/>
                                  </a:lnTo>
                                  <a:lnTo>
                                    <a:pt x="87764" y="422619"/>
                                  </a:lnTo>
                                  <a:lnTo>
                                    <a:pt x="87861" y="422477"/>
                                  </a:lnTo>
                                  <a:lnTo>
                                    <a:pt x="87957" y="422264"/>
                                  </a:lnTo>
                                  <a:lnTo>
                                    <a:pt x="88053" y="422052"/>
                                  </a:lnTo>
                                  <a:lnTo>
                                    <a:pt x="87957" y="421698"/>
                                  </a:lnTo>
                                  <a:lnTo>
                                    <a:pt x="87957" y="421484"/>
                                  </a:lnTo>
                                  <a:lnTo>
                                    <a:pt x="86993" y="420280"/>
                                  </a:lnTo>
                                  <a:lnTo>
                                    <a:pt x="86126" y="418650"/>
                                  </a:lnTo>
                                  <a:lnTo>
                                    <a:pt x="85934" y="418153"/>
                                  </a:lnTo>
                                  <a:lnTo>
                                    <a:pt x="85837" y="417870"/>
                                  </a:lnTo>
                                  <a:lnTo>
                                    <a:pt x="85837" y="417586"/>
                                  </a:lnTo>
                                  <a:lnTo>
                                    <a:pt x="85837" y="417444"/>
                                  </a:lnTo>
                                  <a:lnTo>
                                    <a:pt x="85934" y="417303"/>
                                  </a:lnTo>
                                  <a:lnTo>
                                    <a:pt x="86126" y="417019"/>
                                  </a:lnTo>
                                  <a:lnTo>
                                    <a:pt x="86319" y="416806"/>
                                  </a:lnTo>
                                  <a:lnTo>
                                    <a:pt x="86512" y="416523"/>
                                  </a:lnTo>
                                  <a:lnTo>
                                    <a:pt x="86993" y="416239"/>
                                  </a:lnTo>
                                  <a:lnTo>
                                    <a:pt x="87475" y="415814"/>
                                  </a:lnTo>
                                  <a:lnTo>
                                    <a:pt x="88535" y="415176"/>
                                  </a:lnTo>
                                  <a:lnTo>
                                    <a:pt x="89498" y="414538"/>
                                  </a:lnTo>
                                  <a:lnTo>
                                    <a:pt x="91425" y="413545"/>
                                  </a:lnTo>
                                  <a:lnTo>
                                    <a:pt x="92003" y="413191"/>
                                  </a:lnTo>
                                  <a:lnTo>
                                    <a:pt x="93641" y="412057"/>
                                  </a:lnTo>
                                  <a:lnTo>
                                    <a:pt x="94316" y="411632"/>
                                  </a:lnTo>
                                  <a:lnTo>
                                    <a:pt x="94797" y="411348"/>
                                  </a:lnTo>
                                  <a:lnTo>
                                    <a:pt x="95183" y="411207"/>
                                  </a:lnTo>
                                  <a:lnTo>
                                    <a:pt x="95568" y="411135"/>
                                  </a:lnTo>
                                  <a:lnTo>
                                    <a:pt x="95857" y="411135"/>
                                  </a:lnTo>
                                  <a:lnTo>
                                    <a:pt x="96242" y="411135"/>
                                  </a:lnTo>
                                  <a:lnTo>
                                    <a:pt x="97687" y="411135"/>
                                  </a:lnTo>
                                  <a:lnTo>
                                    <a:pt x="98072" y="411135"/>
                                  </a:lnTo>
                                  <a:lnTo>
                                    <a:pt x="99807" y="410923"/>
                                  </a:lnTo>
                                  <a:lnTo>
                                    <a:pt x="100192" y="410781"/>
                                  </a:lnTo>
                                  <a:lnTo>
                                    <a:pt x="100385" y="410710"/>
                                  </a:lnTo>
                                  <a:lnTo>
                                    <a:pt x="100577" y="410568"/>
                                  </a:lnTo>
                                  <a:lnTo>
                                    <a:pt x="100674" y="410427"/>
                                  </a:lnTo>
                                  <a:lnTo>
                                    <a:pt x="100289" y="409080"/>
                                  </a:lnTo>
                                  <a:lnTo>
                                    <a:pt x="99999" y="408513"/>
                                  </a:lnTo>
                                  <a:lnTo>
                                    <a:pt x="99228" y="406812"/>
                                  </a:lnTo>
                                  <a:lnTo>
                                    <a:pt x="98651" y="405465"/>
                                  </a:lnTo>
                                  <a:lnTo>
                                    <a:pt x="98458" y="404827"/>
                                  </a:lnTo>
                                  <a:lnTo>
                                    <a:pt x="98362" y="404401"/>
                                  </a:lnTo>
                                  <a:lnTo>
                                    <a:pt x="98265" y="403905"/>
                                  </a:lnTo>
                                  <a:lnTo>
                                    <a:pt x="98362" y="403196"/>
                                  </a:lnTo>
                                  <a:lnTo>
                                    <a:pt x="98458" y="402842"/>
                                  </a:lnTo>
                                  <a:lnTo>
                                    <a:pt x="98939" y="401920"/>
                                  </a:lnTo>
                                  <a:lnTo>
                                    <a:pt x="101541" y="397667"/>
                                  </a:lnTo>
                                  <a:lnTo>
                                    <a:pt x="101733" y="397171"/>
                                  </a:lnTo>
                                  <a:lnTo>
                                    <a:pt x="101830" y="396817"/>
                                  </a:lnTo>
                                  <a:lnTo>
                                    <a:pt x="101830" y="396675"/>
                                  </a:lnTo>
                                  <a:lnTo>
                                    <a:pt x="101733" y="396391"/>
                                  </a:lnTo>
                                  <a:lnTo>
                                    <a:pt x="101733" y="396179"/>
                                  </a:lnTo>
                                  <a:lnTo>
                                    <a:pt x="101348" y="395541"/>
                                  </a:lnTo>
                                  <a:lnTo>
                                    <a:pt x="99903" y="393414"/>
                                  </a:lnTo>
                                  <a:lnTo>
                                    <a:pt x="99710" y="392918"/>
                                  </a:lnTo>
                                  <a:lnTo>
                                    <a:pt x="99614" y="392634"/>
                                  </a:lnTo>
                                  <a:lnTo>
                                    <a:pt x="99614" y="392422"/>
                                  </a:lnTo>
                                  <a:lnTo>
                                    <a:pt x="99614" y="392209"/>
                                  </a:lnTo>
                                  <a:lnTo>
                                    <a:pt x="99807" y="391996"/>
                                  </a:lnTo>
                                  <a:lnTo>
                                    <a:pt x="100866" y="391004"/>
                                  </a:lnTo>
                                  <a:lnTo>
                                    <a:pt x="101156" y="390791"/>
                                  </a:lnTo>
                                  <a:lnTo>
                                    <a:pt x="101733" y="390011"/>
                                  </a:lnTo>
                                  <a:lnTo>
                                    <a:pt x="102215" y="389161"/>
                                  </a:lnTo>
                                  <a:lnTo>
                                    <a:pt x="102600" y="388523"/>
                                  </a:lnTo>
                                  <a:lnTo>
                                    <a:pt x="102600" y="388381"/>
                                  </a:lnTo>
                                  <a:lnTo>
                                    <a:pt x="102697" y="388240"/>
                                  </a:lnTo>
                                  <a:lnTo>
                                    <a:pt x="102600" y="387885"/>
                                  </a:lnTo>
                                  <a:lnTo>
                                    <a:pt x="102215" y="386751"/>
                                  </a:lnTo>
                                  <a:lnTo>
                                    <a:pt x="102215" y="386467"/>
                                  </a:lnTo>
                                  <a:lnTo>
                                    <a:pt x="102215" y="386184"/>
                                  </a:lnTo>
                                  <a:lnTo>
                                    <a:pt x="102312" y="386042"/>
                                  </a:lnTo>
                                  <a:lnTo>
                                    <a:pt x="102986" y="384553"/>
                                  </a:lnTo>
                                  <a:lnTo>
                                    <a:pt x="103756" y="383206"/>
                                  </a:lnTo>
                                  <a:lnTo>
                                    <a:pt x="104720" y="381647"/>
                                  </a:lnTo>
                                  <a:lnTo>
                                    <a:pt x="105105" y="381080"/>
                                  </a:lnTo>
                                  <a:lnTo>
                                    <a:pt x="105394" y="380725"/>
                                  </a:lnTo>
                                  <a:lnTo>
                                    <a:pt x="105972" y="380017"/>
                                  </a:lnTo>
                                  <a:lnTo>
                                    <a:pt x="107224" y="378670"/>
                                  </a:lnTo>
                                  <a:lnTo>
                                    <a:pt x="107706" y="378173"/>
                                  </a:lnTo>
                                  <a:lnTo>
                                    <a:pt x="108092" y="377607"/>
                                  </a:lnTo>
                                  <a:lnTo>
                                    <a:pt x="108477" y="376756"/>
                                  </a:lnTo>
                                  <a:lnTo>
                                    <a:pt x="108766" y="376047"/>
                                  </a:lnTo>
                                  <a:lnTo>
                                    <a:pt x="108862" y="375693"/>
                                  </a:lnTo>
                                  <a:lnTo>
                                    <a:pt x="108862" y="375409"/>
                                  </a:lnTo>
                                  <a:lnTo>
                                    <a:pt x="108766" y="375197"/>
                                  </a:lnTo>
                                  <a:lnTo>
                                    <a:pt x="108670" y="374913"/>
                                  </a:lnTo>
                                  <a:lnTo>
                                    <a:pt x="108477" y="374488"/>
                                  </a:lnTo>
                                  <a:lnTo>
                                    <a:pt x="108285" y="374275"/>
                                  </a:lnTo>
                                  <a:lnTo>
                                    <a:pt x="108092" y="374062"/>
                                  </a:lnTo>
                                  <a:lnTo>
                                    <a:pt x="107803" y="373850"/>
                                  </a:lnTo>
                                  <a:lnTo>
                                    <a:pt x="107418" y="373566"/>
                                  </a:lnTo>
                                  <a:lnTo>
                                    <a:pt x="107032" y="373424"/>
                                  </a:lnTo>
                                  <a:lnTo>
                                    <a:pt x="106743" y="373354"/>
                                  </a:lnTo>
                                  <a:lnTo>
                                    <a:pt x="106358" y="373282"/>
                                  </a:lnTo>
                                  <a:lnTo>
                                    <a:pt x="105009" y="372999"/>
                                  </a:lnTo>
                                  <a:lnTo>
                                    <a:pt x="104624" y="372857"/>
                                  </a:lnTo>
                                  <a:lnTo>
                                    <a:pt x="103468" y="372503"/>
                                  </a:lnTo>
                                  <a:lnTo>
                                    <a:pt x="102312" y="372149"/>
                                  </a:lnTo>
                                  <a:lnTo>
                                    <a:pt x="101637" y="371794"/>
                                  </a:lnTo>
                                  <a:lnTo>
                                    <a:pt x="101348" y="371652"/>
                                  </a:lnTo>
                                  <a:lnTo>
                                    <a:pt x="101156" y="371510"/>
                                  </a:lnTo>
                                  <a:lnTo>
                                    <a:pt x="100674" y="371156"/>
                                  </a:lnTo>
                                  <a:lnTo>
                                    <a:pt x="100481" y="370872"/>
                                  </a:lnTo>
                                  <a:lnTo>
                                    <a:pt x="98651" y="368604"/>
                                  </a:lnTo>
                                  <a:lnTo>
                                    <a:pt x="98362" y="368179"/>
                                  </a:lnTo>
                                  <a:lnTo>
                                    <a:pt x="98169" y="367682"/>
                                  </a:lnTo>
                                  <a:lnTo>
                                    <a:pt x="98072" y="367399"/>
                                  </a:lnTo>
                                  <a:lnTo>
                                    <a:pt x="97976" y="367045"/>
                                  </a:lnTo>
                                  <a:lnTo>
                                    <a:pt x="97976" y="366691"/>
                                  </a:lnTo>
                                  <a:lnTo>
                                    <a:pt x="97976" y="366477"/>
                                  </a:lnTo>
                                  <a:lnTo>
                                    <a:pt x="98169" y="365698"/>
                                  </a:lnTo>
                                  <a:lnTo>
                                    <a:pt x="98458" y="365131"/>
                                  </a:lnTo>
                                  <a:lnTo>
                                    <a:pt x="99036" y="364209"/>
                                  </a:lnTo>
                                  <a:lnTo>
                                    <a:pt x="99614" y="363359"/>
                                  </a:lnTo>
                                  <a:lnTo>
                                    <a:pt x="99999" y="362792"/>
                                  </a:lnTo>
                                  <a:lnTo>
                                    <a:pt x="102215" y="359956"/>
                                  </a:lnTo>
                                  <a:lnTo>
                                    <a:pt x="102986" y="359034"/>
                                  </a:lnTo>
                                  <a:lnTo>
                                    <a:pt x="103275" y="358468"/>
                                  </a:lnTo>
                                  <a:lnTo>
                                    <a:pt x="103468" y="358042"/>
                                  </a:lnTo>
                                  <a:lnTo>
                                    <a:pt x="103660" y="357617"/>
                                  </a:lnTo>
                                  <a:lnTo>
                                    <a:pt x="104335" y="355490"/>
                                  </a:lnTo>
                                  <a:lnTo>
                                    <a:pt x="105298" y="351379"/>
                                  </a:lnTo>
                                  <a:lnTo>
                                    <a:pt x="105491" y="350670"/>
                                  </a:lnTo>
                                  <a:lnTo>
                                    <a:pt x="105780" y="348543"/>
                                  </a:lnTo>
                                  <a:lnTo>
                                    <a:pt x="105780" y="347906"/>
                                  </a:lnTo>
                                  <a:lnTo>
                                    <a:pt x="105683" y="347338"/>
                                  </a:lnTo>
                                  <a:lnTo>
                                    <a:pt x="105587" y="346984"/>
                                  </a:lnTo>
                                  <a:lnTo>
                                    <a:pt x="105009" y="345353"/>
                                  </a:lnTo>
                                  <a:lnTo>
                                    <a:pt x="104912" y="344928"/>
                                  </a:lnTo>
                                  <a:lnTo>
                                    <a:pt x="104816" y="344432"/>
                                  </a:lnTo>
                                  <a:lnTo>
                                    <a:pt x="104816" y="344148"/>
                                  </a:lnTo>
                                  <a:lnTo>
                                    <a:pt x="104912" y="343865"/>
                                  </a:lnTo>
                                  <a:lnTo>
                                    <a:pt x="105009" y="343582"/>
                                  </a:lnTo>
                                  <a:lnTo>
                                    <a:pt x="105201" y="343085"/>
                                  </a:lnTo>
                                  <a:lnTo>
                                    <a:pt x="105972" y="341739"/>
                                  </a:lnTo>
                                  <a:lnTo>
                                    <a:pt x="106454" y="340746"/>
                                  </a:lnTo>
                                  <a:lnTo>
                                    <a:pt x="106936" y="339754"/>
                                  </a:lnTo>
                                  <a:lnTo>
                                    <a:pt x="107610" y="337982"/>
                                  </a:lnTo>
                                  <a:lnTo>
                                    <a:pt x="107899" y="336847"/>
                                  </a:lnTo>
                                  <a:lnTo>
                                    <a:pt x="108092" y="336139"/>
                                  </a:lnTo>
                                  <a:lnTo>
                                    <a:pt x="108285" y="335146"/>
                                  </a:lnTo>
                                  <a:lnTo>
                                    <a:pt x="108477" y="333871"/>
                                  </a:lnTo>
                                  <a:lnTo>
                                    <a:pt x="108573" y="332240"/>
                                  </a:lnTo>
                                  <a:lnTo>
                                    <a:pt x="108573" y="330681"/>
                                  </a:lnTo>
                                  <a:lnTo>
                                    <a:pt x="108477" y="329688"/>
                                  </a:lnTo>
                                  <a:lnTo>
                                    <a:pt x="108477" y="329262"/>
                                  </a:lnTo>
                                  <a:lnTo>
                                    <a:pt x="108285" y="328696"/>
                                  </a:lnTo>
                                  <a:lnTo>
                                    <a:pt x="108188" y="328341"/>
                                  </a:lnTo>
                                  <a:lnTo>
                                    <a:pt x="108092" y="328058"/>
                                  </a:lnTo>
                                  <a:lnTo>
                                    <a:pt x="107899" y="327774"/>
                                  </a:lnTo>
                                  <a:lnTo>
                                    <a:pt x="107610" y="327420"/>
                                  </a:lnTo>
                                  <a:lnTo>
                                    <a:pt x="107418" y="327136"/>
                                  </a:lnTo>
                                  <a:lnTo>
                                    <a:pt x="107128" y="326924"/>
                                  </a:lnTo>
                                  <a:lnTo>
                                    <a:pt x="104045" y="325577"/>
                                  </a:lnTo>
                                  <a:lnTo>
                                    <a:pt x="103275" y="325223"/>
                                  </a:lnTo>
                                  <a:lnTo>
                                    <a:pt x="102022" y="324584"/>
                                  </a:lnTo>
                                  <a:lnTo>
                                    <a:pt x="101733" y="324301"/>
                                  </a:lnTo>
                                  <a:lnTo>
                                    <a:pt x="101445" y="324088"/>
                                  </a:lnTo>
                                  <a:lnTo>
                                    <a:pt x="101156" y="323663"/>
                                  </a:lnTo>
                                  <a:lnTo>
                                    <a:pt x="100866" y="323166"/>
                                  </a:lnTo>
                                  <a:lnTo>
                                    <a:pt x="100577" y="322458"/>
                                  </a:lnTo>
                                  <a:lnTo>
                                    <a:pt x="100385" y="321891"/>
                                  </a:lnTo>
                                  <a:lnTo>
                                    <a:pt x="100289" y="321111"/>
                                  </a:lnTo>
                                  <a:lnTo>
                                    <a:pt x="100095" y="320118"/>
                                  </a:lnTo>
                                  <a:lnTo>
                                    <a:pt x="99999" y="319126"/>
                                  </a:lnTo>
                                  <a:lnTo>
                                    <a:pt x="99807" y="317212"/>
                                  </a:lnTo>
                                  <a:lnTo>
                                    <a:pt x="99807" y="316716"/>
                                  </a:lnTo>
                                  <a:lnTo>
                                    <a:pt x="99903" y="316149"/>
                                  </a:lnTo>
                                  <a:lnTo>
                                    <a:pt x="99999" y="315227"/>
                                  </a:lnTo>
                                  <a:lnTo>
                                    <a:pt x="99999" y="314518"/>
                                  </a:lnTo>
                                  <a:lnTo>
                                    <a:pt x="99999" y="314164"/>
                                  </a:lnTo>
                                  <a:lnTo>
                                    <a:pt x="99903" y="314022"/>
                                  </a:lnTo>
                                  <a:lnTo>
                                    <a:pt x="99807" y="313881"/>
                                  </a:lnTo>
                                  <a:lnTo>
                                    <a:pt x="99614" y="313597"/>
                                  </a:lnTo>
                                  <a:lnTo>
                                    <a:pt x="99421" y="313313"/>
                                  </a:lnTo>
                                  <a:lnTo>
                                    <a:pt x="99325" y="312747"/>
                                  </a:lnTo>
                                  <a:lnTo>
                                    <a:pt x="99132" y="311187"/>
                                  </a:lnTo>
                                  <a:lnTo>
                                    <a:pt x="98939" y="310478"/>
                                  </a:lnTo>
                                  <a:lnTo>
                                    <a:pt x="98072" y="307289"/>
                                  </a:lnTo>
                                  <a:lnTo>
                                    <a:pt x="97206" y="304595"/>
                                  </a:lnTo>
                                  <a:lnTo>
                                    <a:pt x="97013" y="303673"/>
                                  </a:lnTo>
                                  <a:lnTo>
                                    <a:pt x="96916" y="303319"/>
                                  </a:lnTo>
                                  <a:lnTo>
                                    <a:pt x="96820" y="302114"/>
                                  </a:lnTo>
                                  <a:lnTo>
                                    <a:pt x="96724" y="301476"/>
                                  </a:lnTo>
                                  <a:lnTo>
                                    <a:pt x="96242" y="299349"/>
                                  </a:lnTo>
                                  <a:lnTo>
                                    <a:pt x="95664" y="297222"/>
                                  </a:lnTo>
                                  <a:lnTo>
                                    <a:pt x="96146" y="296017"/>
                                  </a:lnTo>
                                  <a:lnTo>
                                    <a:pt x="96339" y="295592"/>
                                  </a:lnTo>
                                  <a:lnTo>
                                    <a:pt x="96627" y="295238"/>
                                  </a:lnTo>
                                  <a:lnTo>
                                    <a:pt x="98169" y="293678"/>
                                  </a:lnTo>
                                  <a:lnTo>
                                    <a:pt x="98458" y="293324"/>
                                  </a:lnTo>
                                  <a:lnTo>
                                    <a:pt x="98651" y="293040"/>
                                  </a:lnTo>
                                  <a:lnTo>
                                    <a:pt x="98843" y="292757"/>
                                  </a:lnTo>
                                  <a:lnTo>
                                    <a:pt x="99036" y="292261"/>
                                  </a:lnTo>
                                  <a:lnTo>
                                    <a:pt x="99132" y="291906"/>
                                  </a:lnTo>
                                  <a:lnTo>
                                    <a:pt x="99228" y="291339"/>
                                  </a:lnTo>
                                  <a:lnTo>
                                    <a:pt x="99325" y="290701"/>
                                  </a:lnTo>
                                  <a:lnTo>
                                    <a:pt x="99325" y="290276"/>
                                  </a:lnTo>
                                  <a:lnTo>
                                    <a:pt x="99325" y="289921"/>
                                  </a:lnTo>
                                  <a:lnTo>
                                    <a:pt x="99132" y="289425"/>
                                  </a:lnTo>
                                  <a:lnTo>
                                    <a:pt x="98939" y="288929"/>
                                  </a:lnTo>
                                  <a:lnTo>
                                    <a:pt x="98651" y="288362"/>
                                  </a:lnTo>
                                  <a:lnTo>
                                    <a:pt x="97783" y="287228"/>
                                  </a:lnTo>
                                  <a:lnTo>
                                    <a:pt x="97495" y="286803"/>
                                  </a:lnTo>
                                  <a:lnTo>
                                    <a:pt x="96339" y="284463"/>
                                  </a:lnTo>
                                  <a:lnTo>
                                    <a:pt x="95086" y="281628"/>
                                  </a:lnTo>
                                  <a:lnTo>
                                    <a:pt x="94990" y="281486"/>
                                  </a:lnTo>
                                  <a:lnTo>
                                    <a:pt x="94701" y="281273"/>
                                  </a:lnTo>
                                  <a:lnTo>
                                    <a:pt x="93641" y="280423"/>
                                  </a:lnTo>
                                  <a:lnTo>
                                    <a:pt x="93545" y="280281"/>
                                  </a:lnTo>
                                  <a:lnTo>
                                    <a:pt x="93545" y="280210"/>
                                  </a:lnTo>
                                  <a:lnTo>
                                    <a:pt x="93641" y="279997"/>
                                  </a:lnTo>
                                  <a:lnTo>
                                    <a:pt x="94316" y="279430"/>
                                  </a:lnTo>
                                  <a:lnTo>
                                    <a:pt x="94893" y="279005"/>
                                  </a:lnTo>
                                  <a:lnTo>
                                    <a:pt x="94990" y="278863"/>
                                  </a:lnTo>
                                  <a:lnTo>
                                    <a:pt x="95183" y="278722"/>
                                  </a:lnTo>
                                  <a:lnTo>
                                    <a:pt x="95183" y="278580"/>
                                  </a:lnTo>
                                  <a:lnTo>
                                    <a:pt x="94893" y="277871"/>
                                  </a:lnTo>
                                  <a:lnTo>
                                    <a:pt x="93737" y="275532"/>
                                  </a:lnTo>
                                  <a:lnTo>
                                    <a:pt x="92966" y="273901"/>
                                  </a:lnTo>
                                  <a:lnTo>
                                    <a:pt x="92581" y="273050"/>
                                  </a:lnTo>
                                  <a:lnTo>
                                    <a:pt x="92196" y="272271"/>
                                  </a:lnTo>
                                  <a:lnTo>
                                    <a:pt x="91618" y="271137"/>
                                  </a:lnTo>
                                  <a:lnTo>
                                    <a:pt x="90943" y="270074"/>
                                  </a:lnTo>
                                  <a:lnTo>
                                    <a:pt x="89498" y="267876"/>
                                  </a:lnTo>
                                  <a:lnTo>
                                    <a:pt x="88631" y="266387"/>
                                  </a:lnTo>
                                  <a:lnTo>
                                    <a:pt x="88246" y="265891"/>
                                  </a:lnTo>
                                  <a:lnTo>
                                    <a:pt x="87957" y="265607"/>
                                  </a:lnTo>
                                  <a:lnTo>
                                    <a:pt x="86030" y="263977"/>
                                  </a:lnTo>
                                  <a:lnTo>
                                    <a:pt x="85934" y="263836"/>
                                  </a:lnTo>
                                  <a:lnTo>
                                    <a:pt x="85837" y="263694"/>
                                  </a:lnTo>
                                  <a:lnTo>
                                    <a:pt x="85837" y="263410"/>
                                  </a:lnTo>
                                  <a:lnTo>
                                    <a:pt x="85934" y="262985"/>
                                  </a:lnTo>
                                  <a:lnTo>
                                    <a:pt x="85934" y="262772"/>
                                  </a:lnTo>
                                  <a:lnTo>
                                    <a:pt x="85837" y="262559"/>
                                  </a:lnTo>
                                  <a:lnTo>
                                    <a:pt x="85645" y="262205"/>
                                  </a:lnTo>
                                  <a:lnTo>
                                    <a:pt x="85356" y="261709"/>
                                  </a:lnTo>
                                  <a:lnTo>
                                    <a:pt x="84874" y="261213"/>
                                  </a:lnTo>
                                  <a:lnTo>
                                    <a:pt x="84681" y="261071"/>
                                  </a:lnTo>
                                  <a:lnTo>
                                    <a:pt x="84103" y="260788"/>
                                  </a:lnTo>
                                  <a:lnTo>
                                    <a:pt x="83911" y="260646"/>
                                  </a:lnTo>
                                  <a:lnTo>
                                    <a:pt x="83333" y="260008"/>
                                  </a:lnTo>
                                  <a:lnTo>
                                    <a:pt x="83237" y="259795"/>
                                  </a:lnTo>
                                  <a:lnTo>
                                    <a:pt x="83044" y="259228"/>
                                  </a:lnTo>
                                  <a:lnTo>
                                    <a:pt x="82947" y="258378"/>
                                  </a:lnTo>
                                  <a:lnTo>
                                    <a:pt x="82851" y="257527"/>
                                  </a:lnTo>
                                  <a:lnTo>
                                    <a:pt x="82755" y="256180"/>
                                  </a:lnTo>
                                  <a:lnTo>
                                    <a:pt x="82658" y="255755"/>
                                  </a:lnTo>
                                  <a:lnTo>
                                    <a:pt x="82562" y="255116"/>
                                  </a:lnTo>
                                  <a:lnTo>
                                    <a:pt x="82369" y="254691"/>
                                  </a:lnTo>
                                  <a:lnTo>
                                    <a:pt x="82080" y="254053"/>
                                  </a:lnTo>
                                  <a:lnTo>
                                    <a:pt x="81599" y="253486"/>
                                  </a:lnTo>
                                  <a:lnTo>
                                    <a:pt x="81214" y="253061"/>
                                  </a:lnTo>
                                  <a:lnTo>
                                    <a:pt x="80057" y="251998"/>
                                  </a:lnTo>
                                  <a:lnTo>
                                    <a:pt x="79768" y="251501"/>
                                  </a:lnTo>
                                  <a:lnTo>
                                    <a:pt x="78997" y="250367"/>
                                  </a:lnTo>
                                  <a:lnTo>
                                    <a:pt x="78708" y="250013"/>
                                  </a:lnTo>
                                  <a:lnTo>
                                    <a:pt x="78323" y="249517"/>
                                  </a:lnTo>
                                  <a:lnTo>
                                    <a:pt x="77938" y="249162"/>
                                  </a:lnTo>
                                  <a:lnTo>
                                    <a:pt x="77649" y="248950"/>
                                  </a:lnTo>
                                  <a:lnTo>
                                    <a:pt x="77167" y="248666"/>
                                  </a:lnTo>
                                  <a:lnTo>
                                    <a:pt x="76685" y="248383"/>
                                  </a:lnTo>
                                  <a:lnTo>
                                    <a:pt x="75337" y="247248"/>
                                  </a:lnTo>
                                  <a:lnTo>
                                    <a:pt x="74759" y="246610"/>
                                  </a:lnTo>
                                  <a:lnTo>
                                    <a:pt x="74180" y="246043"/>
                                  </a:lnTo>
                                  <a:lnTo>
                                    <a:pt x="70616" y="241932"/>
                                  </a:lnTo>
                                  <a:lnTo>
                                    <a:pt x="70327" y="241577"/>
                                  </a:lnTo>
                                  <a:lnTo>
                                    <a:pt x="69074" y="240727"/>
                                  </a:lnTo>
                                  <a:lnTo>
                                    <a:pt x="68593" y="240302"/>
                                  </a:lnTo>
                                  <a:lnTo>
                                    <a:pt x="67341" y="239167"/>
                                  </a:lnTo>
                                  <a:lnTo>
                                    <a:pt x="66859" y="238813"/>
                                  </a:lnTo>
                                  <a:lnTo>
                                    <a:pt x="66666" y="238671"/>
                                  </a:lnTo>
                                  <a:lnTo>
                                    <a:pt x="66185" y="238387"/>
                                  </a:lnTo>
                                  <a:lnTo>
                                    <a:pt x="65799" y="238246"/>
                                  </a:lnTo>
                                  <a:lnTo>
                                    <a:pt x="65318" y="238033"/>
                                  </a:lnTo>
                                  <a:lnTo>
                                    <a:pt x="64450" y="237892"/>
                                  </a:lnTo>
                                  <a:lnTo>
                                    <a:pt x="62716" y="237395"/>
                                  </a:lnTo>
                                  <a:lnTo>
                                    <a:pt x="62042" y="237324"/>
                                  </a:lnTo>
                                  <a:lnTo>
                                    <a:pt x="61560" y="237324"/>
                                  </a:lnTo>
                                  <a:lnTo>
                                    <a:pt x="59248" y="237537"/>
                                  </a:lnTo>
                                  <a:lnTo>
                                    <a:pt x="58477" y="237537"/>
                                  </a:lnTo>
                                  <a:lnTo>
                                    <a:pt x="58189" y="237608"/>
                                  </a:lnTo>
                                  <a:lnTo>
                                    <a:pt x="57707" y="237679"/>
                                  </a:lnTo>
                                  <a:lnTo>
                                    <a:pt x="57321" y="237892"/>
                                  </a:lnTo>
                                  <a:lnTo>
                                    <a:pt x="55684" y="238955"/>
                                  </a:lnTo>
                                  <a:lnTo>
                                    <a:pt x="53564" y="241081"/>
                                  </a:lnTo>
                                  <a:lnTo>
                                    <a:pt x="52793" y="241649"/>
                                  </a:lnTo>
                                  <a:lnTo>
                                    <a:pt x="52408" y="241932"/>
                                  </a:lnTo>
                                  <a:lnTo>
                                    <a:pt x="52216" y="242003"/>
                                  </a:lnTo>
                                  <a:lnTo>
                                    <a:pt x="51445" y="242145"/>
                                  </a:lnTo>
                                  <a:lnTo>
                                    <a:pt x="50770" y="242145"/>
                                  </a:lnTo>
                                  <a:lnTo>
                                    <a:pt x="45857" y="242215"/>
                                  </a:lnTo>
                                  <a:lnTo>
                                    <a:pt x="44316" y="242287"/>
                                  </a:lnTo>
                                  <a:lnTo>
                                    <a:pt x="43064" y="242145"/>
                                  </a:lnTo>
                                  <a:lnTo>
                                    <a:pt x="41907" y="241790"/>
                                  </a:lnTo>
                                  <a:lnTo>
                                    <a:pt x="41137" y="241649"/>
                                  </a:lnTo>
                                  <a:lnTo>
                                    <a:pt x="39402" y="240869"/>
                                  </a:lnTo>
                                  <a:lnTo>
                                    <a:pt x="37861" y="239239"/>
                                  </a:lnTo>
                                  <a:lnTo>
                                    <a:pt x="32370" y="238884"/>
                                  </a:lnTo>
                                  <a:lnTo>
                                    <a:pt x="28034" y="239239"/>
                                  </a:lnTo>
                                  <a:lnTo>
                                    <a:pt x="24277" y="239664"/>
                                  </a:lnTo>
                                  <a:lnTo>
                                    <a:pt x="21001" y="236686"/>
                                  </a:lnTo>
                                  <a:lnTo>
                                    <a:pt x="15703" y="235269"/>
                                  </a:lnTo>
                                  <a:lnTo>
                                    <a:pt x="9923" y="234064"/>
                                  </a:lnTo>
                                  <a:lnTo>
                                    <a:pt x="5588" y="231086"/>
                                  </a:lnTo>
                                  <a:lnTo>
                                    <a:pt x="0" y="227471"/>
                                  </a:lnTo>
                                  <a:lnTo>
                                    <a:pt x="18497" y="189264"/>
                                  </a:lnTo>
                                  <a:lnTo>
                                    <a:pt x="101637" y="17154"/>
                                  </a:lnTo>
                                  <a:lnTo>
                                    <a:pt x="90558" y="0"/>
                                  </a:lnTo>
                                  <a:lnTo>
                                    <a:pt x="124662" y="4111"/>
                                  </a:lnTo>
                                  <a:lnTo>
                                    <a:pt x="327745" y="28496"/>
                                  </a:lnTo>
                                  <a:lnTo>
                                    <a:pt x="328415" y="30835"/>
                                  </a:lnTo>
                                  <a:lnTo>
                                    <a:pt x="410693" y="40759"/>
                                  </a:lnTo>
                                  <a:lnTo>
                                    <a:pt x="437666" y="44020"/>
                                  </a:lnTo>
                                  <a:lnTo>
                                    <a:pt x="493737" y="50683"/>
                                  </a:lnTo>
                                  <a:lnTo>
                                    <a:pt x="535833" y="55574"/>
                                  </a:lnTo>
                                  <a:lnTo>
                                    <a:pt x="570516" y="59827"/>
                                  </a:lnTo>
                                  <a:lnTo>
                                    <a:pt x="815508" y="89670"/>
                                  </a:lnTo>
                                  <a:lnTo>
                                    <a:pt x="941035" y="104981"/>
                                  </a:lnTo>
                                  <a:lnTo>
                                    <a:pt x="1045945" y="117741"/>
                                  </a:lnTo>
                                  <a:lnTo>
                                    <a:pt x="1126098" y="127452"/>
                                  </a:lnTo>
                                  <a:lnTo>
                                    <a:pt x="1126098" y="127594"/>
                                  </a:lnTo>
                                  <a:lnTo>
                                    <a:pt x="1145851" y="163816"/>
                                  </a:lnTo>
                                  <a:lnTo>
                                    <a:pt x="1181210" y="194226"/>
                                  </a:lnTo>
                                  <a:lnTo>
                                    <a:pt x="1186214" y="262914"/>
                                  </a:lnTo>
                                  <a:lnTo>
                                    <a:pt x="1214347" y="272625"/>
                                  </a:lnTo>
                                  <a:lnTo>
                                    <a:pt x="1218488" y="273122"/>
                                  </a:lnTo>
                                  <a:lnTo>
                                    <a:pt x="1213960" y="295947"/>
                                  </a:lnTo>
                                  <a:lnTo>
                                    <a:pt x="1241899" y="299349"/>
                                  </a:lnTo>
                                  <a:lnTo>
                                    <a:pt x="1295465" y="340534"/>
                                  </a:lnTo>
                                  <a:lnTo>
                                    <a:pt x="1355581" y="350812"/>
                                  </a:lnTo>
                                  <a:lnTo>
                                    <a:pt x="1353843" y="362862"/>
                                  </a:lnTo>
                                  <a:lnTo>
                                    <a:pt x="1339680" y="365627"/>
                                  </a:lnTo>
                                  <a:lnTo>
                                    <a:pt x="1336408" y="366194"/>
                                  </a:lnTo>
                                  <a:lnTo>
                                    <a:pt x="1326870" y="385758"/>
                                  </a:lnTo>
                                  <a:lnTo>
                                    <a:pt x="1331301" y="402417"/>
                                  </a:lnTo>
                                  <a:lnTo>
                                    <a:pt x="1326870" y="428644"/>
                                  </a:lnTo>
                                  <a:lnTo>
                                    <a:pt x="1335828" y="463591"/>
                                  </a:lnTo>
                                  <a:lnTo>
                                    <a:pt x="1336118" y="467773"/>
                                  </a:lnTo>
                                  <a:close/>
                                </a:path>
                              </a:pathLst>
                            </a:custGeom>
                            <a:grpFill/>
                            <a:ln w="12700" cap="rnd">
                              <a:solidFill>
                                <a:schemeClr val="tx1"/>
                              </a:solidFill>
                              <a:prstDash val="solid"/>
                              <a:round/>
                            </a:ln>
                          </wps:spPr>
                          <wps:bodyPr rtlCol="0" anchor="ctr"/>
                        </wps:wsp>
                        <wps:wsp>
                          <wps:cNvPr id="76" name="Freeform: Shape 76"/>
                          <wps:cNvSpPr/>
                          <wps:spPr>
                            <a:xfrm>
                              <a:off x="498264" y="685178"/>
                              <a:ext cx="926293" cy="521007"/>
                            </a:xfrm>
                            <a:custGeom>
                              <a:avLst/>
                              <a:gdLst>
                                <a:gd name="connsiteX0" fmla="*/ 0 w 926293"/>
                                <a:gd name="connsiteY0" fmla="*/ 0 h 521008"/>
                                <a:gd name="connsiteX1" fmla="*/ 34874 w 926293"/>
                                <a:gd name="connsiteY1" fmla="*/ 3121 h 521008"/>
                                <a:gd name="connsiteX2" fmla="*/ 112618 w 926293"/>
                                <a:gd name="connsiteY2" fmla="*/ 11126 h 521008"/>
                                <a:gd name="connsiteX3" fmla="*/ 119845 w 926293"/>
                                <a:gd name="connsiteY3" fmla="*/ 12334 h 521008"/>
                                <a:gd name="connsiteX4" fmla="*/ 188147 w 926293"/>
                                <a:gd name="connsiteY4" fmla="*/ 20701 h 521008"/>
                                <a:gd name="connsiteX5" fmla="*/ 206548 w 926293"/>
                                <a:gd name="connsiteY5" fmla="*/ 22898 h 521008"/>
                                <a:gd name="connsiteX6" fmla="*/ 215030 w 926293"/>
                                <a:gd name="connsiteY6" fmla="*/ 23961 h 521008"/>
                                <a:gd name="connsiteX7" fmla="*/ 227357 w 926293"/>
                                <a:gd name="connsiteY7" fmla="*/ 25446 h 521008"/>
                                <a:gd name="connsiteX8" fmla="*/ 267823 w 926293"/>
                                <a:gd name="connsiteY8" fmla="*/ 30408 h 521008"/>
                                <a:gd name="connsiteX9" fmla="*/ 275623 w 926293"/>
                                <a:gd name="connsiteY9" fmla="*/ 31332 h 521008"/>
                                <a:gd name="connsiteX10" fmla="*/ 321673 w 926293"/>
                                <a:gd name="connsiteY10" fmla="*/ 37001 h 521008"/>
                                <a:gd name="connsiteX11" fmla="*/ 344601 w 926293"/>
                                <a:gd name="connsiteY11" fmla="*/ 39766 h 521008"/>
                                <a:gd name="connsiteX12" fmla="*/ 354719 w 926293"/>
                                <a:gd name="connsiteY12" fmla="*/ 40122 h 521008"/>
                                <a:gd name="connsiteX13" fmla="*/ 359826 w 926293"/>
                                <a:gd name="connsiteY13" fmla="*/ 40617 h 521008"/>
                                <a:gd name="connsiteX14" fmla="*/ 384584 w 926293"/>
                                <a:gd name="connsiteY14" fmla="*/ 43098 h 521008"/>
                                <a:gd name="connsiteX15" fmla="*/ 409052 w 926293"/>
                                <a:gd name="connsiteY15" fmla="*/ 46147 h 521008"/>
                                <a:gd name="connsiteX16" fmla="*/ 466276 w 926293"/>
                                <a:gd name="connsiteY16" fmla="*/ 53306 h 521008"/>
                                <a:gd name="connsiteX17" fmla="*/ 517627 w 926293"/>
                                <a:gd name="connsiteY17" fmla="*/ 59688 h 521008"/>
                                <a:gd name="connsiteX18" fmla="*/ 536704 w 926293"/>
                                <a:gd name="connsiteY18" fmla="*/ 62096 h 521008"/>
                                <a:gd name="connsiteX19" fmla="*/ 542481 w 926293"/>
                                <a:gd name="connsiteY19" fmla="*/ 62736 h 521008"/>
                                <a:gd name="connsiteX20" fmla="*/ 584196 w 926293"/>
                                <a:gd name="connsiteY20" fmla="*/ 67626 h 521008"/>
                                <a:gd name="connsiteX21" fmla="*/ 608091 w 926293"/>
                                <a:gd name="connsiteY21" fmla="*/ 70391 h 521008"/>
                                <a:gd name="connsiteX22" fmla="*/ 617146 w 926293"/>
                                <a:gd name="connsiteY22" fmla="*/ 71454 h 521008"/>
                                <a:gd name="connsiteX23" fmla="*/ 655584 w 926293"/>
                                <a:gd name="connsiteY23" fmla="*/ 75987 h 521008"/>
                                <a:gd name="connsiteX24" fmla="*/ 663100 w 926293"/>
                                <a:gd name="connsiteY24" fmla="*/ 76839 h 521008"/>
                                <a:gd name="connsiteX25" fmla="*/ 744792 w 926293"/>
                                <a:gd name="connsiteY25" fmla="*/ 86691 h 521008"/>
                                <a:gd name="connsiteX26" fmla="*/ 821287 w 926293"/>
                                <a:gd name="connsiteY26" fmla="*/ 95909 h 521008"/>
                                <a:gd name="connsiteX27" fmla="*/ 847777 w 926293"/>
                                <a:gd name="connsiteY27" fmla="*/ 99097 h 521008"/>
                                <a:gd name="connsiteX28" fmla="*/ 926294 w 926293"/>
                                <a:gd name="connsiteY28" fmla="*/ 108599 h 521008"/>
                                <a:gd name="connsiteX29" fmla="*/ 924078 w 926293"/>
                                <a:gd name="connsiteY29" fmla="*/ 119369 h 521008"/>
                                <a:gd name="connsiteX30" fmla="*/ 916755 w 926293"/>
                                <a:gd name="connsiteY30" fmla="*/ 161477 h 521008"/>
                                <a:gd name="connsiteX31" fmla="*/ 916278 w 926293"/>
                                <a:gd name="connsiteY31" fmla="*/ 164314 h 521008"/>
                                <a:gd name="connsiteX32" fmla="*/ 912517 w 926293"/>
                                <a:gd name="connsiteY32" fmla="*/ 180330 h 521008"/>
                                <a:gd name="connsiteX33" fmla="*/ 911268 w 926293"/>
                                <a:gd name="connsiteY33" fmla="*/ 187279 h 521008"/>
                                <a:gd name="connsiteX34" fmla="*/ 909052 w 926293"/>
                                <a:gd name="connsiteY34" fmla="*/ 198973 h 521008"/>
                                <a:gd name="connsiteX35" fmla="*/ 903075 w 926293"/>
                                <a:gd name="connsiteY35" fmla="*/ 230238 h 521008"/>
                                <a:gd name="connsiteX36" fmla="*/ 902309 w 926293"/>
                                <a:gd name="connsiteY36" fmla="*/ 234277 h 521008"/>
                                <a:gd name="connsiteX37" fmla="*/ 899320 w 926293"/>
                                <a:gd name="connsiteY37" fmla="*/ 251078 h 521008"/>
                                <a:gd name="connsiteX38" fmla="*/ 895565 w 926293"/>
                                <a:gd name="connsiteY38" fmla="*/ 271845 h 521008"/>
                                <a:gd name="connsiteX39" fmla="*/ 889299 w 926293"/>
                                <a:gd name="connsiteY39" fmla="*/ 306153 h 521008"/>
                                <a:gd name="connsiteX40" fmla="*/ 886606 w 926293"/>
                                <a:gd name="connsiteY40" fmla="*/ 305869 h 521008"/>
                                <a:gd name="connsiteX41" fmla="*/ 873210 w 926293"/>
                                <a:gd name="connsiteY41" fmla="*/ 380939 h 521008"/>
                                <a:gd name="connsiteX42" fmla="*/ 872057 w 926293"/>
                                <a:gd name="connsiteY42" fmla="*/ 395259 h 521008"/>
                                <a:gd name="connsiteX43" fmla="*/ 870512 w 926293"/>
                                <a:gd name="connsiteY43" fmla="*/ 421127 h 521008"/>
                                <a:gd name="connsiteX44" fmla="*/ 868206 w 926293"/>
                                <a:gd name="connsiteY44" fmla="*/ 433322 h 521008"/>
                                <a:gd name="connsiteX45" fmla="*/ 865604 w 926293"/>
                                <a:gd name="connsiteY45" fmla="*/ 433183 h 521008"/>
                                <a:gd name="connsiteX46" fmla="*/ 837085 w 926293"/>
                                <a:gd name="connsiteY46" fmla="*/ 429706 h 521008"/>
                                <a:gd name="connsiteX47" fmla="*/ 831211 w 926293"/>
                                <a:gd name="connsiteY47" fmla="*/ 451046 h 521008"/>
                                <a:gd name="connsiteX48" fmla="*/ 812811 w 926293"/>
                                <a:gd name="connsiteY48" fmla="*/ 468409 h 521008"/>
                                <a:gd name="connsiteX49" fmla="*/ 793541 w 926293"/>
                                <a:gd name="connsiteY49" fmla="*/ 486489 h 521008"/>
                                <a:gd name="connsiteX50" fmla="*/ 752501 w 926293"/>
                                <a:gd name="connsiteY50" fmla="*/ 481455 h 521008"/>
                                <a:gd name="connsiteX51" fmla="*/ 749320 w 926293"/>
                                <a:gd name="connsiteY51" fmla="*/ 497543 h 521008"/>
                                <a:gd name="connsiteX52" fmla="*/ 728221 w 926293"/>
                                <a:gd name="connsiteY52" fmla="*/ 503001 h 521008"/>
                                <a:gd name="connsiteX53" fmla="*/ 715700 w 926293"/>
                                <a:gd name="connsiteY53" fmla="*/ 506049 h 521008"/>
                                <a:gd name="connsiteX54" fmla="*/ 694794 w 926293"/>
                                <a:gd name="connsiteY54" fmla="*/ 511295 h 521008"/>
                                <a:gd name="connsiteX55" fmla="*/ 693351 w 926293"/>
                                <a:gd name="connsiteY55" fmla="*/ 518171 h 521008"/>
                                <a:gd name="connsiteX56" fmla="*/ 682847 w 926293"/>
                                <a:gd name="connsiteY56" fmla="*/ 521009 h 521008"/>
                                <a:gd name="connsiteX57" fmla="*/ 670996 w 926293"/>
                                <a:gd name="connsiteY57" fmla="*/ 517036 h 521008"/>
                                <a:gd name="connsiteX58" fmla="*/ 654044 w 926293"/>
                                <a:gd name="connsiteY58" fmla="*/ 511295 h 521008"/>
                                <a:gd name="connsiteX59" fmla="*/ 600188 w 926293"/>
                                <a:gd name="connsiteY59" fmla="*/ 494283 h 521008"/>
                                <a:gd name="connsiteX60" fmla="*/ 591423 w 926293"/>
                                <a:gd name="connsiteY60" fmla="*/ 491452 h 521008"/>
                                <a:gd name="connsiteX61" fmla="*/ 581401 w 926293"/>
                                <a:gd name="connsiteY61" fmla="*/ 495346 h 521008"/>
                                <a:gd name="connsiteX62" fmla="*/ 579379 w 926293"/>
                                <a:gd name="connsiteY62" fmla="*/ 497543 h 521008"/>
                                <a:gd name="connsiteX63" fmla="*/ 536607 w 926293"/>
                                <a:gd name="connsiteY63" fmla="*/ 483580 h 521008"/>
                                <a:gd name="connsiteX64" fmla="*/ 515798 w 926293"/>
                                <a:gd name="connsiteY64" fmla="*/ 478050 h 521008"/>
                                <a:gd name="connsiteX65" fmla="*/ 510304 w 926293"/>
                                <a:gd name="connsiteY65" fmla="*/ 476136 h 521008"/>
                                <a:gd name="connsiteX66" fmla="*/ 492869 w 926293"/>
                                <a:gd name="connsiteY66" fmla="*/ 470039 h 521008"/>
                                <a:gd name="connsiteX67" fmla="*/ 443058 w 926293"/>
                                <a:gd name="connsiteY67" fmla="*/ 461750 h 521008"/>
                                <a:gd name="connsiteX68" fmla="*/ 421192 w 926293"/>
                                <a:gd name="connsiteY68" fmla="*/ 461605 h 521008"/>
                                <a:gd name="connsiteX69" fmla="*/ 399996 w 926293"/>
                                <a:gd name="connsiteY69" fmla="*/ 469049 h 521008"/>
                                <a:gd name="connsiteX70" fmla="*/ 370131 w 926293"/>
                                <a:gd name="connsiteY70" fmla="*/ 464014 h 521008"/>
                                <a:gd name="connsiteX71" fmla="*/ 383618 w 926293"/>
                                <a:gd name="connsiteY71" fmla="*/ 411136 h 521008"/>
                                <a:gd name="connsiteX72" fmla="*/ 352504 w 926293"/>
                                <a:gd name="connsiteY72" fmla="*/ 373423 h 521008"/>
                                <a:gd name="connsiteX73" fmla="*/ 303562 w 926293"/>
                                <a:gd name="connsiteY73" fmla="*/ 332239 h 521008"/>
                                <a:gd name="connsiteX74" fmla="*/ 246434 w 926293"/>
                                <a:gd name="connsiteY74" fmla="*/ 278866 h 521008"/>
                                <a:gd name="connsiteX75" fmla="*/ 211558 w 926293"/>
                                <a:gd name="connsiteY75" fmla="*/ 246254 h 521008"/>
                                <a:gd name="connsiteX76" fmla="*/ 163293 w 926293"/>
                                <a:gd name="connsiteY76" fmla="*/ 201170 h 521008"/>
                                <a:gd name="connsiteX77" fmla="*/ 88150 w 926293"/>
                                <a:gd name="connsiteY77" fmla="*/ 130857 h 521008"/>
                                <a:gd name="connsiteX78" fmla="*/ 68882 w 926293"/>
                                <a:gd name="connsiteY78" fmla="*/ 110797 h 521008"/>
                                <a:gd name="connsiteX79" fmla="*/ 44316 w 926293"/>
                                <a:gd name="connsiteY79" fmla="*/ 81662 h 521008"/>
                                <a:gd name="connsiteX80" fmla="*/ 21387 w 926293"/>
                                <a:gd name="connsiteY80" fmla="*/ 42035 h 521008"/>
                                <a:gd name="connsiteX81" fmla="*/ 12909 w 926293"/>
                                <a:gd name="connsiteY81" fmla="*/ 27643 h 521008"/>
                                <a:gd name="connsiteX82" fmla="*/ 0 w 926293"/>
                                <a:gd name="connsiteY82" fmla="*/ 0 h 5210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926293" h="521008">
                                  <a:moveTo>
                                    <a:pt x="0" y="0"/>
                                  </a:moveTo>
                                  <a:lnTo>
                                    <a:pt x="34874" y="3121"/>
                                  </a:lnTo>
                                  <a:lnTo>
                                    <a:pt x="112618" y="11126"/>
                                  </a:lnTo>
                                  <a:lnTo>
                                    <a:pt x="119845" y="12334"/>
                                  </a:lnTo>
                                  <a:lnTo>
                                    <a:pt x="188147" y="20701"/>
                                  </a:lnTo>
                                  <a:lnTo>
                                    <a:pt x="206548" y="22898"/>
                                  </a:lnTo>
                                  <a:lnTo>
                                    <a:pt x="215030" y="23961"/>
                                  </a:lnTo>
                                  <a:lnTo>
                                    <a:pt x="227357" y="25446"/>
                                  </a:lnTo>
                                  <a:lnTo>
                                    <a:pt x="267823" y="30408"/>
                                  </a:lnTo>
                                  <a:lnTo>
                                    <a:pt x="275623" y="31332"/>
                                  </a:lnTo>
                                  <a:lnTo>
                                    <a:pt x="321673" y="37001"/>
                                  </a:lnTo>
                                  <a:lnTo>
                                    <a:pt x="344601" y="39766"/>
                                  </a:lnTo>
                                  <a:lnTo>
                                    <a:pt x="354719" y="40122"/>
                                  </a:lnTo>
                                  <a:lnTo>
                                    <a:pt x="359826" y="40617"/>
                                  </a:lnTo>
                                  <a:lnTo>
                                    <a:pt x="384584" y="43098"/>
                                  </a:lnTo>
                                  <a:lnTo>
                                    <a:pt x="409052" y="46147"/>
                                  </a:lnTo>
                                  <a:lnTo>
                                    <a:pt x="466276" y="53306"/>
                                  </a:lnTo>
                                  <a:lnTo>
                                    <a:pt x="517627" y="59688"/>
                                  </a:lnTo>
                                  <a:lnTo>
                                    <a:pt x="536704" y="62096"/>
                                  </a:lnTo>
                                  <a:lnTo>
                                    <a:pt x="542481" y="62736"/>
                                  </a:lnTo>
                                  <a:lnTo>
                                    <a:pt x="584196" y="67626"/>
                                  </a:lnTo>
                                  <a:lnTo>
                                    <a:pt x="608091" y="70391"/>
                                  </a:lnTo>
                                  <a:lnTo>
                                    <a:pt x="617146" y="71454"/>
                                  </a:lnTo>
                                  <a:lnTo>
                                    <a:pt x="655584" y="75987"/>
                                  </a:lnTo>
                                  <a:lnTo>
                                    <a:pt x="663100" y="76839"/>
                                  </a:lnTo>
                                  <a:lnTo>
                                    <a:pt x="744792" y="86691"/>
                                  </a:lnTo>
                                  <a:lnTo>
                                    <a:pt x="821287" y="95909"/>
                                  </a:lnTo>
                                  <a:lnTo>
                                    <a:pt x="847777" y="99097"/>
                                  </a:lnTo>
                                  <a:lnTo>
                                    <a:pt x="926294" y="108599"/>
                                  </a:lnTo>
                                  <a:lnTo>
                                    <a:pt x="924078" y="119369"/>
                                  </a:lnTo>
                                  <a:lnTo>
                                    <a:pt x="916755" y="161477"/>
                                  </a:lnTo>
                                  <a:lnTo>
                                    <a:pt x="916278" y="164314"/>
                                  </a:lnTo>
                                  <a:lnTo>
                                    <a:pt x="912517" y="180330"/>
                                  </a:lnTo>
                                  <a:lnTo>
                                    <a:pt x="911268" y="187279"/>
                                  </a:lnTo>
                                  <a:lnTo>
                                    <a:pt x="909052" y="198973"/>
                                  </a:lnTo>
                                  <a:lnTo>
                                    <a:pt x="903075" y="230238"/>
                                  </a:lnTo>
                                  <a:lnTo>
                                    <a:pt x="902309" y="234277"/>
                                  </a:lnTo>
                                  <a:lnTo>
                                    <a:pt x="899320" y="251078"/>
                                  </a:lnTo>
                                  <a:lnTo>
                                    <a:pt x="895565" y="271845"/>
                                  </a:lnTo>
                                  <a:lnTo>
                                    <a:pt x="889299" y="306153"/>
                                  </a:lnTo>
                                  <a:lnTo>
                                    <a:pt x="886606" y="305869"/>
                                  </a:lnTo>
                                  <a:lnTo>
                                    <a:pt x="873210" y="380939"/>
                                  </a:lnTo>
                                  <a:lnTo>
                                    <a:pt x="872057" y="395259"/>
                                  </a:lnTo>
                                  <a:lnTo>
                                    <a:pt x="870512" y="421127"/>
                                  </a:lnTo>
                                  <a:lnTo>
                                    <a:pt x="868206" y="433322"/>
                                  </a:lnTo>
                                  <a:lnTo>
                                    <a:pt x="865604" y="433183"/>
                                  </a:lnTo>
                                  <a:lnTo>
                                    <a:pt x="837085" y="429706"/>
                                  </a:lnTo>
                                  <a:lnTo>
                                    <a:pt x="831211" y="451046"/>
                                  </a:lnTo>
                                  <a:lnTo>
                                    <a:pt x="812811" y="468409"/>
                                  </a:lnTo>
                                  <a:lnTo>
                                    <a:pt x="793541" y="486489"/>
                                  </a:lnTo>
                                  <a:lnTo>
                                    <a:pt x="752501" y="481455"/>
                                  </a:lnTo>
                                  <a:lnTo>
                                    <a:pt x="749320" y="497543"/>
                                  </a:lnTo>
                                  <a:lnTo>
                                    <a:pt x="728221" y="503001"/>
                                  </a:lnTo>
                                  <a:lnTo>
                                    <a:pt x="715700" y="506049"/>
                                  </a:lnTo>
                                  <a:lnTo>
                                    <a:pt x="694794" y="511295"/>
                                  </a:lnTo>
                                  <a:lnTo>
                                    <a:pt x="693351" y="518171"/>
                                  </a:lnTo>
                                  <a:lnTo>
                                    <a:pt x="682847" y="521009"/>
                                  </a:lnTo>
                                  <a:lnTo>
                                    <a:pt x="670996" y="517036"/>
                                  </a:lnTo>
                                  <a:lnTo>
                                    <a:pt x="654044" y="511295"/>
                                  </a:lnTo>
                                  <a:lnTo>
                                    <a:pt x="600188" y="494283"/>
                                  </a:lnTo>
                                  <a:lnTo>
                                    <a:pt x="591423" y="491452"/>
                                  </a:lnTo>
                                  <a:lnTo>
                                    <a:pt x="581401" y="495346"/>
                                  </a:lnTo>
                                  <a:lnTo>
                                    <a:pt x="579379" y="497543"/>
                                  </a:lnTo>
                                  <a:lnTo>
                                    <a:pt x="536607" y="483580"/>
                                  </a:lnTo>
                                  <a:lnTo>
                                    <a:pt x="515798" y="478050"/>
                                  </a:lnTo>
                                  <a:lnTo>
                                    <a:pt x="510304" y="476136"/>
                                  </a:lnTo>
                                  <a:lnTo>
                                    <a:pt x="492869" y="470039"/>
                                  </a:lnTo>
                                  <a:lnTo>
                                    <a:pt x="443058" y="461750"/>
                                  </a:lnTo>
                                  <a:lnTo>
                                    <a:pt x="421192" y="461605"/>
                                  </a:lnTo>
                                  <a:lnTo>
                                    <a:pt x="399996" y="469049"/>
                                  </a:lnTo>
                                  <a:lnTo>
                                    <a:pt x="370131" y="464014"/>
                                  </a:lnTo>
                                  <a:lnTo>
                                    <a:pt x="383618" y="411136"/>
                                  </a:lnTo>
                                  <a:lnTo>
                                    <a:pt x="352504" y="373423"/>
                                  </a:lnTo>
                                  <a:lnTo>
                                    <a:pt x="303562" y="332239"/>
                                  </a:lnTo>
                                  <a:lnTo>
                                    <a:pt x="246434" y="278866"/>
                                  </a:lnTo>
                                  <a:lnTo>
                                    <a:pt x="211558" y="246254"/>
                                  </a:lnTo>
                                  <a:lnTo>
                                    <a:pt x="163293" y="201170"/>
                                  </a:lnTo>
                                  <a:lnTo>
                                    <a:pt x="88150" y="130857"/>
                                  </a:lnTo>
                                  <a:lnTo>
                                    <a:pt x="68882" y="110797"/>
                                  </a:lnTo>
                                  <a:lnTo>
                                    <a:pt x="44316" y="81662"/>
                                  </a:lnTo>
                                  <a:lnTo>
                                    <a:pt x="21387" y="42035"/>
                                  </a:lnTo>
                                  <a:lnTo>
                                    <a:pt x="12909" y="27643"/>
                                  </a:lnTo>
                                  <a:lnTo>
                                    <a:pt x="0" y="0"/>
                                  </a:lnTo>
                                  <a:close/>
                                </a:path>
                              </a:pathLst>
                            </a:custGeom>
                            <a:grpFill/>
                            <a:ln w="12700" cap="rnd">
                              <a:solidFill>
                                <a:schemeClr val="tx1"/>
                              </a:solidFill>
                              <a:prstDash val="solid"/>
                              <a:round/>
                            </a:ln>
                          </wps:spPr>
                          <wps:bodyPr rtlCol="0" anchor="ctr"/>
                        </wps:wsp>
                        <wps:wsp>
                          <wps:cNvPr id="77" name="Freeform: Shape 77"/>
                          <wps:cNvSpPr/>
                          <wps:spPr>
                            <a:xfrm>
                              <a:off x="1595559" y="1181375"/>
                              <a:ext cx="907313" cy="588066"/>
                            </a:xfrm>
                            <a:custGeom>
                              <a:avLst/>
                              <a:gdLst>
                                <a:gd name="connsiteX0" fmla="*/ 907315 w 907314"/>
                                <a:gd name="connsiteY0" fmla="*/ 237042 h 588067"/>
                                <a:gd name="connsiteX1" fmla="*/ 873501 w 907314"/>
                                <a:gd name="connsiteY1" fmla="*/ 232931 h 588067"/>
                                <a:gd name="connsiteX2" fmla="*/ 815987 w 907314"/>
                                <a:gd name="connsiteY2" fmla="*/ 225632 h 588067"/>
                                <a:gd name="connsiteX3" fmla="*/ 814442 w 907314"/>
                                <a:gd name="connsiteY3" fmla="*/ 225415 h 588067"/>
                                <a:gd name="connsiteX4" fmla="*/ 810590 w 907314"/>
                                <a:gd name="connsiteY4" fmla="*/ 224853 h 588067"/>
                                <a:gd name="connsiteX5" fmla="*/ 806835 w 907314"/>
                                <a:gd name="connsiteY5" fmla="*/ 224424 h 588067"/>
                                <a:gd name="connsiteX6" fmla="*/ 805290 w 907314"/>
                                <a:gd name="connsiteY6" fmla="*/ 224213 h 588067"/>
                                <a:gd name="connsiteX7" fmla="*/ 804909 w 907314"/>
                                <a:gd name="connsiteY7" fmla="*/ 227684 h 588067"/>
                                <a:gd name="connsiteX8" fmla="*/ 804426 w 907314"/>
                                <a:gd name="connsiteY8" fmla="*/ 231228 h 588067"/>
                                <a:gd name="connsiteX9" fmla="*/ 803750 w 907314"/>
                                <a:gd name="connsiteY9" fmla="*/ 234772 h 588067"/>
                                <a:gd name="connsiteX10" fmla="*/ 803074 w 907314"/>
                                <a:gd name="connsiteY10" fmla="*/ 238315 h 588067"/>
                                <a:gd name="connsiteX11" fmla="*/ 802211 w 907314"/>
                                <a:gd name="connsiteY11" fmla="*/ 241859 h 588067"/>
                                <a:gd name="connsiteX12" fmla="*/ 801245 w 907314"/>
                                <a:gd name="connsiteY12" fmla="*/ 245336 h 588067"/>
                                <a:gd name="connsiteX13" fmla="*/ 800285 w 907314"/>
                                <a:gd name="connsiteY13" fmla="*/ 248880 h 588067"/>
                                <a:gd name="connsiteX14" fmla="*/ 799223 w 907314"/>
                                <a:gd name="connsiteY14" fmla="*/ 252001 h 588067"/>
                                <a:gd name="connsiteX15" fmla="*/ 797876 w 907314"/>
                                <a:gd name="connsiteY15" fmla="*/ 256040 h 588067"/>
                                <a:gd name="connsiteX16" fmla="*/ 797104 w 907314"/>
                                <a:gd name="connsiteY16" fmla="*/ 258805 h 588067"/>
                                <a:gd name="connsiteX17" fmla="*/ 796234 w 907314"/>
                                <a:gd name="connsiteY17" fmla="*/ 262065 h 588067"/>
                                <a:gd name="connsiteX18" fmla="*/ 795564 w 907314"/>
                                <a:gd name="connsiteY18" fmla="*/ 265325 h 588067"/>
                                <a:gd name="connsiteX19" fmla="*/ 794888 w 907314"/>
                                <a:gd name="connsiteY19" fmla="*/ 268657 h 588067"/>
                                <a:gd name="connsiteX20" fmla="*/ 794309 w 907314"/>
                                <a:gd name="connsiteY20" fmla="*/ 271917 h 588067"/>
                                <a:gd name="connsiteX21" fmla="*/ 793922 w 907314"/>
                                <a:gd name="connsiteY21" fmla="*/ 275250 h 588067"/>
                                <a:gd name="connsiteX22" fmla="*/ 793542 w 907314"/>
                                <a:gd name="connsiteY22" fmla="*/ 278582 h 588067"/>
                                <a:gd name="connsiteX23" fmla="*/ 793349 w 907314"/>
                                <a:gd name="connsiteY23" fmla="*/ 281915 h 588067"/>
                                <a:gd name="connsiteX24" fmla="*/ 793155 w 907314"/>
                                <a:gd name="connsiteY24" fmla="*/ 285241 h 588067"/>
                                <a:gd name="connsiteX25" fmla="*/ 793155 w 907314"/>
                                <a:gd name="connsiteY25" fmla="*/ 288573 h 588067"/>
                                <a:gd name="connsiteX26" fmla="*/ 793155 w 907314"/>
                                <a:gd name="connsiteY26" fmla="*/ 289425 h 588067"/>
                                <a:gd name="connsiteX27" fmla="*/ 793155 w 907314"/>
                                <a:gd name="connsiteY27" fmla="*/ 291906 h 588067"/>
                                <a:gd name="connsiteX28" fmla="*/ 793349 w 907314"/>
                                <a:gd name="connsiteY28" fmla="*/ 295238 h 588067"/>
                                <a:gd name="connsiteX29" fmla="*/ 793542 w 907314"/>
                                <a:gd name="connsiteY29" fmla="*/ 297931 h 588067"/>
                                <a:gd name="connsiteX30" fmla="*/ 784003 w 907314"/>
                                <a:gd name="connsiteY30" fmla="*/ 298854 h 588067"/>
                                <a:gd name="connsiteX31" fmla="*/ 764443 w 907314"/>
                                <a:gd name="connsiteY31" fmla="*/ 303460 h 588067"/>
                                <a:gd name="connsiteX32" fmla="*/ 752690 w 907314"/>
                                <a:gd name="connsiteY32" fmla="*/ 305586 h 588067"/>
                                <a:gd name="connsiteX33" fmla="*/ 740845 w 907314"/>
                                <a:gd name="connsiteY33" fmla="*/ 307499 h 588067"/>
                                <a:gd name="connsiteX34" fmla="*/ 739783 w 907314"/>
                                <a:gd name="connsiteY34" fmla="*/ 312534 h 588067"/>
                                <a:gd name="connsiteX35" fmla="*/ 739010 w 907314"/>
                                <a:gd name="connsiteY35" fmla="*/ 315866 h 588067"/>
                                <a:gd name="connsiteX36" fmla="*/ 737953 w 907314"/>
                                <a:gd name="connsiteY36" fmla="*/ 320618 h 588067"/>
                                <a:gd name="connsiteX37" fmla="*/ 730437 w 907314"/>
                                <a:gd name="connsiteY37" fmla="*/ 353579 h 588067"/>
                                <a:gd name="connsiteX38" fmla="*/ 723308 w 907314"/>
                                <a:gd name="connsiteY38" fmla="*/ 385195 h 588067"/>
                                <a:gd name="connsiteX39" fmla="*/ 736118 w 907314"/>
                                <a:gd name="connsiteY39" fmla="*/ 386825 h 588067"/>
                                <a:gd name="connsiteX40" fmla="*/ 765699 w 907314"/>
                                <a:gd name="connsiteY40" fmla="*/ 390441 h 588067"/>
                                <a:gd name="connsiteX41" fmla="*/ 773113 w 907314"/>
                                <a:gd name="connsiteY41" fmla="*/ 392494 h 588067"/>
                                <a:gd name="connsiteX42" fmla="*/ 778896 w 907314"/>
                                <a:gd name="connsiteY42" fmla="*/ 396677 h 588067"/>
                                <a:gd name="connsiteX43" fmla="*/ 781208 w 907314"/>
                                <a:gd name="connsiteY43" fmla="*/ 399654 h 588067"/>
                                <a:gd name="connsiteX44" fmla="*/ 782554 w 907314"/>
                                <a:gd name="connsiteY44" fmla="*/ 402986 h 588067"/>
                                <a:gd name="connsiteX45" fmla="*/ 783037 w 907314"/>
                                <a:gd name="connsiteY45" fmla="*/ 405890 h 588067"/>
                                <a:gd name="connsiteX46" fmla="*/ 782748 w 907314"/>
                                <a:gd name="connsiteY46" fmla="*/ 409150 h 588067"/>
                                <a:gd name="connsiteX47" fmla="*/ 781884 w 907314"/>
                                <a:gd name="connsiteY47" fmla="*/ 412838 h 588067"/>
                                <a:gd name="connsiteX48" fmla="*/ 776777 w 907314"/>
                                <a:gd name="connsiteY48" fmla="*/ 435453 h 588067"/>
                                <a:gd name="connsiteX49" fmla="*/ 771670 w 907314"/>
                                <a:gd name="connsiteY49" fmla="*/ 434173 h 588067"/>
                                <a:gd name="connsiteX50" fmla="*/ 755871 w 907314"/>
                                <a:gd name="connsiteY50" fmla="*/ 431342 h 588067"/>
                                <a:gd name="connsiteX51" fmla="*/ 747969 w 907314"/>
                                <a:gd name="connsiteY51" fmla="*/ 431342 h 588067"/>
                                <a:gd name="connsiteX52" fmla="*/ 740652 w 907314"/>
                                <a:gd name="connsiteY52" fmla="*/ 432332 h 588067"/>
                                <a:gd name="connsiteX53" fmla="*/ 735931 w 907314"/>
                                <a:gd name="connsiteY53" fmla="*/ 433606 h 588067"/>
                                <a:gd name="connsiteX54" fmla="*/ 731693 w 907314"/>
                                <a:gd name="connsiteY54" fmla="*/ 435236 h 588067"/>
                                <a:gd name="connsiteX55" fmla="*/ 724274 w 907314"/>
                                <a:gd name="connsiteY55" fmla="*/ 439491 h 588067"/>
                                <a:gd name="connsiteX56" fmla="*/ 720609 w 907314"/>
                                <a:gd name="connsiteY56" fmla="*/ 457566 h 588067"/>
                                <a:gd name="connsiteX57" fmla="*/ 711843 w 907314"/>
                                <a:gd name="connsiteY57" fmla="*/ 501443 h 588067"/>
                                <a:gd name="connsiteX58" fmla="*/ 689591 w 907314"/>
                                <a:gd name="connsiteY58" fmla="*/ 508108 h 588067"/>
                                <a:gd name="connsiteX59" fmla="*/ 660783 w 907314"/>
                                <a:gd name="connsiteY59" fmla="*/ 516541 h 588067"/>
                                <a:gd name="connsiteX60" fmla="*/ 659340 w 907314"/>
                                <a:gd name="connsiteY60" fmla="*/ 519167 h 588067"/>
                                <a:gd name="connsiteX61" fmla="*/ 659050 w 907314"/>
                                <a:gd name="connsiteY61" fmla="*/ 532207 h 588067"/>
                                <a:gd name="connsiteX62" fmla="*/ 660879 w 907314"/>
                                <a:gd name="connsiteY62" fmla="*/ 542839 h 588067"/>
                                <a:gd name="connsiteX63" fmla="*/ 653750 w 907314"/>
                                <a:gd name="connsiteY63" fmla="*/ 546599 h 588067"/>
                                <a:gd name="connsiteX64" fmla="*/ 639496 w 907314"/>
                                <a:gd name="connsiteY64" fmla="*/ 553687 h 588067"/>
                                <a:gd name="connsiteX65" fmla="*/ 625913 w 907314"/>
                                <a:gd name="connsiteY65" fmla="*/ 560140 h 588067"/>
                                <a:gd name="connsiteX66" fmla="*/ 607796 w 907314"/>
                                <a:gd name="connsiteY66" fmla="*/ 588068 h 588067"/>
                                <a:gd name="connsiteX67" fmla="*/ 601922 w 907314"/>
                                <a:gd name="connsiteY67" fmla="*/ 583244 h 588067"/>
                                <a:gd name="connsiteX68" fmla="*/ 580243 w 907314"/>
                                <a:gd name="connsiteY68" fmla="*/ 565314 h 588067"/>
                                <a:gd name="connsiteX69" fmla="*/ 575046 w 907314"/>
                                <a:gd name="connsiteY69" fmla="*/ 560636 h 588067"/>
                                <a:gd name="connsiteX70" fmla="*/ 563485 w 907314"/>
                                <a:gd name="connsiteY70" fmla="*/ 550143 h 588067"/>
                                <a:gd name="connsiteX71" fmla="*/ 560207 w 907314"/>
                                <a:gd name="connsiteY71" fmla="*/ 546672 h 588067"/>
                                <a:gd name="connsiteX72" fmla="*/ 557412 w 907314"/>
                                <a:gd name="connsiteY72" fmla="*/ 543762 h 588067"/>
                                <a:gd name="connsiteX73" fmla="*/ 554719 w 907314"/>
                                <a:gd name="connsiteY73" fmla="*/ 540931 h 588067"/>
                                <a:gd name="connsiteX74" fmla="*/ 549419 w 907314"/>
                                <a:gd name="connsiteY74" fmla="*/ 535467 h 588067"/>
                                <a:gd name="connsiteX75" fmla="*/ 536602 w 907314"/>
                                <a:gd name="connsiteY75" fmla="*/ 522144 h 588067"/>
                                <a:gd name="connsiteX76" fmla="*/ 528899 w 907314"/>
                                <a:gd name="connsiteY76" fmla="*/ 514060 h 588067"/>
                                <a:gd name="connsiteX77" fmla="*/ 523792 w 907314"/>
                                <a:gd name="connsiteY77" fmla="*/ 508748 h 588067"/>
                                <a:gd name="connsiteX78" fmla="*/ 515986 w 907314"/>
                                <a:gd name="connsiteY78" fmla="*/ 500664 h 588067"/>
                                <a:gd name="connsiteX79" fmla="*/ 508186 w 907314"/>
                                <a:gd name="connsiteY79" fmla="*/ 492442 h 588067"/>
                                <a:gd name="connsiteX80" fmla="*/ 500284 w 907314"/>
                                <a:gd name="connsiteY80" fmla="*/ 483012 h 588067"/>
                                <a:gd name="connsiteX81" fmla="*/ 485547 w 907314"/>
                                <a:gd name="connsiteY81" fmla="*/ 477271 h 588067"/>
                                <a:gd name="connsiteX82" fmla="*/ 467147 w 907314"/>
                                <a:gd name="connsiteY82" fmla="*/ 469048 h 588067"/>
                                <a:gd name="connsiteX83" fmla="*/ 452018 w 907314"/>
                                <a:gd name="connsiteY83" fmla="*/ 457778 h 588067"/>
                                <a:gd name="connsiteX84" fmla="*/ 448843 w 907314"/>
                                <a:gd name="connsiteY84" fmla="*/ 455508 h 588067"/>
                                <a:gd name="connsiteX85" fmla="*/ 443542 w 907314"/>
                                <a:gd name="connsiteY85" fmla="*/ 451614 h 588067"/>
                                <a:gd name="connsiteX86" fmla="*/ 429186 w 907314"/>
                                <a:gd name="connsiteY86" fmla="*/ 439280 h 588067"/>
                                <a:gd name="connsiteX87" fmla="*/ 421387 w 907314"/>
                                <a:gd name="connsiteY87" fmla="*/ 432048 h 588067"/>
                                <a:gd name="connsiteX88" fmla="*/ 419262 w 907314"/>
                                <a:gd name="connsiteY88" fmla="*/ 428860 h 588067"/>
                                <a:gd name="connsiteX89" fmla="*/ 397202 w 907314"/>
                                <a:gd name="connsiteY89" fmla="*/ 408299 h 588067"/>
                                <a:gd name="connsiteX90" fmla="*/ 370036 w 907314"/>
                                <a:gd name="connsiteY90" fmla="*/ 375270 h 588067"/>
                                <a:gd name="connsiteX91" fmla="*/ 368110 w 907314"/>
                                <a:gd name="connsiteY91" fmla="*/ 372928 h 588067"/>
                                <a:gd name="connsiteX92" fmla="*/ 355777 w 907314"/>
                                <a:gd name="connsiteY92" fmla="*/ 353863 h 588067"/>
                                <a:gd name="connsiteX93" fmla="*/ 350766 w 907314"/>
                                <a:gd name="connsiteY93" fmla="*/ 349323 h 588067"/>
                                <a:gd name="connsiteX94" fmla="*/ 344989 w 907314"/>
                                <a:gd name="connsiteY94" fmla="*/ 344011 h 588067"/>
                                <a:gd name="connsiteX95" fmla="*/ 342773 w 907314"/>
                                <a:gd name="connsiteY95" fmla="*/ 339616 h 588067"/>
                                <a:gd name="connsiteX96" fmla="*/ 327838 w 907314"/>
                                <a:gd name="connsiteY96" fmla="*/ 310337 h 588067"/>
                                <a:gd name="connsiteX97" fmla="*/ 309437 w 907314"/>
                                <a:gd name="connsiteY97" fmla="*/ 274610 h 588067"/>
                                <a:gd name="connsiteX98" fmla="*/ 307511 w 907314"/>
                                <a:gd name="connsiteY98" fmla="*/ 269225 h 588067"/>
                                <a:gd name="connsiteX99" fmla="*/ 302887 w 907314"/>
                                <a:gd name="connsiteY99" fmla="*/ 256819 h 588067"/>
                                <a:gd name="connsiteX100" fmla="*/ 297393 w 907314"/>
                                <a:gd name="connsiteY100" fmla="*/ 245904 h 588067"/>
                                <a:gd name="connsiteX101" fmla="*/ 285832 w 907314"/>
                                <a:gd name="connsiteY101" fmla="*/ 227117 h 588067"/>
                                <a:gd name="connsiteX102" fmla="*/ 284486 w 907314"/>
                                <a:gd name="connsiteY102" fmla="*/ 225131 h 588067"/>
                                <a:gd name="connsiteX103" fmla="*/ 283237 w 907314"/>
                                <a:gd name="connsiteY103" fmla="*/ 223151 h 588067"/>
                                <a:gd name="connsiteX104" fmla="*/ 260689 w 907314"/>
                                <a:gd name="connsiteY104" fmla="*/ 199757 h 588067"/>
                                <a:gd name="connsiteX105" fmla="*/ 251923 w 907314"/>
                                <a:gd name="connsiteY105" fmla="*/ 187991 h 588067"/>
                                <a:gd name="connsiteX106" fmla="*/ 247685 w 907314"/>
                                <a:gd name="connsiteY106" fmla="*/ 182178 h 588067"/>
                                <a:gd name="connsiteX107" fmla="*/ 210111 w 907314"/>
                                <a:gd name="connsiteY107" fmla="*/ 154033 h 588067"/>
                                <a:gd name="connsiteX108" fmla="*/ 180439 w 907314"/>
                                <a:gd name="connsiteY108" fmla="*/ 136387 h 588067"/>
                                <a:gd name="connsiteX109" fmla="*/ 161272 w 907314"/>
                                <a:gd name="connsiteY109" fmla="*/ 126535 h 588067"/>
                                <a:gd name="connsiteX110" fmla="*/ 156358 w 907314"/>
                                <a:gd name="connsiteY110" fmla="*/ 129010 h 588067"/>
                                <a:gd name="connsiteX111" fmla="*/ 157704 w 907314"/>
                                <a:gd name="connsiteY111" fmla="*/ 116465 h 588067"/>
                                <a:gd name="connsiteX112" fmla="*/ 84101 w 907314"/>
                                <a:gd name="connsiteY112" fmla="*/ 107887 h 588067"/>
                                <a:gd name="connsiteX113" fmla="*/ 71774 w 907314"/>
                                <a:gd name="connsiteY113" fmla="*/ 106329 h 588067"/>
                                <a:gd name="connsiteX114" fmla="*/ 70421 w 907314"/>
                                <a:gd name="connsiteY114" fmla="*/ 103069 h 588067"/>
                                <a:gd name="connsiteX115" fmla="*/ 13487 w 907314"/>
                                <a:gd name="connsiteY115" fmla="*/ 95269 h 588067"/>
                                <a:gd name="connsiteX116" fmla="*/ 0 w 907314"/>
                                <a:gd name="connsiteY116" fmla="*/ 93428 h 588067"/>
                                <a:gd name="connsiteX117" fmla="*/ 22156 w 907314"/>
                                <a:gd name="connsiteY117" fmla="*/ 67554 h 588067"/>
                                <a:gd name="connsiteX118" fmla="*/ 32563 w 907314"/>
                                <a:gd name="connsiteY118" fmla="*/ 52383 h 588067"/>
                                <a:gd name="connsiteX119" fmla="*/ 38727 w 907314"/>
                                <a:gd name="connsiteY119" fmla="*/ 49690 h 588067"/>
                                <a:gd name="connsiteX120" fmla="*/ 47493 w 907314"/>
                                <a:gd name="connsiteY120" fmla="*/ 34592 h 588067"/>
                                <a:gd name="connsiteX121" fmla="*/ 46817 w 907314"/>
                                <a:gd name="connsiteY121" fmla="*/ 33457 h 588067"/>
                                <a:gd name="connsiteX122" fmla="*/ 52021 w 907314"/>
                                <a:gd name="connsiteY122" fmla="*/ 30408 h 588067"/>
                                <a:gd name="connsiteX123" fmla="*/ 64837 w 907314"/>
                                <a:gd name="connsiteY123" fmla="*/ 23321 h 588067"/>
                                <a:gd name="connsiteX124" fmla="*/ 68592 w 907314"/>
                                <a:gd name="connsiteY124" fmla="*/ 21902 h 588067"/>
                                <a:gd name="connsiteX125" fmla="*/ 81499 w 907314"/>
                                <a:gd name="connsiteY125" fmla="*/ 18220 h 588067"/>
                                <a:gd name="connsiteX126" fmla="*/ 91521 w 907314"/>
                                <a:gd name="connsiteY126" fmla="*/ 12690 h 588067"/>
                                <a:gd name="connsiteX127" fmla="*/ 99707 w 907314"/>
                                <a:gd name="connsiteY127" fmla="*/ 7800 h 588067"/>
                                <a:gd name="connsiteX128" fmla="*/ 100769 w 907314"/>
                                <a:gd name="connsiteY128" fmla="*/ 8790 h 588067"/>
                                <a:gd name="connsiteX129" fmla="*/ 130248 w 907314"/>
                                <a:gd name="connsiteY129" fmla="*/ 1775 h 588067"/>
                                <a:gd name="connsiteX130" fmla="*/ 131884 w 907314"/>
                                <a:gd name="connsiteY130" fmla="*/ 1346 h 588067"/>
                                <a:gd name="connsiteX131" fmla="*/ 132173 w 907314"/>
                                <a:gd name="connsiteY131" fmla="*/ 0 h 588067"/>
                                <a:gd name="connsiteX132" fmla="*/ 186319 w 907314"/>
                                <a:gd name="connsiteY132" fmla="*/ 6876 h 588067"/>
                                <a:gd name="connsiteX133" fmla="*/ 186609 w 907314"/>
                                <a:gd name="connsiteY133" fmla="*/ 20773 h 588067"/>
                                <a:gd name="connsiteX134" fmla="*/ 223120 w 907314"/>
                                <a:gd name="connsiteY134" fmla="*/ 24667 h 588067"/>
                                <a:gd name="connsiteX135" fmla="*/ 223984 w 907314"/>
                                <a:gd name="connsiteY135" fmla="*/ 27788 h 588067"/>
                                <a:gd name="connsiteX136" fmla="*/ 225433 w 907314"/>
                                <a:gd name="connsiteY136" fmla="*/ 30269 h 588067"/>
                                <a:gd name="connsiteX137" fmla="*/ 247298 w 907314"/>
                                <a:gd name="connsiteY137" fmla="*/ 29629 h 588067"/>
                                <a:gd name="connsiteX138" fmla="*/ 265313 w 907314"/>
                                <a:gd name="connsiteY138" fmla="*/ 31827 h 588067"/>
                                <a:gd name="connsiteX139" fmla="*/ 281788 w 907314"/>
                                <a:gd name="connsiteY139" fmla="*/ 32256 h 588067"/>
                                <a:gd name="connsiteX140" fmla="*/ 291423 w 907314"/>
                                <a:gd name="connsiteY140" fmla="*/ 31761 h 588067"/>
                                <a:gd name="connsiteX141" fmla="*/ 301251 w 907314"/>
                                <a:gd name="connsiteY141" fmla="*/ 30764 h 588067"/>
                                <a:gd name="connsiteX142" fmla="*/ 318975 w 907314"/>
                                <a:gd name="connsiteY142" fmla="*/ 27788 h 588067"/>
                                <a:gd name="connsiteX143" fmla="*/ 329957 w 907314"/>
                                <a:gd name="connsiteY143" fmla="*/ 24812 h 588067"/>
                                <a:gd name="connsiteX144" fmla="*/ 360594 w 907314"/>
                                <a:gd name="connsiteY144" fmla="*/ 14531 h 588067"/>
                                <a:gd name="connsiteX145" fmla="*/ 367531 w 907314"/>
                                <a:gd name="connsiteY145" fmla="*/ 14108 h 588067"/>
                                <a:gd name="connsiteX146" fmla="*/ 428607 w 907314"/>
                                <a:gd name="connsiteY146" fmla="*/ 21407 h 588067"/>
                                <a:gd name="connsiteX147" fmla="*/ 456643 w 907314"/>
                                <a:gd name="connsiteY147" fmla="*/ 25096 h 588067"/>
                                <a:gd name="connsiteX148" fmla="*/ 472731 w 907314"/>
                                <a:gd name="connsiteY148" fmla="*/ 27221 h 588067"/>
                                <a:gd name="connsiteX149" fmla="*/ 496142 w 907314"/>
                                <a:gd name="connsiteY149" fmla="*/ 30269 h 588067"/>
                                <a:gd name="connsiteX150" fmla="*/ 514447 w 907314"/>
                                <a:gd name="connsiteY150" fmla="*/ 32678 h 588067"/>
                                <a:gd name="connsiteX151" fmla="*/ 588436 w 907314"/>
                                <a:gd name="connsiteY151" fmla="*/ 42319 h 588067"/>
                                <a:gd name="connsiteX152" fmla="*/ 630151 w 907314"/>
                                <a:gd name="connsiteY152" fmla="*/ 47849 h 588067"/>
                                <a:gd name="connsiteX153" fmla="*/ 642285 w 907314"/>
                                <a:gd name="connsiteY153" fmla="*/ 49479 h 588067"/>
                                <a:gd name="connsiteX154" fmla="*/ 652886 w 907314"/>
                                <a:gd name="connsiteY154" fmla="*/ 51254 h 588067"/>
                                <a:gd name="connsiteX155" fmla="*/ 660589 w 907314"/>
                                <a:gd name="connsiteY155" fmla="*/ 52950 h 588067"/>
                                <a:gd name="connsiteX156" fmla="*/ 674082 w 907314"/>
                                <a:gd name="connsiteY156" fmla="*/ 56711 h 588067"/>
                                <a:gd name="connsiteX157" fmla="*/ 690267 w 907314"/>
                                <a:gd name="connsiteY157" fmla="*/ 61740 h 588067"/>
                                <a:gd name="connsiteX158" fmla="*/ 692193 w 907314"/>
                                <a:gd name="connsiteY158" fmla="*/ 58909 h 588067"/>
                                <a:gd name="connsiteX159" fmla="*/ 698840 w 907314"/>
                                <a:gd name="connsiteY159" fmla="*/ 59688 h 588067"/>
                                <a:gd name="connsiteX160" fmla="*/ 802887 w 907314"/>
                                <a:gd name="connsiteY160" fmla="*/ 72589 h 588067"/>
                                <a:gd name="connsiteX161" fmla="*/ 816567 w 907314"/>
                                <a:gd name="connsiteY161" fmla="*/ 74291 h 588067"/>
                                <a:gd name="connsiteX162" fmla="*/ 825139 w 907314"/>
                                <a:gd name="connsiteY162" fmla="*/ 75281 h 588067"/>
                                <a:gd name="connsiteX163" fmla="*/ 826485 w 907314"/>
                                <a:gd name="connsiteY163" fmla="*/ 87264 h 588067"/>
                                <a:gd name="connsiteX164" fmla="*/ 841807 w 907314"/>
                                <a:gd name="connsiteY164" fmla="*/ 110797 h 588067"/>
                                <a:gd name="connsiteX165" fmla="*/ 851533 w 907314"/>
                                <a:gd name="connsiteY165" fmla="*/ 118307 h 588067"/>
                                <a:gd name="connsiteX166" fmla="*/ 859435 w 907314"/>
                                <a:gd name="connsiteY166" fmla="*/ 133266 h 588067"/>
                                <a:gd name="connsiteX167" fmla="*/ 874848 w 907314"/>
                                <a:gd name="connsiteY167" fmla="*/ 152403 h 588067"/>
                                <a:gd name="connsiteX168" fmla="*/ 892765 w 907314"/>
                                <a:gd name="connsiteY168" fmla="*/ 167079 h 588067"/>
                                <a:gd name="connsiteX169" fmla="*/ 895271 w 907314"/>
                                <a:gd name="connsiteY169" fmla="*/ 172537 h 588067"/>
                                <a:gd name="connsiteX170" fmla="*/ 888334 w 907314"/>
                                <a:gd name="connsiteY170" fmla="*/ 203512 h 588067"/>
                                <a:gd name="connsiteX171" fmla="*/ 896526 w 907314"/>
                                <a:gd name="connsiteY171" fmla="*/ 218756 h 588067"/>
                                <a:gd name="connsiteX172" fmla="*/ 888527 w 907314"/>
                                <a:gd name="connsiteY172" fmla="*/ 217971 h 588067"/>
                                <a:gd name="connsiteX173" fmla="*/ 907315 w 907314"/>
                                <a:gd name="connsiteY173" fmla="*/ 237042 h 588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Lst>
                              <a:rect l="l" t="t" r="r" b="b"/>
                              <a:pathLst>
                                <a:path w="907314" h="588067">
                                  <a:moveTo>
                                    <a:pt x="907315" y="237042"/>
                                  </a:moveTo>
                                  <a:lnTo>
                                    <a:pt x="873501" y="232931"/>
                                  </a:lnTo>
                                  <a:lnTo>
                                    <a:pt x="815987" y="225632"/>
                                  </a:lnTo>
                                  <a:lnTo>
                                    <a:pt x="814442" y="225415"/>
                                  </a:lnTo>
                                  <a:lnTo>
                                    <a:pt x="810590" y="224853"/>
                                  </a:lnTo>
                                  <a:lnTo>
                                    <a:pt x="806835" y="224424"/>
                                  </a:lnTo>
                                  <a:lnTo>
                                    <a:pt x="805290" y="224213"/>
                                  </a:lnTo>
                                  <a:lnTo>
                                    <a:pt x="804909" y="227684"/>
                                  </a:lnTo>
                                  <a:lnTo>
                                    <a:pt x="804426" y="231228"/>
                                  </a:lnTo>
                                  <a:lnTo>
                                    <a:pt x="803750" y="234772"/>
                                  </a:lnTo>
                                  <a:lnTo>
                                    <a:pt x="803074" y="238315"/>
                                  </a:lnTo>
                                  <a:lnTo>
                                    <a:pt x="802211" y="241859"/>
                                  </a:lnTo>
                                  <a:lnTo>
                                    <a:pt x="801245" y="245336"/>
                                  </a:lnTo>
                                  <a:lnTo>
                                    <a:pt x="800285" y="248880"/>
                                  </a:lnTo>
                                  <a:lnTo>
                                    <a:pt x="799223" y="252001"/>
                                  </a:lnTo>
                                  <a:lnTo>
                                    <a:pt x="797876" y="256040"/>
                                  </a:lnTo>
                                  <a:lnTo>
                                    <a:pt x="797104" y="258805"/>
                                  </a:lnTo>
                                  <a:lnTo>
                                    <a:pt x="796234" y="262065"/>
                                  </a:lnTo>
                                  <a:lnTo>
                                    <a:pt x="795564" y="265325"/>
                                  </a:lnTo>
                                  <a:lnTo>
                                    <a:pt x="794888" y="268657"/>
                                  </a:lnTo>
                                  <a:lnTo>
                                    <a:pt x="794309" y="271917"/>
                                  </a:lnTo>
                                  <a:lnTo>
                                    <a:pt x="793922" y="275250"/>
                                  </a:lnTo>
                                  <a:lnTo>
                                    <a:pt x="793542" y="278582"/>
                                  </a:lnTo>
                                  <a:lnTo>
                                    <a:pt x="793349" y="281915"/>
                                  </a:lnTo>
                                  <a:lnTo>
                                    <a:pt x="793155" y="285241"/>
                                  </a:lnTo>
                                  <a:lnTo>
                                    <a:pt x="793155" y="288573"/>
                                  </a:lnTo>
                                  <a:lnTo>
                                    <a:pt x="793155" y="289425"/>
                                  </a:lnTo>
                                  <a:lnTo>
                                    <a:pt x="793155" y="291906"/>
                                  </a:lnTo>
                                  <a:lnTo>
                                    <a:pt x="793349" y="295238"/>
                                  </a:lnTo>
                                  <a:lnTo>
                                    <a:pt x="793542" y="297931"/>
                                  </a:lnTo>
                                  <a:lnTo>
                                    <a:pt x="784003" y="298854"/>
                                  </a:lnTo>
                                  <a:lnTo>
                                    <a:pt x="764443" y="303460"/>
                                  </a:lnTo>
                                  <a:lnTo>
                                    <a:pt x="752690" y="305586"/>
                                  </a:lnTo>
                                  <a:lnTo>
                                    <a:pt x="740845" y="307499"/>
                                  </a:lnTo>
                                  <a:lnTo>
                                    <a:pt x="739783" y="312534"/>
                                  </a:lnTo>
                                  <a:lnTo>
                                    <a:pt x="739010" y="315866"/>
                                  </a:lnTo>
                                  <a:lnTo>
                                    <a:pt x="737953" y="320618"/>
                                  </a:lnTo>
                                  <a:lnTo>
                                    <a:pt x="730437" y="353579"/>
                                  </a:lnTo>
                                  <a:lnTo>
                                    <a:pt x="723308" y="385195"/>
                                  </a:lnTo>
                                  <a:lnTo>
                                    <a:pt x="736118" y="386825"/>
                                  </a:lnTo>
                                  <a:lnTo>
                                    <a:pt x="765699" y="390441"/>
                                  </a:lnTo>
                                  <a:lnTo>
                                    <a:pt x="773113" y="392494"/>
                                  </a:lnTo>
                                  <a:lnTo>
                                    <a:pt x="778896" y="396677"/>
                                  </a:lnTo>
                                  <a:lnTo>
                                    <a:pt x="781208" y="399654"/>
                                  </a:lnTo>
                                  <a:lnTo>
                                    <a:pt x="782554" y="402986"/>
                                  </a:lnTo>
                                  <a:lnTo>
                                    <a:pt x="783037" y="405890"/>
                                  </a:lnTo>
                                  <a:lnTo>
                                    <a:pt x="782748" y="409150"/>
                                  </a:lnTo>
                                  <a:lnTo>
                                    <a:pt x="781884" y="412838"/>
                                  </a:lnTo>
                                  <a:lnTo>
                                    <a:pt x="776777" y="435453"/>
                                  </a:lnTo>
                                  <a:lnTo>
                                    <a:pt x="771670" y="434173"/>
                                  </a:lnTo>
                                  <a:lnTo>
                                    <a:pt x="755871" y="431342"/>
                                  </a:lnTo>
                                  <a:lnTo>
                                    <a:pt x="747969" y="431342"/>
                                  </a:lnTo>
                                  <a:lnTo>
                                    <a:pt x="740652" y="432332"/>
                                  </a:lnTo>
                                  <a:lnTo>
                                    <a:pt x="735931" y="433606"/>
                                  </a:lnTo>
                                  <a:lnTo>
                                    <a:pt x="731693" y="435236"/>
                                  </a:lnTo>
                                  <a:lnTo>
                                    <a:pt x="724274" y="439491"/>
                                  </a:lnTo>
                                  <a:lnTo>
                                    <a:pt x="720609" y="457566"/>
                                  </a:lnTo>
                                  <a:lnTo>
                                    <a:pt x="711843" y="501443"/>
                                  </a:lnTo>
                                  <a:lnTo>
                                    <a:pt x="689591" y="508108"/>
                                  </a:lnTo>
                                  <a:lnTo>
                                    <a:pt x="660783" y="516541"/>
                                  </a:lnTo>
                                  <a:lnTo>
                                    <a:pt x="659340" y="519167"/>
                                  </a:lnTo>
                                  <a:lnTo>
                                    <a:pt x="659050" y="532207"/>
                                  </a:lnTo>
                                  <a:lnTo>
                                    <a:pt x="660879" y="542839"/>
                                  </a:lnTo>
                                  <a:lnTo>
                                    <a:pt x="653750" y="546599"/>
                                  </a:lnTo>
                                  <a:lnTo>
                                    <a:pt x="639496" y="553687"/>
                                  </a:lnTo>
                                  <a:lnTo>
                                    <a:pt x="625913" y="560140"/>
                                  </a:lnTo>
                                  <a:lnTo>
                                    <a:pt x="607796" y="588068"/>
                                  </a:lnTo>
                                  <a:lnTo>
                                    <a:pt x="601922" y="583244"/>
                                  </a:lnTo>
                                  <a:lnTo>
                                    <a:pt x="580243" y="565314"/>
                                  </a:lnTo>
                                  <a:lnTo>
                                    <a:pt x="575046" y="560636"/>
                                  </a:lnTo>
                                  <a:lnTo>
                                    <a:pt x="563485" y="550143"/>
                                  </a:lnTo>
                                  <a:lnTo>
                                    <a:pt x="560207" y="546672"/>
                                  </a:lnTo>
                                  <a:lnTo>
                                    <a:pt x="557412" y="543762"/>
                                  </a:lnTo>
                                  <a:lnTo>
                                    <a:pt x="554719" y="540931"/>
                                  </a:lnTo>
                                  <a:lnTo>
                                    <a:pt x="549419" y="535467"/>
                                  </a:lnTo>
                                  <a:lnTo>
                                    <a:pt x="536602" y="522144"/>
                                  </a:lnTo>
                                  <a:lnTo>
                                    <a:pt x="528899" y="514060"/>
                                  </a:lnTo>
                                  <a:lnTo>
                                    <a:pt x="523792" y="508748"/>
                                  </a:lnTo>
                                  <a:lnTo>
                                    <a:pt x="515986" y="500664"/>
                                  </a:lnTo>
                                  <a:lnTo>
                                    <a:pt x="508186" y="492442"/>
                                  </a:lnTo>
                                  <a:lnTo>
                                    <a:pt x="500284" y="483012"/>
                                  </a:lnTo>
                                  <a:lnTo>
                                    <a:pt x="485547" y="477271"/>
                                  </a:lnTo>
                                  <a:lnTo>
                                    <a:pt x="467147" y="469048"/>
                                  </a:lnTo>
                                  <a:lnTo>
                                    <a:pt x="452018" y="457778"/>
                                  </a:lnTo>
                                  <a:lnTo>
                                    <a:pt x="448843" y="455508"/>
                                  </a:lnTo>
                                  <a:lnTo>
                                    <a:pt x="443542" y="451614"/>
                                  </a:lnTo>
                                  <a:lnTo>
                                    <a:pt x="429186" y="439280"/>
                                  </a:lnTo>
                                  <a:lnTo>
                                    <a:pt x="421387" y="432048"/>
                                  </a:lnTo>
                                  <a:lnTo>
                                    <a:pt x="419262" y="428860"/>
                                  </a:lnTo>
                                  <a:lnTo>
                                    <a:pt x="397202" y="408299"/>
                                  </a:lnTo>
                                  <a:lnTo>
                                    <a:pt x="370036" y="375270"/>
                                  </a:lnTo>
                                  <a:lnTo>
                                    <a:pt x="368110" y="372928"/>
                                  </a:lnTo>
                                  <a:lnTo>
                                    <a:pt x="355777" y="353863"/>
                                  </a:lnTo>
                                  <a:lnTo>
                                    <a:pt x="350766" y="349323"/>
                                  </a:lnTo>
                                  <a:lnTo>
                                    <a:pt x="344989" y="344011"/>
                                  </a:lnTo>
                                  <a:lnTo>
                                    <a:pt x="342773" y="339616"/>
                                  </a:lnTo>
                                  <a:lnTo>
                                    <a:pt x="327838" y="310337"/>
                                  </a:lnTo>
                                  <a:lnTo>
                                    <a:pt x="309437" y="274610"/>
                                  </a:lnTo>
                                  <a:lnTo>
                                    <a:pt x="307511" y="269225"/>
                                  </a:lnTo>
                                  <a:lnTo>
                                    <a:pt x="302887" y="256819"/>
                                  </a:lnTo>
                                  <a:lnTo>
                                    <a:pt x="297393" y="245904"/>
                                  </a:lnTo>
                                  <a:lnTo>
                                    <a:pt x="285832" y="227117"/>
                                  </a:lnTo>
                                  <a:lnTo>
                                    <a:pt x="284486" y="225131"/>
                                  </a:lnTo>
                                  <a:lnTo>
                                    <a:pt x="283237" y="223151"/>
                                  </a:lnTo>
                                  <a:lnTo>
                                    <a:pt x="260689" y="199757"/>
                                  </a:lnTo>
                                  <a:lnTo>
                                    <a:pt x="251923" y="187991"/>
                                  </a:lnTo>
                                  <a:lnTo>
                                    <a:pt x="247685" y="182178"/>
                                  </a:lnTo>
                                  <a:lnTo>
                                    <a:pt x="210111" y="154033"/>
                                  </a:lnTo>
                                  <a:lnTo>
                                    <a:pt x="180439" y="136387"/>
                                  </a:lnTo>
                                  <a:lnTo>
                                    <a:pt x="161272" y="126535"/>
                                  </a:lnTo>
                                  <a:lnTo>
                                    <a:pt x="156358" y="129010"/>
                                  </a:lnTo>
                                  <a:lnTo>
                                    <a:pt x="157704" y="116465"/>
                                  </a:lnTo>
                                  <a:lnTo>
                                    <a:pt x="84101" y="107887"/>
                                  </a:lnTo>
                                  <a:lnTo>
                                    <a:pt x="71774" y="106329"/>
                                  </a:lnTo>
                                  <a:lnTo>
                                    <a:pt x="70421" y="103069"/>
                                  </a:lnTo>
                                  <a:lnTo>
                                    <a:pt x="13487" y="95269"/>
                                  </a:lnTo>
                                  <a:lnTo>
                                    <a:pt x="0" y="93428"/>
                                  </a:lnTo>
                                  <a:lnTo>
                                    <a:pt x="22156" y="67554"/>
                                  </a:lnTo>
                                  <a:lnTo>
                                    <a:pt x="32563" y="52383"/>
                                  </a:lnTo>
                                  <a:lnTo>
                                    <a:pt x="38727" y="49690"/>
                                  </a:lnTo>
                                  <a:lnTo>
                                    <a:pt x="47493" y="34592"/>
                                  </a:lnTo>
                                  <a:lnTo>
                                    <a:pt x="46817" y="33457"/>
                                  </a:lnTo>
                                  <a:lnTo>
                                    <a:pt x="52021" y="30408"/>
                                  </a:lnTo>
                                  <a:lnTo>
                                    <a:pt x="64837" y="23321"/>
                                  </a:lnTo>
                                  <a:lnTo>
                                    <a:pt x="68592" y="21902"/>
                                  </a:lnTo>
                                  <a:lnTo>
                                    <a:pt x="81499" y="18220"/>
                                  </a:lnTo>
                                  <a:lnTo>
                                    <a:pt x="91521" y="12690"/>
                                  </a:lnTo>
                                  <a:lnTo>
                                    <a:pt x="99707" y="7800"/>
                                  </a:lnTo>
                                  <a:lnTo>
                                    <a:pt x="100769" y="8790"/>
                                  </a:lnTo>
                                  <a:lnTo>
                                    <a:pt x="130248" y="1775"/>
                                  </a:lnTo>
                                  <a:lnTo>
                                    <a:pt x="131884" y="1346"/>
                                  </a:lnTo>
                                  <a:lnTo>
                                    <a:pt x="132173" y="0"/>
                                  </a:lnTo>
                                  <a:lnTo>
                                    <a:pt x="186319" y="6876"/>
                                  </a:lnTo>
                                  <a:lnTo>
                                    <a:pt x="186609" y="20773"/>
                                  </a:lnTo>
                                  <a:lnTo>
                                    <a:pt x="223120" y="24667"/>
                                  </a:lnTo>
                                  <a:lnTo>
                                    <a:pt x="223984" y="27788"/>
                                  </a:lnTo>
                                  <a:lnTo>
                                    <a:pt x="225433" y="30269"/>
                                  </a:lnTo>
                                  <a:lnTo>
                                    <a:pt x="247298" y="29629"/>
                                  </a:lnTo>
                                  <a:lnTo>
                                    <a:pt x="265313" y="31827"/>
                                  </a:lnTo>
                                  <a:lnTo>
                                    <a:pt x="281788" y="32256"/>
                                  </a:lnTo>
                                  <a:lnTo>
                                    <a:pt x="291423" y="31761"/>
                                  </a:lnTo>
                                  <a:lnTo>
                                    <a:pt x="301251" y="30764"/>
                                  </a:lnTo>
                                  <a:lnTo>
                                    <a:pt x="318975" y="27788"/>
                                  </a:lnTo>
                                  <a:lnTo>
                                    <a:pt x="329957" y="24812"/>
                                  </a:lnTo>
                                  <a:lnTo>
                                    <a:pt x="360594" y="14531"/>
                                  </a:lnTo>
                                  <a:lnTo>
                                    <a:pt x="367531" y="14108"/>
                                  </a:lnTo>
                                  <a:lnTo>
                                    <a:pt x="428607" y="21407"/>
                                  </a:lnTo>
                                  <a:lnTo>
                                    <a:pt x="456643" y="25096"/>
                                  </a:lnTo>
                                  <a:lnTo>
                                    <a:pt x="472731" y="27221"/>
                                  </a:lnTo>
                                  <a:lnTo>
                                    <a:pt x="496142" y="30269"/>
                                  </a:lnTo>
                                  <a:lnTo>
                                    <a:pt x="514447" y="32678"/>
                                  </a:lnTo>
                                  <a:lnTo>
                                    <a:pt x="588436" y="42319"/>
                                  </a:lnTo>
                                  <a:lnTo>
                                    <a:pt x="630151" y="47849"/>
                                  </a:lnTo>
                                  <a:lnTo>
                                    <a:pt x="642285" y="49479"/>
                                  </a:lnTo>
                                  <a:lnTo>
                                    <a:pt x="652886" y="51254"/>
                                  </a:lnTo>
                                  <a:lnTo>
                                    <a:pt x="660589" y="52950"/>
                                  </a:lnTo>
                                  <a:lnTo>
                                    <a:pt x="674082" y="56711"/>
                                  </a:lnTo>
                                  <a:lnTo>
                                    <a:pt x="690267" y="61740"/>
                                  </a:lnTo>
                                  <a:lnTo>
                                    <a:pt x="692193" y="58909"/>
                                  </a:lnTo>
                                  <a:lnTo>
                                    <a:pt x="698840" y="59688"/>
                                  </a:lnTo>
                                  <a:lnTo>
                                    <a:pt x="802887" y="72589"/>
                                  </a:lnTo>
                                  <a:lnTo>
                                    <a:pt x="816567" y="74291"/>
                                  </a:lnTo>
                                  <a:lnTo>
                                    <a:pt x="825139" y="75281"/>
                                  </a:lnTo>
                                  <a:lnTo>
                                    <a:pt x="826485" y="87264"/>
                                  </a:lnTo>
                                  <a:lnTo>
                                    <a:pt x="841807" y="110797"/>
                                  </a:lnTo>
                                  <a:lnTo>
                                    <a:pt x="851533" y="118307"/>
                                  </a:lnTo>
                                  <a:lnTo>
                                    <a:pt x="859435" y="133266"/>
                                  </a:lnTo>
                                  <a:lnTo>
                                    <a:pt x="874848" y="152403"/>
                                  </a:lnTo>
                                  <a:lnTo>
                                    <a:pt x="892765" y="167079"/>
                                  </a:lnTo>
                                  <a:lnTo>
                                    <a:pt x="895271" y="172537"/>
                                  </a:lnTo>
                                  <a:lnTo>
                                    <a:pt x="888334" y="203512"/>
                                  </a:lnTo>
                                  <a:lnTo>
                                    <a:pt x="896526" y="218756"/>
                                  </a:lnTo>
                                  <a:lnTo>
                                    <a:pt x="888527" y="217971"/>
                                  </a:lnTo>
                                  <a:lnTo>
                                    <a:pt x="907315" y="237042"/>
                                  </a:lnTo>
                                  <a:close/>
                                </a:path>
                              </a:pathLst>
                            </a:custGeom>
                            <a:grpFill/>
                            <a:ln w="12700" cap="rnd">
                              <a:solidFill>
                                <a:schemeClr val="tx1"/>
                              </a:solidFill>
                              <a:prstDash val="solid"/>
                              <a:round/>
                            </a:ln>
                          </wps:spPr>
                          <wps:bodyPr rtlCol="0" anchor="ctr"/>
                        </wps:wsp>
                        <wps:wsp>
                          <wps:cNvPr id="194" name="Freeform: Shape 194"/>
                          <wps:cNvSpPr/>
                          <wps:spPr>
                            <a:xfrm>
                              <a:off x="1530046" y="1287705"/>
                              <a:ext cx="1075618" cy="998351"/>
                            </a:xfrm>
                            <a:custGeom>
                              <a:avLst/>
                              <a:gdLst>
                                <a:gd name="connsiteX0" fmla="*/ 137287 w 1075619"/>
                                <a:gd name="connsiteY0" fmla="*/ 0 h 998352"/>
                                <a:gd name="connsiteX1" fmla="*/ 149614 w 1075619"/>
                                <a:gd name="connsiteY1" fmla="*/ 1558 h 998352"/>
                                <a:gd name="connsiteX2" fmla="*/ 223217 w 1075619"/>
                                <a:gd name="connsiteY2" fmla="*/ 10136 h 998352"/>
                                <a:gd name="connsiteX3" fmla="*/ 221871 w 1075619"/>
                                <a:gd name="connsiteY3" fmla="*/ 22681 h 998352"/>
                                <a:gd name="connsiteX4" fmla="*/ 226785 w 1075619"/>
                                <a:gd name="connsiteY4" fmla="*/ 20206 h 998352"/>
                                <a:gd name="connsiteX5" fmla="*/ 245952 w 1075619"/>
                                <a:gd name="connsiteY5" fmla="*/ 30058 h 998352"/>
                                <a:gd name="connsiteX6" fmla="*/ 275624 w 1075619"/>
                                <a:gd name="connsiteY6" fmla="*/ 47704 h 998352"/>
                                <a:gd name="connsiteX7" fmla="*/ 313198 w 1075619"/>
                                <a:gd name="connsiteY7" fmla="*/ 75849 h 998352"/>
                                <a:gd name="connsiteX8" fmla="*/ 317436 w 1075619"/>
                                <a:gd name="connsiteY8" fmla="*/ 81662 h 998352"/>
                                <a:gd name="connsiteX9" fmla="*/ 326202 w 1075619"/>
                                <a:gd name="connsiteY9" fmla="*/ 93428 h 998352"/>
                                <a:gd name="connsiteX10" fmla="*/ 348750 w 1075619"/>
                                <a:gd name="connsiteY10" fmla="*/ 116822 h 998352"/>
                                <a:gd name="connsiteX11" fmla="*/ 349999 w 1075619"/>
                                <a:gd name="connsiteY11" fmla="*/ 118802 h 998352"/>
                                <a:gd name="connsiteX12" fmla="*/ 351346 w 1075619"/>
                                <a:gd name="connsiteY12" fmla="*/ 120788 h 998352"/>
                                <a:gd name="connsiteX13" fmla="*/ 362906 w 1075619"/>
                                <a:gd name="connsiteY13" fmla="*/ 139575 h 998352"/>
                                <a:gd name="connsiteX14" fmla="*/ 368400 w 1075619"/>
                                <a:gd name="connsiteY14" fmla="*/ 150490 h 998352"/>
                                <a:gd name="connsiteX15" fmla="*/ 373024 w 1075619"/>
                                <a:gd name="connsiteY15" fmla="*/ 162896 h 998352"/>
                                <a:gd name="connsiteX16" fmla="*/ 374950 w 1075619"/>
                                <a:gd name="connsiteY16" fmla="*/ 168281 h 998352"/>
                                <a:gd name="connsiteX17" fmla="*/ 393351 w 1075619"/>
                                <a:gd name="connsiteY17" fmla="*/ 204007 h 998352"/>
                                <a:gd name="connsiteX18" fmla="*/ 408286 w 1075619"/>
                                <a:gd name="connsiteY18" fmla="*/ 233287 h 998352"/>
                                <a:gd name="connsiteX19" fmla="*/ 410502 w 1075619"/>
                                <a:gd name="connsiteY19" fmla="*/ 237682 h 998352"/>
                                <a:gd name="connsiteX20" fmla="*/ 416279 w 1075619"/>
                                <a:gd name="connsiteY20" fmla="*/ 242994 h 998352"/>
                                <a:gd name="connsiteX21" fmla="*/ 421290 w 1075619"/>
                                <a:gd name="connsiteY21" fmla="*/ 247534 h 998352"/>
                                <a:gd name="connsiteX22" fmla="*/ 433624 w 1075619"/>
                                <a:gd name="connsiteY22" fmla="*/ 266599 h 998352"/>
                                <a:gd name="connsiteX23" fmla="*/ 435549 w 1075619"/>
                                <a:gd name="connsiteY23" fmla="*/ 268941 h 998352"/>
                                <a:gd name="connsiteX24" fmla="*/ 462716 w 1075619"/>
                                <a:gd name="connsiteY24" fmla="*/ 301969 h 998352"/>
                                <a:gd name="connsiteX25" fmla="*/ 484775 w 1075619"/>
                                <a:gd name="connsiteY25" fmla="*/ 322531 h 998352"/>
                                <a:gd name="connsiteX26" fmla="*/ 486900 w 1075619"/>
                                <a:gd name="connsiteY26" fmla="*/ 325719 h 998352"/>
                                <a:gd name="connsiteX27" fmla="*/ 494700 w 1075619"/>
                                <a:gd name="connsiteY27" fmla="*/ 332951 h 998352"/>
                                <a:gd name="connsiteX28" fmla="*/ 509056 w 1075619"/>
                                <a:gd name="connsiteY28" fmla="*/ 345285 h 998352"/>
                                <a:gd name="connsiteX29" fmla="*/ 514356 w 1075619"/>
                                <a:gd name="connsiteY29" fmla="*/ 349179 h 998352"/>
                                <a:gd name="connsiteX30" fmla="*/ 517531 w 1075619"/>
                                <a:gd name="connsiteY30" fmla="*/ 351448 h 998352"/>
                                <a:gd name="connsiteX31" fmla="*/ 532660 w 1075619"/>
                                <a:gd name="connsiteY31" fmla="*/ 362719 h 998352"/>
                                <a:gd name="connsiteX32" fmla="*/ 551061 w 1075619"/>
                                <a:gd name="connsiteY32" fmla="*/ 370942 h 998352"/>
                                <a:gd name="connsiteX33" fmla="*/ 565797 w 1075619"/>
                                <a:gd name="connsiteY33" fmla="*/ 376683 h 998352"/>
                                <a:gd name="connsiteX34" fmla="*/ 573699 w 1075619"/>
                                <a:gd name="connsiteY34" fmla="*/ 386113 h 998352"/>
                                <a:gd name="connsiteX35" fmla="*/ 581499 w 1075619"/>
                                <a:gd name="connsiteY35" fmla="*/ 394335 h 998352"/>
                                <a:gd name="connsiteX36" fmla="*/ 589305 w 1075619"/>
                                <a:gd name="connsiteY36" fmla="*/ 402419 h 998352"/>
                                <a:gd name="connsiteX37" fmla="*/ 594412 w 1075619"/>
                                <a:gd name="connsiteY37" fmla="*/ 407731 h 998352"/>
                                <a:gd name="connsiteX38" fmla="*/ 602115 w 1075619"/>
                                <a:gd name="connsiteY38" fmla="*/ 415815 h 998352"/>
                                <a:gd name="connsiteX39" fmla="*/ 614932 w 1075619"/>
                                <a:gd name="connsiteY39" fmla="*/ 429138 h 998352"/>
                                <a:gd name="connsiteX40" fmla="*/ 620232 w 1075619"/>
                                <a:gd name="connsiteY40" fmla="*/ 434602 h 998352"/>
                                <a:gd name="connsiteX41" fmla="*/ 622925 w 1075619"/>
                                <a:gd name="connsiteY41" fmla="*/ 437433 h 998352"/>
                                <a:gd name="connsiteX42" fmla="*/ 625720 w 1075619"/>
                                <a:gd name="connsiteY42" fmla="*/ 440343 h 998352"/>
                                <a:gd name="connsiteX43" fmla="*/ 628998 w 1075619"/>
                                <a:gd name="connsiteY43" fmla="*/ 443814 h 998352"/>
                                <a:gd name="connsiteX44" fmla="*/ 640559 w 1075619"/>
                                <a:gd name="connsiteY44" fmla="*/ 454306 h 998352"/>
                                <a:gd name="connsiteX45" fmla="*/ 645757 w 1075619"/>
                                <a:gd name="connsiteY45" fmla="*/ 458985 h 998352"/>
                                <a:gd name="connsiteX46" fmla="*/ 667435 w 1075619"/>
                                <a:gd name="connsiteY46" fmla="*/ 476915 h 998352"/>
                                <a:gd name="connsiteX47" fmla="*/ 673309 w 1075619"/>
                                <a:gd name="connsiteY47" fmla="*/ 481738 h 998352"/>
                                <a:gd name="connsiteX48" fmla="*/ 659340 w 1075619"/>
                                <a:gd name="connsiteY48" fmla="*/ 495207 h 998352"/>
                                <a:gd name="connsiteX49" fmla="*/ 688824 w 1075619"/>
                                <a:gd name="connsiteY49" fmla="*/ 519518 h 998352"/>
                                <a:gd name="connsiteX50" fmla="*/ 709248 w 1075619"/>
                                <a:gd name="connsiteY50" fmla="*/ 538661 h 998352"/>
                                <a:gd name="connsiteX51" fmla="*/ 711656 w 1075619"/>
                                <a:gd name="connsiteY51" fmla="*/ 540786 h 998352"/>
                                <a:gd name="connsiteX52" fmla="*/ 750190 w 1075619"/>
                                <a:gd name="connsiteY52" fmla="*/ 573748 h 998352"/>
                                <a:gd name="connsiteX53" fmla="*/ 765216 w 1075619"/>
                                <a:gd name="connsiteY53" fmla="*/ 586649 h 998352"/>
                                <a:gd name="connsiteX54" fmla="*/ 785549 w 1075619"/>
                                <a:gd name="connsiteY54" fmla="*/ 607205 h 998352"/>
                                <a:gd name="connsiteX55" fmla="*/ 797007 w 1075619"/>
                                <a:gd name="connsiteY55" fmla="*/ 622943 h 998352"/>
                                <a:gd name="connsiteX56" fmla="*/ 791230 w 1075619"/>
                                <a:gd name="connsiteY56" fmla="*/ 625636 h 998352"/>
                                <a:gd name="connsiteX57" fmla="*/ 792672 w 1075619"/>
                                <a:gd name="connsiteY57" fmla="*/ 632439 h 998352"/>
                                <a:gd name="connsiteX58" fmla="*/ 886608 w 1075619"/>
                                <a:gd name="connsiteY58" fmla="*/ 642932 h 998352"/>
                                <a:gd name="connsiteX59" fmla="*/ 883040 w 1075619"/>
                                <a:gd name="connsiteY59" fmla="*/ 671637 h 998352"/>
                                <a:gd name="connsiteX60" fmla="*/ 899128 w 1075619"/>
                                <a:gd name="connsiteY60" fmla="*/ 691559 h 998352"/>
                                <a:gd name="connsiteX61" fmla="*/ 906838 w 1075619"/>
                                <a:gd name="connsiteY61" fmla="*/ 699287 h 998352"/>
                                <a:gd name="connsiteX62" fmla="*/ 914831 w 1075619"/>
                                <a:gd name="connsiteY62" fmla="*/ 707648 h 998352"/>
                                <a:gd name="connsiteX63" fmla="*/ 926391 w 1075619"/>
                                <a:gd name="connsiteY63" fmla="*/ 720760 h 998352"/>
                                <a:gd name="connsiteX64" fmla="*/ 947491 w 1075619"/>
                                <a:gd name="connsiteY64" fmla="*/ 738980 h 998352"/>
                                <a:gd name="connsiteX65" fmla="*/ 968686 w 1075619"/>
                                <a:gd name="connsiteY65" fmla="*/ 761950 h 998352"/>
                                <a:gd name="connsiteX66" fmla="*/ 974271 w 1075619"/>
                                <a:gd name="connsiteY66" fmla="*/ 767975 h 998352"/>
                                <a:gd name="connsiteX67" fmla="*/ 979378 w 1075619"/>
                                <a:gd name="connsiteY67" fmla="*/ 773499 h 998352"/>
                                <a:gd name="connsiteX68" fmla="*/ 981111 w 1075619"/>
                                <a:gd name="connsiteY68" fmla="*/ 775346 h 998352"/>
                                <a:gd name="connsiteX69" fmla="*/ 981020 w 1075619"/>
                                <a:gd name="connsiteY69" fmla="*/ 780375 h 998352"/>
                                <a:gd name="connsiteX70" fmla="*/ 993637 w 1075619"/>
                                <a:gd name="connsiteY70" fmla="*/ 781583 h 998352"/>
                                <a:gd name="connsiteX71" fmla="*/ 993444 w 1075619"/>
                                <a:gd name="connsiteY71" fmla="*/ 786617 h 998352"/>
                                <a:gd name="connsiteX72" fmla="*/ 1041999 w 1075619"/>
                                <a:gd name="connsiteY72" fmla="*/ 844458 h 998352"/>
                                <a:gd name="connsiteX73" fmla="*/ 1075619 w 1075619"/>
                                <a:gd name="connsiteY73" fmla="*/ 879122 h 998352"/>
                                <a:gd name="connsiteX74" fmla="*/ 1064638 w 1075619"/>
                                <a:gd name="connsiteY74" fmla="*/ 896134 h 998352"/>
                                <a:gd name="connsiteX75" fmla="*/ 896140 w 1075619"/>
                                <a:gd name="connsiteY75" fmla="*/ 875578 h 998352"/>
                                <a:gd name="connsiteX76" fmla="*/ 880728 w 1075619"/>
                                <a:gd name="connsiteY76" fmla="*/ 873665 h 998352"/>
                                <a:gd name="connsiteX77" fmla="*/ 875814 w 1075619"/>
                                <a:gd name="connsiteY77" fmla="*/ 872457 h 998352"/>
                                <a:gd name="connsiteX78" fmla="*/ 874178 w 1075619"/>
                                <a:gd name="connsiteY78" fmla="*/ 877208 h 998352"/>
                                <a:gd name="connsiteX79" fmla="*/ 872928 w 1075619"/>
                                <a:gd name="connsiteY79" fmla="*/ 882527 h 998352"/>
                                <a:gd name="connsiteX80" fmla="*/ 870229 w 1075619"/>
                                <a:gd name="connsiteY80" fmla="*/ 895494 h 998352"/>
                                <a:gd name="connsiteX81" fmla="*/ 867917 w 1075619"/>
                                <a:gd name="connsiteY81" fmla="*/ 909246 h 998352"/>
                                <a:gd name="connsiteX82" fmla="*/ 866275 w 1075619"/>
                                <a:gd name="connsiteY82" fmla="*/ 918749 h 998352"/>
                                <a:gd name="connsiteX83" fmla="*/ 865026 w 1075619"/>
                                <a:gd name="connsiteY83" fmla="*/ 925975 h 998352"/>
                                <a:gd name="connsiteX84" fmla="*/ 863196 w 1075619"/>
                                <a:gd name="connsiteY84" fmla="*/ 935616 h 998352"/>
                                <a:gd name="connsiteX85" fmla="*/ 860401 w 1075619"/>
                                <a:gd name="connsiteY85" fmla="*/ 950147 h 998352"/>
                                <a:gd name="connsiteX86" fmla="*/ 857123 w 1075619"/>
                                <a:gd name="connsiteY86" fmla="*/ 967304 h 998352"/>
                                <a:gd name="connsiteX87" fmla="*/ 858282 w 1075619"/>
                                <a:gd name="connsiteY87" fmla="*/ 968723 h 998352"/>
                                <a:gd name="connsiteX88" fmla="*/ 865026 w 1075619"/>
                                <a:gd name="connsiteY88" fmla="*/ 969502 h 998352"/>
                                <a:gd name="connsiteX89" fmla="*/ 864253 w 1075619"/>
                                <a:gd name="connsiteY89" fmla="*/ 971626 h 998352"/>
                                <a:gd name="connsiteX90" fmla="*/ 854237 w 1075619"/>
                                <a:gd name="connsiteY90" fmla="*/ 980344 h 998352"/>
                                <a:gd name="connsiteX91" fmla="*/ 836217 w 1075619"/>
                                <a:gd name="connsiteY91" fmla="*/ 998352 h 998352"/>
                                <a:gd name="connsiteX92" fmla="*/ 822634 w 1075619"/>
                                <a:gd name="connsiteY92" fmla="*/ 996934 h 998352"/>
                                <a:gd name="connsiteX93" fmla="*/ 792769 w 1075619"/>
                                <a:gd name="connsiteY93" fmla="*/ 994591 h 998352"/>
                                <a:gd name="connsiteX94" fmla="*/ 733426 w 1075619"/>
                                <a:gd name="connsiteY94" fmla="*/ 989846 h 998352"/>
                                <a:gd name="connsiteX95" fmla="*/ 695761 w 1075619"/>
                                <a:gd name="connsiteY95" fmla="*/ 986864 h 998352"/>
                                <a:gd name="connsiteX96" fmla="*/ 654909 w 1075619"/>
                                <a:gd name="connsiteY96" fmla="*/ 983465 h 998352"/>
                                <a:gd name="connsiteX97" fmla="*/ 614449 w 1075619"/>
                                <a:gd name="connsiteY97" fmla="*/ 980060 h 998352"/>
                                <a:gd name="connsiteX98" fmla="*/ 575432 w 1075619"/>
                                <a:gd name="connsiteY98" fmla="*/ 976728 h 998352"/>
                                <a:gd name="connsiteX99" fmla="*/ 563775 w 1075619"/>
                                <a:gd name="connsiteY99" fmla="*/ 975738 h 998352"/>
                                <a:gd name="connsiteX100" fmla="*/ 491234 w 1075619"/>
                                <a:gd name="connsiteY100" fmla="*/ 948233 h 998352"/>
                                <a:gd name="connsiteX101" fmla="*/ 460500 w 1075619"/>
                                <a:gd name="connsiteY101" fmla="*/ 937457 h 998352"/>
                                <a:gd name="connsiteX102" fmla="*/ 450286 w 1075619"/>
                                <a:gd name="connsiteY102" fmla="*/ 985801 h 998352"/>
                                <a:gd name="connsiteX103" fmla="*/ 439594 w 1075619"/>
                                <a:gd name="connsiteY103" fmla="*/ 984105 h 998352"/>
                                <a:gd name="connsiteX104" fmla="*/ 437282 w 1075619"/>
                                <a:gd name="connsiteY104" fmla="*/ 983604 h 998352"/>
                                <a:gd name="connsiteX105" fmla="*/ 428806 w 1075619"/>
                                <a:gd name="connsiteY105" fmla="*/ 981123 h 998352"/>
                                <a:gd name="connsiteX106" fmla="*/ 423699 w 1075619"/>
                                <a:gd name="connsiteY106" fmla="*/ 978575 h 998352"/>
                                <a:gd name="connsiteX107" fmla="*/ 419461 w 1075619"/>
                                <a:gd name="connsiteY107" fmla="*/ 976160 h 998352"/>
                                <a:gd name="connsiteX108" fmla="*/ 413007 w 1075619"/>
                                <a:gd name="connsiteY108" fmla="*/ 971910 h 998352"/>
                                <a:gd name="connsiteX109" fmla="*/ 410888 w 1075619"/>
                                <a:gd name="connsiteY109" fmla="*/ 969713 h 998352"/>
                                <a:gd name="connsiteX110" fmla="*/ 408383 w 1075619"/>
                                <a:gd name="connsiteY110" fmla="*/ 966664 h 998352"/>
                                <a:gd name="connsiteX111" fmla="*/ 407031 w 1075619"/>
                                <a:gd name="connsiteY111" fmla="*/ 965034 h 998352"/>
                                <a:gd name="connsiteX112" fmla="*/ 405684 w 1075619"/>
                                <a:gd name="connsiteY112" fmla="*/ 963543 h 998352"/>
                                <a:gd name="connsiteX113" fmla="*/ 404815 w 1075619"/>
                                <a:gd name="connsiteY113" fmla="*/ 961346 h 998352"/>
                                <a:gd name="connsiteX114" fmla="*/ 386608 w 1075619"/>
                                <a:gd name="connsiteY114" fmla="*/ 923494 h 998352"/>
                                <a:gd name="connsiteX115" fmla="*/ 382853 w 1075619"/>
                                <a:gd name="connsiteY115" fmla="*/ 915628 h 998352"/>
                                <a:gd name="connsiteX116" fmla="*/ 380830 w 1075619"/>
                                <a:gd name="connsiteY116" fmla="*/ 911589 h 998352"/>
                                <a:gd name="connsiteX117" fmla="*/ 377166 w 1075619"/>
                                <a:gd name="connsiteY117" fmla="*/ 904145 h 998352"/>
                                <a:gd name="connsiteX118" fmla="*/ 371865 w 1075619"/>
                                <a:gd name="connsiteY118" fmla="*/ 894076 h 998352"/>
                                <a:gd name="connsiteX119" fmla="*/ 364549 w 1075619"/>
                                <a:gd name="connsiteY119" fmla="*/ 886638 h 998352"/>
                                <a:gd name="connsiteX120" fmla="*/ 346148 w 1075619"/>
                                <a:gd name="connsiteY120" fmla="*/ 873381 h 998352"/>
                                <a:gd name="connsiteX121" fmla="*/ 341813 w 1075619"/>
                                <a:gd name="connsiteY121" fmla="*/ 870187 h 998352"/>
                                <a:gd name="connsiteX122" fmla="*/ 338825 w 1075619"/>
                                <a:gd name="connsiteY122" fmla="*/ 867072 h 998352"/>
                                <a:gd name="connsiteX123" fmla="*/ 333621 w 1075619"/>
                                <a:gd name="connsiteY123" fmla="*/ 859556 h 998352"/>
                                <a:gd name="connsiteX124" fmla="*/ 331406 w 1075619"/>
                                <a:gd name="connsiteY124" fmla="*/ 853960 h 998352"/>
                                <a:gd name="connsiteX125" fmla="*/ 329576 w 1075619"/>
                                <a:gd name="connsiteY125" fmla="*/ 847434 h 998352"/>
                                <a:gd name="connsiteX126" fmla="*/ 328900 w 1075619"/>
                                <a:gd name="connsiteY126" fmla="*/ 840703 h 998352"/>
                                <a:gd name="connsiteX127" fmla="*/ 328707 w 1075619"/>
                                <a:gd name="connsiteY127" fmla="*/ 831768 h 998352"/>
                                <a:gd name="connsiteX128" fmla="*/ 328900 w 1075619"/>
                                <a:gd name="connsiteY128" fmla="*/ 820431 h 998352"/>
                                <a:gd name="connsiteX129" fmla="*/ 329383 w 1075619"/>
                                <a:gd name="connsiteY129" fmla="*/ 797605 h 998352"/>
                                <a:gd name="connsiteX130" fmla="*/ 331116 w 1075619"/>
                                <a:gd name="connsiteY130" fmla="*/ 788815 h 998352"/>
                                <a:gd name="connsiteX131" fmla="*/ 333621 w 1075619"/>
                                <a:gd name="connsiteY131" fmla="*/ 782790 h 998352"/>
                                <a:gd name="connsiteX132" fmla="*/ 337956 w 1075619"/>
                                <a:gd name="connsiteY132" fmla="*/ 776336 h 998352"/>
                                <a:gd name="connsiteX133" fmla="*/ 341137 w 1075619"/>
                                <a:gd name="connsiteY133" fmla="*/ 771658 h 998352"/>
                                <a:gd name="connsiteX134" fmla="*/ 354044 w 1075619"/>
                                <a:gd name="connsiteY134" fmla="*/ 753444 h 998352"/>
                                <a:gd name="connsiteX135" fmla="*/ 360981 w 1075619"/>
                                <a:gd name="connsiteY135" fmla="*/ 743163 h 998352"/>
                                <a:gd name="connsiteX136" fmla="*/ 363679 w 1075619"/>
                                <a:gd name="connsiteY136" fmla="*/ 737211 h 998352"/>
                                <a:gd name="connsiteX137" fmla="*/ 364742 w 1075619"/>
                                <a:gd name="connsiteY137" fmla="*/ 732599 h 998352"/>
                                <a:gd name="connsiteX138" fmla="*/ 365122 w 1075619"/>
                                <a:gd name="connsiteY138" fmla="*/ 730051 h 998352"/>
                                <a:gd name="connsiteX139" fmla="*/ 364645 w 1075619"/>
                                <a:gd name="connsiteY139" fmla="*/ 719486 h 998352"/>
                                <a:gd name="connsiteX140" fmla="*/ 363293 w 1075619"/>
                                <a:gd name="connsiteY140" fmla="*/ 714313 h 998352"/>
                                <a:gd name="connsiteX141" fmla="*/ 360884 w 1075619"/>
                                <a:gd name="connsiteY141" fmla="*/ 707648 h 998352"/>
                                <a:gd name="connsiteX142" fmla="*/ 359055 w 1075619"/>
                                <a:gd name="connsiteY142" fmla="*/ 704817 h 998352"/>
                                <a:gd name="connsiteX143" fmla="*/ 354431 w 1075619"/>
                                <a:gd name="connsiteY143" fmla="*/ 698290 h 998352"/>
                                <a:gd name="connsiteX144" fmla="*/ 352408 w 1075619"/>
                                <a:gd name="connsiteY144" fmla="*/ 696238 h 998352"/>
                                <a:gd name="connsiteX145" fmla="*/ 348937 w 1075619"/>
                                <a:gd name="connsiteY145" fmla="*/ 693896 h 998352"/>
                                <a:gd name="connsiteX146" fmla="*/ 320521 w 1075619"/>
                                <a:gd name="connsiteY146" fmla="*/ 683126 h 998352"/>
                                <a:gd name="connsiteX147" fmla="*/ 305199 w 1075619"/>
                                <a:gd name="connsiteY147" fmla="*/ 675749 h 998352"/>
                                <a:gd name="connsiteX148" fmla="*/ 300581 w 1075619"/>
                                <a:gd name="connsiteY148" fmla="*/ 673551 h 998352"/>
                                <a:gd name="connsiteX149" fmla="*/ 272159 w 1075619"/>
                                <a:gd name="connsiteY149" fmla="*/ 654486 h 998352"/>
                                <a:gd name="connsiteX150" fmla="*/ 247787 w 1075619"/>
                                <a:gd name="connsiteY150" fmla="*/ 636979 h 998352"/>
                                <a:gd name="connsiteX151" fmla="*/ 225916 w 1075619"/>
                                <a:gd name="connsiteY151" fmla="*/ 622303 h 998352"/>
                                <a:gd name="connsiteX152" fmla="*/ 220808 w 1075619"/>
                                <a:gd name="connsiteY152" fmla="*/ 617202 h 998352"/>
                                <a:gd name="connsiteX153" fmla="*/ 217150 w 1075619"/>
                                <a:gd name="connsiteY153" fmla="*/ 612306 h 998352"/>
                                <a:gd name="connsiteX154" fmla="*/ 207418 w 1075619"/>
                                <a:gd name="connsiteY154" fmla="*/ 592106 h 998352"/>
                                <a:gd name="connsiteX155" fmla="*/ 201158 w 1075619"/>
                                <a:gd name="connsiteY155" fmla="*/ 584307 h 998352"/>
                                <a:gd name="connsiteX156" fmla="*/ 190943 w 1075619"/>
                                <a:gd name="connsiteY156" fmla="*/ 575873 h 998352"/>
                                <a:gd name="connsiteX157" fmla="*/ 185359 w 1075619"/>
                                <a:gd name="connsiteY157" fmla="*/ 572468 h 998352"/>
                                <a:gd name="connsiteX158" fmla="*/ 176111 w 1075619"/>
                                <a:gd name="connsiteY158" fmla="*/ 567862 h 998352"/>
                                <a:gd name="connsiteX159" fmla="*/ 166476 w 1075619"/>
                                <a:gd name="connsiteY159" fmla="*/ 564246 h 998352"/>
                                <a:gd name="connsiteX160" fmla="*/ 155204 w 1075619"/>
                                <a:gd name="connsiteY160" fmla="*/ 562549 h 998352"/>
                                <a:gd name="connsiteX161" fmla="*/ 152120 w 1075619"/>
                                <a:gd name="connsiteY161" fmla="*/ 562193 h 998352"/>
                                <a:gd name="connsiteX162" fmla="*/ 146723 w 1075619"/>
                                <a:gd name="connsiteY162" fmla="*/ 561698 h 998352"/>
                                <a:gd name="connsiteX163" fmla="*/ 130827 w 1075619"/>
                                <a:gd name="connsiteY163" fmla="*/ 561909 h 998352"/>
                                <a:gd name="connsiteX164" fmla="*/ 121579 w 1075619"/>
                                <a:gd name="connsiteY164" fmla="*/ 562332 h 998352"/>
                                <a:gd name="connsiteX165" fmla="*/ 118500 w 1075619"/>
                                <a:gd name="connsiteY165" fmla="*/ 562477 h 998352"/>
                                <a:gd name="connsiteX166" fmla="*/ 114358 w 1075619"/>
                                <a:gd name="connsiteY166" fmla="*/ 562899 h 998352"/>
                                <a:gd name="connsiteX167" fmla="*/ 108189 w 1075619"/>
                                <a:gd name="connsiteY167" fmla="*/ 563467 h 998352"/>
                                <a:gd name="connsiteX168" fmla="*/ 93066 w 1075619"/>
                                <a:gd name="connsiteY168" fmla="*/ 566093 h 998352"/>
                                <a:gd name="connsiteX169" fmla="*/ 87379 w 1075619"/>
                                <a:gd name="connsiteY169" fmla="*/ 567228 h 998352"/>
                                <a:gd name="connsiteX170" fmla="*/ 74665 w 1075619"/>
                                <a:gd name="connsiteY170" fmla="*/ 570204 h 998352"/>
                                <a:gd name="connsiteX171" fmla="*/ 72739 w 1075619"/>
                                <a:gd name="connsiteY171" fmla="*/ 570627 h 998352"/>
                                <a:gd name="connsiteX172" fmla="*/ 67825 w 1075619"/>
                                <a:gd name="connsiteY172" fmla="*/ 572402 h 998352"/>
                                <a:gd name="connsiteX173" fmla="*/ 64934 w 1075619"/>
                                <a:gd name="connsiteY173" fmla="*/ 573675 h 998352"/>
                                <a:gd name="connsiteX174" fmla="*/ 58673 w 1075619"/>
                                <a:gd name="connsiteY174" fmla="*/ 575166 h 998352"/>
                                <a:gd name="connsiteX175" fmla="*/ 56844 w 1075619"/>
                                <a:gd name="connsiteY175" fmla="*/ 575734 h 998352"/>
                                <a:gd name="connsiteX176" fmla="*/ 57128 w 1075619"/>
                                <a:gd name="connsiteY176" fmla="*/ 574315 h 998352"/>
                                <a:gd name="connsiteX177" fmla="*/ 64837 w 1075619"/>
                                <a:gd name="connsiteY177" fmla="*/ 537025 h 998352"/>
                                <a:gd name="connsiteX178" fmla="*/ 73893 w 1075619"/>
                                <a:gd name="connsiteY178" fmla="*/ 493082 h 998352"/>
                                <a:gd name="connsiteX179" fmla="*/ 74665 w 1075619"/>
                                <a:gd name="connsiteY179" fmla="*/ 489321 h 998352"/>
                                <a:gd name="connsiteX180" fmla="*/ 74955 w 1075619"/>
                                <a:gd name="connsiteY180" fmla="*/ 487902 h 998352"/>
                                <a:gd name="connsiteX181" fmla="*/ 75722 w 1075619"/>
                                <a:gd name="connsiteY181" fmla="*/ 483936 h 998352"/>
                                <a:gd name="connsiteX182" fmla="*/ 82851 w 1075619"/>
                                <a:gd name="connsiteY182" fmla="*/ 449911 h 998352"/>
                                <a:gd name="connsiteX183" fmla="*/ 83141 w 1075619"/>
                                <a:gd name="connsiteY183" fmla="*/ 448209 h 998352"/>
                                <a:gd name="connsiteX184" fmla="*/ 38631 w 1075619"/>
                                <a:gd name="connsiteY184" fmla="*/ 443174 h 998352"/>
                                <a:gd name="connsiteX185" fmla="*/ 13583 w 1075619"/>
                                <a:gd name="connsiteY185" fmla="*/ 440343 h 998352"/>
                                <a:gd name="connsiteX186" fmla="*/ 11947 w 1075619"/>
                                <a:gd name="connsiteY186" fmla="*/ 432259 h 998352"/>
                                <a:gd name="connsiteX187" fmla="*/ 11078 w 1075619"/>
                                <a:gd name="connsiteY187" fmla="*/ 417583 h 998352"/>
                                <a:gd name="connsiteX188" fmla="*/ 10311 w 1075619"/>
                                <a:gd name="connsiteY188" fmla="*/ 404332 h 998352"/>
                                <a:gd name="connsiteX189" fmla="*/ 9442 w 1075619"/>
                                <a:gd name="connsiteY189" fmla="*/ 390435 h 998352"/>
                                <a:gd name="connsiteX190" fmla="*/ 7902 w 1075619"/>
                                <a:gd name="connsiteY190" fmla="*/ 363999 h 998352"/>
                                <a:gd name="connsiteX191" fmla="*/ 6550 w 1075619"/>
                                <a:gd name="connsiteY191" fmla="*/ 340039 h 998352"/>
                                <a:gd name="connsiteX192" fmla="*/ 6073 w 1075619"/>
                                <a:gd name="connsiteY192" fmla="*/ 330681 h 998352"/>
                                <a:gd name="connsiteX193" fmla="*/ 6073 w 1075619"/>
                                <a:gd name="connsiteY193" fmla="*/ 328061 h 998352"/>
                                <a:gd name="connsiteX194" fmla="*/ 5880 w 1075619"/>
                                <a:gd name="connsiteY194" fmla="*/ 324795 h 998352"/>
                                <a:gd name="connsiteX195" fmla="*/ 5494 w 1075619"/>
                                <a:gd name="connsiteY195" fmla="*/ 321179 h 998352"/>
                                <a:gd name="connsiteX196" fmla="*/ 5011 w 1075619"/>
                                <a:gd name="connsiteY196" fmla="*/ 313524 h 998352"/>
                                <a:gd name="connsiteX197" fmla="*/ 4624 w 1075619"/>
                                <a:gd name="connsiteY197" fmla="*/ 305869 h 998352"/>
                                <a:gd name="connsiteX198" fmla="*/ 4051 w 1075619"/>
                                <a:gd name="connsiteY198" fmla="*/ 296301 h 998352"/>
                                <a:gd name="connsiteX199" fmla="*/ 3664 w 1075619"/>
                                <a:gd name="connsiteY199" fmla="*/ 289286 h 998352"/>
                                <a:gd name="connsiteX200" fmla="*/ 2409 w 1075619"/>
                                <a:gd name="connsiteY200" fmla="*/ 268090 h 998352"/>
                                <a:gd name="connsiteX201" fmla="*/ 0 w 1075619"/>
                                <a:gd name="connsiteY201" fmla="*/ 266744 h 998352"/>
                                <a:gd name="connsiteX202" fmla="*/ 5397 w 1075619"/>
                                <a:gd name="connsiteY202" fmla="*/ 260151 h 998352"/>
                                <a:gd name="connsiteX203" fmla="*/ 23701 w 1075619"/>
                                <a:gd name="connsiteY203" fmla="*/ 268513 h 998352"/>
                                <a:gd name="connsiteX204" fmla="*/ 25144 w 1075619"/>
                                <a:gd name="connsiteY204" fmla="*/ 264685 h 998352"/>
                                <a:gd name="connsiteX205" fmla="*/ 34779 w 1075619"/>
                                <a:gd name="connsiteY205" fmla="*/ 215351 h 998352"/>
                                <a:gd name="connsiteX206" fmla="*/ 76977 w 1075619"/>
                                <a:gd name="connsiteY206" fmla="*/ 220663 h 998352"/>
                                <a:gd name="connsiteX207" fmla="*/ 80829 w 1075619"/>
                                <a:gd name="connsiteY207" fmla="*/ 200180 h 998352"/>
                                <a:gd name="connsiteX208" fmla="*/ 85357 w 1075619"/>
                                <a:gd name="connsiteY208" fmla="*/ 179763 h 998352"/>
                                <a:gd name="connsiteX209" fmla="*/ 87669 w 1075619"/>
                                <a:gd name="connsiteY209" fmla="*/ 169277 h 998352"/>
                                <a:gd name="connsiteX210" fmla="*/ 89981 w 1075619"/>
                                <a:gd name="connsiteY210" fmla="*/ 159352 h 998352"/>
                                <a:gd name="connsiteX211" fmla="*/ 97883 w 1075619"/>
                                <a:gd name="connsiteY211" fmla="*/ 126390 h 998352"/>
                                <a:gd name="connsiteX212" fmla="*/ 98554 w 1075619"/>
                                <a:gd name="connsiteY212" fmla="*/ 124193 h 998352"/>
                                <a:gd name="connsiteX213" fmla="*/ 98940 w 1075619"/>
                                <a:gd name="connsiteY213" fmla="*/ 121995 h 998352"/>
                                <a:gd name="connsiteX214" fmla="*/ 104530 w 1075619"/>
                                <a:gd name="connsiteY214" fmla="*/ 98463 h 998352"/>
                                <a:gd name="connsiteX215" fmla="*/ 108382 w 1075619"/>
                                <a:gd name="connsiteY215" fmla="*/ 82157 h 998352"/>
                                <a:gd name="connsiteX216" fmla="*/ 109541 w 1075619"/>
                                <a:gd name="connsiteY216" fmla="*/ 77617 h 998352"/>
                                <a:gd name="connsiteX217" fmla="*/ 113103 w 1075619"/>
                                <a:gd name="connsiteY217" fmla="*/ 62519 h 998352"/>
                                <a:gd name="connsiteX218" fmla="*/ 108961 w 1075619"/>
                                <a:gd name="connsiteY218" fmla="*/ 62024 h 998352"/>
                                <a:gd name="connsiteX219" fmla="*/ 110404 w 1075619"/>
                                <a:gd name="connsiteY219" fmla="*/ 60321 h 998352"/>
                                <a:gd name="connsiteX220" fmla="*/ 114069 w 1075619"/>
                                <a:gd name="connsiteY220" fmla="*/ 57557 h 998352"/>
                                <a:gd name="connsiteX221" fmla="*/ 116381 w 1075619"/>
                                <a:gd name="connsiteY221" fmla="*/ 53379 h 998352"/>
                                <a:gd name="connsiteX222" fmla="*/ 120329 w 1075619"/>
                                <a:gd name="connsiteY222" fmla="*/ 48912 h 998352"/>
                                <a:gd name="connsiteX223" fmla="*/ 122544 w 1075619"/>
                                <a:gd name="connsiteY223" fmla="*/ 45440 h 998352"/>
                                <a:gd name="connsiteX224" fmla="*/ 126106 w 1075619"/>
                                <a:gd name="connsiteY224" fmla="*/ 38564 h 998352"/>
                                <a:gd name="connsiteX225" fmla="*/ 126300 w 1075619"/>
                                <a:gd name="connsiteY225" fmla="*/ 36717 h 998352"/>
                                <a:gd name="connsiteX226" fmla="*/ 129578 w 1075619"/>
                                <a:gd name="connsiteY226" fmla="*/ 26231 h 998352"/>
                                <a:gd name="connsiteX227" fmla="*/ 131020 w 1075619"/>
                                <a:gd name="connsiteY227" fmla="*/ 22403 h 998352"/>
                                <a:gd name="connsiteX228" fmla="*/ 132469 w 1075619"/>
                                <a:gd name="connsiteY228" fmla="*/ 18431 h 998352"/>
                                <a:gd name="connsiteX229" fmla="*/ 133622 w 1075619"/>
                                <a:gd name="connsiteY229" fmla="*/ 14320 h 998352"/>
                                <a:gd name="connsiteX230" fmla="*/ 137287 w 1075619"/>
                                <a:gd name="connsiteY230" fmla="*/ 0 h 998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Lst>
                              <a:rect l="l" t="t" r="r" b="b"/>
                              <a:pathLst>
                                <a:path w="1075619" h="998352">
                                  <a:moveTo>
                                    <a:pt x="137287" y="0"/>
                                  </a:moveTo>
                                  <a:lnTo>
                                    <a:pt x="149614" y="1558"/>
                                  </a:lnTo>
                                  <a:lnTo>
                                    <a:pt x="223217" y="10136"/>
                                  </a:lnTo>
                                  <a:lnTo>
                                    <a:pt x="221871" y="22681"/>
                                  </a:lnTo>
                                  <a:lnTo>
                                    <a:pt x="226785" y="20206"/>
                                  </a:lnTo>
                                  <a:lnTo>
                                    <a:pt x="245952" y="30058"/>
                                  </a:lnTo>
                                  <a:lnTo>
                                    <a:pt x="275624" y="47704"/>
                                  </a:lnTo>
                                  <a:lnTo>
                                    <a:pt x="313198" y="75849"/>
                                  </a:lnTo>
                                  <a:lnTo>
                                    <a:pt x="317436" y="81662"/>
                                  </a:lnTo>
                                  <a:lnTo>
                                    <a:pt x="326202" y="93428"/>
                                  </a:lnTo>
                                  <a:lnTo>
                                    <a:pt x="348750" y="116822"/>
                                  </a:lnTo>
                                  <a:lnTo>
                                    <a:pt x="349999" y="118802"/>
                                  </a:lnTo>
                                  <a:lnTo>
                                    <a:pt x="351346" y="120788"/>
                                  </a:lnTo>
                                  <a:lnTo>
                                    <a:pt x="362906" y="139575"/>
                                  </a:lnTo>
                                  <a:lnTo>
                                    <a:pt x="368400" y="150490"/>
                                  </a:lnTo>
                                  <a:lnTo>
                                    <a:pt x="373024" y="162896"/>
                                  </a:lnTo>
                                  <a:lnTo>
                                    <a:pt x="374950" y="168281"/>
                                  </a:lnTo>
                                  <a:lnTo>
                                    <a:pt x="393351" y="204007"/>
                                  </a:lnTo>
                                  <a:lnTo>
                                    <a:pt x="408286" y="233287"/>
                                  </a:lnTo>
                                  <a:lnTo>
                                    <a:pt x="410502" y="237682"/>
                                  </a:lnTo>
                                  <a:lnTo>
                                    <a:pt x="416279" y="242994"/>
                                  </a:lnTo>
                                  <a:lnTo>
                                    <a:pt x="421290" y="247534"/>
                                  </a:lnTo>
                                  <a:lnTo>
                                    <a:pt x="433624" y="266599"/>
                                  </a:lnTo>
                                  <a:lnTo>
                                    <a:pt x="435549" y="268941"/>
                                  </a:lnTo>
                                  <a:lnTo>
                                    <a:pt x="462716" y="301969"/>
                                  </a:lnTo>
                                  <a:lnTo>
                                    <a:pt x="484775" y="322531"/>
                                  </a:lnTo>
                                  <a:lnTo>
                                    <a:pt x="486900" y="325719"/>
                                  </a:lnTo>
                                  <a:lnTo>
                                    <a:pt x="494700" y="332951"/>
                                  </a:lnTo>
                                  <a:lnTo>
                                    <a:pt x="509056" y="345285"/>
                                  </a:lnTo>
                                  <a:lnTo>
                                    <a:pt x="514356" y="349179"/>
                                  </a:lnTo>
                                  <a:lnTo>
                                    <a:pt x="517531" y="351448"/>
                                  </a:lnTo>
                                  <a:lnTo>
                                    <a:pt x="532660" y="362719"/>
                                  </a:lnTo>
                                  <a:lnTo>
                                    <a:pt x="551061" y="370942"/>
                                  </a:lnTo>
                                  <a:lnTo>
                                    <a:pt x="565797" y="376683"/>
                                  </a:lnTo>
                                  <a:lnTo>
                                    <a:pt x="573699" y="386113"/>
                                  </a:lnTo>
                                  <a:lnTo>
                                    <a:pt x="581499" y="394335"/>
                                  </a:lnTo>
                                  <a:lnTo>
                                    <a:pt x="589305" y="402419"/>
                                  </a:lnTo>
                                  <a:lnTo>
                                    <a:pt x="594412" y="407731"/>
                                  </a:lnTo>
                                  <a:lnTo>
                                    <a:pt x="602115" y="415815"/>
                                  </a:lnTo>
                                  <a:lnTo>
                                    <a:pt x="614932" y="429138"/>
                                  </a:lnTo>
                                  <a:lnTo>
                                    <a:pt x="620232" y="434602"/>
                                  </a:lnTo>
                                  <a:lnTo>
                                    <a:pt x="622925" y="437433"/>
                                  </a:lnTo>
                                  <a:lnTo>
                                    <a:pt x="625720" y="440343"/>
                                  </a:lnTo>
                                  <a:lnTo>
                                    <a:pt x="628998" y="443814"/>
                                  </a:lnTo>
                                  <a:lnTo>
                                    <a:pt x="640559" y="454306"/>
                                  </a:lnTo>
                                  <a:lnTo>
                                    <a:pt x="645757" y="458985"/>
                                  </a:lnTo>
                                  <a:lnTo>
                                    <a:pt x="667435" y="476915"/>
                                  </a:lnTo>
                                  <a:lnTo>
                                    <a:pt x="673309" y="481738"/>
                                  </a:lnTo>
                                  <a:lnTo>
                                    <a:pt x="659340" y="495207"/>
                                  </a:lnTo>
                                  <a:lnTo>
                                    <a:pt x="688824" y="519518"/>
                                  </a:lnTo>
                                  <a:lnTo>
                                    <a:pt x="709248" y="538661"/>
                                  </a:lnTo>
                                  <a:lnTo>
                                    <a:pt x="711656" y="540786"/>
                                  </a:lnTo>
                                  <a:lnTo>
                                    <a:pt x="750190" y="573748"/>
                                  </a:lnTo>
                                  <a:lnTo>
                                    <a:pt x="765216" y="586649"/>
                                  </a:lnTo>
                                  <a:lnTo>
                                    <a:pt x="785549" y="607205"/>
                                  </a:lnTo>
                                  <a:lnTo>
                                    <a:pt x="797007" y="622943"/>
                                  </a:lnTo>
                                  <a:lnTo>
                                    <a:pt x="791230" y="625636"/>
                                  </a:lnTo>
                                  <a:lnTo>
                                    <a:pt x="792672" y="632439"/>
                                  </a:lnTo>
                                  <a:lnTo>
                                    <a:pt x="886608" y="642932"/>
                                  </a:lnTo>
                                  <a:lnTo>
                                    <a:pt x="883040" y="671637"/>
                                  </a:lnTo>
                                  <a:lnTo>
                                    <a:pt x="899128" y="691559"/>
                                  </a:lnTo>
                                  <a:lnTo>
                                    <a:pt x="906838" y="699287"/>
                                  </a:lnTo>
                                  <a:lnTo>
                                    <a:pt x="914831" y="707648"/>
                                  </a:lnTo>
                                  <a:lnTo>
                                    <a:pt x="926391" y="720760"/>
                                  </a:lnTo>
                                  <a:lnTo>
                                    <a:pt x="947491" y="738980"/>
                                  </a:lnTo>
                                  <a:lnTo>
                                    <a:pt x="968686" y="761950"/>
                                  </a:lnTo>
                                  <a:lnTo>
                                    <a:pt x="974271" y="767975"/>
                                  </a:lnTo>
                                  <a:lnTo>
                                    <a:pt x="979378" y="773499"/>
                                  </a:lnTo>
                                  <a:lnTo>
                                    <a:pt x="981111" y="775346"/>
                                  </a:lnTo>
                                  <a:lnTo>
                                    <a:pt x="981020" y="780375"/>
                                  </a:lnTo>
                                  <a:lnTo>
                                    <a:pt x="993637" y="781583"/>
                                  </a:lnTo>
                                  <a:lnTo>
                                    <a:pt x="993444" y="786617"/>
                                  </a:lnTo>
                                  <a:lnTo>
                                    <a:pt x="1041999" y="844458"/>
                                  </a:lnTo>
                                  <a:lnTo>
                                    <a:pt x="1075619" y="879122"/>
                                  </a:lnTo>
                                  <a:lnTo>
                                    <a:pt x="1064638" y="896134"/>
                                  </a:lnTo>
                                  <a:lnTo>
                                    <a:pt x="896140" y="875578"/>
                                  </a:lnTo>
                                  <a:lnTo>
                                    <a:pt x="880728" y="873665"/>
                                  </a:lnTo>
                                  <a:lnTo>
                                    <a:pt x="875814" y="872457"/>
                                  </a:lnTo>
                                  <a:lnTo>
                                    <a:pt x="874178" y="877208"/>
                                  </a:lnTo>
                                  <a:lnTo>
                                    <a:pt x="872928" y="882527"/>
                                  </a:lnTo>
                                  <a:lnTo>
                                    <a:pt x="870229" y="895494"/>
                                  </a:lnTo>
                                  <a:lnTo>
                                    <a:pt x="867917" y="909246"/>
                                  </a:lnTo>
                                  <a:lnTo>
                                    <a:pt x="866275" y="918749"/>
                                  </a:lnTo>
                                  <a:lnTo>
                                    <a:pt x="865026" y="925975"/>
                                  </a:lnTo>
                                  <a:lnTo>
                                    <a:pt x="863196" y="935616"/>
                                  </a:lnTo>
                                  <a:lnTo>
                                    <a:pt x="860401" y="950147"/>
                                  </a:lnTo>
                                  <a:lnTo>
                                    <a:pt x="857123" y="967304"/>
                                  </a:lnTo>
                                  <a:lnTo>
                                    <a:pt x="858282" y="968723"/>
                                  </a:lnTo>
                                  <a:lnTo>
                                    <a:pt x="865026" y="969502"/>
                                  </a:lnTo>
                                  <a:lnTo>
                                    <a:pt x="864253" y="971626"/>
                                  </a:lnTo>
                                  <a:lnTo>
                                    <a:pt x="854237" y="980344"/>
                                  </a:lnTo>
                                  <a:lnTo>
                                    <a:pt x="836217" y="998352"/>
                                  </a:lnTo>
                                  <a:lnTo>
                                    <a:pt x="822634" y="996934"/>
                                  </a:lnTo>
                                  <a:lnTo>
                                    <a:pt x="792769" y="994591"/>
                                  </a:lnTo>
                                  <a:lnTo>
                                    <a:pt x="733426" y="989846"/>
                                  </a:lnTo>
                                  <a:lnTo>
                                    <a:pt x="695761" y="986864"/>
                                  </a:lnTo>
                                  <a:lnTo>
                                    <a:pt x="654909" y="983465"/>
                                  </a:lnTo>
                                  <a:lnTo>
                                    <a:pt x="614449" y="980060"/>
                                  </a:lnTo>
                                  <a:lnTo>
                                    <a:pt x="575432" y="976728"/>
                                  </a:lnTo>
                                  <a:lnTo>
                                    <a:pt x="563775" y="975738"/>
                                  </a:lnTo>
                                  <a:lnTo>
                                    <a:pt x="491234" y="948233"/>
                                  </a:lnTo>
                                  <a:lnTo>
                                    <a:pt x="460500" y="937457"/>
                                  </a:lnTo>
                                  <a:lnTo>
                                    <a:pt x="450286" y="985801"/>
                                  </a:lnTo>
                                  <a:lnTo>
                                    <a:pt x="439594" y="984105"/>
                                  </a:lnTo>
                                  <a:lnTo>
                                    <a:pt x="437282" y="983604"/>
                                  </a:lnTo>
                                  <a:lnTo>
                                    <a:pt x="428806" y="981123"/>
                                  </a:lnTo>
                                  <a:lnTo>
                                    <a:pt x="423699" y="978575"/>
                                  </a:lnTo>
                                  <a:lnTo>
                                    <a:pt x="419461" y="976160"/>
                                  </a:lnTo>
                                  <a:lnTo>
                                    <a:pt x="413007" y="971910"/>
                                  </a:lnTo>
                                  <a:lnTo>
                                    <a:pt x="410888" y="969713"/>
                                  </a:lnTo>
                                  <a:lnTo>
                                    <a:pt x="408383" y="966664"/>
                                  </a:lnTo>
                                  <a:lnTo>
                                    <a:pt x="407031" y="965034"/>
                                  </a:lnTo>
                                  <a:lnTo>
                                    <a:pt x="405684" y="963543"/>
                                  </a:lnTo>
                                  <a:lnTo>
                                    <a:pt x="404815" y="961346"/>
                                  </a:lnTo>
                                  <a:lnTo>
                                    <a:pt x="386608" y="923494"/>
                                  </a:lnTo>
                                  <a:lnTo>
                                    <a:pt x="382853" y="915628"/>
                                  </a:lnTo>
                                  <a:lnTo>
                                    <a:pt x="380830" y="911589"/>
                                  </a:lnTo>
                                  <a:lnTo>
                                    <a:pt x="377166" y="904145"/>
                                  </a:lnTo>
                                  <a:lnTo>
                                    <a:pt x="371865" y="894076"/>
                                  </a:lnTo>
                                  <a:lnTo>
                                    <a:pt x="364549" y="886638"/>
                                  </a:lnTo>
                                  <a:lnTo>
                                    <a:pt x="346148" y="873381"/>
                                  </a:lnTo>
                                  <a:lnTo>
                                    <a:pt x="341813" y="870187"/>
                                  </a:lnTo>
                                  <a:lnTo>
                                    <a:pt x="338825" y="867072"/>
                                  </a:lnTo>
                                  <a:lnTo>
                                    <a:pt x="333621" y="859556"/>
                                  </a:lnTo>
                                  <a:lnTo>
                                    <a:pt x="331406" y="853960"/>
                                  </a:lnTo>
                                  <a:lnTo>
                                    <a:pt x="329576" y="847434"/>
                                  </a:lnTo>
                                  <a:lnTo>
                                    <a:pt x="328900" y="840703"/>
                                  </a:lnTo>
                                  <a:lnTo>
                                    <a:pt x="328707" y="831768"/>
                                  </a:lnTo>
                                  <a:lnTo>
                                    <a:pt x="328900" y="820431"/>
                                  </a:lnTo>
                                  <a:lnTo>
                                    <a:pt x="329383" y="797605"/>
                                  </a:lnTo>
                                  <a:lnTo>
                                    <a:pt x="331116" y="788815"/>
                                  </a:lnTo>
                                  <a:lnTo>
                                    <a:pt x="333621" y="782790"/>
                                  </a:lnTo>
                                  <a:lnTo>
                                    <a:pt x="337956" y="776336"/>
                                  </a:lnTo>
                                  <a:lnTo>
                                    <a:pt x="341137" y="771658"/>
                                  </a:lnTo>
                                  <a:lnTo>
                                    <a:pt x="354044" y="753444"/>
                                  </a:lnTo>
                                  <a:lnTo>
                                    <a:pt x="360981" y="743163"/>
                                  </a:lnTo>
                                  <a:lnTo>
                                    <a:pt x="363679" y="737211"/>
                                  </a:lnTo>
                                  <a:lnTo>
                                    <a:pt x="364742" y="732599"/>
                                  </a:lnTo>
                                  <a:lnTo>
                                    <a:pt x="365122" y="730051"/>
                                  </a:lnTo>
                                  <a:lnTo>
                                    <a:pt x="364645" y="719486"/>
                                  </a:lnTo>
                                  <a:lnTo>
                                    <a:pt x="363293" y="714313"/>
                                  </a:lnTo>
                                  <a:lnTo>
                                    <a:pt x="360884" y="707648"/>
                                  </a:lnTo>
                                  <a:lnTo>
                                    <a:pt x="359055" y="704817"/>
                                  </a:lnTo>
                                  <a:lnTo>
                                    <a:pt x="354431" y="698290"/>
                                  </a:lnTo>
                                  <a:lnTo>
                                    <a:pt x="352408" y="696238"/>
                                  </a:lnTo>
                                  <a:lnTo>
                                    <a:pt x="348937" y="693896"/>
                                  </a:lnTo>
                                  <a:lnTo>
                                    <a:pt x="320521" y="683126"/>
                                  </a:lnTo>
                                  <a:lnTo>
                                    <a:pt x="305199" y="675749"/>
                                  </a:lnTo>
                                  <a:lnTo>
                                    <a:pt x="300581" y="673551"/>
                                  </a:lnTo>
                                  <a:lnTo>
                                    <a:pt x="272159" y="654486"/>
                                  </a:lnTo>
                                  <a:lnTo>
                                    <a:pt x="247787" y="636979"/>
                                  </a:lnTo>
                                  <a:lnTo>
                                    <a:pt x="225916" y="622303"/>
                                  </a:lnTo>
                                  <a:lnTo>
                                    <a:pt x="220808" y="617202"/>
                                  </a:lnTo>
                                  <a:lnTo>
                                    <a:pt x="217150" y="612306"/>
                                  </a:lnTo>
                                  <a:lnTo>
                                    <a:pt x="207418" y="592106"/>
                                  </a:lnTo>
                                  <a:lnTo>
                                    <a:pt x="201158" y="584307"/>
                                  </a:lnTo>
                                  <a:lnTo>
                                    <a:pt x="190943" y="575873"/>
                                  </a:lnTo>
                                  <a:lnTo>
                                    <a:pt x="185359" y="572468"/>
                                  </a:lnTo>
                                  <a:lnTo>
                                    <a:pt x="176111" y="567862"/>
                                  </a:lnTo>
                                  <a:lnTo>
                                    <a:pt x="166476" y="564246"/>
                                  </a:lnTo>
                                  <a:lnTo>
                                    <a:pt x="155204" y="562549"/>
                                  </a:lnTo>
                                  <a:lnTo>
                                    <a:pt x="152120" y="562193"/>
                                  </a:lnTo>
                                  <a:lnTo>
                                    <a:pt x="146723" y="561698"/>
                                  </a:lnTo>
                                  <a:lnTo>
                                    <a:pt x="130827" y="561909"/>
                                  </a:lnTo>
                                  <a:lnTo>
                                    <a:pt x="121579" y="562332"/>
                                  </a:lnTo>
                                  <a:lnTo>
                                    <a:pt x="118500" y="562477"/>
                                  </a:lnTo>
                                  <a:lnTo>
                                    <a:pt x="114358" y="562899"/>
                                  </a:lnTo>
                                  <a:lnTo>
                                    <a:pt x="108189" y="563467"/>
                                  </a:lnTo>
                                  <a:lnTo>
                                    <a:pt x="93066" y="566093"/>
                                  </a:lnTo>
                                  <a:lnTo>
                                    <a:pt x="87379" y="567228"/>
                                  </a:lnTo>
                                  <a:lnTo>
                                    <a:pt x="74665" y="570204"/>
                                  </a:lnTo>
                                  <a:lnTo>
                                    <a:pt x="72739" y="570627"/>
                                  </a:lnTo>
                                  <a:lnTo>
                                    <a:pt x="67825" y="572402"/>
                                  </a:lnTo>
                                  <a:lnTo>
                                    <a:pt x="64934" y="573675"/>
                                  </a:lnTo>
                                  <a:lnTo>
                                    <a:pt x="58673" y="575166"/>
                                  </a:lnTo>
                                  <a:lnTo>
                                    <a:pt x="56844" y="575734"/>
                                  </a:lnTo>
                                  <a:lnTo>
                                    <a:pt x="57128" y="574315"/>
                                  </a:lnTo>
                                  <a:lnTo>
                                    <a:pt x="64837" y="537025"/>
                                  </a:lnTo>
                                  <a:lnTo>
                                    <a:pt x="73893" y="493082"/>
                                  </a:lnTo>
                                  <a:lnTo>
                                    <a:pt x="74665" y="489321"/>
                                  </a:lnTo>
                                  <a:lnTo>
                                    <a:pt x="74955" y="487902"/>
                                  </a:lnTo>
                                  <a:lnTo>
                                    <a:pt x="75722" y="483936"/>
                                  </a:lnTo>
                                  <a:lnTo>
                                    <a:pt x="82851" y="449911"/>
                                  </a:lnTo>
                                  <a:lnTo>
                                    <a:pt x="83141" y="448209"/>
                                  </a:lnTo>
                                  <a:lnTo>
                                    <a:pt x="38631" y="443174"/>
                                  </a:lnTo>
                                  <a:lnTo>
                                    <a:pt x="13583" y="440343"/>
                                  </a:lnTo>
                                  <a:lnTo>
                                    <a:pt x="11947" y="432259"/>
                                  </a:lnTo>
                                  <a:lnTo>
                                    <a:pt x="11078" y="417583"/>
                                  </a:lnTo>
                                  <a:lnTo>
                                    <a:pt x="10311" y="404332"/>
                                  </a:lnTo>
                                  <a:lnTo>
                                    <a:pt x="9442" y="390435"/>
                                  </a:lnTo>
                                  <a:lnTo>
                                    <a:pt x="7902" y="363999"/>
                                  </a:lnTo>
                                  <a:lnTo>
                                    <a:pt x="6550" y="340039"/>
                                  </a:lnTo>
                                  <a:lnTo>
                                    <a:pt x="6073" y="330681"/>
                                  </a:lnTo>
                                  <a:lnTo>
                                    <a:pt x="6073" y="328061"/>
                                  </a:lnTo>
                                  <a:lnTo>
                                    <a:pt x="5880" y="324795"/>
                                  </a:lnTo>
                                  <a:lnTo>
                                    <a:pt x="5494" y="321179"/>
                                  </a:lnTo>
                                  <a:lnTo>
                                    <a:pt x="5011" y="313524"/>
                                  </a:lnTo>
                                  <a:lnTo>
                                    <a:pt x="4624" y="305869"/>
                                  </a:lnTo>
                                  <a:lnTo>
                                    <a:pt x="4051" y="296301"/>
                                  </a:lnTo>
                                  <a:lnTo>
                                    <a:pt x="3664" y="289286"/>
                                  </a:lnTo>
                                  <a:lnTo>
                                    <a:pt x="2409" y="268090"/>
                                  </a:lnTo>
                                  <a:lnTo>
                                    <a:pt x="0" y="266744"/>
                                  </a:lnTo>
                                  <a:lnTo>
                                    <a:pt x="5397" y="260151"/>
                                  </a:lnTo>
                                  <a:lnTo>
                                    <a:pt x="23701" y="268513"/>
                                  </a:lnTo>
                                  <a:lnTo>
                                    <a:pt x="25144" y="264685"/>
                                  </a:lnTo>
                                  <a:lnTo>
                                    <a:pt x="34779" y="215351"/>
                                  </a:lnTo>
                                  <a:lnTo>
                                    <a:pt x="76977" y="220663"/>
                                  </a:lnTo>
                                  <a:lnTo>
                                    <a:pt x="80829" y="200180"/>
                                  </a:lnTo>
                                  <a:lnTo>
                                    <a:pt x="85357" y="179763"/>
                                  </a:lnTo>
                                  <a:lnTo>
                                    <a:pt x="87669" y="169277"/>
                                  </a:lnTo>
                                  <a:lnTo>
                                    <a:pt x="89981" y="159352"/>
                                  </a:lnTo>
                                  <a:lnTo>
                                    <a:pt x="97883" y="126390"/>
                                  </a:lnTo>
                                  <a:lnTo>
                                    <a:pt x="98554" y="124193"/>
                                  </a:lnTo>
                                  <a:lnTo>
                                    <a:pt x="98940" y="121995"/>
                                  </a:lnTo>
                                  <a:lnTo>
                                    <a:pt x="104530" y="98463"/>
                                  </a:lnTo>
                                  <a:lnTo>
                                    <a:pt x="108382" y="82157"/>
                                  </a:lnTo>
                                  <a:lnTo>
                                    <a:pt x="109541" y="77617"/>
                                  </a:lnTo>
                                  <a:lnTo>
                                    <a:pt x="113103" y="62519"/>
                                  </a:lnTo>
                                  <a:lnTo>
                                    <a:pt x="108961" y="62024"/>
                                  </a:lnTo>
                                  <a:lnTo>
                                    <a:pt x="110404" y="60321"/>
                                  </a:lnTo>
                                  <a:lnTo>
                                    <a:pt x="114069" y="57557"/>
                                  </a:lnTo>
                                  <a:lnTo>
                                    <a:pt x="116381" y="53379"/>
                                  </a:lnTo>
                                  <a:lnTo>
                                    <a:pt x="120329" y="48912"/>
                                  </a:lnTo>
                                  <a:lnTo>
                                    <a:pt x="122544" y="45440"/>
                                  </a:lnTo>
                                  <a:lnTo>
                                    <a:pt x="126106" y="38564"/>
                                  </a:lnTo>
                                  <a:lnTo>
                                    <a:pt x="126300" y="36717"/>
                                  </a:lnTo>
                                  <a:lnTo>
                                    <a:pt x="129578" y="26231"/>
                                  </a:lnTo>
                                  <a:lnTo>
                                    <a:pt x="131020" y="22403"/>
                                  </a:lnTo>
                                  <a:lnTo>
                                    <a:pt x="132469" y="18431"/>
                                  </a:lnTo>
                                  <a:lnTo>
                                    <a:pt x="133622" y="14320"/>
                                  </a:lnTo>
                                  <a:lnTo>
                                    <a:pt x="137287" y="0"/>
                                  </a:lnTo>
                                  <a:close/>
                                </a:path>
                              </a:pathLst>
                            </a:custGeom>
                            <a:grpFill/>
                            <a:ln w="12700" cap="rnd">
                              <a:solidFill>
                                <a:schemeClr val="tx1"/>
                              </a:solidFill>
                              <a:prstDash val="solid"/>
                              <a:round/>
                            </a:ln>
                          </wps:spPr>
                          <wps:bodyPr rtlCol="0" anchor="ctr"/>
                        </wps:wsp>
                        <wps:wsp>
                          <wps:cNvPr id="195" name="Freeform: Shape 195"/>
                          <wps:cNvSpPr/>
                          <wps:spPr>
                            <a:xfrm>
                              <a:off x="765893" y="3100529"/>
                              <a:ext cx="1031205" cy="1081287"/>
                            </a:xfrm>
                            <a:custGeom>
                              <a:avLst/>
                              <a:gdLst>
                                <a:gd name="connsiteX0" fmla="*/ 348454 w 1031205"/>
                                <a:gd name="connsiteY0" fmla="*/ 0 h 1081287"/>
                                <a:gd name="connsiteX1" fmla="*/ 407514 w 1031205"/>
                                <a:gd name="connsiteY1" fmla="*/ 6170 h 1081287"/>
                                <a:gd name="connsiteX2" fmla="*/ 418302 w 1031205"/>
                                <a:gd name="connsiteY2" fmla="*/ 7516 h 1081287"/>
                                <a:gd name="connsiteX3" fmla="*/ 487280 w 1031205"/>
                                <a:gd name="connsiteY3" fmla="*/ 16728 h 1081287"/>
                                <a:gd name="connsiteX4" fmla="*/ 512714 w 1031205"/>
                                <a:gd name="connsiteY4" fmla="*/ 20133 h 1081287"/>
                                <a:gd name="connsiteX5" fmla="*/ 607796 w 1031205"/>
                                <a:gd name="connsiteY5" fmla="*/ 33602 h 1081287"/>
                                <a:gd name="connsiteX6" fmla="*/ 665890 w 1031205"/>
                                <a:gd name="connsiteY6" fmla="*/ 41184 h 1081287"/>
                                <a:gd name="connsiteX7" fmla="*/ 701629 w 1031205"/>
                                <a:gd name="connsiteY7" fmla="*/ 45506 h 1081287"/>
                                <a:gd name="connsiteX8" fmla="*/ 727642 w 1031205"/>
                                <a:gd name="connsiteY8" fmla="*/ 48555 h 1081287"/>
                                <a:gd name="connsiteX9" fmla="*/ 758956 w 1031205"/>
                                <a:gd name="connsiteY9" fmla="*/ 52244 h 1081287"/>
                                <a:gd name="connsiteX10" fmla="*/ 793349 w 1031205"/>
                                <a:gd name="connsiteY10" fmla="*/ 56355 h 1081287"/>
                                <a:gd name="connsiteX11" fmla="*/ 844886 w 1031205"/>
                                <a:gd name="connsiteY11" fmla="*/ 62452 h 1081287"/>
                                <a:gd name="connsiteX12" fmla="*/ 853555 w 1031205"/>
                                <a:gd name="connsiteY12" fmla="*/ 63442 h 1081287"/>
                                <a:gd name="connsiteX13" fmla="*/ 865792 w 1031205"/>
                                <a:gd name="connsiteY13" fmla="*/ 65072 h 1081287"/>
                                <a:gd name="connsiteX14" fmla="*/ 897390 w 1031205"/>
                                <a:gd name="connsiteY14" fmla="*/ 68616 h 1081287"/>
                                <a:gd name="connsiteX15" fmla="*/ 901151 w 1031205"/>
                                <a:gd name="connsiteY15" fmla="*/ 69111 h 1081287"/>
                                <a:gd name="connsiteX16" fmla="*/ 933135 w 1031205"/>
                                <a:gd name="connsiteY16" fmla="*/ 72872 h 1081287"/>
                                <a:gd name="connsiteX17" fmla="*/ 956926 w 1031205"/>
                                <a:gd name="connsiteY17" fmla="*/ 75637 h 1081287"/>
                                <a:gd name="connsiteX18" fmla="*/ 1030819 w 1031205"/>
                                <a:gd name="connsiteY18" fmla="*/ 84427 h 1081287"/>
                                <a:gd name="connsiteX19" fmla="*/ 1031205 w 1031205"/>
                                <a:gd name="connsiteY19" fmla="*/ 84493 h 1081287"/>
                                <a:gd name="connsiteX20" fmla="*/ 1026871 w 1031205"/>
                                <a:gd name="connsiteY20" fmla="*/ 107180 h 1081287"/>
                                <a:gd name="connsiteX21" fmla="*/ 1025042 w 1031205"/>
                                <a:gd name="connsiteY21" fmla="*/ 116749 h 1081287"/>
                                <a:gd name="connsiteX22" fmla="*/ 1016849 w 1031205"/>
                                <a:gd name="connsiteY22" fmla="*/ 159068 h 1081287"/>
                                <a:gd name="connsiteX23" fmla="*/ 1010009 w 1031205"/>
                                <a:gd name="connsiteY23" fmla="*/ 194577 h 1081287"/>
                                <a:gd name="connsiteX24" fmla="*/ 1005675 w 1031205"/>
                                <a:gd name="connsiteY24" fmla="*/ 217476 h 1081287"/>
                                <a:gd name="connsiteX25" fmla="*/ 1000091 w 1031205"/>
                                <a:gd name="connsiteY25" fmla="*/ 246465 h 1081287"/>
                                <a:gd name="connsiteX26" fmla="*/ 994790 w 1031205"/>
                                <a:gd name="connsiteY26" fmla="*/ 273686 h 1081287"/>
                                <a:gd name="connsiteX27" fmla="*/ 986411 w 1031205"/>
                                <a:gd name="connsiteY27" fmla="*/ 317285 h 1081287"/>
                                <a:gd name="connsiteX28" fmla="*/ 985831 w 1031205"/>
                                <a:gd name="connsiteY28" fmla="*/ 320116 h 1081287"/>
                                <a:gd name="connsiteX29" fmla="*/ 979668 w 1031205"/>
                                <a:gd name="connsiteY29" fmla="*/ 351943 h 1081287"/>
                                <a:gd name="connsiteX30" fmla="*/ 978219 w 1031205"/>
                                <a:gd name="connsiteY30" fmla="*/ 359598 h 1081287"/>
                                <a:gd name="connsiteX31" fmla="*/ 974657 w 1031205"/>
                                <a:gd name="connsiteY31" fmla="*/ 377745 h 1081287"/>
                                <a:gd name="connsiteX32" fmla="*/ 971282 w 1031205"/>
                                <a:gd name="connsiteY32" fmla="*/ 395470 h 1081287"/>
                                <a:gd name="connsiteX33" fmla="*/ 968010 w 1031205"/>
                                <a:gd name="connsiteY33" fmla="*/ 412554 h 1081287"/>
                                <a:gd name="connsiteX34" fmla="*/ 962517 w 1031205"/>
                                <a:gd name="connsiteY34" fmla="*/ 440838 h 1081287"/>
                                <a:gd name="connsiteX35" fmla="*/ 960204 w 1031205"/>
                                <a:gd name="connsiteY35" fmla="*/ 452676 h 1081287"/>
                                <a:gd name="connsiteX36" fmla="*/ 952882 w 1031205"/>
                                <a:gd name="connsiteY36" fmla="*/ 490528 h 1081287"/>
                                <a:gd name="connsiteX37" fmla="*/ 942480 w 1031205"/>
                                <a:gd name="connsiteY37" fmla="*/ 544897 h 1081287"/>
                                <a:gd name="connsiteX38" fmla="*/ 940838 w 1031205"/>
                                <a:gd name="connsiteY38" fmla="*/ 553687 h 1081287"/>
                                <a:gd name="connsiteX39" fmla="*/ 938242 w 1031205"/>
                                <a:gd name="connsiteY39" fmla="*/ 567294 h 1081287"/>
                                <a:gd name="connsiteX40" fmla="*/ 938049 w 1031205"/>
                                <a:gd name="connsiteY40" fmla="*/ 568006 h 1081287"/>
                                <a:gd name="connsiteX41" fmla="*/ 936213 w 1031205"/>
                                <a:gd name="connsiteY41" fmla="*/ 577358 h 1081287"/>
                                <a:gd name="connsiteX42" fmla="*/ 931402 w 1031205"/>
                                <a:gd name="connsiteY42" fmla="*/ 602598 h 1081287"/>
                                <a:gd name="connsiteX43" fmla="*/ 926391 w 1031205"/>
                                <a:gd name="connsiteY43" fmla="*/ 628684 h 1081287"/>
                                <a:gd name="connsiteX44" fmla="*/ 920125 w 1031205"/>
                                <a:gd name="connsiteY44" fmla="*/ 660933 h 1081287"/>
                                <a:gd name="connsiteX45" fmla="*/ 919552 w 1031205"/>
                                <a:gd name="connsiteY45" fmla="*/ 663910 h 1081287"/>
                                <a:gd name="connsiteX46" fmla="*/ 914927 w 1031205"/>
                                <a:gd name="connsiteY46" fmla="*/ 687164 h 1081287"/>
                                <a:gd name="connsiteX47" fmla="*/ 909820 w 1031205"/>
                                <a:gd name="connsiteY47" fmla="*/ 713177 h 1081287"/>
                                <a:gd name="connsiteX48" fmla="*/ 904519 w 1031205"/>
                                <a:gd name="connsiteY48" fmla="*/ 740398 h 1081287"/>
                                <a:gd name="connsiteX49" fmla="*/ 899799 w 1031205"/>
                                <a:gd name="connsiteY49" fmla="*/ 764286 h 1081287"/>
                                <a:gd name="connsiteX50" fmla="*/ 893152 w 1031205"/>
                                <a:gd name="connsiteY50" fmla="*/ 798383 h 1081287"/>
                                <a:gd name="connsiteX51" fmla="*/ 881591 w 1031205"/>
                                <a:gd name="connsiteY51" fmla="*/ 857358 h 1081287"/>
                                <a:gd name="connsiteX52" fmla="*/ 871286 w 1031205"/>
                                <a:gd name="connsiteY52" fmla="*/ 910170 h 1081287"/>
                                <a:gd name="connsiteX53" fmla="*/ 879665 w 1031205"/>
                                <a:gd name="connsiteY53" fmla="*/ 930865 h 1081287"/>
                                <a:gd name="connsiteX54" fmla="*/ 882364 w 1031205"/>
                                <a:gd name="connsiteY54" fmla="*/ 936889 h 1081287"/>
                                <a:gd name="connsiteX55" fmla="*/ 896333 w 1031205"/>
                                <a:gd name="connsiteY55" fmla="*/ 971838 h 1081287"/>
                                <a:gd name="connsiteX56" fmla="*/ 902594 w 1031205"/>
                                <a:gd name="connsiteY56" fmla="*/ 987504 h 1081287"/>
                                <a:gd name="connsiteX57" fmla="*/ 925619 w 1031205"/>
                                <a:gd name="connsiteY57" fmla="*/ 1049105 h 1081287"/>
                                <a:gd name="connsiteX58" fmla="*/ 938333 w 1031205"/>
                                <a:gd name="connsiteY58" fmla="*/ 1081288 h 1081287"/>
                                <a:gd name="connsiteX59" fmla="*/ 903560 w 1031205"/>
                                <a:gd name="connsiteY59" fmla="*/ 1077032 h 1081287"/>
                                <a:gd name="connsiteX60" fmla="*/ 881205 w 1031205"/>
                                <a:gd name="connsiteY60" fmla="*/ 1074339 h 1081287"/>
                                <a:gd name="connsiteX61" fmla="*/ 848551 w 1031205"/>
                                <a:gd name="connsiteY61" fmla="*/ 1070367 h 1081287"/>
                                <a:gd name="connsiteX62" fmla="*/ 825332 w 1031205"/>
                                <a:gd name="connsiteY62" fmla="*/ 1067747 h 1081287"/>
                                <a:gd name="connsiteX63" fmla="*/ 695658 w 1031205"/>
                                <a:gd name="connsiteY63" fmla="*/ 1052787 h 1081287"/>
                                <a:gd name="connsiteX64" fmla="*/ 450286 w 1031205"/>
                                <a:gd name="connsiteY64" fmla="*/ 1024577 h 1081287"/>
                                <a:gd name="connsiteX65" fmla="*/ 424852 w 1031205"/>
                                <a:gd name="connsiteY65" fmla="*/ 1021812 h 1081287"/>
                                <a:gd name="connsiteX66" fmla="*/ 362327 w 1031205"/>
                                <a:gd name="connsiteY66" fmla="*/ 1013946 h 1081287"/>
                                <a:gd name="connsiteX67" fmla="*/ 318299 w 1031205"/>
                                <a:gd name="connsiteY67" fmla="*/ 1008555 h 1081287"/>
                                <a:gd name="connsiteX68" fmla="*/ 240555 w 1031205"/>
                                <a:gd name="connsiteY68" fmla="*/ 998280 h 1081287"/>
                                <a:gd name="connsiteX69" fmla="*/ 0 w 1031205"/>
                                <a:gd name="connsiteY69" fmla="*/ 967370 h 1081287"/>
                                <a:gd name="connsiteX70" fmla="*/ 10209 w 1031205"/>
                                <a:gd name="connsiteY70" fmla="*/ 935260 h 1081287"/>
                                <a:gd name="connsiteX71" fmla="*/ 13873 w 1031205"/>
                                <a:gd name="connsiteY71" fmla="*/ 917964 h 1081287"/>
                                <a:gd name="connsiteX72" fmla="*/ 23025 w 1031205"/>
                                <a:gd name="connsiteY72" fmla="*/ 874232 h 1081287"/>
                                <a:gd name="connsiteX73" fmla="*/ 29189 w 1031205"/>
                                <a:gd name="connsiteY73" fmla="*/ 844385 h 1081287"/>
                                <a:gd name="connsiteX74" fmla="*/ 30251 w 1031205"/>
                                <a:gd name="connsiteY74" fmla="*/ 839211 h 1081287"/>
                                <a:gd name="connsiteX75" fmla="*/ 38341 w 1031205"/>
                                <a:gd name="connsiteY75" fmla="*/ 800792 h 1081287"/>
                                <a:gd name="connsiteX76" fmla="*/ 43255 w 1031205"/>
                                <a:gd name="connsiteY76" fmla="*/ 779240 h 1081287"/>
                                <a:gd name="connsiteX77" fmla="*/ 54333 w 1031205"/>
                                <a:gd name="connsiteY77" fmla="*/ 731041 h 1081287"/>
                                <a:gd name="connsiteX78" fmla="*/ 58571 w 1031205"/>
                                <a:gd name="connsiteY78" fmla="*/ 712254 h 1081287"/>
                                <a:gd name="connsiteX79" fmla="*/ 61462 w 1031205"/>
                                <a:gd name="connsiteY79" fmla="*/ 699920 h 1081287"/>
                                <a:gd name="connsiteX80" fmla="*/ 70904 w 1031205"/>
                                <a:gd name="connsiteY80" fmla="*/ 639527 h 1081287"/>
                                <a:gd name="connsiteX81" fmla="*/ 126010 w 1031205"/>
                                <a:gd name="connsiteY81" fmla="*/ 646614 h 1081287"/>
                                <a:gd name="connsiteX82" fmla="*/ 132077 w 1031205"/>
                                <a:gd name="connsiteY82" fmla="*/ 647393 h 1081287"/>
                                <a:gd name="connsiteX83" fmla="*/ 162908 w 1031205"/>
                                <a:gd name="connsiteY83" fmla="*/ 650798 h 1081287"/>
                                <a:gd name="connsiteX84" fmla="*/ 204044 w 1031205"/>
                                <a:gd name="connsiteY84" fmla="*/ 655760 h 1081287"/>
                                <a:gd name="connsiteX85" fmla="*/ 211656 w 1031205"/>
                                <a:gd name="connsiteY85" fmla="*/ 656684 h 1081287"/>
                                <a:gd name="connsiteX86" fmla="*/ 215798 w 1031205"/>
                                <a:gd name="connsiteY86" fmla="*/ 657178 h 1081287"/>
                                <a:gd name="connsiteX87" fmla="*/ 223501 w 1031205"/>
                                <a:gd name="connsiteY87" fmla="*/ 658102 h 1081287"/>
                                <a:gd name="connsiteX88" fmla="*/ 272829 w 1031205"/>
                                <a:gd name="connsiteY88" fmla="*/ 664127 h 1081287"/>
                                <a:gd name="connsiteX89" fmla="*/ 281305 w 1031205"/>
                                <a:gd name="connsiteY89" fmla="*/ 665117 h 1081287"/>
                                <a:gd name="connsiteX90" fmla="*/ 301058 w 1031205"/>
                                <a:gd name="connsiteY90" fmla="*/ 667454 h 1081287"/>
                                <a:gd name="connsiteX91" fmla="*/ 353175 w 1031205"/>
                                <a:gd name="connsiteY91" fmla="*/ 673696 h 1081287"/>
                                <a:gd name="connsiteX92" fmla="*/ 354431 w 1031205"/>
                                <a:gd name="connsiteY92" fmla="*/ 670575 h 1081287"/>
                                <a:gd name="connsiteX93" fmla="*/ 355101 w 1031205"/>
                                <a:gd name="connsiteY93" fmla="*/ 666820 h 1081287"/>
                                <a:gd name="connsiteX94" fmla="*/ 364639 w 1031205"/>
                                <a:gd name="connsiteY94" fmla="*/ 618119 h 1081287"/>
                                <a:gd name="connsiteX95" fmla="*/ 371672 w 1031205"/>
                                <a:gd name="connsiteY95" fmla="*/ 582320 h 1081287"/>
                                <a:gd name="connsiteX96" fmla="*/ 373018 w 1031205"/>
                                <a:gd name="connsiteY96" fmla="*/ 575450 h 1081287"/>
                                <a:gd name="connsiteX97" fmla="*/ 380824 w 1031205"/>
                                <a:gd name="connsiteY97" fmla="*/ 535395 h 1081287"/>
                                <a:gd name="connsiteX98" fmla="*/ 384392 w 1031205"/>
                                <a:gd name="connsiteY98" fmla="*/ 517393 h 1081287"/>
                                <a:gd name="connsiteX99" fmla="*/ 386028 w 1031205"/>
                                <a:gd name="connsiteY99" fmla="*/ 508814 h 1081287"/>
                                <a:gd name="connsiteX100" fmla="*/ 391039 w 1031205"/>
                                <a:gd name="connsiteY100" fmla="*/ 483157 h 1081287"/>
                                <a:gd name="connsiteX101" fmla="*/ 395856 w 1031205"/>
                                <a:gd name="connsiteY101" fmla="*/ 458912 h 1081287"/>
                                <a:gd name="connsiteX102" fmla="*/ 401923 w 1031205"/>
                                <a:gd name="connsiteY102" fmla="*/ 427864 h 1081287"/>
                                <a:gd name="connsiteX103" fmla="*/ 403366 w 1031205"/>
                                <a:gd name="connsiteY103" fmla="*/ 420566 h 1081287"/>
                                <a:gd name="connsiteX104" fmla="*/ 409826 w 1031205"/>
                                <a:gd name="connsiteY104" fmla="*/ 386752 h 1081287"/>
                                <a:gd name="connsiteX105" fmla="*/ 415313 w 1031205"/>
                                <a:gd name="connsiteY105" fmla="*/ 358397 h 1081287"/>
                                <a:gd name="connsiteX106" fmla="*/ 417432 w 1031205"/>
                                <a:gd name="connsiteY106" fmla="*/ 347337 h 1081287"/>
                                <a:gd name="connsiteX107" fmla="*/ 425908 w 1031205"/>
                                <a:gd name="connsiteY107" fmla="*/ 303388 h 1081287"/>
                                <a:gd name="connsiteX108" fmla="*/ 428227 w 1031205"/>
                                <a:gd name="connsiteY108" fmla="*/ 291338 h 1081287"/>
                                <a:gd name="connsiteX109" fmla="*/ 431885 w 1031205"/>
                                <a:gd name="connsiteY109" fmla="*/ 272551 h 1081287"/>
                                <a:gd name="connsiteX110" fmla="*/ 433714 w 1031205"/>
                                <a:gd name="connsiteY110" fmla="*/ 262982 h 1081287"/>
                                <a:gd name="connsiteX111" fmla="*/ 435447 w 1031205"/>
                                <a:gd name="connsiteY111" fmla="*/ 254126 h 1081287"/>
                                <a:gd name="connsiteX112" fmla="*/ 439685 w 1031205"/>
                                <a:gd name="connsiteY112" fmla="*/ 231934 h 1081287"/>
                                <a:gd name="connsiteX113" fmla="*/ 443736 w 1031205"/>
                                <a:gd name="connsiteY113" fmla="*/ 211312 h 1081287"/>
                                <a:gd name="connsiteX114" fmla="*/ 445178 w 1031205"/>
                                <a:gd name="connsiteY114" fmla="*/ 205565 h 1081287"/>
                                <a:gd name="connsiteX115" fmla="*/ 448263 w 1031205"/>
                                <a:gd name="connsiteY115" fmla="*/ 187774 h 1081287"/>
                                <a:gd name="connsiteX116" fmla="*/ 448837 w 1031205"/>
                                <a:gd name="connsiteY116" fmla="*/ 184586 h 1081287"/>
                                <a:gd name="connsiteX117" fmla="*/ 449223 w 1031205"/>
                                <a:gd name="connsiteY117" fmla="*/ 183240 h 1081287"/>
                                <a:gd name="connsiteX118" fmla="*/ 452018 w 1031205"/>
                                <a:gd name="connsiteY118" fmla="*/ 181677 h 1081287"/>
                                <a:gd name="connsiteX119" fmla="*/ 488337 w 1031205"/>
                                <a:gd name="connsiteY119" fmla="*/ 186005 h 1081287"/>
                                <a:gd name="connsiteX120" fmla="*/ 490745 w 1031205"/>
                                <a:gd name="connsiteY120" fmla="*/ 186289 h 1081287"/>
                                <a:gd name="connsiteX121" fmla="*/ 437855 w 1031205"/>
                                <a:gd name="connsiteY121" fmla="*/ 117033 h 1081287"/>
                                <a:gd name="connsiteX122" fmla="*/ 348454 w 1031205"/>
                                <a:gd name="connsiteY122" fmla="*/ 0 h 108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Lst>
                              <a:rect l="l" t="t" r="r" b="b"/>
                              <a:pathLst>
                                <a:path w="1031205" h="1081287">
                                  <a:moveTo>
                                    <a:pt x="348454" y="0"/>
                                  </a:moveTo>
                                  <a:lnTo>
                                    <a:pt x="407514" y="6170"/>
                                  </a:lnTo>
                                  <a:lnTo>
                                    <a:pt x="418302" y="7516"/>
                                  </a:lnTo>
                                  <a:lnTo>
                                    <a:pt x="487280" y="16728"/>
                                  </a:lnTo>
                                  <a:lnTo>
                                    <a:pt x="512714" y="20133"/>
                                  </a:lnTo>
                                  <a:lnTo>
                                    <a:pt x="607796" y="33602"/>
                                  </a:lnTo>
                                  <a:lnTo>
                                    <a:pt x="665890" y="41184"/>
                                  </a:lnTo>
                                  <a:lnTo>
                                    <a:pt x="701629" y="45506"/>
                                  </a:lnTo>
                                  <a:lnTo>
                                    <a:pt x="727642" y="48555"/>
                                  </a:lnTo>
                                  <a:lnTo>
                                    <a:pt x="758956" y="52244"/>
                                  </a:lnTo>
                                  <a:lnTo>
                                    <a:pt x="793349" y="56355"/>
                                  </a:lnTo>
                                  <a:lnTo>
                                    <a:pt x="844886" y="62452"/>
                                  </a:lnTo>
                                  <a:lnTo>
                                    <a:pt x="853555" y="63442"/>
                                  </a:lnTo>
                                  <a:lnTo>
                                    <a:pt x="865792" y="65072"/>
                                  </a:lnTo>
                                  <a:lnTo>
                                    <a:pt x="897390" y="68616"/>
                                  </a:lnTo>
                                  <a:lnTo>
                                    <a:pt x="901151" y="69111"/>
                                  </a:lnTo>
                                  <a:lnTo>
                                    <a:pt x="933135" y="72872"/>
                                  </a:lnTo>
                                  <a:lnTo>
                                    <a:pt x="956926" y="75637"/>
                                  </a:lnTo>
                                  <a:lnTo>
                                    <a:pt x="1030819" y="84427"/>
                                  </a:lnTo>
                                  <a:lnTo>
                                    <a:pt x="1031205" y="84493"/>
                                  </a:lnTo>
                                  <a:lnTo>
                                    <a:pt x="1026871" y="107180"/>
                                  </a:lnTo>
                                  <a:lnTo>
                                    <a:pt x="1025042" y="116749"/>
                                  </a:lnTo>
                                  <a:lnTo>
                                    <a:pt x="1016849" y="159068"/>
                                  </a:lnTo>
                                  <a:lnTo>
                                    <a:pt x="1010009" y="194577"/>
                                  </a:lnTo>
                                  <a:lnTo>
                                    <a:pt x="1005675" y="217476"/>
                                  </a:lnTo>
                                  <a:lnTo>
                                    <a:pt x="1000091" y="246465"/>
                                  </a:lnTo>
                                  <a:lnTo>
                                    <a:pt x="994790" y="273686"/>
                                  </a:lnTo>
                                  <a:lnTo>
                                    <a:pt x="986411" y="317285"/>
                                  </a:lnTo>
                                  <a:lnTo>
                                    <a:pt x="985831" y="320116"/>
                                  </a:lnTo>
                                  <a:lnTo>
                                    <a:pt x="979668" y="351943"/>
                                  </a:lnTo>
                                  <a:lnTo>
                                    <a:pt x="978219" y="359598"/>
                                  </a:lnTo>
                                  <a:lnTo>
                                    <a:pt x="974657" y="377745"/>
                                  </a:lnTo>
                                  <a:lnTo>
                                    <a:pt x="971282" y="395470"/>
                                  </a:lnTo>
                                  <a:lnTo>
                                    <a:pt x="968010" y="412554"/>
                                  </a:lnTo>
                                  <a:lnTo>
                                    <a:pt x="962517" y="440838"/>
                                  </a:lnTo>
                                  <a:lnTo>
                                    <a:pt x="960204" y="452676"/>
                                  </a:lnTo>
                                  <a:lnTo>
                                    <a:pt x="952882" y="490528"/>
                                  </a:lnTo>
                                  <a:lnTo>
                                    <a:pt x="942480" y="544897"/>
                                  </a:lnTo>
                                  <a:lnTo>
                                    <a:pt x="940838" y="553687"/>
                                  </a:lnTo>
                                  <a:lnTo>
                                    <a:pt x="938242" y="567294"/>
                                  </a:lnTo>
                                  <a:lnTo>
                                    <a:pt x="938049" y="568006"/>
                                  </a:lnTo>
                                  <a:lnTo>
                                    <a:pt x="936213" y="577358"/>
                                  </a:lnTo>
                                  <a:lnTo>
                                    <a:pt x="931402" y="602598"/>
                                  </a:lnTo>
                                  <a:lnTo>
                                    <a:pt x="926391" y="628684"/>
                                  </a:lnTo>
                                  <a:lnTo>
                                    <a:pt x="920125" y="660933"/>
                                  </a:lnTo>
                                  <a:lnTo>
                                    <a:pt x="919552" y="663910"/>
                                  </a:lnTo>
                                  <a:lnTo>
                                    <a:pt x="914927" y="687164"/>
                                  </a:lnTo>
                                  <a:lnTo>
                                    <a:pt x="909820" y="713177"/>
                                  </a:lnTo>
                                  <a:lnTo>
                                    <a:pt x="904519" y="740398"/>
                                  </a:lnTo>
                                  <a:lnTo>
                                    <a:pt x="899799" y="764286"/>
                                  </a:lnTo>
                                  <a:lnTo>
                                    <a:pt x="893152" y="798383"/>
                                  </a:lnTo>
                                  <a:lnTo>
                                    <a:pt x="881591" y="857358"/>
                                  </a:lnTo>
                                  <a:lnTo>
                                    <a:pt x="871286" y="910170"/>
                                  </a:lnTo>
                                  <a:lnTo>
                                    <a:pt x="879665" y="930865"/>
                                  </a:lnTo>
                                  <a:lnTo>
                                    <a:pt x="882364" y="936889"/>
                                  </a:lnTo>
                                  <a:lnTo>
                                    <a:pt x="896333" y="971838"/>
                                  </a:lnTo>
                                  <a:lnTo>
                                    <a:pt x="902594" y="987504"/>
                                  </a:lnTo>
                                  <a:lnTo>
                                    <a:pt x="925619" y="1049105"/>
                                  </a:lnTo>
                                  <a:lnTo>
                                    <a:pt x="938333" y="1081288"/>
                                  </a:lnTo>
                                  <a:lnTo>
                                    <a:pt x="903560" y="1077032"/>
                                  </a:lnTo>
                                  <a:lnTo>
                                    <a:pt x="881205" y="1074339"/>
                                  </a:lnTo>
                                  <a:lnTo>
                                    <a:pt x="848551" y="1070367"/>
                                  </a:lnTo>
                                  <a:lnTo>
                                    <a:pt x="825332" y="1067747"/>
                                  </a:lnTo>
                                  <a:lnTo>
                                    <a:pt x="695658" y="1052787"/>
                                  </a:lnTo>
                                  <a:lnTo>
                                    <a:pt x="450286" y="1024577"/>
                                  </a:lnTo>
                                  <a:lnTo>
                                    <a:pt x="424852" y="1021812"/>
                                  </a:lnTo>
                                  <a:lnTo>
                                    <a:pt x="362327" y="1013946"/>
                                  </a:lnTo>
                                  <a:lnTo>
                                    <a:pt x="318299" y="1008555"/>
                                  </a:lnTo>
                                  <a:lnTo>
                                    <a:pt x="240555" y="998280"/>
                                  </a:lnTo>
                                  <a:lnTo>
                                    <a:pt x="0" y="967370"/>
                                  </a:lnTo>
                                  <a:lnTo>
                                    <a:pt x="10209" y="935260"/>
                                  </a:lnTo>
                                  <a:lnTo>
                                    <a:pt x="13873" y="917964"/>
                                  </a:lnTo>
                                  <a:lnTo>
                                    <a:pt x="23025" y="874232"/>
                                  </a:lnTo>
                                  <a:lnTo>
                                    <a:pt x="29189" y="844385"/>
                                  </a:lnTo>
                                  <a:lnTo>
                                    <a:pt x="30251" y="839211"/>
                                  </a:lnTo>
                                  <a:lnTo>
                                    <a:pt x="38341" y="800792"/>
                                  </a:lnTo>
                                  <a:lnTo>
                                    <a:pt x="43255" y="779240"/>
                                  </a:lnTo>
                                  <a:lnTo>
                                    <a:pt x="54333" y="731041"/>
                                  </a:lnTo>
                                  <a:lnTo>
                                    <a:pt x="58571" y="712254"/>
                                  </a:lnTo>
                                  <a:lnTo>
                                    <a:pt x="61462" y="699920"/>
                                  </a:lnTo>
                                  <a:lnTo>
                                    <a:pt x="70904" y="639527"/>
                                  </a:lnTo>
                                  <a:lnTo>
                                    <a:pt x="126010" y="646614"/>
                                  </a:lnTo>
                                  <a:lnTo>
                                    <a:pt x="132077" y="647393"/>
                                  </a:lnTo>
                                  <a:lnTo>
                                    <a:pt x="162908" y="650798"/>
                                  </a:lnTo>
                                  <a:lnTo>
                                    <a:pt x="204044" y="655760"/>
                                  </a:lnTo>
                                  <a:lnTo>
                                    <a:pt x="211656" y="656684"/>
                                  </a:lnTo>
                                  <a:lnTo>
                                    <a:pt x="215798" y="657178"/>
                                  </a:lnTo>
                                  <a:lnTo>
                                    <a:pt x="223501" y="658102"/>
                                  </a:lnTo>
                                  <a:lnTo>
                                    <a:pt x="272829" y="664127"/>
                                  </a:lnTo>
                                  <a:lnTo>
                                    <a:pt x="281305" y="665117"/>
                                  </a:lnTo>
                                  <a:lnTo>
                                    <a:pt x="301058" y="667454"/>
                                  </a:lnTo>
                                  <a:lnTo>
                                    <a:pt x="353175" y="673696"/>
                                  </a:lnTo>
                                  <a:lnTo>
                                    <a:pt x="354431" y="670575"/>
                                  </a:lnTo>
                                  <a:lnTo>
                                    <a:pt x="355101" y="666820"/>
                                  </a:lnTo>
                                  <a:lnTo>
                                    <a:pt x="364639" y="618119"/>
                                  </a:lnTo>
                                  <a:lnTo>
                                    <a:pt x="371672" y="582320"/>
                                  </a:lnTo>
                                  <a:lnTo>
                                    <a:pt x="373018" y="575450"/>
                                  </a:lnTo>
                                  <a:lnTo>
                                    <a:pt x="380824" y="535395"/>
                                  </a:lnTo>
                                  <a:lnTo>
                                    <a:pt x="384392" y="517393"/>
                                  </a:lnTo>
                                  <a:lnTo>
                                    <a:pt x="386028" y="508814"/>
                                  </a:lnTo>
                                  <a:lnTo>
                                    <a:pt x="391039" y="483157"/>
                                  </a:lnTo>
                                  <a:lnTo>
                                    <a:pt x="395856" y="458912"/>
                                  </a:lnTo>
                                  <a:lnTo>
                                    <a:pt x="401923" y="427864"/>
                                  </a:lnTo>
                                  <a:lnTo>
                                    <a:pt x="403366" y="420566"/>
                                  </a:lnTo>
                                  <a:lnTo>
                                    <a:pt x="409826" y="386752"/>
                                  </a:lnTo>
                                  <a:lnTo>
                                    <a:pt x="415313" y="358397"/>
                                  </a:lnTo>
                                  <a:lnTo>
                                    <a:pt x="417432" y="347337"/>
                                  </a:lnTo>
                                  <a:lnTo>
                                    <a:pt x="425908" y="303388"/>
                                  </a:lnTo>
                                  <a:lnTo>
                                    <a:pt x="428227" y="291338"/>
                                  </a:lnTo>
                                  <a:lnTo>
                                    <a:pt x="431885" y="272551"/>
                                  </a:lnTo>
                                  <a:lnTo>
                                    <a:pt x="433714" y="262982"/>
                                  </a:lnTo>
                                  <a:lnTo>
                                    <a:pt x="435447" y="254126"/>
                                  </a:lnTo>
                                  <a:lnTo>
                                    <a:pt x="439685" y="231934"/>
                                  </a:lnTo>
                                  <a:lnTo>
                                    <a:pt x="443736" y="211312"/>
                                  </a:lnTo>
                                  <a:lnTo>
                                    <a:pt x="445178" y="205565"/>
                                  </a:lnTo>
                                  <a:lnTo>
                                    <a:pt x="448263" y="187774"/>
                                  </a:lnTo>
                                  <a:lnTo>
                                    <a:pt x="448837" y="184586"/>
                                  </a:lnTo>
                                  <a:lnTo>
                                    <a:pt x="449223" y="183240"/>
                                  </a:lnTo>
                                  <a:lnTo>
                                    <a:pt x="452018" y="181677"/>
                                  </a:lnTo>
                                  <a:lnTo>
                                    <a:pt x="488337" y="186005"/>
                                  </a:lnTo>
                                  <a:lnTo>
                                    <a:pt x="490745" y="186289"/>
                                  </a:lnTo>
                                  <a:lnTo>
                                    <a:pt x="437855" y="117033"/>
                                  </a:lnTo>
                                  <a:lnTo>
                                    <a:pt x="348454" y="0"/>
                                  </a:lnTo>
                                  <a:close/>
                                </a:path>
                              </a:pathLst>
                            </a:custGeom>
                            <a:solidFill>
                              <a:srgbClr val="FF0000"/>
                            </a:solidFill>
                            <a:ln w="12700" cap="rnd">
                              <a:solidFill>
                                <a:schemeClr val="tx1"/>
                              </a:solidFill>
                              <a:prstDash val="solid"/>
                              <a:round/>
                            </a:ln>
                          </wps:spPr>
                          <wps:bodyPr rtlCol="0" anchor="ctr"/>
                        </wps:wsp>
                        <wps:wsp>
                          <wps:cNvPr id="204" name="Freeform: Shape 204"/>
                          <wps:cNvSpPr/>
                          <wps:spPr>
                            <a:xfrm>
                              <a:off x="1637178" y="2961592"/>
                              <a:ext cx="2538708" cy="1317260"/>
                            </a:xfrm>
                            <a:custGeom>
                              <a:avLst/>
                              <a:gdLst>
                                <a:gd name="connsiteX0" fmla="*/ 159920 w 2538709"/>
                                <a:gd name="connsiteY0" fmla="*/ 223428 h 1317261"/>
                                <a:gd name="connsiteX1" fmla="*/ 626680 w 2538709"/>
                                <a:gd name="connsiteY1" fmla="*/ 283400 h 1317261"/>
                                <a:gd name="connsiteX2" fmla="*/ 787276 w 2538709"/>
                                <a:gd name="connsiteY2" fmla="*/ 304028 h 1317261"/>
                                <a:gd name="connsiteX3" fmla="*/ 808858 w 2538709"/>
                                <a:gd name="connsiteY3" fmla="*/ 306793 h 1317261"/>
                                <a:gd name="connsiteX4" fmla="*/ 819163 w 2538709"/>
                                <a:gd name="connsiteY4" fmla="*/ 308139 h 1317261"/>
                                <a:gd name="connsiteX5" fmla="*/ 872729 w 2538709"/>
                                <a:gd name="connsiteY5" fmla="*/ 314587 h 1317261"/>
                                <a:gd name="connsiteX6" fmla="*/ 911746 w 2538709"/>
                                <a:gd name="connsiteY6" fmla="*/ 319265 h 1317261"/>
                                <a:gd name="connsiteX7" fmla="*/ 931396 w 2538709"/>
                                <a:gd name="connsiteY7" fmla="*/ 321674 h 1317261"/>
                                <a:gd name="connsiteX8" fmla="*/ 992188 w 2538709"/>
                                <a:gd name="connsiteY8" fmla="*/ 328979 h 1317261"/>
                                <a:gd name="connsiteX9" fmla="*/ 1008084 w 2538709"/>
                                <a:gd name="connsiteY9" fmla="*/ 240090 h 1317261"/>
                                <a:gd name="connsiteX10" fmla="*/ 1019355 w 2538709"/>
                                <a:gd name="connsiteY10" fmla="*/ 177070 h 1317261"/>
                                <a:gd name="connsiteX11" fmla="*/ 1019741 w 2538709"/>
                                <a:gd name="connsiteY11" fmla="*/ 174734 h 1317261"/>
                                <a:gd name="connsiteX12" fmla="*/ 1026774 w 2538709"/>
                                <a:gd name="connsiteY12" fmla="*/ 135530 h 1317261"/>
                                <a:gd name="connsiteX13" fmla="*/ 1051822 w 2538709"/>
                                <a:gd name="connsiteY13" fmla="*/ 0 h 1317261"/>
                                <a:gd name="connsiteX14" fmla="*/ 1127930 w 2538709"/>
                                <a:gd name="connsiteY14" fmla="*/ 8579 h 1317261"/>
                                <a:gd name="connsiteX15" fmla="*/ 1229665 w 2538709"/>
                                <a:gd name="connsiteY15" fmla="*/ 21830 h 1317261"/>
                                <a:gd name="connsiteX16" fmla="*/ 1258660 w 2538709"/>
                                <a:gd name="connsiteY16" fmla="*/ 25373 h 1317261"/>
                                <a:gd name="connsiteX17" fmla="*/ 1325713 w 2538709"/>
                                <a:gd name="connsiteY17" fmla="*/ 33602 h 1317261"/>
                                <a:gd name="connsiteX18" fmla="*/ 1330917 w 2538709"/>
                                <a:gd name="connsiteY18" fmla="*/ 34236 h 1317261"/>
                                <a:gd name="connsiteX19" fmla="*/ 1346136 w 2538709"/>
                                <a:gd name="connsiteY19" fmla="*/ 36149 h 1317261"/>
                                <a:gd name="connsiteX20" fmla="*/ 1366269 w 2538709"/>
                                <a:gd name="connsiteY20" fmla="*/ 38558 h 1317261"/>
                                <a:gd name="connsiteX21" fmla="*/ 1472629 w 2538709"/>
                                <a:gd name="connsiteY21" fmla="*/ 51604 h 1317261"/>
                                <a:gd name="connsiteX22" fmla="*/ 1501914 w 2538709"/>
                                <a:gd name="connsiteY22" fmla="*/ 55220 h 1317261"/>
                                <a:gd name="connsiteX23" fmla="*/ 1511742 w 2538709"/>
                                <a:gd name="connsiteY23" fmla="*/ 56422 h 1317261"/>
                                <a:gd name="connsiteX24" fmla="*/ 1533325 w 2538709"/>
                                <a:gd name="connsiteY24" fmla="*/ 59048 h 1317261"/>
                                <a:gd name="connsiteX25" fmla="*/ 1550276 w 2538709"/>
                                <a:gd name="connsiteY25" fmla="*/ 61100 h 1317261"/>
                                <a:gd name="connsiteX26" fmla="*/ 1590356 w 2538709"/>
                                <a:gd name="connsiteY26" fmla="*/ 66063 h 1317261"/>
                                <a:gd name="connsiteX27" fmla="*/ 1684575 w 2538709"/>
                                <a:gd name="connsiteY27" fmla="*/ 77829 h 1317261"/>
                                <a:gd name="connsiteX28" fmla="*/ 1970027 w 2538709"/>
                                <a:gd name="connsiteY28" fmla="*/ 113417 h 1317261"/>
                                <a:gd name="connsiteX29" fmla="*/ 1974554 w 2538709"/>
                                <a:gd name="connsiteY29" fmla="*/ 115898 h 1317261"/>
                                <a:gd name="connsiteX30" fmla="*/ 1980815 w 2538709"/>
                                <a:gd name="connsiteY30" fmla="*/ 119442 h 1317261"/>
                                <a:gd name="connsiteX31" fmla="*/ 1984763 w 2538709"/>
                                <a:gd name="connsiteY31" fmla="*/ 117383 h 1317261"/>
                                <a:gd name="connsiteX32" fmla="*/ 1983803 w 2538709"/>
                                <a:gd name="connsiteY32" fmla="*/ 113205 h 1317261"/>
                                <a:gd name="connsiteX33" fmla="*/ 1988138 w 2538709"/>
                                <a:gd name="connsiteY33" fmla="*/ 110863 h 1317261"/>
                                <a:gd name="connsiteX34" fmla="*/ 1995364 w 2538709"/>
                                <a:gd name="connsiteY34" fmla="*/ 110791 h 1317261"/>
                                <a:gd name="connsiteX35" fmla="*/ 2002777 w 2538709"/>
                                <a:gd name="connsiteY35" fmla="*/ 111642 h 1317261"/>
                                <a:gd name="connsiteX36" fmla="*/ 2003647 w 2538709"/>
                                <a:gd name="connsiteY36" fmla="*/ 116815 h 1317261"/>
                                <a:gd name="connsiteX37" fmla="*/ 2007112 w 2538709"/>
                                <a:gd name="connsiteY37" fmla="*/ 122134 h 1317261"/>
                                <a:gd name="connsiteX38" fmla="*/ 2011833 w 2538709"/>
                                <a:gd name="connsiteY38" fmla="*/ 121428 h 1317261"/>
                                <a:gd name="connsiteX39" fmla="*/ 2018383 w 2538709"/>
                                <a:gd name="connsiteY39" fmla="*/ 118307 h 1317261"/>
                                <a:gd name="connsiteX40" fmla="*/ 2021275 w 2538709"/>
                                <a:gd name="connsiteY40" fmla="*/ 121567 h 1317261"/>
                                <a:gd name="connsiteX41" fmla="*/ 2023780 w 2538709"/>
                                <a:gd name="connsiteY41" fmla="*/ 125539 h 1317261"/>
                                <a:gd name="connsiteX42" fmla="*/ 2027058 w 2538709"/>
                                <a:gd name="connsiteY42" fmla="*/ 128726 h 1317261"/>
                                <a:gd name="connsiteX43" fmla="*/ 2031682 w 2538709"/>
                                <a:gd name="connsiteY43" fmla="*/ 131987 h 1317261"/>
                                <a:gd name="connsiteX44" fmla="*/ 2026865 w 2538709"/>
                                <a:gd name="connsiteY44" fmla="*/ 136876 h 1317261"/>
                                <a:gd name="connsiteX45" fmla="*/ 2025609 w 2538709"/>
                                <a:gd name="connsiteY45" fmla="*/ 139997 h 1317261"/>
                                <a:gd name="connsiteX46" fmla="*/ 2026189 w 2538709"/>
                                <a:gd name="connsiteY46" fmla="*/ 143402 h 1317261"/>
                                <a:gd name="connsiteX47" fmla="*/ 2031682 w 2538709"/>
                                <a:gd name="connsiteY47" fmla="*/ 143046 h 1317261"/>
                                <a:gd name="connsiteX48" fmla="*/ 2035921 w 2538709"/>
                                <a:gd name="connsiteY48" fmla="*/ 142340 h 1317261"/>
                                <a:gd name="connsiteX49" fmla="*/ 2040255 w 2538709"/>
                                <a:gd name="connsiteY49" fmla="*/ 140493 h 1317261"/>
                                <a:gd name="connsiteX50" fmla="*/ 2044396 w 2538709"/>
                                <a:gd name="connsiteY50" fmla="*/ 142056 h 1317261"/>
                                <a:gd name="connsiteX51" fmla="*/ 2045362 w 2538709"/>
                                <a:gd name="connsiteY51" fmla="*/ 146590 h 1317261"/>
                                <a:gd name="connsiteX52" fmla="*/ 2048254 w 2538709"/>
                                <a:gd name="connsiteY52" fmla="*/ 149711 h 1317261"/>
                                <a:gd name="connsiteX53" fmla="*/ 2053935 w 2538709"/>
                                <a:gd name="connsiteY53" fmla="*/ 152120 h 1317261"/>
                                <a:gd name="connsiteX54" fmla="*/ 2057980 w 2538709"/>
                                <a:gd name="connsiteY54" fmla="*/ 158501 h 1317261"/>
                                <a:gd name="connsiteX55" fmla="*/ 2056344 w 2538709"/>
                                <a:gd name="connsiteY55" fmla="*/ 160131 h 1317261"/>
                                <a:gd name="connsiteX56" fmla="*/ 2053645 w 2538709"/>
                                <a:gd name="connsiteY56" fmla="*/ 160342 h 1317261"/>
                                <a:gd name="connsiteX57" fmla="*/ 2053065 w 2538709"/>
                                <a:gd name="connsiteY57" fmla="*/ 164097 h 1317261"/>
                                <a:gd name="connsiteX58" fmla="*/ 2053065 w 2538709"/>
                                <a:gd name="connsiteY58" fmla="*/ 168703 h 1317261"/>
                                <a:gd name="connsiteX59" fmla="*/ 2057690 w 2538709"/>
                                <a:gd name="connsiteY59" fmla="*/ 172108 h 1317261"/>
                                <a:gd name="connsiteX60" fmla="*/ 2057593 w 2538709"/>
                                <a:gd name="connsiteY60" fmla="*/ 176147 h 1317261"/>
                                <a:gd name="connsiteX61" fmla="*/ 2049504 w 2538709"/>
                                <a:gd name="connsiteY61" fmla="*/ 177209 h 1317261"/>
                                <a:gd name="connsiteX62" fmla="*/ 2047868 w 2538709"/>
                                <a:gd name="connsiteY62" fmla="*/ 180614 h 1317261"/>
                                <a:gd name="connsiteX63" fmla="*/ 2051622 w 2538709"/>
                                <a:gd name="connsiteY63" fmla="*/ 182105 h 1317261"/>
                                <a:gd name="connsiteX64" fmla="*/ 2056247 w 2538709"/>
                                <a:gd name="connsiteY64" fmla="*/ 183874 h 1317261"/>
                                <a:gd name="connsiteX65" fmla="*/ 2058752 w 2538709"/>
                                <a:gd name="connsiteY65" fmla="*/ 185999 h 1317261"/>
                                <a:gd name="connsiteX66" fmla="*/ 2058559 w 2538709"/>
                                <a:gd name="connsiteY66" fmla="*/ 190539 h 1317261"/>
                                <a:gd name="connsiteX67" fmla="*/ 2058463 w 2538709"/>
                                <a:gd name="connsiteY67" fmla="*/ 194083 h 1317261"/>
                                <a:gd name="connsiteX68" fmla="*/ 2059809 w 2538709"/>
                                <a:gd name="connsiteY68" fmla="*/ 197626 h 1317261"/>
                                <a:gd name="connsiteX69" fmla="*/ 2060195 w 2538709"/>
                                <a:gd name="connsiteY69" fmla="*/ 201454 h 1317261"/>
                                <a:gd name="connsiteX70" fmla="*/ 2060678 w 2538709"/>
                                <a:gd name="connsiteY70" fmla="*/ 204859 h 1317261"/>
                                <a:gd name="connsiteX71" fmla="*/ 2060871 w 2538709"/>
                                <a:gd name="connsiteY71" fmla="*/ 205215 h 1317261"/>
                                <a:gd name="connsiteX72" fmla="*/ 2061257 w 2538709"/>
                                <a:gd name="connsiteY72" fmla="*/ 206773 h 1317261"/>
                                <a:gd name="connsiteX73" fmla="*/ 2055377 w 2538709"/>
                                <a:gd name="connsiteY73" fmla="*/ 209821 h 1317261"/>
                                <a:gd name="connsiteX74" fmla="*/ 2051140 w 2538709"/>
                                <a:gd name="connsiteY74" fmla="*/ 210739 h 1317261"/>
                                <a:gd name="connsiteX75" fmla="*/ 2050753 w 2538709"/>
                                <a:gd name="connsiteY75" fmla="*/ 211874 h 1317261"/>
                                <a:gd name="connsiteX76" fmla="*/ 2051043 w 2538709"/>
                                <a:gd name="connsiteY76" fmla="*/ 215206 h 1317261"/>
                                <a:gd name="connsiteX77" fmla="*/ 2052395 w 2538709"/>
                                <a:gd name="connsiteY77" fmla="*/ 216480 h 1317261"/>
                                <a:gd name="connsiteX78" fmla="*/ 2059718 w 2538709"/>
                                <a:gd name="connsiteY78" fmla="*/ 220169 h 1317261"/>
                                <a:gd name="connsiteX79" fmla="*/ 2061354 w 2538709"/>
                                <a:gd name="connsiteY79" fmla="*/ 222934 h 1317261"/>
                                <a:gd name="connsiteX80" fmla="*/ 2061837 w 2538709"/>
                                <a:gd name="connsiteY80" fmla="*/ 224775 h 1317261"/>
                                <a:gd name="connsiteX81" fmla="*/ 2061451 w 2538709"/>
                                <a:gd name="connsiteY81" fmla="*/ 226906 h 1317261"/>
                                <a:gd name="connsiteX82" fmla="*/ 2056730 w 2538709"/>
                                <a:gd name="connsiteY82" fmla="*/ 232786 h 1317261"/>
                                <a:gd name="connsiteX83" fmla="*/ 2062121 w 2538709"/>
                                <a:gd name="connsiteY83" fmla="*/ 237042 h 1317261"/>
                                <a:gd name="connsiteX84" fmla="*/ 2062314 w 2538709"/>
                                <a:gd name="connsiteY84" fmla="*/ 237326 h 1317261"/>
                                <a:gd name="connsiteX85" fmla="*/ 2064336 w 2538709"/>
                                <a:gd name="connsiteY85" fmla="*/ 239807 h 1317261"/>
                                <a:gd name="connsiteX86" fmla="*/ 2068291 w 2538709"/>
                                <a:gd name="connsiteY86" fmla="*/ 240869 h 1317261"/>
                                <a:gd name="connsiteX87" fmla="*/ 2073688 w 2538709"/>
                                <a:gd name="connsiteY87" fmla="*/ 241932 h 1317261"/>
                                <a:gd name="connsiteX88" fmla="*/ 2078789 w 2538709"/>
                                <a:gd name="connsiteY88" fmla="*/ 243773 h 1317261"/>
                                <a:gd name="connsiteX89" fmla="*/ 2082164 w 2538709"/>
                                <a:gd name="connsiteY89" fmla="*/ 245759 h 1317261"/>
                                <a:gd name="connsiteX90" fmla="*/ 2082930 w 2538709"/>
                                <a:gd name="connsiteY90" fmla="*/ 246683 h 1317261"/>
                                <a:gd name="connsiteX91" fmla="*/ 2085532 w 2538709"/>
                                <a:gd name="connsiteY91" fmla="*/ 248524 h 1317261"/>
                                <a:gd name="connsiteX92" fmla="*/ 2088231 w 2538709"/>
                                <a:gd name="connsiteY92" fmla="*/ 250438 h 1317261"/>
                                <a:gd name="connsiteX93" fmla="*/ 2089390 w 2538709"/>
                                <a:gd name="connsiteY93" fmla="*/ 251573 h 1317261"/>
                                <a:gd name="connsiteX94" fmla="*/ 2088617 w 2538709"/>
                                <a:gd name="connsiteY94" fmla="*/ 253275 h 1317261"/>
                                <a:gd name="connsiteX95" fmla="*/ 2088520 w 2538709"/>
                                <a:gd name="connsiteY95" fmla="*/ 257597 h 1317261"/>
                                <a:gd name="connsiteX96" fmla="*/ 2090929 w 2538709"/>
                                <a:gd name="connsiteY96" fmla="*/ 259868 h 1317261"/>
                                <a:gd name="connsiteX97" fmla="*/ 2092565 w 2538709"/>
                                <a:gd name="connsiteY97" fmla="*/ 265464 h 1317261"/>
                                <a:gd name="connsiteX98" fmla="*/ 2088907 w 2538709"/>
                                <a:gd name="connsiteY98" fmla="*/ 270288 h 1317261"/>
                                <a:gd name="connsiteX99" fmla="*/ 2085629 w 2538709"/>
                                <a:gd name="connsiteY99" fmla="*/ 274181 h 1317261"/>
                                <a:gd name="connsiteX100" fmla="*/ 2084766 w 2538709"/>
                                <a:gd name="connsiteY100" fmla="*/ 279288 h 1317261"/>
                                <a:gd name="connsiteX101" fmla="*/ 2081777 w 2538709"/>
                                <a:gd name="connsiteY101" fmla="*/ 282549 h 1317261"/>
                                <a:gd name="connsiteX102" fmla="*/ 2076670 w 2538709"/>
                                <a:gd name="connsiteY102" fmla="*/ 283539 h 1317261"/>
                                <a:gd name="connsiteX103" fmla="*/ 2075903 w 2538709"/>
                                <a:gd name="connsiteY103" fmla="*/ 283611 h 1317261"/>
                                <a:gd name="connsiteX104" fmla="*/ 2072432 w 2538709"/>
                                <a:gd name="connsiteY104" fmla="*/ 284106 h 1317261"/>
                                <a:gd name="connsiteX105" fmla="*/ 2068580 w 2538709"/>
                                <a:gd name="connsiteY105" fmla="*/ 287016 h 1317261"/>
                                <a:gd name="connsiteX106" fmla="*/ 2067325 w 2538709"/>
                                <a:gd name="connsiteY106" fmla="*/ 289068 h 1317261"/>
                                <a:gd name="connsiteX107" fmla="*/ 2067711 w 2538709"/>
                                <a:gd name="connsiteY107" fmla="*/ 290487 h 1317261"/>
                                <a:gd name="connsiteX108" fmla="*/ 2067904 w 2538709"/>
                                <a:gd name="connsiteY108" fmla="*/ 291127 h 1317261"/>
                                <a:gd name="connsiteX109" fmla="*/ 2068194 w 2538709"/>
                                <a:gd name="connsiteY109" fmla="*/ 291761 h 1317261"/>
                                <a:gd name="connsiteX110" fmla="*/ 2068677 w 2538709"/>
                                <a:gd name="connsiteY110" fmla="*/ 292329 h 1317261"/>
                                <a:gd name="connsiteX111" fmla="*/ 2069927 w 2538709"/>
                                <a:gd name="connsiteY111" fmla="*/ 292823 h 1317261"/>
                                <a:gd name="connsiteX112" fmla="*/ 2071183 w 2538709"/>
                                <a:gd name="connsiteY112" fmla="*/ 293324 h 1317261"/>
                                <a:gd name="connsiteX113" fmla="*/ 2072335 w 2538709"/>
                                <a:gd name="connsiteY113" fmla="*/ 293536 h 1317261"/>
                                <a:gd name="connsiteX114" fmla="*/ 2073591 w 2538709"/>
                                <a:gd name="connsiteY114" fmla="*/ 294031 h 1317261"/>
                                <a:gd name="connsiteX115" fmla="*/ 2074165 w 2538709"/>
                                <a:gd name="connsiteY115" fmla="*/ 294743 h 1317261"/>
                                <a:gd name="connsiteX116" fmla="*/ 2074261 w 2538709"/>
                                <a:gd name="connsiteY116" fmla="*/ 295377 h 1317261"/>
                                <a:gd name="connsiteX117" fmla="*/ 2073875 w 2538709"/>
                                <a:gd name="connsiteY117" fmla="*/ 296301 h 1317261"/>
                                <a:gd name="connsiteX118" fmla="*/ 2073205 w 2538709"/>
                                <a:gd name="connsiteY118" fmla="*/ 297152 h 1317261"/>
                                <a:gd name="connsiteX119" fmla="*/ 2071183 w 2538709"/>
                                <a:gd name="connsiteY119" fmla="*/ 299066 h 1317261"/>
                                <a:gd name="connsiteX120" fmla="*/ 2070409 w 2538709"/>
                                <a:gd name="connsiteY120" fmla="*/ 300200 h 1317261"/>
                                <a:gd name="connsiteX121" fmla="*/ 2070313 w 2538709"/>
                                <a:gd name="connsiteY121" fmla="*/ 300768 h 1317261"/>
                                <a:gd name="connsiteX122" fmla="*/ 2070409 w 2538709"/>
                                <a:gd name="connsiteY122" fmla="*/ 301336 h 1317261"/>
                                <a:gd name="connsiteX123" fmla="*/ 2070893 w 2538709"/>
                                <a:gd name="connsiteY123" fmla="*/ 302114 h 1317261"/>
                                <a:gd name="connsiteX124" fmla="*/ 2071376 w 2538709"/>
                                <a:gd name="connsiteY124" fmla="*/ 302893 h 1317261"/>
                                <a:gd name="connsiteX125" fmla="*/ 2073688 w 2538709"/>
                                <a:gd name="connsiteY125" fmla="*/ 305942 h 1317261"/>
                                <a:gd name="connsiteX126" fmla="*/ 2075420 w 2538709"/>
                                <a:gd name="connsiteY126" fmla="*/ 307855 h 1317261"/>
                                <a:gd name="connsiteX127" fmla="*/ 2076960 w 2538709"/>
                                <a:gd name="connsiteY127" fmla="*/ 309980 h 1317261"/>
                                <a:gd name="connsiteX128" fmla="*/ 2077346 w 2538709"/>
                                <a:gd name="connsiteY128" fmla="*/ 311254 h 1317261"/>
                                <a:gd name="connsiteX129" fmla="*/ 2076960 w 2538709"/>
                                <a:gd name="connsiteY129" fmla="*/ 313241 h 1317261"/>
                                <a:gd name="connsiteX130" fmla="*/ 2076574 w 2538709"/>
                                <a:gd name="connsiteY130" fmla="*/ 315227 h 1317261"/>
                                <a:gd name="connsiteX131" fmla="*/ 2076380 w 2538709"/>
                                <a:gd name="connsiteY131" fmla="*/ 317352 h 1317261"/>
                                <a:gd name="connsiteX132" fmla="*/ 2076767 w 2538709"/>
                                <a:gd name="connsiteY132" fmla="*/ 319483 h 1317261"/>
                                <a:gd name="connsiteX133" fmla="*/ 2077250 w 2538709"/>
                                <a:gd name="connsiteY133" fmla="*/ 320189 h 1317261"/>
                                <a:gd name="connsiteX134" fmla="*/ 2078596 w 2538709"/>
                                <a:gd name="connsiteY134" fmla="*/ 320895 h 1317261"/>
                                <a:gd name="connsiteX135" fmla="*/ 2080045 w 2538709"/>
                                <a:gd name="connsiteY135" fmla="*/ 321251 h 1317261"/>
                                <a:gd name="connsiteX136" fmla="*/ 2081681 w 2538709"/>
                                <a:gd name="connsiteY136" fmla="*/ 321179 h 1317261"/>
                                <a:gd name="connsiteX137" fmla="*/ 2084090 w 2538709"/>
                                <a:gd name="connsiteY137" fmla="*/ 320473 h 1317261"/>
                                <a:gd name="connsiteX138" fmla="*/ 2085242 w 2538709"/>
                                <a:gd name="connsiteY138" fmla="*/ 320116 h 1317261"/>
                                <a:gd name="connsiteX139" fmla="*/ 2086498 w 2538709"/>
                                <a:gd name="connsiteY139" fmla="*/ 319978 h 1317261"/>
                                <a:gd name="connsiteX140" fmla="*/ 2088134 w 2538709"/>
                                <a:gd name="connsiteY140" fmla="*/ 320261 h 1317261"/>
                                <a:gd name="connsiteX141" fmla="*/ 2089770 w 2538709"/>
                                <a:gd name="connsiteY141" fmla="*/ 320829 h 1317261"/>
                                <a:gd name="connsiteX142" fmla="*/ 2090253 w 2538709"/>
                                <a:gd name="connsiteY142" fmla="*/ 321251 h 1317261"/>
                                <a:gd name="connsiteX143" fmla="*/ 2090446 w 2538709"/>
                                <a:gd name="connsiteY143" fmla="*/ 322241 h 1317261"/>
                                <a:gd name="connsiteX144" fmla="*/ 2090060 w 2538709"/>
                                <a:gd name="connsiteY144" fmla="*/ 322954 h 1317261"/>
                                <a:gd name="connsiteX145" fmla="*/ 2088907 w 2538709"/>
                                <a:gd name="connsiteY145" fmla="*/ 324155 h 1317261"/>
                                <a:gd name="connsiteX146" fmla="*/ 2088134 w 2538709"/>
                                <a:gd name="connsiteY146" fmla="*/ 325508 h 1317261"/>
                                <a:gd name="connsiteX147" fmla="*/ 2087844 w 2538709"/>
                                <a:gd name="connsiteY147" fmla="*/ 327349 h 1317261"/>
                                <a:gd name="connsiteX148" fmla="*/ 2088038 w 2538709"/>
                                <a:gd name="connsiteY148" fmla="*/ 328200 h 1317261"/>
                                <a:gd name="connsiteX149" fmla="*/ 2088520 w 2538709"/>
                                <a:gd name="connsiteY149" fmla="*/ 329051 h 1317261"/>
                                <a:gd name="connsiteX150" fmla="*/ 2089197 w 2538709"/>
                                <a:gd name="connsiteY150" fmla="*/ 329685 h 1317261"/>
                                <a:gd name="connsiteX151" fmla="*/ 2090060 w 2538709"/>
                                <a:gd name="connsiteY151" fmla="*/ 330253 h 1317261"/>
                                <a:gd name="connsiteX152" fmla="*/ 2091986 w 2538709"/>
                                <a:gd name="connsiteY152" fmla="*/ 331104 h 1317261"/>
                                <a:gd name="connsiteX153" fmla="*/ 2092855 w 2538709"/>
                                <a:gd name="connsiteY153" fmla="*/ 331599 h 1317261"/>
                                <a:gd name="connsiteX154" fmla="*/ 2093338 w 2538709"/>
                                <a:gd name="connsiteY154" fmla="*/ 332239 h 1317261"/>
                                <a:gd name="connsiteX155" fmla="*/ 2093145 w 2538709"/>
                                <a:gd name="connsiteY155" fmla="*/ 332879 h 1317261"/>
                                <a:gd name="connsiteX156" fmla="*/ 2092952 w 2538709"/>
                                <a:gd name="connsiteY156" fmla="*/ 333512 h 1317261"/>
                                <a:gd name="connsiteX157" fmla="*/ 2092565 w 2538709"/>
                                <a:gd name="connsiteY157" fmla="*/ 334793 h 1317261"/>
                                <a:gd name="connsiteX158" fmla="*/ 2092275 w 2538709"/>
                                <a:gd name="connsiteY158" fmla="*/ 336139 h 1317261"/>
                                <a:gd name="connsiteX159" fmla="*/ 2092469 w 2538709"/>
                                <a:gd name="connsiteY159" fmla="*/ 337129 h 1317261"/>
                                <a:gd name="connsiteX160" fmla="*/ 2093435 w 2538709"/>
                                <a:gd name="connsiteY160" fmla="*/ 338475 h 1317261"/>
                                <a:gd name="connsiteX161" fmla="*/ 2094974 w 2538709"/>
                                <a:gd name="connsiteY161" fmla="*/ 339755 h 1317261"/>
                                <a:gd name="connsiteX162" fmla="*/ 2097479 w 2538709"/>
                                <a:gd name="connsiteY162" fmla="*/ 341312 h 1317261"/>
                                <a:gd name="connsiteX163" fmla="*/ 2098735 w 2538709"/>
                                <a:gd name="connsiteY163" fmla="*/ 341735 h 1317261"/>
                                <a:gd name="connsiteX164" fmla="*/ 2099888 w 2538709"/>
                                <a:gd name="connsiteY164" fmla="*/ 341735 h 1317261"/>
                                <a:gd name="connsiteX165" fmla="*/ 2101621 w 2538709"/>
                                <a:gd name="connsiteY165" fmla="*/ 340884 h 1317261"/>
                                <a:gd name="connsiteX166" fmla="*/ 2102297 w 2538709"/>
                                <a:gd name="connsiteY166" fmla="*/ 340177 h 1317261"/>
                                <a:gd name="connsiteX167" fmla="*/ 2102587 w 2538709"/>
                                <a:gd name="connsiteY167" fmla="*/ 339326 h 1317261"/>
                                <a:gd name="connsiteX168" fmla="*/ 2103837 w 2538709"/>
                                <a:gd name="connsiteY168" fmla="*/ 334859 h 1317261"/>
                                <a:gd name="connsiteX169" fmla="*/ 2104126 w 2538709"/>
                                <a:gd name="connsiteY169" fmla="*/ 333585 h 1317261"/>
                                <a:gd name="connsiteX170" fmla="*/ 2104416 w 2538709"/>
                                <a:gd name="connsiteY170" fmla="*/ 332239 h 1317261"/>
                                <a:gd name="connsiteX171" fmla="*/ 2104609 w 2538709"/>
                                <a:gd name="connsiteY171" fmla="*/ 329685 h 1317261"/>
                                <a:gd name="connsiteX172" fmla="*/ 2104995 w 2538709"/>
                                <a:gd name="connsiteY172" fmla="*/ 328695 h 1317261"/>
                                <a:gd name="connsiteX173" fmla="*/ 2105762 w 2538709"/>
                                <a:gd name="connsiteY173" fmla="*/ 327771 h 1317261"/>
                                <a:gd name="connsiteX174" fmla="*/ 2106825 w 2538709"/>
                                <a:gd name="connsiteY174" fmla="*/ 326993 h 1317261"/>
                                <a:gd name="connsiteX175" fmla="*/ 2107984 w 2538709"/>
                                <a:gd name="connsiteY175" fmla="*/ 326570 h 1317261"/>
                                <a:gd name="connsiteX176" fmla="*/ 2109040 w 2538709"/>
                                <a:gd name="connsiteY176" fmla="*/ 326854 h 1317261"/>
                                <a:gd name="connsiteX177" fmla="*/ 2110006 w 2538709"/>
                                <a:gd name="connsiteY177" fmla="*/ 327705 h 1317261"/>
                                <a:gd name="connsiteX178" fmla="*/ 2110386 w 2538709"/>
                                <a:gd name="connsiteY178" fmla="*/ 328339 h 1317261"/>
                                <a:gd name="connsiteX179" fmla="*/ 2110489 w 2538709"/>
                                <a:gd name="connsiteY179" fmla="*/ 329263 h 1317261"/>
                                <a:gd name="connsiteX180" fmla="*/ 2110386 w 2538709"/>
                                <a:gd name="connsiteY180" fmla="*/ 330114 h 1317261"/>
                                <a:gd name="connsiteX181" fmla="*/ 2109910 w 2538709"/>
                                <a:gd name="connsiteY181" fmla="*/ 332595 h 1317261"/>
                                <a:gd name="connsiteX182" fmla="*/ 2109620 w 2538709"/>
                                <a:gd name="connsiteY182" fmla="*/ 333869 h 1317261"/>
                                <a:gd name="connsiteX183" fmla="*/ 2109717 w 2538709"/>
                                <a:gd name="connsiteY183" fmla="*/ 335143 h 1317261"/>
                                <a:gd name="connsiteX184" fmla="*/ 2110199 w 2538709"/>
                                <a:gd name="connsiteY184" fmla="*/ 335994 h 1317261"/>
                                <a:gd name="connsiteX185" fmla="*/ 2111449 w 2538709"/>
                                <a:gd name="connsiteY185" fmla="*/ 337201 h 1317261"/>
                                <a:gd name="connsiteX186" fmla="*/ 2112511 w 2538709"/>
                                <a:gd name="connsiteY186" fmla="*/ 338475 h 1317261"/>
                                <a:gd name="connsiteX187" fmla="*/ 2113182 w 2538709"/>
                                <a:gd name="connsiteY187" fmla="*/ 339966 h 1317261"/>
                                <a:gd name="connsiteX188" fmla="*/ 2113472 w 2538709"/>
                                <a:gd name="connsiteY188" fmla="*/ 341385 h 1317261"/>
                                <a:gd name="connsiteX189" fmla="*/ 2113375 w 2538709"/>
                                <a:gd name="connsiteY189" fmla="*/ 341807 h 1317261"/>
                                <a:gd name="connsiteX190" fmla="*/ 2112511 w 2538709"/>
                                <a:gd name="connsiteY190" fmla="*/ 342586 h 1317261"/>
                                <a:gd name="connsiteX191" fmla="*/ 2110869 w 2538709"/>
                                <a:gd name="connsiteY191" fmla="*/ 343721 h 1317261"/>
                                <a:gd name="connsiteX192" fmla="*/ 2110290 w 2538709"/>
                                <a:gd name="connsiteY192" fmla="*/ 344289 h 1317261"/>
                                <a:gd name="connsiteX193" fmla="*/ 2110103 w 2538709"/>
                                <a:gd name="connsiteY193" fmla="*/ 344856 h 1317261"/>
                                <a:gd name="connsiteX194" fmla="*/ 2110773 w 2538709"/>
                                <a:gd name="connsiteY194" fmla="*/ 345780 h 1317261"/>
                                <a:gd name="connsiteX195" fmla="*/ 2111353 w 2538709"/>
                                <a:gd name="connsiteY195" fmla="*/ 346697 h 1317261"/>
                                <a:gd name="connsiteX196" fmla="*/ 2111835 w 2538709"/>
                                <a:gd name="connsiteY196" fmla="*/ 350597 h 1317261"/>
                                <a:gd name="connsiteX197" fmla="*/ 2111546 w 2538709"/>
                                <a:gd name="connsiteY197" fmla="*/ 351593 h 1317261"/>
                                <a:gd name="connsiteX198" fmla="*/ 2110966 w 2538709"/>
                                <a:gd name="connsiteY198" fmla="*/ 352227 h 1317261"/>
                                <a:gd name="connsiteX199" fmla="*/ 2107984 w 2538709"/>
                                <a:gd name="connsiteY199" fmla="*/ 353857 h 1317261"/>
                                <a:gd name="connsiteX200" fmla="*/ 2106342 w 2538709"/>
                                <a:gd name="connsiteY200" fmla="*/ 354352 h 1317261"/>
                                <a:gd name="connsiteX201" fmla="*/ 2104706 w 2538709"/>
                                <a:gd name="connsiteY201" fmla="*/ 354570 h 1317261"/>
                                <a:gd name="connsiteX202" fmla="*/ 2103837 w 2538709"/>
                                <a:gd name="connsiteY202" fmla="*/ 354425 h 1317261"/>
                                <a:gd name="connsiteX203" fmla="*/ 2102490 w 2538709"/>
                                <a:gd name="connsiteY203" fmla="*/ 353857 h 1317261"/>
                                <a:gd name="connsiteX204" fmla="*/ 2101138 w 2538709"/>
                                <a:gd name="connsiteY204" fmla="*/ 353646 h 1317261"/>
                                <a:gd name="connsiteX205" fmla="*/ 2099405 w 2538709"/>
                                <a:gd name="connsiteY205" fmla="*/ 354352 h 1317261"/>
                                <a:gd name="connsiteX206" fmla="*/ 2098155 w 2538709"/>
                                <a:gd name="connsiteY206" fmla="*/ 355560 h 1317261"/>
                                <a:gd name="connsiteX207" fmla="*/ 2097769 w 2538709"/>
                                <a:gd name="connsiteY207" fmla="*/ 356695 h 1317261"/>
                                <a:gd name="connsiteX208" fmla="*/ 2097866 w 2538709"/>
                                <a:gd name="connsiteY208" fmla="*/ 358536 h 1317261"/>
                                <a:gd name="connsiteX209" fmla="*/ 2098542 w 2538709"/>
                                <a:gd name="connsiteY209" fmla="*/ 360238 h 1317261"/>
                                <a:gd name="connsiteX210" fmla="*/ 2100178 w 2538709"/>
                                <a:gd name="connsiteY210" fmla="*/ 363571 h 1317261"/>
                                <a:gd name="connsiteX211" fmla="*/ 2100661 w 2538709"/>
                                <a:gd name="connsiteY211" fmla="*/ 364350 h 1317261"/>
                                <a:gd name="connsiteX212" fmla="*/ 2101138 w 2538709"/>
                                <a:gd name="connsiteY212" fmla="*/ 364844 h 1317261"/>
                                <a:gd name="connsiteX213" fmla="*/ 2101331 w 2538709"/>
                                <a:gd name="connsiteY213" fmla="*/ 365062 h 1317261"/>
                                <a:gd name="connsiteX214" fmla="*/ 2101814 w 2538709"/>
                                <a:gd name="connsiteY214" fmla="*/ 365484 h 1317261"/>
                                <a:gd name="connsiteX215" fmla="*/ 2102201 w 2538709"/>
                                <a:gd name="connsiteY215" fmla="*/ 365768 h 1317261"/>
                                <a:gd name="connsiteX216" fmla="*/ 2102683 w 2538709"/>
                                <a:gd name="connsiteY216" fmla="*/ 365979 h 1317261"/>
                                <a:gd name="connsiteX217" fmla="*/ 2102973 w 2538709"/>
                                <a:gd name="connsiteY217" fmla="*/ 366124 h 1317261"/>
                                <a:gd name="connsiteX218" fmla="*/ 2103359 w 2538709"/>
                                <a:gd name="connsiteY218" fmla="*/ 366263 h 1317261"/>
                                <a:gd name="connsiteX219" fmla="*/ 2103837 w 2538709"/>
                                <a:gd name="connsiteY219" fmla="*/ 366408 h 1317261"/>
                                <a:gd name="connsiteX220" fmla="*/ 2104223 w 2538709"/>
                                <a:gd name="connsiteY220" fmla="*/ 366408 h 1317261"/>
                                <a:gd name="connsiteX221" fmla="*/ 2104899 w 2538709"/>
                                <a:gd name="connsiteY221" fmla="*/ 366474 h 1317261"/>
                                <a:gd name="connsiteX222" fmla="*/ 2106921 w 2538709"/>
                                <a:gd name="connsiteY222" fmla="*/ 366474 h 1317261"/>
                                <a:gd name="connsiteX223" fmla="*/ 2107307 w 2538709"/>
                                <a:gd name="connsiteY223" fmla="*/ 366408 h 1317261"/>
                                <a:gd name="connsiteX224" fmla="*/ 2107694 w 2538709"/>
                                <a:gd name="connsiteY224" fmla="*/ 366336 h 1317261"/>
                                <a:gd name="connsiteX225" fmla="*/ 2108847 w 2538709"/>
                                <a:gd name="connsiteY225" fmla="*/ 365907 h 1317261"/>
                                <a:gd name="connsiteX226" fmla="*/ 2109427 w 2538709"/>
                                <a:gd name="connsiteY226" fmla="*/ 365841 h 1317261"/>
                                <a:gd name="connsiteX227" fmla="*/ 2109717 w 2538709"/>
                                <a:gd name="connsiteY227" fmla="*/ 365841 h 1317261"/>
                                <a:gd name="connsiteX228" fmla="*/ 2110103 w 2538709"/>
                                <a:gd name="connsiteY228" fmla="*/ 365907 h 1317261"/>
                                <a:gd name="connsiteX229" fmla="*/ 2110386 w 2538709"/>
                                <a:gd name="connsiteY229" fmla="*/ 365979 h 1317261"/>
                                <a:gd name="connsiteX230" fmla="*/ 2110580 w 2538709"/>
                                <a:gd name="connsiteY230" fmla="*/ 366124 h 1317261"/>
                                <a:gd name="connsiteX231" fmla="*/ 2110966 w 2538709"/>
                                <a:gd name="connsiteY231" fmla="*/ 366336 h 1317261"/>
                                <a:gd name="connsiteX232" fmla="*/ 2111256 w 2538709"/>
                                <a:gd name="connsiteY232" fmla="*/ 366547 h 1317261"/>
                                <a:gd name="connsiteX233" fmla="*/ 2111642 w 2538709"/>
                                <a:gd name="connsiteY233" fmla="*/ 366903 h 1317261"/>
                                <a:gd name="connsiteX234" fmla="*/ 2111932 w 2538709"/>
                                <a:gd name="connsiteY234" fmla="*/ 367259 h 1317261"/>
                                <a:gd name="connsiteX235" fmla="*/ 2112222 w 2538709"/>
                                <a:gd name="connsiteY235" fmla="*/ 367609 h 1317261"/>
                                <a:gd name="connsiteX236" fmla="*/ 2112415 w 2538709"/>
                                <a:gd name="connsiteY236" fmla="*/ 367966 h 1317261"/>
                                <a:gd name="connsiteX237" fmla="*/ 2112989 w 2538709"/>
                                <a:gd name="connsiteY237" fmla="*/ 369167 h 1317261"/>
                                <a:gd name="connsiteX238" fmla="*/ 2113085 w 2538709"/>
                                <a:gd name="connsiteY238" fmla="*/ 369523 h 1317261"/>
                                <a:gd name="connsiteX239" fmla="*/ 2113278 w 2538709"/>
                                <a:gd name="connsiteY239" fmla="*/ 369668 h 1317261"/>
                                <a:gd name="connsiteX240" fmla="*/ 2113472 w 2538709"/>
                                <a:gd name="connsiteY240" fmla="*/ 369952 h 1317261"/>
                                <a:gd name="connsiteX241" fmla="*/ 2113761 w 2538709"/>
                                <a:gd name="connsiteY241" fmla="*/ 370235 h 1317261"/>
                                <a:gd name="connsiteX242" fmla="*/ 2115494 w 2538709"/>
                                <a:gd name="connsiteY242" fmla="*/ 371298 h 1317261"/>
                                <a:gd name="connsiteX243" fmla="*/ 2117233 w 2538709"/>
                                <a:gd name="connsiteY243" fmla="*/ 372288 h 1317261"/>
                                <a:gd name="connsiteX244" fmla="*/ 2120021 w 2538709"/>
                                <a:gd name="connsiteY244" fmla="*/ 373852 h 1317261"/>
                                <a:gd name="connsiteX245" fmla="*/ 2120988 w 2538709"/>
                                <a:gd name="connsiteY245" fmla="*/ 374347 h 1317261"/>
                                <a:gd name="connsiteX246" fmla="*/ 2121181 w 2538709"/>
                                <a:gd name="connsiteY246" fmla="*/ 374558 h 1317261"/>
                                <a:gd name="connsiteX247" fmla="*/ 2121567 w 2538709"/>
                                <a:gd name="connsiteY247" fmla="*/ 374842 h 1317261"/>
                                <a:gd name="connsiteX248" fmla="*/ 2121857 w 2538709"/>
                                <a:gd name="connsiteY248" fmla="*/ 375198 h 1317261"/>
                                <a:gd name="connsiteX249" fmla="*/ 2122044 w 2538709"/>
                                <a:gd name="connsiteY249" fmla="*/ 375548 h 1317261"/>
                                <a:gd name="connsiteX250" fmla="*/ 2122237 w 2538709"/>
                                <a:gd name="connsiteY250" fmla="*/ 375832 h 1317261"/>
                                <a:gd name="connsiteX251" fmla="*/ 2122334 w 2538709"/>
                                <a:gd name="connsiteY251" fmla="*/ 376188 h 1317261"/>
                                <a:gd name="connsiteX252" fmla="*/ 2122527 w 2538709"/>
                                <a:gd name="connsiteY252" fmla="*/ 376828 h 1317261"/>
                                <a:gd name="connsiteX253" fmla="*/ 2122624 w 2538709"/>
                                <a:gd name="connsiteY253" fmla="*/ 377462 h 1317261"/>
                                <a:gd name="connsiteX254" fmla="*/ 2122817 w 2538709"/>
                                <a:gd name="connsiteY254" fmla="*/ 378530 h 1317261"/>
                                <a:gd name="connsiteX255" fmla="*/ 2122913 w 2538709"/>
                                <a:gd name="connsiteY255" fmla="*/ 379376 h 1317261"/>
                                <a:gd name="connsiteX256" fmla="*/ 2123106 w 2538709"/>
                                <a:gd name="connsiteY256" fmla="*/ 379943 h 1317261"/>
                                <a:gd name="connsiteX257" fmla="*/ 2123203 w 2538709"/>
                                <a:gd name="connsiteY257" fmla="*/ 380372 h 1317261"/>
                                <a:gd name="connsiteX258" fmla="*/ 2123396 w 2538709"/>
                                <a:gd name="connsiteY258" fmla="*/ 380655 h 1317261"/>
                                <a:gd name="connsiteX259" fmla="*/ 2123686 w 2538709"/>
                                <a:gd name="connsiteY259" fmla="*/ 381150 h 1317261"/>
                                <a:gd name="connsiteX260" fmla="*/ 2124072 w 2538709"/>
                                <a:gd name="connsiteY260" fmla="*/ 381573 h 1317261"/>
                                <a:gd name="connsiteX261" fmla="*/ 2125129 w 2538709"/>
                                <a:gd name="connsiteY261" fmla="*/ 382635 h 1317261"/>
                                <a:gd name="connsiteX262" fmla="*/ 2125515 w 2538709"/>
                                <a:gd name="connsiteY262" fmla="*/ 382992 h 1317261"/>
                                <a:gd name="connsiteX263" fmla="*/ 2125901 w 2538709"/>
                                <a:gd name="connsiteY263" fmla="*/ 383348 h 1317261"/>
                                <a:gd name="connsiteX264" fmla="*/ 2126578 w 2538709"/>
                                <a:gd name="connsiteY264" fmla="*/ 383770 h 1317261"/>
                                <a:gd name="connsiteX265" fmla="*/ 2127151 w 2538709"/>
                                <a:gd name="connsiteY265" fmla="*/ 384127 h 1317261"/>
                                <a:gd name="connsiteX266" fmla="*/ 2127634 w 2538709"/>
                                <a:gd name="connsiteY266" fmla="*/ 384338 h 1317261"/>
                                <a:gd name="connsiteX267" fmla="*/ 2128021 w 2538709"/>
                                <a:gd name="connsiteY267" fmla="*/ 384410 h 1317261"/>
                                <a:gd name="connsiteX268" fmla="*/ 2128504 w 2538709"/>
                                <a:gd name="connsiteY268" fmla="*/ 384555 h 1317261"/>
                                <a:gd name="connsiteX269" fmla="*/ 2128793 w 2538709"/>
                                <a:gd name="connsiteY269" fmla="*/ 384555 h 1317261"/>
                                <a:gd name="connsiteX270" fmla="*/ 2129077 w 2538709"/>
                                <a:gd name="connsiteY270" fmla="*/ 384622 h 1317261"/>
                                <a:gd name="connsiteX271" fmla="*/ 2129946 w 2538709"/>
                                <a:gd name="connsiteY271" fmla="*/ 384555 h 1317261"/>
                                <a:gd name="connsiteX272" fmla="*/ 2131389 w 2538709"/>
                                <a:gd name="connsiteY272" fmla="*/ 384483 h 1317261"/>
                                <a:gd name="connsiteX273" fmla="*/ 2132452 w 2538709"/>
                                <a:gd name="connsiteY273" fmla="*/ 384410 h 1317261"/>
                                <a:gd name="connsiteX274" fmla="*/ 2135724 w 2538709"/>
                                <a:gd name="connsiteY274" fmla="*/ 383915 h 1317261"/>
                                <a:gd name="connsiteX275" fmla="*/ 2137173 w 2538709"/>
                                <a:gd name="connsiteY275" fmla="*/ 383704 h 1317261"/>
                                <a:gd name="connsiteX276" fmla="*/ 2139195 w 2538709"/>
                                <a:gd name="connsiteY276" fmla="*/ 383348 h 1317261"/>
                                <a:gd name="connsiteX277" fmla="*/ 2141314 w 2538709"/>
                                <a:gd name="connsiteY277" fmla="*/ 382992 h 1317261"/>
                                <a:gd name="connsiteX278" fmla="*/ 2142757 w 2538709"/>
                                <a:gd name="connsiteY278" fmla="*/ 382853 h 1317261"/>
                                <a:gd name="connsiteX279" fmla="*/ 2143240 w 2538709"/>
                                <a:gd name="connsiteY279" fmla="*/ 382853 h 1317261"/>
                                <a:gd name="connsiteX280" fmla="*/ 2143723 w 2538709"/>
                                <a:gd name="connsiteY280" fmla="*/ 382853 h 1317261"/>
                                <a:gd name="connsiteX281" fmla="*/ 2144399 w 2538709"/>
                                <a:gd name="connsiteY281" fmla="*/ 382919 h 1317261"/>
                                <a:gd name="connsiteX282" fmla="*/ 2144972 w 2538709"/>
                                <a:gd name="connsiteY282" fmla="*/ 382992 h 1317261"/>
                                <a:gd name="connsiteX283" fmla="*/ 2145455 w 2538709"/>
                                <a:gd name="connsiteY283" fmla="*/ 383137 h 1317261"/>
                                <a:gd name="connsiteX284" fmla="*/ 2145842 w 2538709"/>
                                <a:gd name="connsiteY284" fmla="*/ 383276 h 1317261"/>
                                <a:gd name="connsiteX285" fmla="*/ 2146325 w 2538709"/>
                                <a:gd name="connsiteY285" fmla="*/ 383559 h 1317261"/>
                                <a:gd name="connsiteX286" fmla="*/ 2146808 w 2538709"/>
                                <a:gd name="connsiteY286" fmla="*/ 383843 h 1317261"/>
                                <a:gd name="connsiteX287" fmla="*/ 2147001 w 2538709"/>
                                <a:gd name="connsiteY287" fmla="*/ 384054 h 1317261"/>
                                <a:gd name="connsiteX288" fmla="*/ 2147188 w 2538709"/>
                                <a:gd name="connsiteY288" fmla="*/ 384271 h 1317261"/>
                                <a:gd name="connsiteX289" fmla="*/ 2147478 w 2538709"/>
                                <a:gd name="connsiteY289" fmla="*/ 384622 h 1317261"/>
                                <a:gd name="connsiteX290" fmla="*/ 2147574 w 2538709"/>
                                <a:gd name="connsiteY290" fmla="*/ 384905 h 1317261"/>
                                <a:gd name="connsiteX291" fmla="*/ 2147671 w 2538709"/>
                                <a:gd name="connsiteY291" fmla="*/ 385189 h 1317261"/>
                                <a:gd name="connsiteX292" fmla="*/ 2147767 w 2538709"/>
                                <a:gd name="connsiteY292" fmla="*/ 385684 h 1317261"/>
                                <a:gd name="connsiteX293" fmla="*/ 2147864 w 2538709"/>
                                <a:gd name="connsiteY293" fmla="*/ 386819 h 1317261"/>
                                <a:gd name="connsiteX294" fmla="*/ 2148057 w 2538709"/>
                                <a:gd name="connsiteY294" fmla="*/ 387815 h 1317261"/>
                                <a:gd name="connsiteX295" fmla="*/ 2148154 w 2538709"/>
                                <a:gd name="connsiteY295" fmla="*/ 388878 h 1317261"/>
                                <a:gd name="connsiteX296" fmla="*/ 2148250 w 2538709"/>
                                <a:gd name="connsiteY296" fmla="*/ 390508 h 1317261"/>
                                <a:gd name="connsiteX297" fmla="*/ 2148347 w 2538709"/>
                                <a:gd name="connsiteY297" fmla="*/ 391286 h 1317261"/>
                                <a:gd name="connsiteX298" fmla="*/ 2148444 w 2538709"/>
                                <a:gd name="connsiteY298" fmla="*/ 391709 h 1317261"/>
                                <a:gd name="connsiteX299" fmla="*/ 2148540 w 2538709"/>
                                <a:gd name="connsiteY299" fmla="*/ 392065 h 1317261"/>
                                <a:gd name="connsiteX300" fmla="*/ 2148733 w 2538709"/>
                                <a:gd name="connsiteY300" fmla="*/ 392560 h 1317261"/>
                                <a:gd name="connsiteX301" fmla="*/ 2149023 w 2538709"/>
                                <a:gd name="connsiteY301" fmla="*/ 392916 h 1317261"/>
                                <a:gd name="connsiteX302" fmla="*/ 2149313 w 2538709"/>
                                <a:gd name="connsiteY302" fmla="*/ 393272 h 1317261"/>
                                <a:gd name="connsiteX303" fmla="*/ 2149790 w 2538709"/>
                                <a:gd name="connsiteY303" fmla="*/ 393768 h 1317261"/>
                                <a:gd name="connsiteX304" fmla="*/ 2151432 w 2538709"/>
                                <a:gd name="connsiteY304" fmla="*/ 395325 h 1317261"/>
                                <a:gd name="connsiteX305" fmla="*/ 2152199 w 2538709"/>
                                <a:gd name="connsiteY305" fmla="*/ 395965 h 1317261"/>
                                <a:gd name="connsiteX306" fmla="*/ 2153164 w 2538709"/>
                                <a:gd name="connsiteY306" fmla="*/ 396605 h 1317261"/>
                                <a:gd name="connsiteX307" fmla="*/ 2154221 w 2538709"/>
                                <a:gd name="connsiteY307" fmla="*/ 397173 h 1317261"/>
                                <a:gd name="connsiteX308" fmla="*/ 2155573 w 2538709"/>
                                <a:gd name="connsiteY308" fmla="*/ 397806 h 1317261"/>
                                <a:gd name="connsiteX309" fmla="*/ 2158272 w 2538709"/>
                                <a:gd name="connsiteY309" fmla="*/ 398869 h 1317261"/>
                                <a:gd name="connsiteX310" fmla="*/ 2160198 w 2538709"/>
                                <a:gd name="connsiteY310" fmla="*/ 399509 h 1317261"/>
                                <a:gd name="connsiteX311" fmla="*/ 2161158 w 2538709"/>
                                <a:gd name="connsiteY311" fmla="*/ 399931 h 1317261"/>
                                <a:gd name="connsiteX312" fmla="*/ 2162027 w 2538709"/>
                                <a:gd name="connsiteY312" fmla="*/ 400215 h 1317261"/>
                                <a:gd name="connsiteX313" fmla="*/ 2163089 w 2538709"/>
                                <a:gd name="connsiteY313" fmla="*/ 400644 h 1317261"/>
                                <a:gd name="connsiteX314" fmla="*/ 2164049 w 2538709"/>
                                <a:gd name="connsiteY314" fmla="*/ 401066 h 1317261"/>
                                <a:gd name="connsiteX315" fmla="*/ 2164339 w 2538709"/>
                                <a:gd name="connsiteY315" fmla="*/ 401211 h 1317261"/>
                                <a:gd name="connsiteX316" fmla="*/ 2164629 w 2538709"/>
                                <a:gd name="connsiteY316" fmla="*/ 401423 h 1317261"/>
                                <a:gd name="connsiteX317" fmla="*/ 2164918 w 2538709"/>
                                <a:gd name="connsiteY317" fmla="*/ 401851 h 1317261"/>
                                <a:gd name="connsiteX318" fmla="*/ 2165112 w 2538709"/>
                                <a:gd name="connsiteY318" fmla="*/ 402274 h 1317261"/>
                                <a:gd name="connsiteX319" fmla="*/ 2165305 w 2538709"/>
                                <a:gd name="connsiteY319" fmla="*/ 402769 h 1317261"/>
                                <a:gd name="connsiteX320" fmla="*/ 2165305 w 2538709"/>
                                <a:gd name="connsiteY320" fmla="*/ 402980 h 1317261"/>
                                <a:gd name="connsiteX321" fmla="*/ 2165305 w 2538709"/>
                                <a:gd name="connsiteY321" fmla="*/ 403904 h 1317261"/>
                                <a:gd name="connsiteX322" fmla="*/ 2165208 w 2538709"/>
                                <a:gd name="connsiteY322" fmla="*/ 404682 h 1317261"/>
                                <a:gd name="connsiteX323" fmla="*/ 2165015 w 2538709"/>
                                <a:gd name="connsiteY323" fmla="*/ 405534 h 1317261"/>
                                <a:gd name="connsiteX324" fmla="*/ 2165015 w 2538709"/>
                                <a:gd name="connsiteY324" fmla="*/ 406246 h 1317261"/>
                                <a:gd name="connsiteX325" fmla="*/ 2165015 w 2538709"/>
                                <a:gd name="connsiteY325" fmla="*/ 406814 h 1317261"/>
                                <a:gd name="connsiteX326" fmla="*/ 2165208 w 2538709"/>
                                <a:gd name="connsiteY326" fmla="*/ 407447 h 1317261"/>
                                <a:gd name="connsiteX327" fmla="*/ 2165402 w 2538709"/>
                                <a:gd name="connsiteY327" fmla="*/ 408087 h 1317261"/>
                                <a:gd name="connsiteX328" fmla="*/ 2165685 w 2538709"/>
                                <a:gd name="connsiteY328" fmla="*/ 408721 h 1317261"/>
                                <a:gd name="connsiteX329" fmla="*/ 2165878 w 2538709"/>
                                <a:gd name="connsiteY329" fmla="*/ 409289 h 1317261"/>
                                <a:gd name="connsiteX330" fmla="*/ 2166168 w 2538709"/>
                                <a:gd name="connsiteY330" fmla="*/ 409645 h 1317261"/>
                                <a:gd name="connsiteX331" fmla="*/ 2166651 w 2538709"/>
                                <a:gd name="connsiteY331" fmla="*/ 410073 h 1317261"/>
                                <a:gd name="connsiteX332" fmla="*/ 2166941 w 2538709"/>
                                <a:gd name="connsiteY332" fmla="*/ 410569 h 1317261"/>
                                <a:gd name="connsiteX333" fmla="*/ 2167231 w 2538709"/>
                                <a:gd name="connsiteY333" fmla="*/ 411063 h 1317261"/>
                                <a:gd name="connsiteX334" fmla="*/ 2167520 w 2538709"/>
                                <a:gd name="connsiteY334" fmla="*/ 411770 h 1317261"/>
                                <a:gd name="connsiteX335" fmla="*/ 2167617 w 2538709"/>
                                <a:gd name="connsiteY335" fmla="*/ 412198 h 1317261"/>
                                <a:gd name="connsiteX336" fmla="*/ 2167714 w 2538709"/>
                                <a:gd name="connsiteY336" fmla="*/ 412766 h 1317261"/>
                                <a:gd name="connsiteX337" fmla="*/ 2167714 w 2538709"/>
                                <a:gd name="connsiteY337" fmla="*/ 413122 h 1317261"/>
                                <a:gd name="connsiteX338" fmla="*/ 2167617 w 2538709"/>
                                <a:gd name="connsiteY338" fmla="*/ 413406 h 1317261"/>
                                <a:gd name="connsiteX339" fmla="*/ 2167424 w 2538709"/>
                                <a:gd name="connsiteY339" fmla="*/ 413617 h 1317261"/>
                                <a:gd name="connsiteX340" fmla="*/ 2167038 w 2538709"/>
                                <a:gd name="connsiteY340" fmla="*/ 413756 h 1317261"/>
                                <a:gd name="connsiteX341" fmla="*/ 2166554 w 2538709"/>
                                <a:gd name="connsiteY341" fmla="*/ 413828 h 1317261"/>
                                <a:gd name="connsiteX342" fmla="*/ 2166168 w 2538709"/>
                                <a:gd name="connsiteY342" fmla="*/ 413828 h 1317261"/>
                                <a:gd name="connsiteX343" fmla="*/ 2164918 w 2538709"/>
                                <a:gd name="connsiteY343" fmla="*/ 413545 h 1317261"/>
                                <a:gd name="connsiteX344" fmla="*/ 2163282 w 2538709"/>
                                <a:gd name="connsiteY344" fmla="*/ 413261 h 1317261"/>
                                <a:gd name="connsiteX345" fmla="*/ 2162510 w 2538709"/>
                                <a:gd name="connsiteY345" fmla="*/ 413122 h 1317261"/>
                                <a:gd name="connsiteX346" fmla="*/ 2161737 w 2538709"/>
                                <a:gd name="connsiteY346" fmla="*/ 413050 h 1317261"/>
                                <a:gd name="connsiteX347" fmla="*/ 2161067 w 2538709"/>
                                <a:gd name="connsiteY347" fmla="*/ 413050 h 1317261"/>
                                <a:gd name="connsiteX348" fmla="*/ 2160584 w 2538709"/>
                                <a:gd name="connsiteY348" fmla="*/ 413122 h 1317261"/>
                                <a:gd name="connsiteX349" fmla="*/ 2160101 w 2538709"/>
                                <a:gd name="connsiteY349" fmla="*/ 413261 h 1317261"/>
                                <a:gd name="connsiteX350" fmla="*/ 2159618 w 2538709"/>
                                <a:gd name="connsiteY350" fmla="*/ 413545 h 1317261"/>
                                <a:gd name="connsiteX351" fmla="*/ 2158942 w 2538709"/>
                                <a:gd name="connsiteY351" fmla="*/ 414251 h 1317261"/>
                                <a:gd name="connsiteX352" fmla="*/ 2157789 w 2538709"/>
                                <a:gd name="connsiteY352" fmla="*/ 415386 h 1317261"/>
                                <a:gd name="connsiteX353" fmla="*/ 2157016 w 2538709"/>
                                <a:gd name="connsiteY353" fmla="*/ 416521 h 1317261"/>
                                <a:gd name="connsiteX354" fmla="*/ 2156823 w 2538709"/>
                                <a:gd name="connsiteY354" fmla="*/ 417728 h 1317261"/>
                                <a:gd name="connsiteX355" fmla="*/ 2157499 w 2538709"/>
                                <a:gd name="connsiteY355" fmla="*/ 419497 h 1317261"/>
                                <a:gd name="connsiteX356" fmla="*/ 2158368 w 2538709"/>
                                <a:gd name="connsiteY356" fmla="*/ 420777 h 1317261"/>
                                <a:gd name="connsiteX357" fmla="*/ 2160101 w 2538709"/>
                                <a:gd name="connsiteY357" fmla="*/ 422691 h 1317261"/>
                                <a:gd name="connsiteX358" fmla="*/ 2162316 w 2538709"/>
                                <a:gd name="connsiteY358" fmla="*/ 424532 h 1317261"/>
                                <a:gd name="connsiteX359" fmla="*/ 2164532 w 2538709"/>
                                <a:gd name="connsiteY359" fmla="*/ 425951 h 1317261"/>
                                <a:gd name="connsiteX360" fmla="*/ 2165685 w 2538709"/>
                                <a:gd name="connsiteY360" fmla="*/ 426446 h 1317261"/>
                                <a:gd name="connsiteX361" fmla="*/ 2166941 w 2538709"/>
                                <a:gd name="connsiteY361" fmla="*/ 426730 h 1317261"/>
                                <a:gd name="connsiteX362" fmla="*/ 2168674 w 2538709"/>
                                <a:gd name="connsiteY362" fmla="*/ 426657 h 1317261"/>
                                <a:gd name="connsiteX363" fmla="*/ 2171179 w 2538709"/>
                                <a:gd name="connsiteY363" fmla="*/ 426234 h 1317261"/>
                                <a:gd name="connsiteX364" fmla="*/ 2173684 w 2538709"/>
                                <a:gd name="connsiteY364" fmla="*/ 425878 h 1317261"/>
                                <a:gd name="connsiteX365" fmla="*/ 2177149 w 2538709"/>
                                <a:gd name="connsiteY365" fmla="*/ 426162 h 1317261"/>
                                <a:gd name="connsiteX366" fmla="*/ 2180427 w 2538709"/>
                                <a:gd name="connsiteY366" fmla="*/ 426657 h 1317261"/>
                                <a:gd name="connsiteX367" fmla="*/ 2181490 w 2538709"/>
                                <a:gd name="connsiteY367" fmla="*/ 426941 h 1317261"/>
                                <a:gd name="connsiteX368" fmla="*/ 2183126 w 2538709"/>
                                <a:gd name="connsiteY368" fmla="*/ 428003 h 1317261"/>
                                <a:gd name="connsiteX369" fmla="*/ 2185342 w 2538709"/>
                                <a:gd name="connsiteY369" fmla="*/ 429851 h 1317261"/>
                                <a:gd name="connsiteX370" fmla="*/ 2186398 w 2538709"/>
                                <a:gd name="connsiteY370" fmla="*/ 430557 h 1317261"/>
                                <a:gd name="connsiteX371" fmla="*/ 2187557 w 2538709"/>
                                <a:gd name="connsiteY371" fmla="*/ 430980 h 1317261"/>
                                <a:gd name="connsiteX372" fmla="*/ 2188330 w 2538709"/>
                                <a:gd name="connsiteY372" fmla="*/ 430913 h 1317261"/>
                                <a:gd name="connsiteX373" fmla="*/ 2189580 w 2538709"/>
                                <a:gd name="connsiteY373" fmla="*/ 430273 h 1317261"/>
                                <a:gd name="connsiteX374" fmla="*/ 2191505 w 2538709"/>
                                <a:gd name="connsiteY374" fmla="*/ 428855 h 1317261"/>
                                <a:gd name="connsiteX375" fmla="*/ 2192471 w 2538709"/>
                                <a:gd name="connsiteY375" fmla="*/ 428215 h 1317261"/>
                                <a:gd name="connsiteX376" fmla="*/ 2193528 w 2538709"/>
                                <a:gd name="connsiteY376" fmla="*/ 427937 h 1317261"/>
                                <a:gd name="connsiteX377" fmla="*/ 2195170 w 2538709"/>
                                <a:gd name="connsiteY377" fmla="*/ 427864 h 1317261"/>
                                <a:gd name="connsiteX378" fmla="*/ 2198055 w 2538709"/>
                                <a:gd name="connsiteY378" fmla="*/ 428003 h 1317261"/>
                                <a:gd name="connsiteX379" fmla="*/ 2199504 w 2538709"/>
                                <a:gd name="connsiteY379" fmla="*/ 428359 h 1317261"/>
                                <a:gd name="connsiteX380" fmla="*/ 2200657 w 2538709"/>
                                <a:gd name="connsiteY380" fmla="*/ 428927 h 1317261"/>
                                <a:gd name="connsiteX381" fmla="*/ 2202106 w 2538709"/>
                                <a:gd name="connsiteY381" fmla="*/ 430062 h 1317261"/>
                                <a:gd name="connsiteX382" fmla="*/ 2203839 w 2538709"/>
                                <a:gd name="connsiteY382" fmla="*/ 431975 h 1317261"/>
                                <a:gd name="connsiteX383" fmla="*/ 2205765 w 2538709"/>
                                <a:gd name="connsiteY383" fmla="*/ 433678 h 1317261"/>
                                <a:gd name="connsiteX384" fmla="*/ 2207401 w 2538709"/>
                                <a:gd name="connsiteY384" fmla="*/ 434813 h 1317261"/>
                                <a:gd name="connsiteX385" fmla="*/ 2209236 w 2538709"/>
                                <a:gd name="connsiteY385" fmla="*/ 435731 h 1317261"/>
                                <a:gd name="connsiteX386" fmla="*/ 2213860 w 2538709"/>
                                <a:gd name="connsiteY386" fmla="*/ 437077 h 1317261"/>
                                <a:gd name="connsiteX387" fmla="*/ 2218672 w 2538709"/>
                                <a:gd name="connsiteY387" fmla="*/ 438357 h 1317261"/>
                                <a:gd name="connsiteX388" fmla="*/ 2222239 w 2538709"/>
                                <a:gd name="connsiteY388" fmla="*/ 439202 h 1317261"/>
                                <a:gd name="connsiteX389" fmla="*/ 2225801 w 2538709"/>
                                <a:gd name="connsiteY389" fmla="*/ 439987 h 1317261"/>
                                <a:gd name="connsiteX390" fmla="*/ 2226864 w 2538709"/>
                                <a:gd name="connsiteY390" fmla="*/ 440126 h 1317261"/>
                                <a:gd name="connsiteX391" fmla="*/ 2228500 w 2538709"/>
                                <a:gd name="connsiteY391" fmla="*/ 439842 h 1317261"/>
                                <a:gd name="connsiteX392" fmla="*/ 2230136 w 2538709"/>
                                <a:gd name="connsiteY392" fmla="*/ 439347 h 1317261"/>
                                <a:gd name="connsiteX393" fmla="*/ 2231971 w 2538709"/>
                                <a:gd name="connsiteY393" fmla="*/ 438423 h 1317261"/>
                                <a:gd name="connsiteX394" fmla="*/ 2234187 w 2538709"/>
                                <a:gd name="connsiteY394" fmla="*/ 436938 h 1317261"/>
                                <a:gd name="connsiteX395" fmla="*/ 2236306 w 2538709"/>
                                <a:gd name="connsiteY395" fmla="*/ 435308 h 1317261"/>
                                <a:gd name="connsiteX396" fmla="*/ 2237266 w 2538709"/>
                                <a:gd name="connsiteY396" fmla="*/ 434173 h 1317261"/>
                                <a:gd name="connsiteX397" fmla="*/ 2238231 w 2538709"/>
                                <a:gd name="connsiteY397" fmla="*/ 433110 h 1317261"/>
                                <a:gd name="connsiteX398" fmla="*/ 2239288 w 2538709"/>
                                <a:gd name="connsiteY398" fmla="*/ 432616 h 1317261"/>
                                <a:gd name="connsiteX399" fmla="*/ 2240447 w 2538709"/>
                                <a:gd name="connsiteY399" fmla="*/ 432187 h 1317261"/>
                                <a:gd name="connsiteX400" fmla="*/ 2243242 w 2538709"/>
                                <a:gd name="connsiteY400" fmla="*/ 431408 h 1317261"/>
                                <a:gd name="connsiteX401" fmla="*/ 2246128 w 2538709"/>
                                <a:gd name="connsiteY401" fmla="*/ 430913 h 1317261"/>
                                <a:gd name="connsiteX402" fmla="*/ 2249309 w 2538709"/>
                                <a:gd name="connsiteY402" fmla="*/ 430696 h 1317261"/>
                                <a:gd name="connsiteX403" fmla="*/ 2250849 w 2538709"/>
                                <a:gd name="connsiteY403" fmla="*/ 430980 h 1317261"/>
                                <a:gd name="connsiteX404" fmla="*/ 2252298 w 2538709"/>
                                <a:gd name="connsiteY404" fmla="*/ 431831 h 1317261"/>
                                <a:gd name="connsiteX405" fmla="*/ 2252587 w 2538709"/>
                                <a:gd name="connsiteY405" fmla="*/ 432398 h 1317261"/>
                                <a:gd name="connsiteX406" fmla="*/ 2252298 w 2538709"/>
                                <a:gd name="connsiteY406" fmla="*/ 433394 h 1317261"/>
                                <a:gd name="connsiteX407" fmla="*/ 2251718 w 2538709"/>
                                <a:gd name="connsiteY407" fmla="*/ 434312 h 1317261"/>
                                <a:gd name="connsiteX408" fmla="*/ 2250372 w 2538709"/>
                                <a:gd name="connsiteY408" fmla="*/ 436938 h 1317261"/>
                                <a:gd name="connsiteX409" fmla="*/ 2249116 w 2538709"/>
                                <a:gd name="connsiteY409" fmla="*/ 439630 h 1317261"/>
                                <a:gd name="connsiteX410" fmla="*/ 2248537 w 2538709"/>
                                <a:gd name="connsiteY410" fmla="*/ 441261 h 1317261"/>
                                <a:gd name="connsiteX411" fmla="*/ 2248156 w 2538709"/>
                                <a:gd name="connsiteY411" fmla="*/ 442891 h 1317261"/>
                                <a:gd name="connsiteX412" fmla="*/ 2247963 w 2538709"/>
                                <a:gd name="connsiteY412" fmla="*/ 444520 h 1317261"/>
                                <a:gd name="connsiteX413" fmla="*/ 2248059 w 2538709"/>
                                <a:gd name="connsiteY413" fmla="*/ 445299 h 1317261"/>
                                <a:gd name="connsiteX414" fmla="*/ 2248537 w 2538709"/>
                                <a:gd name="connsiteY414" fmla="*/ 446084 h 1317261"/>
                                <a:gd name="connsiteX415" fmla="*/ 2249116 w 2538709"/>
                                <a:gd name="connsiteY415" fmla="*/ 446434 h 1317261"/>
                                <a:gd name="connsiteX416" fmla="*/ 2250372 w 2538709"/>
                                <a:gd name="connsiteY416" fmla="*/ 446295 h 1317261"/>
                                <a:gd name="connsiteX417" fmla="*/ 2251428 w 2538709"/>
                                <a:gd name="connsiteY417" fmla="*/ 445867 h 1317261"/>
                                <a:gd name="connsiteX418" fmla="*/ 2258268 w 2538709"/>
                                <a:gd name="connsiteY418" fmla="*/ 441828 h 1317261"/>
                                <a:gd name="connsiteX419" fmla="*/ 2262029 w 2538709"/>
                                <a:gd name="connsiteY419" fmla="*/ 439703 h 1317261"/>
                                <a:gd name="connsiteX420" fmla="*/ 2264245 w 2538709"/>
                                <a:gd name="connsiteY420" fmla="*/ 438707 h 1317261"/>
                                <a:gd name="connsiteX421" fmla="*/ 2265398 w 2538709"/>
                                <a:gd name="connsiteY421" fmla="*/ 438568 h 1317261"/>
                                <a:gd name="connsiteX422" fmla="*/ 2266170 w 2538709"/>
                                <a:gd name="connsiteY422" fmla="*/ 438991 h 1317261"/>
                                <a:gd name="connsiteX423" fmla="*/ 2267517 w 2538709"/>
                                <a:gd name="connsiteY423" fmla="*/ 440765 h 1317261"/>
                                <a:gd name="connsiteX424" fmla="*/ 2268773 w 2538709"/>
                                <a:gd name="connsiteY424" fmla="*/ 442534 h 1317261"/>
                                <a:gd name="connsiteX425" fmla="*/ 2269539 w 2538709"/>
                                <a:gd name="connsiteY425" fmla="*/ 443814 h 1317261"/>
                                <a:gd name="connsiteX426" fmla="*/ 2270409 w 2538709"/>
                                <a:gd name="connsiteY426" fmla="*/ 445088 h 1317261"/>
                                <a:gd name="connsiteX427" fmla="*/ 2271948 w 2538709"/>
                                <a:gd name="connsiteY427" fmla="*/ 445794 h 1317261"/>
                                <a:gd name="connsiteX428" fmla="*/ 2273681 w 2538709"/>
                                <a:gd name="connsiteY428" fmla="*/ 446223 h 1317261"/>
                                <a:gd name="connsiteX429" fmla="*/ 2278208 w 2538709"/>
                                <a:gd name="connsiteY429" fmla="*/ 447285 h 1317261"/>
                                <a:gd name="connsiteX430" fmla="*/ 2282549 w 2538709"/>
                                <a:gd name="connsiteY430" fmla="*/ 448632 h 1317261"/>
                                <a:gd name="connsiteX431" fmla="*/ 2284861 w 2538709"/>
                                <a:gd name="connsiteY431" fmla="*/ 448915 h 1317261"/>
                                <a:gd name="connsiteX432" fmla="*/ 2286111 w 2538709"/>
                                <a:gd name="connsiteY432" fmla="*/ 449127 h 1317261"/>
                                <a:gd name="connsiteX433" fmla="*/ 2287270 w 2538709"/>
                                <a:gd name="connsiteY433" fmla="*/ 449628 h 1317261"/>
                                <a:gd name="connsiteX434" fmla="*/ 2288036 w 2538709"/>
                                <a:gd name="connsiteY434" fmla="*/ 450334 h 1317261"/>
                                <a:gd name="connsiteX435" fmla="*/ 2288616 w 2538709"/>
                                <a:gd name="connsiteY435" fmla="*/ 451608 h 1317261"/>
                                <a:gd name="connsiteX436" fmla="*/ 2288713 w 2538709"/>
                                <a:gd name="connsiteY436" fmla="*/ 452887 h 1317261"/>
                                <a:gd name="connsiteX437" fmla="*/ 2288133 w 2538709"/>
                                <a:gd name="connsiteY437" fmla="*/ 454874 h 1317261"/>
                                <a:gd name="connsiteX438" fmla="*/ 2287747 w 2538709"/>
                                <a:gd name="connsiteY438" fmla="*/ 455864 h 1317261"/>
                                <a:gd name="connsiteX439" fmla="*/ 2287650 w 2538709"/>
                                <a:gd name="connsiteY439" fmla="*/ 456854 h 1317261"/>
                                <a:gd name="connsiteX440" fmla="*/ 2287940 w 2538709"/>
                                <a:gd name="connsiteY440" fmla="*/ 458768 h 1317261"/>
                                <a:gd name="connsiteX441" fmla="*/ 2288713 w 2538709"/>
                                <a:gd name="connsiteY441" fmla="*/ 460615 h 1317261"/>
                                <a:gd name="connsiteX442" fmla="*/ 2289775 w 2538709"/>
                                <a:gd name="connsiteY442" fmla="*/ 462173 h 1317261"/>
                                <a:gd name="connsiteX443" fmla="*/ 2291121 w 2538709"/>
                                <a:gd name="connsiteY443" fmla="*/ 463591 h 1317261"/>
                                <a:gd name="connsiteX444" fmla="*/ 2295552 w 2538709"/>
                                <a:gd name="connsiteY444" fmla="*/ 467207 h 1317261"/>
                                <a:gd name="connsiteX445" fmla="*/ 2296899 w 2538709"/>
                                <a:gd name="connsiteY445" fmla="*/ 468481 h 1317261"/>
                                <a:gd name="connsiteX446" fmla="*/ 2302586 w 2538709"/>
                                <a:gd name="connsiteY446" fmla="*/ 473232 h 1317261"/>
                                <a:gd name="connsiteX447" fmla="*/ 2302682 w 2538709"/>
                                <a:gd name="connsiteY447" fmla="*/ 475713 h 1317261"/>
                                <a:gd name="connsiteX448" fmla="*/ 2304994 w 2538709"/>
                                <a:gd name="connsiteY448" fmla="*/ 482161 h 1317261"/>
                                <a:gd name="connsiteX449" fmla="*/ 2307306 w 2538709"/>
                                <a:gd name="connsiteY449" fmla="*/ 484642 h 1317261"/>
                                <a:gd name="connsiteX450" fmla="*/ 2313567 w 2538709"/>
                                <a:gd name="connsiteY450" fmla="*/ 487335 h 1317261"/>
                                <a:gd name="connsiteX451" fmla="*/ 2315782 w 2538709"/>
                                <a:gd name="connsiteY451" fmla="*/ 487691 h 1317261"/>
                                <a:gd name="connsiteX452" fmla="*/ 2317225 w 2538709"/>
                                <a:gd name="connsiteY452" fmla="*/ 487546 h 1317261"/>
                                <a:gd name="connsiteX453" fmla="*/ 2324934 w 2538709"/>
                                <a:gd name="connsiteY453" fmla="*/ 482873 h 1317261"/>
                                <a:gd name="connsiteX454" fmla="*/ 2330814 w 2538709"/>
                                <a:gd name="connsiteY454" fmla="*/ 490739 h 1317261"/>
                                <a:gd name="connsiteX455" fmla="*/ 2331104 w 2538709"/>
                                <a:gd name="connsiteY455" fmla="*/ 491162 h 1317261"/>
                                <a:gd name="connsiteX456" fmla="*/ 2331195 w 2538709"/>
                                <a:gd name="connsiteY456" fmla="*/ 491446 h 1317261"/>
                                <a:gd name="connsiteX457" fmla="*/ 2331002 w 2538709"/>
                                <a:gd name="connsiteY457" fmla="*/ 492231 h 1317261"/>
                                <a:gd name="connsiteX458" fmla="*/ 2328786 w 2538709"/>
                                <a:gd name="connsiteY458" fmla="*/ 493360 h 1317261"/>
                                <a:gd name="connsiteX459" fmla="*/ 2321566 w 2538709"/>
                                <a:gd name="connsiteY459" fmla="*/ 496052 h 1317261"/>
                                <a:gd name="connsiteX460" fmla="*/ 2320697 w 2538709"/>
                                <a:gd name="connsiteY460" fmla="*/ 497404 h 1317261"/>
                                <a:gd name="connsiteX461" fmla="*/ 2322043 w 2538709"/>
                                <a:gd name="connsiteY461" fmla="*/ 499101 h 1317261"/>
                                <a:gd name="connsiteX462" fmla="*/ 2328406 w 2538709"/>
                                <a:gd name="connsiteY462" fmla="*/ 502083 h 1317261"/>
                                <a:gd name="connsiteX463" fmla="*/ 2335149 w 2538709"/>
                                <a:gd name="connsiteY463" fmla="*/ 509171 h 1317261"/>
                                <a:gd name="connsiteX464" fmla="*/ 2345647 w 2538709"/>
                                <a:gd name="connsiteY464" fmla="*/ 514839 h 1317261"/>
                                <a:gd name="connsiteX465" fmla="*/ 2349408 w 2538709"/>
                                <a:gd name="connsiteY465" fmla="*/ 515902 h 1317261"/>
                                <a:gd name="connsiteX466" fmla="*/ 2356339 w 2538709"/>
                                <a:gd name="connsiteY466" fmla="*/ 516330 h 1317261"/>
                                <a:gd name="connsiteX467" fmla="*/ 2362315 w 2538709"/>
                                <a:gd name="connsiteY467" fmla="*/ 510873 h 1317261"/>
                                <a:gd name="connsiteX468" fmla="*/ 2364821 w 2538709"/>
                                <a:gd name="connsiteY468" fmla="*/ 510589 h 1317261"/>
                                <a:gd name="connsiteX469" fmla="*/ 2368286 w 2538709"/>
                                <a:gd name="connsiteY469" fmla="*/ 511790 h 1317261"/>
                                <a:gd name="connsiteX470" fmla="*/ 2372814 w 2538709"/>
                                <a:gd name="connsiteY470" fmla="*/ 514700 h 1317261"/>
                                <a:gd name="connsiteX471" fmla="*/ 2384278 w 2538709"/>
                                <a:gd name="connsiteY471" fmla="*/ 517604 h 1317261"/>
                                <a:gd name="connsiteX472" fmla="*/ 2386590 w 2538709"/>
                                <a:gd name="connsiteY472" fmla="*/ 519802 h 1317261"/>
                                <a:gd name="connsiteX473" fmla="*/ 2391407 w 2538709"/>
                                <a:gd name="connsiteY473" fmla="*/ 533198 h 1317261"/>
                                <a:gd name="connsiteX474" fmla="*/ 2405184 w 2538709"/>
                                <a:gd name="connsiteY474" fmla="*/ 539724 h 1317261"/>
                                <a:gd name="connsiteX475" fmla="*/ 2405764 w 2538709"/>
                                <a:gd name="connsiteY475" fmla="*/ 540925 h 1317261"/>
                                <a:gd name="connsiteX476" fmla="*/ 2407400 w 2538709"/>
                                <a:gd name="connsiteY476" fmla="*/ 545320 h 1317261"/>
                                <a:gd name="connsiteX477" fmla="*/ 2409325 w 2538709"/>
                                <a:gd name="connsiteY477" fmla="*/ 546950 h 1317261"/>
                                <a:gd name="connsiteX478" fmla="*/ 2410001 w 2538709"/>
                                <a:gd name="connsiteY478" fmla="*/ 547590 h 1317261"/>
                                <a:gd name="connsiteX479" fmla="*/ 2411444 w 2538709"/>
                                <a:gd name="connsiteY479" fmla="*/ 548936 h 1317261"/>
                                <a:gd name="connsiteX480" fmla="*/ 2411734 w 2538709"/>
                                <a:gd name="connsiteY480" fmla="*/ 549359 h 1317261"/>
                                <a:gd name="connsiteX481" fmla="*/ 2411927 w 2538709"/>
                                <a:gd name="connsiteY481" fmla="*/ 549642 h 1317261"/>
                                <a:gd name="connsiteX482" fmla="*/ 2412313 w 2538709"/>
                                <a:gd name="connsiteY482" fmla="*/ 550355 h 1317261"/>
                                <a:gd name="connsiteX483" fmla="*/ 2412700 w 2538709"/>
                                <a:gd name="connsiteY483" fmla="*/ 551272 h 1317261"/>
                                <a:gd name="connsiteX484" fmla="*/ 2412990 w 2538709"/>
                                <a:gd name="connsiteY484" fmla="*/ 551773 h 1317261"/>
                                <a:gd name="connsiteX485" fmla="*/ 2413376 w 2538709"/>
                                <a:gd name="connsiteY485" fmla="*/ 552407 h 1317261"/>
                                <a:gd name="connsiteX486" fmla="*/ 2420983 w 2538709"/>
                                <a:gd name="connsiteY486" fmla="*/ 557515 h 1317261"/>
                                <a:gd name="connsiteX487" fmla="*/ 2432930 w 2538709"/>
                                <a:gd name="connsiteY487" fmla="*/ 559428 h 1317261"/>
                                <a:gd name="connsiteX488" fmla="*/ 2446706 w 2538709"/>
                                <a:gd name="connsiteY488" fmla="*/ 567862 h 1317261"/>
                                <a:gd name="connsiteX489" fmla="*/ 2447865 w 2538709"/>
                                <a:gd name="connsiteY489" fmla="*/ 572540 h 1317261"/>
                                <a:gd name="connsiteX490" fmla="*/ 2447575 w 2538709"/>
                                <a:gd name="connsiteY490" fmla="*/ 574738 h 1317261"/>
                                <a:gd name="connsiteX491" fmla="*/ 2465397 w 2538709"/>
                                <a:gd name="connsiteY491" fmla="*/ 596073 h 1317261"/>
                                <a:gd name="connsiteX492" fmla="*/ 2466459 w 2538709"/>
                                <a:gd name="connsiteY492" fmla="*/ 596924 h 1317261"/>
                                <a:gd name="connsiteX493" fmla="*/ 2467419 w 2538709"/>
                                <a:gd name="connsiteY493" fmla="*/ 597703 h 1317261"/>
                                <a:gd name="connsiteX494" fmla="*/ 2473679 w 2538709"/>
                                <a:gd name="connsiteY494" fmla="*/ 608123 h 1317261"/>
                                <a:gd name="connsiteX495" fmla="*/ 2467805 w 2538709"/>
                                <a:gd name="connsiteY495" fmla="*/ 629813 h 1317261"/>
                                <a:gd name="connsiteX496" fmla="*/ 2460000 w 2538709"/>
                                <a:gd name="connsiteY496" fmla="*/ 667315 h 1317261"/>
                                <a:gd name="connsiteX497" fmla="*/ 2461352 w 2538709"/>
                                <a:gd name="connsiteY497" fmla="*/ 679220 h 1317261"/>
                                <a:gd name="connsiteX498" fmla="*/ 2464721 w 2538709"/>
                                <a:gd name="connsiteY498" fmla="*/ 684611 h 1317261"/>
                                <a:gd name="connsiteX499" fmla="*/ 2470890 w 2538709"/>
                                <a:gd name="connsiteY499" fmla="*/ 691843 h 1317261"/>
                                <a:gd name="connsiteX500" fmla="*/ 2473679 w 2538709"/>
                                <a:gd name="connsiteY500" fmla="*/ 697373 h 1317261"/>
                                <a:gd name="connsiteX501" fmla="*/ 2475901 w 2538709"/>
                                <a:gd name="connsiteY501" fmla="*/ 700416 h 1317261"/>
                                <a:gd name="connsiteX502" fmla="*/ 2480525 w 2538709"/>
                                <a:gd name="connsiteY502" fmla="*/ 706374 h 1317261"/>
                                <a:gd name="connsiteX503" fmla="*/ 2486786 w 2538709"/>
                                <a:gd name="connsiteY503" fmla="*/ 715092 h 1317261"/>
                                <a:gd name="connsiteX504" fmla="*/ 2492756 w 2538709"/>
                                <a:gd name="connsiteY504" fmla="*/ 722040 h 1317261"/>
                                <a:gd name="connsiteX505" fmla="*/ 2496227 w 2538709"/>
                                <a:gd name="connsiteY505" fmla="*/ 726574 h 1317261"/>
                                <a:gd name="connsiteX506" fmla="*/ 2500369 w 2538709"/>
                                <a:gd name="connsiteY506" fmla="*/ 732249 h 1317261"/>
                                <a:gd name="connsiteX507" fmla="*/ 2505856 w 2538709"/>
                                <a:gd name="connsiteY507" fmla="*/ 737917 h 1317261"/>
                                <a:gd name="connsiteX508" fmla="*/ 2508941 w 2538709"/>
                                <a:gd name="connsiteY508" fmla="*/ 741461 h 1317261"/>
                                <a:gd name="connsiteX509" fmla="*/ 2509424 w 2538709"/>
                                <a:gd name="connsiteY509" fmla="*/ 744437 h 1317261"/>
                                <a:gd name="connsiteX510" fmla="*/ 2509714 w 2538709"/>
                                <a:gd name="connsiteY510" fmla="*/ 748053 h 1317261"/>
                                <a:gd name="connsiteX511" fmla="*/ 2509907 w 2538709"/>
                                <a:gd name="connsiteY511" fmla="*/ 752237 h 1317261"/>
                                <a:gd name="connsiteX512" fmla="*/ 2511060 w 2538709"/>
                                <a:gd name="connsiteY512" fmla="*/ 757199 h 1317261"/>
                                <a:gd name="connsiteX513" fmla="*/ 2511060 w 2538709"/>
                                <a:gd name="connsiteY513" fmla="*/ 759397 h 1317261"/>
                                <a:gd name="connsiteX514" fmla="*/ 2511060 w 2538709"/>
                                <a:gd name="connsiteY514" fmla="*/ 761733 h 1317261"/>
                                <a:gd name="connsiteX515" fmla="*/ 2511254 w 2538709"/>
                                <a:gd name="connsiteY515" fmla="*/ 764142 h 1317261"/>
                                <a:gd name="connsiteX516" fmla="*/ 2511157 w 2538709"/>
                                <a:gd name="connsiteY516" fmla="*/ 766834 h 1317261"/>
                                <a:gd name="connsiteX517" fmla="*/ 2511350 w 2538709"/>
                                <a:gd name="connsiteY517" fmla="*/ 769388 h 1317261"/>
                                <a:gd name="connsiteX518" fmla="*/ 2511543 w 2538709"/>
                                <a:gd name="connsiteY518" fmla="*/ 771730 h 1317261"/>
                                <a:gd name="connsiteX519" fmla="*/ 2511543 w 2538709"/>
                                <a:gd name="connsiteY519" fmla="*/ 773644 h 1317261"/>
                                <a:gd name="connsiteX520" fmla="*/ 2511157 w 2538709"/>
                                <a:gd name="connsiteY520" fmla="*/ 775558 h 1317261"/>
                                <a:gd name="connsiteX521" fmla="*/ 2510390 w 2538709"/>
                                <a:gd name="connsiteY521" fmla="*/ 777822 h 1317261"/>
                                <a:gd name="connsiteX522" fmla="*/ 2509328 w 2538709"/>
                                <a:gd name="connsiteY522" fmla="*/ 780448 h 1317261"/>
                                <a:gd name="connsiteX523" fmla="*/ 2508168 w 2538709"/>
                                <a:gd name="connsiteY523" fmla="*/ 783424 h 1317261"/>
                                <a:gd name="connsiteX524" fmla="*/ 2507788 w 2538709"/>
                                <a:gd name="connsiteY524" fmla="*/ 786117 h 1317261"/>
                                <a:gd name="connsiteX525" fmla="*/ 2507885 w 2538709"/>
                                <a:gd name="connsiteY525" fmla="*/ 788743 h 1317261"/>
                                <a:gd name="connsiteX526" fmla="*/ 2508265 w 2538709"/>
                                <a:gd name="connsiteY526" fmla="*/ 791719 h 1317261"/>
                                <a:gd name="connsiteX527" fmla="*/ 2508651 w 2538709"/>
                                <a:gd name="connsiteY527" fmla="*/ 793989 h 1317261"/>
                                <a:gd name="connsiteX528" fmla="*/ 2509038 w 2538709"/>
                                <a:gd name="connsiteY528" fmla="*/ 796609 h 1317261"/>
                                <a:gd name="connsiteX529" fmla="*/ 2510197 w 2538709"/>
                                <a:gd name="connsiteY529" fmla="*/ 798667 h 1317261"/>
                                <a:gd name="connsiteX530" fmla="*/ 2511350 w 2538709"/>
                                <a:gd name="connsiteY530" fmla="*/ 800648 h 1317261"/>
                                <a:gd name="connsiteX531" fmla="*/ 2512219 w 2538709"/>
                                <a:gd name="connsiteY531" fmla="*/ 802634 h 1317261"/>
                                <a:gd name="connsiteX532" fmla="*/ 2512702 w 2538709"/>
                                <a:gd name="connsiteY532" fmla="*/ 804759 h 1317261"/>
                                <a:gd name="connsiteX533" fmla="*/ 2512793 w 2538709"/>
                                <a:gd name="connsiteY533" fmla="*/ 806956 h 1317261"/>
                                <a:gd name="connsiteX534" fmla="*/ 2512412 w 2538709"/>
                                <a:gd name="connsiteY534" fmla="*/ 808658 h 1317261"/>
                                <a:gd name="connsiteX535" fmla="*/ 2511543 w 2538709"/>
                                <a:gd name="connsiteY535" fmla="*/ 810150 h 1317261"/>
                                <a:gd name="connsiteX536" fmla="*/ 2510004 w 2538709"/>
                                <a:gd name="connsiteY536" fmla="*/ 812558 h 1317261"/>
                                <a:gd name="connsiteX537" fmla="*/ 2508265 w 2538709"/>
                                <a:gd name="connsiteY537" fmla="*/ 814828 h 1317261"/>
                                <a:gd name="connsiteX538" fmla="*/ 2506243 w 2538709"/>
                                <a:gd name="connsiteY538" fmla="*/ 817092 h 1317261"/>
                                <a:gd name="connsiteX539" fmla="*/ 2504607 w 2538709"/>
                                <a:gd name="connsiteY539" fmla="*/ 819223 h 1317261"/>
                                <a:gd name="connsiteX540" fmla="*/ 2502391 w 2538709"/>
                                <a:gd name="connsiteY540" fmla="*/ 821493 h 1317261"/>
                                <a:gd name="connsiteX541" fmla="*/ 2501135 w 2538709"/>
                                <a:gd name="connsiteY541" fmla="*/ 823190 h 1317261"/>
                                <a:gd name="connsiteX542" fmla="*/ 2499983 w 2538709"/>
                                <a:gd name="connsiteY542" fmla="*/ 824892 h 1317261"/>
                                <a:gd name="connsiteX543" fmla="*/ 2499596 w 2538709"/>
                                <a:gd name="connsiteY543" fmla="*/ 825387 h 1317261"/>
                                <a:gd name="connsiteX544" fmla="*/ 2498920 w 2538709"/>
                                <a:gd name="connsiteY544" fmla="*/ 826878 h 1317261"/>
                                <a:gd name="connsiteX545" fmla="*/ 2498347 w 2538709"/>
                                <a:gd name="connsiteY545" fmla="*/ 827802 h 1317261"/>
                                <a:gd name="connsiteX546" fmla="*/ 2498057 w 2538709"/>
                                <a:gd name="connsiteY546" fmla="*/ 828508 h 1317261"/>
                                <a:gd name="connsiteX547" fmla="*/ 2496227 w 2538709"/>
                                <a:gd name="connsiteY547" fmla="*/ 831768 h 1317261"/>
                                <a:gd name="connsiteX548" fmla="*/ 2494489 w 2538709"/>
                                <a:gd name="connsiteY548" fmla="*/ 833965 h 1317261"/>
                                <a:gd name="connsiteX549" fmla="*/ 2492370 w 2538709"/>
                                <a:gd name="connsiteY549" fmla="*/ 835952 h 1317261"/>
                                <a:gd name="connsiteX550" fmla="*/ 2490347 w 2538709"/>
                                <a:gd name="connsiteY550" fmla="*/ 838361 h 1317261"/>
                                <a:gd name="connsiteX551" fmla="*/ 2488615 w 2538709"/>
                                <a:gd name="connsiteY551" fmla="*/ 841337 h 1317261"/>
                                <a:gd name="connsiteX552" fmla="*/ 2486882 w 2538709"/>
                                <a:gd name="connsiteY552" fmla="*/ 843745 h 1317261"/>
                                <a:gd name="connsiteX553" fmla="*/ 2485530 w 2538709"/>
                                <a:gd name="connsiteY553" fmla="*/ 846227 h 1317261"/>
                                <a:gd name="connsiteX554" fmla="*/ 2484087 w 2538709"/>
                                <a:gd name="connsiteY554" fmla="*/ 848992 h 1317261"/>
                                <a:gd name="connsiteX555" fmla="*/ 2482354 w 2538709"/>
                                <a:gd name="connsiteY555" fmla="*/ 852040 h 1317261"/>
                                <a:gd name="connsiteX556" fmla="*/ 2480712 w 2538709"/>
                                <a:gd name="connsiteY556" fmla="*/ 854522 h 1317261"/>
                                <a:gd name="connsiteX557" fmla="*/ 2479366 w 2538709"/>
                                <a:gd name="connsiteY557" fmla="*/ 856580 h 1317261"/>
                                <a:gd name="connsiteX558" fmla="*/ 2477924 w 2538709"/>
                                <a:gd name="connsiteY558" fmla="*/ 858065 h 1317261"/>
                                <a:gd name="connsiteX559" fmla="*/ 2476378 w 2538709"/>
                                <a:gd name="connsiteY559" fmla="*/ 859345 h 1317261"/>
                                <a:gd name="connsiteX560" fmla="*/ 2474259 w 2538709"/>
                                <a:gd name="connsiteY560" fmla="*/ 861754 h 1317261"/>
                                <a:gd name="connsiteX561" fmla="*/ 2473202 w 2538709"/>
                                <a:gd name="connsiteY561" fmla="*/ 864024 h 1317261"/>
                                <a:gd name="connsiteX562" fmla="*/ 2473396 w 2538709"/>
                                <a:gd name="connsiteY562" fmla="*/ 866360 h 1317261"/>
                                <a:gd name="connsiteX563" fmla="*/ 2474356 w 2538709"/>
                                <a:gd name="connsiteY563" fmla="*/ 868702 h 1317261"/>
                                <a:gd name="connsiteX564" fmla="*/ 2475708 w 2538709"/>
                                <a:gd name="connsiteY564" fmla="*/ 870966 h 1317261"/>
                                <a:gd name="connsiteX565" fmla="*/ 2477440 w 2538709"/>
                                <a:gd name="connsiteY565" fmla="*/ 873163 h 1317261"/>
                                <a:gd name="connsiteX566" fmla="*/ 2478690 w 2538709"/>
                                <a:gd name="connsiteY566" fmla="*/ 875295 h 1317261"/>
                                <a:gd name="connsiteX567" fmla="*/ 2480525 w 2538709"/>
                                <a:gd name="connsiteY567" fmla="*/ 878271 h 1317261"/>
                                <a:gd name="connsiteX568" fmla="*/ 2481872 w 2538709"/>
                                <a:gd name="connsiteY568" fmla="*/ 881175 h 1317261"/>
                                <a:gd name="connsiteX569" fmla="*/ 2482837 w 2538709"/>
                                <a:gd name="connsiteY569" fmla="*/ 883801 h 1317261"/>
                                <a:gd name="connsiteX570" fmla="*/ 2483604 w 2538709"/>
                                <a:gd name="connsiteY570" fmla="*/ 886849 h 1317261"/>
                                <a:gd name="connsiteX571" fmla="*/ 2484184 w 2538709"/>
                                <a:gd name="connsiteY571" fmla="*/ 889681 h 1317261"/>
                                <a:gd name="connsiteX572" fmla="*/ 2485433 w 2538709"/>
                                <a:gd name="connsiteY572" fmla="*/ 893013 h 1317261"/>
                                <a:gd name="connsiteX573" fmla="*/ 2486399 w 2538709"/>
                                <a:gd name="connsiteY573" fmla="*/ 895850 h 1317261"/>
                                <a:gd name="connsiteX574" fmla="*/ 2486979 w 2538709"/>
                                <a:gd name="connsiteY574" fmla="*/ 898187 h 1317261"/>
                                <a:gd name="connsiteX575" fmla="*/ 2487649 w 2538709"/>
                                <a:gd name="connsiteY575" fmla="*/ 899889 h 1317261"/>
                                <a:gd name="connsiteX576" fmla="*/ 2488711 w 2538709"/>
                                <a:gd name="connsiteY576" fmla="*/ 902938 h 1317261"/>
                                <a:gd name="connsiteX577" fmla="*/ 2489864 w 2538709"/>
                                <a:gd name="connsiteY577" fmla="*/ 905775 h 1317261"/>
                                <a:gd name="connsiteX578" fmla="*/ 2490347 w 2538709"/>
                                <a:gd name="connsiteY578" fmla="*/ 908184 h 1317261"/>
                                <a:gd name="connsiteX579" fmla="*/ 2490734 w 2538709"/>
                                <a:gd name="connsiteY579" fmla="*/ 909814 h 1317261"/>
                                <a:gd name="connsiteX580" fmla="*/ 2490927 w 2538709"/>
                                <a:gd name="connsiteY580" fmla="*/ 910593 h 1317261"/>
                                <a:gd name="connsiteX581" fmla="*/ 2493529 w 2538709"/>
                                <a:gd name="connsiteY581" fmla="*/ 916690 h 1317261"/>
                                <a:gd name="connsiteX582" fmla="*/ 2501812 w 2538709"/>
                                <a:gd name="connsiteY582" fmla="*/ 927816 h 1317261"/>
                                <a:gd name="connsiteX583" fmla="*/ 2513566 w 2538709"/>
                                <a:gd name="connsiteY583" fmla="*/ 941285 h 1317261"/>
                                <a:gd name="connsiteX584" fmla="*/ 2526666 w 2538709"/>
                                <a:gd name="connsiteY584" fmla="*/ 954826 h 1317261"/>
                                <a:gd name="connsiteX585" fmla="*/ 2536108 w 2538709"/>
                                <a:gd name="connsiteY585" fmla="*/ 969146 h 1317261"/>
                                <a:gd name="connsiteX586" fmla="*/ 2538710 w 2538709"/>
                                <a:gd name="connsiteY586" fmla="*/ 977223 h 1317261"/>
                                <a:gd name="connsiteX587" fmla="*/ 2537750 w 2538709"/>
                                <a:gd name="connsiteY587" fmla="*/ 992044 h 1317261"/>
                                <a:gd name="connsiteX588" fmla="*/ 2536011 w 2538709"/>
                                <a:gd name="connsiteY588" fmla="*/ 995587 h 1317261"/>
                                <a:gd name="connsiteX589" fmla="*/ 2534182 w 2538709"/>
                                <a:gd name="connsiteY589" fmla="*/ 997356 h 1317261"/>
                                <a:gd name="connsiteX590" fmla="*/ 2512123 w 2538709"/>
                                <a:gd name="connsiteY590" fmla="*/ 996366 h 1317261"/>
                                <a:gd name="connsiteX591" fmla="*/ 2419540 w 2538709"/>
                                <a:gd name="connsiteY591" fmla="*/ 1001467 h 1317261"/>
                                <a:gd name="connsiteX592" fmla="*/ 2238038 w 2538709"/>
                                <a:gd name="connsiteY592" fmla="*/ 1027982 h 1317261"/>
                                <a:gd name="connsiteX593" fmla="*/ 2214627 w 2538709"/>
                                <a:gd name="connsiteY593" fmla="*/ 1042935 h 1317261"/>
                                <a:gd name="connsiteX594" fmla="*/ 2150273 w 2538709"/>
                                <a:gd name="connsiteY594" fmla="*/ 1104392 h 1317261"/>
                                <a:gd name="connsiteX595" fmla="*/ 2127441 w 2538709"/>
                                <a:gd name="connsiteY595" fmla="*/ 1138633 h 1317261"/>
                                <a:gd name="connsiteX596" fmla="*/ 2124646 w 2538709"/>
                                <a:gd name="connsiteY596" fmla="*/ 1141749 h 1317261"/>
                                <a:gd name="connsiteX597" fmla="*/ 2119062 w 2538709"/>
                                <a:gd name="connsiteY597" fmla="*/ 1142177 h 1317261"/>
                                <a:gd name="connsiteX598" fmla="*/ 1712894 w 2538709"/>
                                <a:gd name="connsiteY598" fmla="*/ 1088019 h 1317261"/>
                                <a:gd name="connsiteX599" fmla="*/ 1567620 w 2538709"/>
                                <a:gd name="connsiteY599" fmla="*/ 1070796 h 1317261"/>
                                <a:gd name="connsiteX600" fmla="*/ 1289588 w 2538709"/>
                                <a:gd name="connsiteY600" fmla="*/ 1036838 h 1317261"/>
                                <a:gd name="connsiteX601" fmla="*/ 984093 w 2538709"/>
                                <a:gd name="connsiteY601" fmla="*/ 1001612 h 1317261"/>
                                <a:gd name="connsiteX602" fmla="*/ 869161 w 2538709"/>
                                <a:gd name="connsiteY602" fmla="*/ 987715 h 1317261"/>
                                <a:gd name="connsiteX603" fmla="*/ 868491 w 2538709"/>
                                <a:gd name="connsiteY603" fmla="*/ 991760 h 1317261"/>
                                <a:gd name="connsiteX604" fmla="*/ 864923 w 2538709"/>
                                <a:gd name="connsiteY604" fmla="*/ 1010185 h 1317261"/>
                                <a:gd name="connsiteX605" fmla="*/ 861844 w 2538709"/>
                                <a:gd name="connsiteY605" fmla="*/ 1025851 h 1317261"/>
                                <a:gd name="connsiteX606" fmla="*/ 858759 w 2538709"/>
                                <a:gd name="connsiteY606" fmla="*/ 1041378 h 1317261"/>
                                <a:gd name="connsiteX607" fmla="*/ 854908 w 2538709"/>
                                <a:gd name="connsiteY607" fmla="*/ 1060871 h 1317261"/>
                                <a:gd name="connsiteX608" fmla="*/ 844693 w 2538709"/>
                                <a:gd name="connsiteY608" fmla="*/ 1112759 h 1317261"/>
                                <a:gd name="connsiteX609" fmla="*/ 831110 w 2538709"/>
                                <a:gd name="connsiteY609" fmla="*/ 1181798 h 1317261"/>
                                <a:gd name="connsiteX610" fmla="*/ 809244 w 2538709"/>
                                <a:gd name="connsiteY610" fmla="*/ 1292667 h 1317261"/>
                                <a:gd name="connsiteX611" fmla="*/ 804426 w 2538709"/>
                                <a:gd name="connsiteY611" fmla="*/ 1317261 h 1317261"/>
                                <a:gd name="connsiteX612" fmla="*/ 799416 w 2538709"/>
                                <a:gd name="connsiteY612" fmla="*/ 1316410 h 1317261"/>
                                <a:gd name="connsiteX613" fmla="*/ 480634 w 2538709"/>
                                <a:gd name="connsiteY613" fmla="*/ 1275866 h 1317261"/>
                                <a:gd name="connsiteX614" fmla="*/ 71194 w 2538709"/>
                                <a:gd name="connsiteY614" fmla="*/ 1223622 h 1317261"/>
                                <a:gd name="connsiteX615" fmla="*/ 67047 w 2538709"/>
                                <a:gd name="connsiteY615" fmla="*/ 1220223 h 1317261"/>
                                <a:gd name="connsiteX616" fmla="*/ 54333 w 2538709"/>
                                <a:gd name="connsiteY616" fmla="*/ 1188040 h 1317261"/>
                                <a:gd name="connsiteX617" fmla="*/ 31308 w 2538709"/>
                                <a:gd name="connsiteY617" fmla="*/ 1126439 h 1317261"/>
                                <a:gd name="connsiteX618" fmla="*/ 25047 w 2538709"/>
                                <a:gd name="connsiteY618" fmla="*/ 1110773 h 1317261"/>
                                <a:gd name="connsiteX619" fmla="*/ 11078 w 2538709"/>
                                <a:gd name="connsiteY619" fmla="*/ 1075825 h 1317261"/>
                                <a:gd name="connsiteX620" fmla="*/ 8379 w 2538709"/>
                                <a:gd name="connsiteY620" fmla="*/ 1069800 h 1317261"/>
                                <a:gd name="connsiteX621" fmla="*/ 0 w 2538709"/>
                                <a:gd name="connsiteY621" fmla="*/ 1049105 h 1317261"/>
                                <a:gd name="connsiteX622" fmla="*/ 10305 w 2538709"/>
                                <a:gd name="connsiteY622" fmla="*/ 996293 h 1317261"/>
                                <a:gd name="connsiteX623" fmla="*/ 21866 w 2538709"/>
                                <a:gd name="connsiteY623" fmla="*/ 937318 h 1317261"/>
                                <a:gd name="connsiteX624" fmla="*/ 28513 w 2538709"/>
                                <a:gd name="connsiteY624" fmla="*/ 903222 h 1317261"/>
                                <a:gd name="connsiteX625" fmla="*/ 33234 w 2538709"/>
                                <a:gd name="connsiteY625" fmla="*/ 879333 h 1317261"/>
                                <a:gd name="connsiteX626" fmla="*/ 38534 w 2538709"/>
                                <a:gd name="connsiteY626" fmla="*/ 852112 h 1317261"/>
                                <a:gd name="connsiteX627" fmla="*/ 43641 w 2538709"/>
                                <a:gd name="connsiteY627" fmla="*/ 826099 h 1317261"/>
                                <a:gd name="connsiteX628" fmla="*/ 48266 w 2538709"/>
                                <a:gd name="connsiteY628" fmla="*/ 802845 h 1317261"/>
                                <a:gd name="connsiteX629" fmla="*/ 48839 w 2538709"/>
                                <a:gd name="connsiteY629" fmla="*/ 799869 h 1317261"/>
                                <a:gd name="connsiteX630" fmla="*/ 55106 w 2538709"/>
                                <a:gd name="connsiteY630" fmla="*/ 767619 h 1317261"/>
                                <a:gd name="connsiteX631" fmla="*/ 60116 w 2538709"/>
                                <a:gd name="connsiteY631" fmla="*/ 741534 h 1317261"/>
                                <a:gd name="connsiteX632" fmla="*/ 64928 w 2538709"/>
                                <a:gd name="connsiteY632" fmla="*/ 716293 h 1317261"/>
                                <a:gd name="connsiteX633" fmla="*/ 66763 w 2538709"/>
                                <a:gd name="connsiteY633" fmla="*/ 706941 h 1317261"/>
                                <a:gd name="connsiteX634" fmla="*/ 66956 w 2538709"/>
                                <a:gd name="connsiteY634" fmla="*/ 706229 h 1317261"/>
                                <a:gd name="connsiteX635" fmla="*/ 69552 w 2538709"/>
                                <a:gd name="connsiteY635" fmla="*/ 692622 h 1317261"/>
                                <a:gd name="connsiteX636" fmla="*/ 71194 w 2538709"/>
                                <a:gd name="connsiteY636" fmla="*/ 683832 h 1317261"/>
                                <a:gd name="connsiteX637" fmla="*/ 81596 w 2538709"/>
                                <a:gd name="connsiteY637" fmla="*/ 629463 h 1317261"/>
                                <a:gd name="connsiteX638" fmla="*/ 88919 w 2538709"/>
                                <a:gd name="connsiteY638" fmla="*/ 591611 h 1317261"/>
                                <a:gd name="connsiteX639" fmla="*/ 91231 w 2538709"/>
                                <a:gd name="connsiteY639" fmla="*/ 579773 h 1317261"/>
                                <a:gd name="connsiteX640" fmla="*/ 96724 w 2538709"/>
                                <a:gd name="connsiteY640" fmla="*/ 551489 h 1317261"/>
                                <a:gd name="connsiteX641" fmla="*/ 99997 w 2538709"/>
                                <a:gd name="connsiteY641" fmla="*/ 534405 h 1317261"/>
                                <a:gd name="connsiteX642" fmla="*/ 103371 w 2538709"/>
                                <a:gd name="connsiteY642" fmla="*/ 516680 h 1317261"/>
                                <a:gd name="connsiteX643" fmla="*/ 106933 w 2538709"/>
                                <a:gd name="connsiteY643" fmla="*/ 498533 h 1317261"/>
                                <a:gd name="connsiteX644" fmla="*/ 108382 w 2538709"/>
                                <a:gd name="connsiteY644" fmla="*/ 490878 h 1317261"/>
                                <a:gd name="connsiteX645" fmla="*/ 114545 w 2538709"/>
                                <a:gd name="connsiteY645" fmla="*/ 459052 h 1317261"/>
                                <a:gd name="connsiteX646" fmla="*/ 115125 w 2538709"/>
                                <a:gd name="connsiteY646" fmla="*/ 456220 h 1317261"/>
                                <a:gd name="connsiteX647" fmla="*/ 123504 w 2538709"/>
                                <a:gd name="connsiteY647" fmla="*/ 412621 h 1317261"/>
                                <a:gd name="connsiteX648" fmla="*/ 128805 w 2538709"/>
                                <a:gd name="connsiteY648" fmla="*/ 385400 h 1317261"/>
                                <a:gd name="connsiteX649" fmla="*/ 134389 w 2538709"/>
                                <a:gd name="connsiteY649" fmla="*/ 356411 h 1317261"/>
                                <a:gd name="connsiteX650" fmla="*/ 138724 w 2538709"/>
                                <a:gd name="connsiteY650" fmla="*/ 333512 h 1317261"/>
                                <a:gd name="connsiteX651" fmla="*/ 145563 w 2538709"/>
                                <a:gd name="connsiteY651" fmla="*/ 298003 h 1317261"/>
                                <a:gd name="connsiteX652" fmla="*/ 153756 w 2538709"/>
                                <a:gd name="connsiteY652" fmla="*/ 255684 h 1317261"/>
                                <a:gd name="connsiteX653" fmla="*/ 155585 w 2538709"/>
                                <a:gd name="connsiteY653" fmla="*/ 246115 h 1317261"/>
                                <a:gd name="connsiteX654" fmla="*/ 159920 w 2538709"/>
                                <a:gd name="connsiteY654" fmla="*/ 223428 h 13172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Lst>
                              <a:rect l="l" t="t" r="r" b="b"/>
                              <a:pathLst>
                                <a:path w="2538709" h="1317261">
                                  <a:moveTo>
                                    <a:pt x="159920" y="223428"/>
                                  </a:moveTo>
                                  <a:lnTo>
                                    <a:pt x="626680" y="283400"/>
                                  </a:lnTo>
                                  <a:lnTo>
                                    <a:pt x="787276" y="304028"/>
                                  </a:lnTo>
                                  <a:lnTo>
                                    <a:pt x="808858" y="306793"/>
                                  </a:lnTo>
                                  <a:lnTo>
                                    <a:pt x="819163" y="308139"/>
                                  </a:lnTo>
                                  <a:lnTo>
                                    <a:pt x="872729" y="314587"/>
                                  </a:lnTo>
                                  <a:lnTo>
                                    <a:pt x="911746" y="319265"/>
                                  </a:lnTo>
                                  <a:lnTo>
                                    <a:pt x="931396" y="321674"/>
                                  </a:lnTo>
                                  <a:lnTo>
                                    <a:pt x="992188" y="328979"/>
                                  </a:lnTo>
                                  <a:lnTo>
                                    <a:pt x="1008084" y="240090"/>
                                  </a:lnTo>
                                  <a:lnTo>
                                    <a:pt x="1019355" y="177070"/>
                                  </a:lnTo>
                                  <a:lnTo>
                                    <a:pt x="1019741" y="174734"/>
                                  </a:lnTo>
                                  <a:lnTo>
                                    <a:pt x="1026774" y="135530"/>
                                  </a:lnTo>
                                  <a:lnTo>
                                    <a:pt x="1051822" y="0"/>
                                  </a:lnTo>
                                  <a:lnTo>
                                    <a:pt x="1127930" y="8579"/>
                                  </a:lnTo>
                                  <a:lnTo>
                                    <a:pt x="1229665" y="21830"/>
                                  </a:lnTo>
                                  <a:lnTo>
                                    <a:pt x="1258660" y="25373"/>
                                  </a:lnTo>
                                  <a:lnTo>
                                    <a:pt x="1325713" y="33602"/>
                                  </a:lnTo>
                                  <a:lnTo>
                                    <a:pt x="1330917" y="34236"/>
                                  </a:lnTo>
                                  <a:lnTo>
                                    <a:pt x="1346136" y="36149"/>
                                  </a:lnTo>
                                  <a:lnTo>
                                    <a:pt x="1366269" y="38558"/>
                                  </a:lnTo>
                                  <a:lnTo>
                                    <a:pt x="1472629" y="51604"/>
                                  </a:lnTo>
                                  <a:lnTo>
                                    <a:pt x="1501914" y="55220"/>
                                  </a:lnTo>
                                  <a:lnTo>
                                    <a:pt x="1511742" y="56422"/>
                                  </a:lnTo>
                                  <a:lnTo>
                                    <a:pt x="1533325" y="59048"/>
                                  </a:lnTo>
                                  <a:lnTo>
                                    <a:pt x="1550276" y="61100"/>
                                  </a:lnTo>
                                  <a:lnTo>
                                    <a:pt x="1590356" y="66063"/>
                                  </a:lnTo>
                                  <a:lnTo>
                                    <a:pt x="1684575" y="77829"/>
                                  </a:lnTo>
                                  <a:lnTo>
                                    <a:pt x="1970027" y="113417"/>
                                  </a:lnTo>
                                  <a:lnTo>
                                    <a:pt x="1974554" y="115898"/>
                                  </a:lnTo>
                                  <a:lnTo>
                                    <a:pt x="1980815" y="119442"/>
                                  </a:lnTo>
                                  <a:lnTo>
                                    <a:pt x="1984763" y="117383"/>
                                  </a:lnTo>
                                  <a:lnTo>
                                    <a:pt x="1983803" y="113205"/>
                                  </a:lnTo>
                                  <a:lnTo>
                                    <a:pt x="1988138" y="110863"/>
                                  </a:lnTo>
                                  <a:lnTo>
                                    <a:pt x="1995364" y="110791"/>
                                  </a:lnTo>
                                  <a:lnTo>
                                    <a:pt x="2002777" y="111642"/>
                                  </a:lnTo>
                                  <a:lnTo>
                                    <a:pt x="2003647" y="116815"/>
                                  </a:lnTo>
                                  <a:lnTo>
                                    <a:pt x="2007112" y="122134"/>
                                  </a:lnTo>
                                  <a:lnTo>
                                    <a:pt x="2011833" y="121428"/>
                                  </a:lnTo>
                                  <a:lnTo>
                                    <a:pt x="2018383" y="118307"/>
                                  </a:lnTo>
                                  <a:lnTo>
                                    <a:pt x="2021275" y="121567"/>
                                  </a:lnTo>
                                  <a:lnTo>
                                    <a:pt x="2023780" y="125539"/>
                                  </a:lnTo>
                                  <a:lnTo>
                                    <a:pt x="2027058" y="128726"/>
                                  </a:lnTo>
                                  <a:lnTo>
                                    <a:pt x="2031682" y="131987"/>
                                  </a:lnTo>
                                  <a:lnTo>
                                    <a:pt x="2026865" y="136876"/>
                                  </a:lnTo>
                                  <a:lnTo>
                                    <a:pt x="2025609" y="139997"/>
                                  </a:lnTo>
                                  <a:lnTo>
                                    <a:pt x="2026189" y="143402"/>
                                  </a:lnTo>
                                  <a:lnTo>
                                    <a:pt x="2031682" y="143046"/>
                                  </a:lnTo>
                                  <a:lnTo>
                                    <a:pt x="2035921" y="142340"/>
                                  </a:lnTo>
                                  <a:lnTo>
                                    <a:pt x="2040255" y="140493"/>
                                  </a:lnTo>
                                  <a:lnTo>
                                    <a:pt x="2044396" y="142056"/>
                                  </a:lnTo>
                                  <a:lnTo>
                                    <a:pt x="2045362" y="146590"/>
                                  </a:lnTo>
                                  <a:lnTo>
                                    <a:pt x="2048254" y="149711"/>
                                  </a:lnTo>
                                  <a:lnTo>
                                    <a:pt x="2053935" y="152120"/>
                                  </a:lnTo>
                                  <a:lnTo>
                                    <a:pt x="2057980" y="158501"/>
                                  </a:lnTo>
                                  <a:lnTo>
                                    <a:pt x="2056344" y="160131"/>
                                  </a:lnTo>
                                  <a:lnTo>
                                    <a:pt x="2053645" y="160342"/>
                                  </a:lnTo>
                                  <a:lnTo>
                                    <a:pt x="2053065" y="164097"/>
                                  </a:lnTo>
                                  <a:lnTo>
                                    <a:pt x="2053065" y="168703"/>
                                  </a:lnTo>
                                  <a:lnTo>
                                    <a:pt x="2057690" y="172108"/>
                                  </a:lnTo>
                                  <a:lnTo>
                                    <a:pt x="2057593" y="176147"/>
                                  </a:lnTo>
                                  <a:lnTo>
                                    <a:pt x="2049504" y="177209"/>
                                  </a:lnTo>
                                  <a:lnTo>
                                    <a:pt x="2047868" y="180614"/>
                                  </a:lnTo>
                                  <a:lnTo>
                                    <a:pt x="2051622" y="182105"/>
                                  </a:lnTo>
                                  <a:lnTo>
                                    <a:pt x="2056247" y="183874"/>
                                  </a:lnTo>
                                  <a:lnTo>
                                    <a:pt x="2058752" y="185999"/>
                                  </a:lnTo>
                                  <a:lnTo>
                                    <a:pt x="2058559" y="190539"/>
                                  </a:lnTo>
                                  <a:lnTo>
                                    <a:pt x="2058463" y="194083"/>
                                  </a:lnTo>
                                  <a:lnTo>
                                    <a:pt x="2059809" y="197626"/>
                                  </a:lnTo>
                                  <a:lnTo>
                                    <a:pt x="2060195" y="201454"/>
                                  </a:lnTo>
                                  <a:lnTo>
                                    <a:pt x="2060678" y="204859"/>
                                  </a:lnTo>
                                  <a:lnTo>
                                    <a:pt x="2060871" y="205215"/>
                                  </a:lnTo>
                                  <a:lnTo>
                                    <a:pt x="2061257" y="206773"/>
                                  </a:lnTo>
                                  <a:lnTo>
                                    <a:pt x="2055377" y="209821"/>
                                  </a:lnTo>
                                  <a:lnTo>
                                    <a:pt x="2051140" y="210739"/>
                                  </a:lnTo>
                                  <a:lnTo>
                                    <a:pt x="2050753" y="211874"/>
                                  </a:lnTo>
                                  <a:lnTo>
                                    <a:pt x="2051043" y="215206"/>
                                  </a:lnTo>
                                  <a:lnTo>
                                    <a:pt x="2052395" y="216480"/>
                                  </a:lnTo>
                                  <a:lnTo>
                                    <a:pt x="2059718" y="220169"/>
                                  </a:lnTo>
                                  <a:lnTo>
                                    <a:pt x="2061354" y="222934"/>
                                  </a:lnTo>
                                  <a:lnTo>
                                    <a:pt x="2061837" y="224775"/>
                                  </a:lnTo>
                                  <a:lnTo>
                                    <a:pt x="2061451" y="226906"/>
                                  </a:lnTo>
                                  <a:lnTo>
                                    <a:pt x="2056730" y="232786"/>
                                  </a:lnTo>
                                  <a:lnTo>
                                    <a:pt x="2062121" y="237042"/>
                                  </a:lnTo>
                                  <a:lnTo>
                                    <a:pt x="2062314" y="237326"/>
                                  </a:lnTo>
                                  <a:lnTo>
                                    <a:pt x="2064336" y="239807"/>
                                  </a:lnTo>
                                  <a:lnTo>
                                    <a:pt x="2068291" y="240869"/>
                                  </a:lnTo>
                                  <a:lnTo>
                                    <a:pt x="2073688" y="241932"/>
                                  </a:lnTo>
                                  <a:lnTo>
                                    <a:pt x="2078789" y="243773"/>
                                  </a:lnTo>
                                  <a:lnTo>
                                    <a:pt x="2082164" y="245759"/>
                                  </a:lnTo>
                                  <a:lnTo>
                                    <a:pt x="2082930" y="246683"/>
                                  </a:lnTo>
                                  <a:lnTo>
                                    <a:pt x="2085532" y="248524"/>
                                  </a:lnTo>
                                  <a:lnTo>
                                    <a:pt x="2088231" y="250438"/>
                                  </a:lnTo>
                                  <a:lnTo>
                                    <a:pt x="2089390" y="251573"/>
                                  </a:lnTo>
                                  <a:lnTo>
                                    <a:pt x="2088617" y="253275"/>
                                  </a:lnTo>
                                  <a:lnTo>
                                    <a:pt x="2088520" y="257597"/>
                                  </a:lnTo>
                                  <a:lnTo>
                                    <a:pt x="2090929" y="259868"/>
                                  </a:lnTo>
                                  <a:lnTo>
                                    <a:pt x="2092565" y="265464"/>
                                  </a:lnTo>
                                  <a:lnTo>
                                    <a:pt x="2088907" y="270288"/>
                                  </a:lnTo>
                                  <a:lnTo>
                                    <a:pt x="2085629" y="274181"/>
                                  </a:lnTo>
                                  <a:lnTo>
                                    <a:pt x="2084766" y="279288"/>
                                  </a:lnTo>
                                  <a:lnTo>
                                    <a:pt x="2081777" y="282549"/>
                                  </a:lnTo>
                                  <a:lnTo>
                                    <a:pt x="2076670" y="283539"/>
                                  </a:lnTo>
                                  <a:lnTo>
                                    <a:pt x="2075903" y="283611"/>
                                  </a:lnTo>
                                  <a:lnTo>
                                    <a:pt x="2072432" y="284106"/>
                                  </a:lnTo>
                                  <a:lnTo>
                                    <a:pt x="2068580" y="287016"/>
                                  </a:lnTo>
                                  <a:lnTo>
                                    <a:pt x="2067325" y="289068"/>
                                  </a:lnTo>
                                  <a:lnTo>
                                    <a:pt x="2067711" y="290487"/>
                                  </a:lnTo>
                                  <a:lnTo>
                                    <a:pt x="2067904" y="291127"/>
                                  </a:lnTo>
                                  <a:lnTo>
                                    <a:pt x="2068194" y="291761"/>
                                  </a:lnTo>
                                  <a:lnTo>
                                    <a:pt x="2068677" y="292329"/>
                                  </a:lnTo>
                                  <a:lnTo>
                                    <a:pt x="2069927" y="292823"/>
                                  </a:lnTo>
                                  <a:lnTo>
                                    <a:pt x="2071183" y="293324"/>
                                  </a:lnTo>
                                  <a:lnTo>
                                    <a:pt x="2072335" y="293536"/>
                                  </a:lnTo>
                                  <a:lnTo>
                                    <a:pt x="2073591" y="294031"/>
                                  </a:lnTo>
                                  <a:lnTo>
                                    <a:pt x="2074165" y="294743"/>
                                  </a:lnTo>
                                  <a:lnTo>
                                    <a:pt x="2074261" y="295377"/>
                                  </a:lnTo>
                                  <a:lnTo>
                                    <a:pt x="2073875" y="296301"/>
                                  </a:lnTo>
                                  <a:lnTo>
                                    <a:pt x="2073205" y="297152"/>
                                  </a:lnTo>
                                  <a:lnTo>
                                    <a:pt x="2071183" y="299066"/>
                                  </a:lnTo>
                                  <a:lnTo>
                                    <a:pt x="2070409" y="300200"/>
                                  </a:lnTo>
                                  <a:lnTo>
                                    <a:pt x="2070313" y="300768"/>
                                  </a:lnTo>
                                  <a:lnTo>
                                    <a:pt x="2070409" y="301336"/>
                                  </a:lnTo>
                                  <a:lnTo>
                                    <a:pt x="2070893" y="302114"/>
                                  </a:lnTo>
                                  <a:lnTo>
                                    <a:pt x="2071376" y="302893"/>
                                  </a:lnTo>
                                  <a:lnTo>
                                    <a:pt x="2073688" y="305942"/>
                                  </a:lnTo>
                                  <a:lnTo>
                                    <a:pt x="2075420" y="307855"/>
                                  </a:lnTo>
                                  <a:lnTo>
                                    <a:pt x="2076960" y="309980"/>
                                  </a:lnTo>
                                  <a:lnTo>
                                    <a:pt x="2077346" y="311254"/>
                                  </a:lnTo>
                                  <a:lnTo>
                                    <a:pt x="2076960" y="313241"/>
                                  </a:lnTo>
                                  <a:lnTo>
                                    <a:pt x="2076574" y="315227"/>
                                  </a:lnTo>
                                  <a:lnTo>
                                    <a:pt x="2076380" y="317352"/>
                                  </a:lnTo>
                                  <a:lnTo>
                                    <a:pt x="2076767" y="319483"/>
                                  </a:lnTo>
                                  <a:lnTo>
                                    <a:pt x="2077250" y="320189"/>
                                  </a:lnTo>
                                  <a:lnTo>
                                    <a:pt x="2078596" y="320895"/>
                                  </a:lnTo>
                                  <a:lnTo>
                                    <a:pt x="2080045" y="321251"/>
                                  </a:lnTo>
                                  <a:lnTo>
                                    <a:pt x="2081681" y="321179"/>
                                  </a:lnTo>
                                  <a:lnTo>
                                    <a:pt x="2084090" y="320473"/>
                                  </a:lnTo>
                                  <a:lnTo>
                                    <a:pt x="2085242" y="320116"/>
                                  </a:lnTo>
                                  <a:lnTo>
                                    <a:pt x="2086498" y="319978"/>
                                  </a:lnTo>
                                  <a:lnTo>
                                    <a:pt x="2088134" y="320261"/>
                                  </a:lnTo>
                                  <a:lnTo>
                                    <a:pt x="2089770" y="320829"/>
                                  </a:lnTo>
                                  <a:lnTo>
                                    <a:pt x="2090253" y="321251"/>
                                  </a:lnTo>
                                  <a:lnTo>
                                    <a:pt x="2090446" y="322241"/>
                                  </a:lnTo>
                                  <a:lnTo>
                                    <a:pt x="2090060" y="322954"/>
                                  </a:lnTo>
                                  <a:lnTo>
                                    <a:pt x="2088907" y="324155"/>
                                  </a:lnTo>
                                  <a:lnTo>
                                    <a:pt x="2088134" y="325508"/>
                                  </a:lnTo>
                                  <a:lnTo>
                                    <a:pt x="2087844" y="327349"/>
                                  </a:lnTo>
                                  <a:lnTo>
                                    <a:pt x="2088038" y="328200"/>
                                  </a:lnTo>
                                  <a:lnTo>
                                    <a:pt x="2088520" y="329051"/>
                                  </a:lnTo>
                                  <a:lnTo>
                                    <a:pt x="2089197" y="329685"/>
                                  </a:lnTo>
                                  <a:lnTo>
                                    <a:pt x="2090060" y="330253"/>
                                  </a:lnTo>
                                  <a:lnTo>
                                    <a:pt x="2091986" y="331104"/>
                                  </a:lnTo>
                                  <a:lnTo>
                                    <a:pt x="2092855" y="331599"/>
                                  </a:lnTo>
                                  <a:lnTo>
                                    <a:pt x="2093338" y="332239"/>
                                  </a:lnTo>
                                  <a:lnTo>
                                    <a:pt x="2093145" y="332879"/>
                                  </a:lnTo>
                                  <a:lnTo>
                                    <a:pt x="2092952" y="333512"/>
                                  </a:lnTo>
                                  <a:lnTo>
                                    <a:pt x="2092565" y="334793"/>
                                  </a:lnTo>
                                  <a:lnTo>
                                    <a:pt x="2092275" y="336139"/>
                                  </a:lnTo>
                                  <a:lnTo>
                                    <a:pt x="2092469" y="337129"/>
                                  </a:lnTo>
                                  <a:lnTo>
                                    <a:pt x="2093435" y="338475"/>
                                  </a:lnTo>
                                  <a:lnTo>
                                    <a:pt x="2094974" y="339755"/>
                                  </a:lnTo>
                                  <a:lnTo>
                                    <a:pt x="2097479" y="341312"/>
                                  </a:lnTo>
                                  <a:lnTo>
                                    <a:pt x="2098735" y="341735"/>
                                  </a:lnTo>
                                  <a:lnTo>
                                    <a:pt x="2099888" y="341735"/>
                                  </a:lnTo>
                                  <a:lnTo>
                                    <a:pt x="2101621" y="340884"/>
                                  </a:lnTo>
                                  <a:lnTo>
                                    <a:pt x="2102297" y="340177"/>
                                  </a:lnTo>
                                  <a:lnTo>
                                    <a:pt x="2102587" y="339326"/>
                                  </a:lnTo>
                                  <a:lnTo>
                                    <a:pt x="2103837" y="334859"/>
                                  </a:lnTo>
                                  <a:lnTo>
                                    <a:pt x="2104126" y="333585"/>
                                  </a:lnTo>
                                  <a:lnTo>
                                    <a:pt x="2104416" y="332239"/>
                                  </a:lnTo>
                                  <a:lnTo>
                                    <a:pt x="2104609" y="329685"/>
                                  </a:lnTo>
                                  <a:lnTo>
                                    <a:pt x="2104995" y="328695"/>
                                  </a:lnTo>
                                  <a:lnTo>
                                    <a:pt x="2105762" y="327771"/>
                                  </a:lnTo>
                                  <a:lnTo>
                                    <a:pt x="2106825" y="326993"/>
                                  </a:lnTo>
                                  <a:lnTo>
                                    <a:pt x="2107984" y="326570"/>
                                  </a:lnTo>
                                  <a:lnTo>
                                    <a:pt x="2109040" y="326854"/>
                                  </a:lnTo>
                                  <a:lnTo>
                                    <a:pt x="2110006" y="327705"/>
                                  </a:lnTo>
                                  <a:lnTo>
                                    <a:pt x="2110386" y="328339"/>
                                  </a:lnTo>
                                  <a:lnTo>
                                    <a:pt x="2110489" y="329263"/>
                                  </a:lnTo>
                                  <a:lnTo>
                                    <a:pt x="2110386" y="330114"/>
                                  </a:lnTo>
                                  <a:lnTo>
                                    <a:pt x="2109910" y="332595"/>
                                  </a:lnTo>
                                  <a:lnTo>
                                    <a:pt x="2109620" y="333869"/>
                                  </a:lnTo>
                                  <a:lnTo>
                                    <a:pt x="2109717" y="335143"/>
                                  </a:lnTo>
                                  <a:lnTo>
                                    <a:pt x="2110199" y="335994"/>
                                  </a:lnTo>
                                  <a:lnTo>
                                    <a:pt x="2111449" y="337201"/>
                                  </a:lnTo>
                                  <a:lnTo>
                                    <a:pt x="2112511" y="338475"/>
                                  </a:lnTo>
                                  <a:lnTo>
                                    <a:pt x="2113182" y="339966"/>
                                  </a:lnTo>
                                  <a:lnTo>
                                    <a:pt x="2113472" y="341385"/>
                                  </a:lnTo>
                                  <a:lnTo>
                                    <a:pt x="2113375" y="341807"/>
                                  </a:lnTo>
                                  <a:lnTo>
                                    <a:pt x="2112511" y="342586"/>
                                  </a:lnTo>
                                  <a:lnTo>
                                    <a:pt x="2110869" y="343721"/>
                                  </a:lnTo>
                                  <a:lnTo>
                                    <a:pt x="2110290" y="344289"/>
                                  </a:lnTo>
                                  <a:lnTo>
                                    <a:pt x="2110103" y="344856"/>
                                  </a:lnTo>
                                  <a:lnTo>
                                    <a:pt x="2110773" y="345780"/>
                                  </a:lnTo>
                                  <a:lnTo>
                                    <a:pt x="2111353" y="346697"/>
                                  </a:lnTo>
                                  <a:lnTo>
                                    <a:pt x="2111835" y="350597"/>
                                  </a:lnTo>
                                  <a:lnTo>
                                    <a:pt x="2111546" y="351593"/>
                                  </a:lnTo>
                                  <a:lnTo>
                                    <a:pt x="2110966" y="352227"/>
                                  </a:lnTo>
                                  <a:lnTo>
                                    <a:pt x="2107984" y="353857"/>
                                  </a:lnTo>
                                  <a:lnTo>
                                    <a:pt x="2106342" y="354352"/>
                                  </a:lnTo>
                                  <a:lnTo>
                                    <a:pt x="2104706" y="354570"/>
                                  </a:lnTo>
                                  <a:lnTo>
                                    <a:pt x="2103837" y="354425"/>
                                  </a:lnTo>
                                  <a:lnTo>
                                    <a:pt x="2102490" y="353857"/>
                                  </a:lnTo>
                                  <a:lnTo>
                                    <a:pt x="2101138" y="353646"/>
                                  </a:lnTo>
                                  <a:lnTo>
                                    <a:pt x="2099405" y="354352"/>
                                  </a:lnTo>
                                  <a:lnTo>
                                    <a:pt x="2098155" y="355560"/>
                                  </a:lnTo>
                                  <a:lnTo>
                                    <a:pt x="2097769" y="356695"/>
                                  </a:lnTo>
                                  <a:lnTo>
                                    <a:pt x="2097866" y="358536"/>
                                  </a:lnTo>
                                  <a:lnTo>
                                    <a:pt x="2098542" y="360238"/>
                                  </a:lnTo>
                                  <a:lnTo>
                                    <a:pt x="2100178" y="363571"/>
                                  </a:lnTo>
                                  <a:lnTo>
                                    <a:pt x="2100661" y="364350"/>
                                  </a:lnTo>
                                  <a:lnTo>
                                    <a:pt x="2101138" y="364844"/>
                                  </a:lnTo>
                                  <a:lnTo>
                                    <a:pt x="2101331" y="365062"/>
                                  </a:lnTo>
                                  <a:lnTo>
                                    <a:pt x="2101814" y="365484"/>
                                  </a:lnTo>
                                  <a:lnTo>
                                    <a:pt x="2102201" y="365768"/>
                                  </a:lnTo>
                                  <a:lnTo>
                                    <a:pt x="2102683" y="365979"/>
                                  </a:lnTo>
                                  <a:lnTo>
                                    <a:pt x="2102973" y="366124"/>
                                  </a:lnTo>
                                  <a:lnTo>
                                    <a:pt x="2103359" y="366263"/>
                                  </a:lnTo>
                                  <a:lnTo>
                                    <a:pt x="2103837" y="366408"/>
                                  </a:lnTo>
                                  <a:lnTo>
                                    <a:pt x="2104223" y="366408"/>
                                  </a:lnTo>
                                  <a:lnTo>
                                    <a:pt x="2104899" y="366474"/>
                                  </a:lnTo>
                                  <a:lnTo>
                                    <a:pt x="2106921" y="366474"/>
                                  </a:lnTo>
                                  <a:lnTo>
                                    <a:pt x="2107307" y="366408"/>
                                  </a:lnTo>
                                  <a:lnTo>
                                    <a:pt x="2107694" y="366336"/>
                                  </a:lnTo>
                                  <a:lnTo>
                                    <a:pt x="2108847" y="365907"/>
                                  </a:lnTo>
                                  <a:lnTo>
                                    <a:pt x="2109427" y="365841"/>
                                  </a:lnTo>
                                  <a:lnTo>
                                    <a:pt x="2109717" y="365841"/>
                                  </a:lnTo>
                                  <a:lnTo>
                                    <a:pt x="2110103" y="365907"/>
                                  </a:lnTo>
                                  <a:lnTo>
                                    <a:pt x="2110386" y="365979"/>
                                  </a:lnTo>
                                  <a:lnTo>
                                    <a:pt x="2110580" y="366124"/>
                                  </a:lnTo>
                                  <a:lnTo>
                                    <a:pt x="2110966" y="366336"/>
                                  </a:lnTo>
                                  <a:lnTo>
                                    <a:pt x="2111256" y="366547"/>
                                  </a:lnTo>
                                  <a:lnTo>
                                    <a:pt x="2111642" y="366903"/>
                                  </a:lnTo>
                                  <a:lnTo>
                                    <a:pt x="2111932" y="367259"/>
                                  </a:lnTo>
                                  <a:lnTo>
                                    <a:pt x="2112222" y="367609"/>
                                  </a:lnTo>
                                  <a:lnTo>
                                    <a:pt x="2112415" y="367966"/>
                                  </a:lnTo>
                                  <a:lnTo>
                                    <a:pt x="2112989" y="369167"/>
                                  </a:lnTo>
                                  <a:lnTo>
                                    <a:pt x="2113085" y="369523"/>
                                  </a:lnTo>
                                  <a:lnTo>
                                    <a:pt x="2113278" y="369668"/>
                                  </a:lnTo>
                                  <a:lnTo>
                                    <a:pt x="2113472" y="369952"/>
                                  </a:lnTo>
                                  <a:lnTo>
                                    <a:pt x="2113761" y="370235"/>
                                  </a:lnTo>
                                  <a:lnTo>
                                    <a:pt x="2115494" y="371298"/>
                                  </a:lnTo>
                                  <a:lnTo>
                                    <a:pt x="2117233" y="372288"/>
                                  </a:lnTo>
                                  <a:lnTo>
                                    <a:pt x="2120021" y="373852"/>
                                  </a:lnTo>
                                  <a:lnTo>
                                    <a:pt x="2120988" y="374347"/>
                                  </a:lnTo>
                                  <a:lnTo>
                                    <a:pt x="2121181" y="374558"/>
                                  </a:lnTo>
                                  <a:lnTo>
                                    <a:pt x="2121567" y="374842"/>
                                  </a:lnTo>
                                  <a:lnTo>
                                    <a:pt x="2121857" y="375198"/>
                                  </a:lnTo>
                                  <a:lnTo>
                                    <a:pt x="2122044" y="375548"/>
                                  </a:lnTo>
                                  <a:lnTo>
                                    <a:pt x="2122237" y="375832"/>
                                  </a:lnTo>
                                  <a:lnTo>
                                    <a:pt x="2122334" y="376188"/>
                                  </a:lnTo>
                                  <a:lnTo>
                                    <a:pt x="2122527" y="376828"/>
                                  </a:lnTo>
                                  <a:lnTo>
                                    <a:pt x="2122624" y="377462"/>
                                  </a:lnTo>
                                  <a:lnTo>
                                    <a:pt x="2122817" y="378530"/>
                                  </a:lnTo>
                                  <a:lnTo>
                                    <a:pt x="2122913" y="379376"/>
                                  </a:lnTo>
                                  <a:lnTo>
                                    <a:pt x="2123106" y="379943"/>
                                  </a:lnTo>
                                  <a:lnTo>
                                    <a:pt x="2123203" y="380372"/>
                                  </a:lnTo>
                                  <a:lnTo>
                                    <a:pt x="2123396" y="380655"/>
                                  </a:lnTo>
                                  <a:lnTo>
                                    <a:pt x="2123686" y="381150"/>
                                  </a:lnTo>
                                  <a:lnTo>
                                    <a:pt x="2124072" y="381573"/>
                                  </a:lnTo>
                                  <a:lnTo>
                                    <a:pt x="2125129" y="382635"/>
                                  </a:lnTo>
                                  <a:lnTo>
                                    <a:pt x="2125515" y="382992"/>
                                  </a:lnTo>
                                  <a:lnTo>
                                    <a:pt x="2125901" y="383348"/>
                                  </a:lnTo>
                                  <a:lnTo>
                                    <a:pt x="2126578" y="383770"/>
                                  </a:lnTo>
                                  <a:lnTo>
                                    <a:pt x="2127151" y="384127"/>
                                  </a:lnTo>
                                  <a:lnTo>
                                    <a:pt x="2127634" y="384338"/>
                                  </a:lnTo>
                                  <a:lnTo>
                                    <a:pt x="2128021" y="384410"/>
                                  </a:lnTo>
                                  <a:lnTo>
                                    <a:pt x="2128504" y="384555"/>
                                  </a:lnTo>
                                  <a:lnTo>
                                    <a:pt x="2128793" y="384555"/>
                                  </a:lnTo>
                                  <a:lnTo>
                                    <a:pt x="2129077" y="384622"/>
                                  </a:lnTo>
                                  <a:lnTo>
                                    <a:pt x="2129946" y="384555"/>
                                  </a:lnTo>
                                  <a:lnTo>
                                    <a:pt x="2131389" y="384483"/>
                                  </a:lnTo>
                                  <a:lnTo>
                                    <a:pt x="2132452" y="384410"/>
                                  </a:lnTo>
                                  <a:lnTo>
                                    <a:pt x="2135724" y="383915"/>
                                  </a:lnTo>
                                  <a:lnTo>
                                    <a:pt x="2137173" y="383704"/>
                                  </a:lnTo>
                                  <a:lnTo>
                                    <a:pt x="2139195" y="383348"/>
                                  </a:lnTo>
                                  <a:lnTo>
                                    <a:pt x="2141314" y="382992"/>
                                  </a:lnTo>
                                  <a:lnTo>
                                    <a:pt x="2142757" y="382853"/>
                                  </a:lnTo>
                                  <a:lnTo>
                                    <a:pt x="2143240" y="382853"/>
                                  </a:lnTo>
                                  <a:lnTo>
                                    <a:pt x="2143723" y="382853"/>
                                  </a:lnTo>
                                  <a:lnTo>
                                    <a:pt x="2144399" y="382919"/>
                                  </a:lnTo>
                                  <a:lnTo>
                                    <a:pt x="2144972" y="382992"/>
                                  </a:lnTo>
                                  <a:lnTo>
                                    <a:pt x="2145455" y="383137"/>
                                  </a:lnTo>
                                  <a:lnTo>
                                    <a:pt x="2145842" y="383276"/>
                                  </a:lnTo>
                                  <a:lnTo>
                                    <a:pt x="2146325" y="383559"/>
                                  </a:lnTo>
                                  <a:lnTo>
                                    <a:pt x="2146808" y="383843"/>
                                  </a:lnTo>
                                  <a:lnTo>
                                    <a:pt x="2147001" y="384054"/>
                                  </a:lnTo>
                                  <a:lnTo>
                                    <a:pt x="2147188" y="384271"/>
                                  </a:lnTo>
                                  <a:lnTo>
                                    <a:pt x="2147478" y="384622"/>
                                  </a:lnTo>
                                  <a:lnTo>
                                    <a:pt x="2147574" y="384905"/>
                                  </a:lnTo>
                                  <a:lnTo>
                                    <a:pt x="2147671" y="385189"/>
                                  </a:lnTo>
                                  <a:lnTo>
                                    <a:pt x="2147767" y="385684"/>
                                  </a:lnTo>
                                  <a:lnTo>
                                    <a:pt x="2147864" y="386819"/>
                                  </a:lnTo>
                                  <a:lnTo>
                                    <a:pt x="2148057" y="387815"/>
                                  </a:lnTo>
                                  <a:lnTo>
                                    <a:pt x="2148154" y="388878"/>
                                  </a:lnTo>
                                  <a:lnTo>
                                    <a:pt x="2148250" y="390508"/>
                                  </a:lnTo>
                                  <a:lnTo>
                                    <a:pt x="2148347" y="391286"/>
                                  </a:lnTo>
                                  <a:lnTo>
                                    <a:pt x="2148444" y="391709"/>
                                  </a:lnTo>
                                  <a:lnTo>
                                    <a:pt x="2148540" y="392065"/>
                                  </a:lnTo>
                                  <a:lnTo>
                                    <a:pt x="2148733" y="392560"/>
                                  </a:lnTo>
                                  <a:lnTo>
                                    <a:pt x="2149023" y="392916"/>
                                  </a:lnTo>
                                  <a:lnTo>
                                    <a:pt x="2149313" y="393272"/>
                                  </a:lnTo>
                                  <a:lnTo>
                                    <a:pt x="2149790" y="393768"/>
                                  </a:lnTo>
                                  <a:lnTo>
                                    <a:pt x="2151432" y="395325"/>
                                  </a:lnTo>
                                  <a:lnTo>
                                    <a:pt x="2152199" y="395965"/>
                                  </a:lnTo>
                                  <a:lnTo>
                                    <a:pt x="2153164" y="396605"/>
                                  </a:lnTo>
                                  <a:lnTo>
                                    <a:pt x="2154221" y="397173"/>
                                  </a:lnTo>
                                  <a:lnTo>
                                    <a:pt x="2155573" y="397806"/>
                                  </a:lnTo>
                                  <a:lnTo>
                                    <a:pt x="2158272" y="398869"/>
                                  </a:lnTo>
                                  <a:lnTo>
                                    <a:pt x="2160198" y="399509"/>
                                  </a:lnTo>
                                  <a:lnTo>
                                    <a:pt x="2161158" y="399931"/>
                                  </a:lnTo>
                                  <a:lnTo>
                                    <a:pt x="2162027" y="400215"/>
                                  </a:lnTo>
                                  <a:lnTo>
                                    <a:pt x="2163089" y="400644"/>
                                  </a:lnTo>
                                  <a:lnTo>
                                    <a:pt x="2164049" y="401066"/>
                                  </a:lnTo>
                                  <a:lnTo>
                                    <a:pt x="2164339" y="401211"/>
                                  </a:lnTo>
                                  <a:lnTo>
                                    <a:pt x="2164629" y="401423"/>
                                  </a:lnTo>
                                  <a:lnTo>
                                    <a:pt x="2164918" y="401851"/>
                                  </a:lnTo>
                                  <a:lnTo>
                                    <a:pt x="2165112" y="402274"/>
                                  </a:lnTo>
                                  <a:lnTo>
                                    <a:pt x="2165305" y="402769"/>
                                  </a:lnTo>
                                  <a:lnTo>
                                    <a:pt x="2165305" y="402980"/>
                                  </a:lnTo>
                                  <a:lnTo>
                                    <a:pt x="2165305" y="403904"/>
                                  </a:lnTo>
                                  <a:lnTo>
                                    <a:pt x="2165208" y="404682"/>
                                  </a:lnTo>
                                  <a:lnTo>
                                    <a:pt x="2165015" y="405534"/>
                                  </a:lnTo>
                                  <a:lnTo>
                                    <a:pt x="2165015" y="406246"/>
                                  </a:lnTo>
                                  <a:lnTo>
                                    <a:pt x="2165015" y="406814"/>
                                  </a:lnTo>
                                  <a:lnTo>
                                    <a:pt x="2165208" y="407447"/>
                                  </a:lnTo>
                                  <a:lnTo>
                                    <a:pt x="2165402" y="408087"/>
                                  </a:lnTo>
                                  <a:lnTo>
                                    <a:pt x="2165685" y="408721"/>
                                  </a:lnTo>
                                  <a:lnTo>
                                    <a:pt x="2165878" y="409289"/>
                                  </a:lnTo>
                                  <a:lnTo>
                                    <a:pt x="2166168" y="409645"/>
                                  </a:lnTo>
                                  <a:lnTo>
                                    <a:pt x="2166651" y="410073"/>
                                  </a:lnTo>
                                  <a:lnTo>
                                    <a:pt x="2166941" y="410569"/>
                                  </a:lnTo>
                                  <a:lnTo>
                                    <a:pt x="2167231" y="411063"/>
                                  </a:lnTo>
                                  <a:lnTo>
                                    <a:pt x="2167520" y="411770"/>
                                  </a:lnTo>
                                  <a:lnTo>
                                    <a:pt x="2167617" y="412198"/>
                                  </a:lnTo>
                                  <a:lnTo>
                                    <a:pt x="2167714" y="412766"/>
                                  </a:lnTo>
                                  <a:lnTo>
                                    <a:pt x="2167714" y="413122"/>
                                  </a:lnTo>
                                  <a:lnTo>
                                    <a:pt x="2167617" y="413406"/>
                                  </a:lnTo>
                                  <a:lnTo>
                                    <a:pt x="2167424" y="413617"/>
                                  </a:lnTo>
                                  <a:lnTo>
                                    <a:pt x="2167038" y="413756"/>
                                  </a:lnTo>
                                  <a:lnTo>
                                    <a:pt x="2166554" y="413828"/>
                                  </a:lnTo>
                                  <a:lnTo>
                                    <a:pt x="2166168" y="413828"/>
                                  </a:lnTo>
                                  <a:lnTo>
                                    <a:pt x="2164918" y="413545"/>
                                  </a:lnTo>
                                  <a:lnTo>
                                    <a:pt x="2163282" y="413261"/>
                                  </a:lnTo>
                                  <a:lnTo>
                                    <a:pt x="2162510" y="413122"/>
                                  </a:lnTo>
                                  <a:lnTo>
                                    <a:pt x="2161737" y="413050"/>
                                  </a:lnTo>
                                  <a:lnTo>
                                    <a:pt x="2161067" y="413050"/>
                                  </a:lnTo>
                                  <a:lnTo>
                                    <a:pt x="2160584" y="413122"/>
                                  </a:lnTo>
                                  <a:lnTo>
                                    <a:pt x="2160101" y="413261"/>
                                  </a:lnTo>
                                  <a:lnTo>
                                    <a:pt x="2159618" y="413545"/>
                                  </a:lnTo>
                                  <a:lnTo>
                                    <a:pt x="2158942" y="414251"/>
                                  </a:lnTo>
                                  <a:lnTo>
                                    <a:pt x="2157789" y="415386"/>
                                  </a:lnTo>
                                  <a:lnTo>
                                    <a:pt x="2157016" y="416521"/>
                                  </a:lnTo>
                                  <a:lnTo>
                                    <a:pt x="2156823" y="417728"/>
                                  </a:lnTo>
                                  <a:lnTo>
                                    <a:pt x="2157499" y="419497"/>
                                  </a:lnTo>
                                  <a:lnTo>
                                    <a:pt x="2158368" y="420777"/>
                                  </a:lnTo>
                                  <a:lnTo>
                                    <a:pt x="2160101" y="422691"/>
                                  </a:lnTo>
                                  <a:lnTo>
                                    <a:pt x="2162316" y="424532"/>
                                  </a:lnTo>
                                  <a:lnTo>
                                    <a:pt x="2164532" y="425951"/>
                                  </a:lnTo>
                                  <a:lnTo>
                                    <a:pt x="2165685" y="426446"/>
                                  </a:lnTo>
                                  <a:lnTo>
                                    <a:pt x="2166941" y="426730"/>
                                  </a:lnTo>
                                  <a:lnTo>
                                    <a:pt x="2168674" y="426657"/>
                                  </a:lnTo>
                                  <a:lnTo>
                                    <a:pt x="2171179" y="426234"/>
                                  </a:lnTo>
                                  <a:lnTo>
                                    <a:pt x="2173684" y="425878"/>
                                  </a:lnTo>
                                  <a:lnTo>
                                    <a:pt x="2177149" y="426162"/>
                                  </a:lnTo>
                                  <a:lnTo>
                                    <a:pt x="2180427" y="426657"/>
                                  </a:lnTo>
                                  <a:lnTo>
                                    <a:pt x="2181490" y="426941"/>
                                  </a:lnTo>
                                  <a:lnTo>
                                    <a:pt x="2183126" y="428003"/>
                                  </a:lnTo>
                                  <a:lnTo>
                                    <a:pt x="2185342" y="429851"/>
                                  </a:lnTo>
                                  <a:lnTo>
                                    <a:pt x="2186398" y="430557"/>
                                  </a:lnTo>
                                  <a:lnTo>
                                    <a:pt x="2187557" y="430980"/>
                                  </a:lnTo>
                                  <a:lnTo>
                                    <a:pt x="2188330" y="430913"/>
                                  </a:lnTo>
                                  <a:lnTo>
                                    <a:pt x="2189580" y="430273"/>
                                  </a:lnTo>
                                  <a:lnTo>
                                    <a:pt x="2191505" y="428855"/>
                                  </a:lnTo>
                                  <a:lnTo>
                                    <a:pt x="2192471" y="428215"/>
                                  </a:lnTo>
                                  <a:lnTo>
                                    <a:pt x="2193528" y="427937"/>
                                  </a:lnTo>
                                  <a:lnTo>
                                    <a:pt x="2195170" y="427864"/>
                                  </a:lnTo>
                                  <a:lnTo>
                                    <a:pt x="2198055" y="428003"/>
                                  </a:lnTo>
                                  <a:lnTo>
                                    <a:pt x="2199504" y="428359"/>
                                  </a:lnTo>
                                  <a:lnTo>
                                    <a:pt x="2200657" y="428927"/>
                                  </a:lnTo>
                                  <a:lnTo>
                                    <a:pt x="2202106" y="430062"/>
                                  </a:lnTo>
                                  <a:lnTo>
                                    <a:pt x="2203839" y="431975"/>
                                  </a:lnTo>
                                  <a:lnTo>
                                    <a:pt x="2205765" y="433678"/>
                                  </a:lnTo>
                                  <a:lnTo>
                                    <a:pt x="2207401" y="434813"/>
                                  </a:lnTo>
                                  <a:lnTo>
                                    <a:pt x="2209236" y="435731"/>
                                  </a:lnTo>
                                  <a:lnTo>
                                    <a:pt x="2213860" y="437077"/>
                                  </a:lnTo>
                                  <a:lnTo>
                                    <a:pt x="2218672" y="438357"/>
                                  </a:lnTo>
                                  <a:lnTo>
                                    <a:pt x="2222239" y="439202"/>
                                  </a:lnTo>
                                  <a:lnTo>
                                    <a:pt x="2225801" y="439987"/>
                                  </a:lnTo>
                                  <a:lnTo>
                                    <a:pt x="2226864" y="440126"/>
                                  </a:lnTo>
                                  <a:lnTo>
                                    <a:pt x="2228500" y="439842"/>
                                  </a:lnTo>
                                  <a:lnTo>
                                    <a:pt x="2230136" y="439347"/>
                                  </a:lnTo>
                                  <a:lnTo>
                                    <a:pt x="2231971" y="438423"/>
                                  </a:lnTo>
                                  <a:lnTo>
                                    <a:pt x="2234187" y="436938"/>
                                  </a:lnTo>
                                  <a:lnTo>
                                    <a:pt x="2236306" y="435308"/>
                                  </a:lnTo>
                                  <a:lnTo>
                                    <a:pt x="2237266" y="434173"/>
                                  </a:lnTo>
                                  <a:lnTo>
                                    <a:pt x="2238231" y="433110"/>
                                  </a:lnTo>
                                  <a:lnTo>
                                    <a:pt x="2239288" y="432616"/>
                                  </a:lnTo>
                                  <a:lnTo>
                                    <a:pt x="2240447" y="432187"/>
                                  </a:lnTo>
                                  <a:lnTo>
                                    <a:pt x="2243242" y="431408"/>
                                  </a:lnTo>
                                  <a:lnTo>
                                    <a:pt x="2246128" y="430913"/>
                                  </a:lnTo>
                                  <a:lnTo>
                                    <a:pt x="2249309" y="430696"/>
                                  </a:lnTo>
                                  <a:lnTo>
                                    <a:pt x="2250849" y="430980"/>
                                  </a:lnTo>
                                  <a:lnTo>
                                    <a:pt x="2252298" y="431831"/>
                                  </a:lnTo>
                                  <a:lnTo>
                                    <a:pt x="2252587" y="432398"/>
                                  </a:lnTo>
                                  <a:lnTo>
                                    <a:pt x="2252298" y="433394"/>
                                  </a:lnTo>
                                  <a:lnTo>
                                    <a:pt x="2251718" y="434312"/>
                                  </a:lnTo>
                                  <a:lnTo>
                                    <a:pt x="2250372" y="436938"/>
                                  </a:lnTo>
                                  <a:lnTo>
                                    <a:pt x="2249116" y="439630"/>
                                  </a:lnTo>
                                  <a:lnTo>
                                    <a:pt x="2248537" y="441261"/>
                                  </a:lnTo>
                                  <a:lnTo>
                                    <a:pt x="2248156" y="442891"/>
                                  </a:lnTo>
                                  <a:lnTo>
                                    <a:pt x="2247963" y="444520"/>
                                  </a:lnTo>
                                  <a:lnTo>
                                    <a:pt x="2248059" y="445299"/>
                                  </a:lnTo>
                                  <a:lnTo>
                                    <a:pt x="2248537" y="446084"/>
                                  </a:lnTo>
                                  <a:lnTo>
                                    <a:pt x="2249116" y="446434"/>
                                  </a:lnTo>
                                  <a:lnTo>
                                    <a:pt x="2250372" y="446295"/>
                                  </a:lnTo>
                                  <a:lnTo>
                                    <a:pt x="2251428" y="445867"/>
                                  </a:lnTo>
                                  <a:lnTo>
                                    <a:pt x="2258268" y="441828"/>
                                  </a:lnTo>
                                  <a:lnTo>
                                    <a:pt x="2262029" y="439703"/>
                                  </a:lnTo>
                                  <a:lnTo>
                                    <a:pt x="2264245" y="438707"/>
                                  </a:lnTo>
                                  <a:lnTo>
                                    <a:pt x="2265398" y="438568"/>
                                  </a:lnTo>
                                  <a:lnTo>
                                    <a:pt x="2266170" y="438991"/>
                                  </a:lnTo>
                                  <a:lnTo>
                                    <a:pt x="2267517" y="440765"/>
                                  </a:lnTo>
                                  <a:lnTo>
                                    <a:pt x="2268773" y="442534"/>
                                  </a:lnTo>
                                  <a:lnTo>
                                    <a:pt x="2269539" y="443814"/>
                                  </a:lnTo>
                                  <a:lnTo>
                                    <a:pt x="2270409" y="445088"/>
                                  </a:lnTo>
                                  <a:lnTo>
                                    <a:pt x="2271948" y="445794"/>
                                  </a:lnTo>
                                  <a:lnTo>
                                    <a:pt x="2273681" y="446223"/>
                                  </a:lnTo>
                                  <a:lnTo>
                                    <a:pt x="2278208" y="447285"/>
                                  </a:lnTo>
                                  <a:lnTo>
                                    <a:pt x="2282549" y="448632"/>
                                  </a:lnTo>
                                  <a:lnTo>
                                    <a:pt x="2284861" y="448915"/>
                                  </a:lnTo>
                                  <a:lnTo>
                                    <a:pt x="2286111" y="449127"/>
                                  </a:lnTo>
                                  <a:lnTo>
                                    <a:pt x="2287270" y="449628"/>
                                  </a:lnTo>
                                  <a:lnTo>
                                    <a:pt x="2288036" y="450334"/>
                                  </a:lnTo>
                                  <a:lnTo>
                                    <a:pt x="2288616" y="451608"/>
                                  </a:lnTo>
                                  <a:lnTo>
                                    <a:pt x="2288713" y="452887"/>
                                  </a:lnTo>
                                  <a:lnTo>
                                    <a:pt x="2288133" y="454874"/>
                                  </a:lnTo>
                                  <a:lnTo>
                                    <a:pt x="2287747" y="455864"/>
                                  </a:lnTo>
                                  <a:lnTo>
                                    <a:pt x="2287650" y="456854"/>
                                  </a:lnTo>
                                  <a:lnTo>
                                    <a:pt x="2287940" y="458768"/>
                                  </a:lnTo>
                                  <a:lnTo>
                                    <a:pt x="2288713" y="460615"/>
                                  </a:lnTo>
                                  <a:lnTo>
                                    <a:pt x="2289775" y="462173"/>
                                  </a:lnTo>
                                  <a:lnTo>
                                    <a:pt x="2291121" y="463591"/>
                                  </a:lnTo>
                                  <a:lnTo>
                                    <a:pt x="2295552" y="467207"/>
                                  </a:lnTo>
                                  <a:lnTo>
                                    <a:pt x="2296899" y="468481"/>
                                  </a:lnTo>
                                  <a:lnTo>
                                    <a:pt x="2302586" y="473232"/>
                                  </a:lnTo>
                                  <a:lnTo>
                                    <a:pt x="2302682" y="475713"/>
                                  </a:lnTo>
                                  <a:lnTo>
                                    <a:pt x="2304994" y="482161"/>
                                  </a:lnTo>
                                  <a:lnTo>
                                    <a:pt x="2307306" y="484642"/>
                                  </a:lnTo>
                                  <a:lnTo>
                                    <a:pt x="2313567" y="487335"/>
                                  </a:lnTo>
                                  <a:lnTo>
                                    <a:pt x="2315782" y="487691"/>
                                  </a:lnTo>
                                  <a:lnTo>
                                    <a:pt x="2317225" y="487546"/>
                                  </a:lnTo>
                                  <a:lnTo>
                                    <a:pt x="2324934" y="482873"/>
                                  </a:lnTo>
                                  <a:lnTo>
                                    <a:pt x="2330814" y="490739"/>
                                  </a:lnTo>
                                  <a:lnTo>
                                    <a:pt x="2331104" y="491162"/>
                                  </a:lnTo>
                                  <a:lnTo>
                                    <a:pt x="2331195" y="491446"/>
                                  </a:lnTo>
                                  <a:lnTo>
                                    <a:pt x="2331002" y="492231"/>
                                  </a:lnTo>
                                  <a:lnTo>
                                    <a:pt x="2328786" y="493360"/>
                                  </a:lnTo>
                                  <a:lnTo>
                                    <a:pt x="2321566" y="496052"/>
                                  </a:lnTo>
                                  <a:lnTo>
                                    <a:pt x="2320697" y="497404"/>
                                  </a:lnTo>
                                  <a:lnTo>
                                    <a:pt x="2322043" y="499101"/>
                                  </a:lnTo>
                                  <a:lnTo>
                                    <a:pt x="2328406" y="502083"/>
                                  </a:lnTo>
                                  <a:lnTo>
                                    <a:pt x="2335149" y="509171"/>
                                  </a:lnTo>
                                  <a:lnTo>
                                    <a:pt x="2345647" y="514839"/>
                                  </a:lnTo>
                                  <a:lnTo>
                                    <a:pt x="2349408" y="515902"/>
                                  </a:lnTo>
                                  <a:lnTo>
                                    <a:pt x="2356339" y="516330"/>
                                  </a:lnTo>
                                  <a:lnTo>
                                    <a:pt x="2362315" y="510873"/>
                                  </a:lnTo>
                                  <a:lnTo>
                                    <a:pt x="2364821" y="510589"/>
                                  </a:lnTo>
                                  <a:lnTo>
                                    <a:pt x="2368286" y="511790"/>
                                  </a:lnTo>
                                  <a:lnTo>
                                    <a:pt x="2372814" y="514700"/>
                                  </a:lnTo>
                                  <a:lnTo>
                                    <a:pt x="2384278" y="517604"/>
                                  </a:lnTo>
                                  <a:lnTo>
                                    <a:pt x="2386590" y="519802"/>
                                  </a:lnTo>
                                  <a:lnTo>
                                    <a:pt x="2391407" y="533198"/>
                                  </a:lnTo>
                                  <a:lnTo>
                                    <a:pt x="2405184" y="539724"/>
                                  </a:lnTo>
                                  <a:lnTo>
                                    <a:pt x="2405764" y="540925"/>
                                  </a:lnTo>
                                  <a:lnTo>
                                    <a:pt x="2407400" y="545320"/>
                                  </a:lnTo>
                                  <a:lnTo>
                                    <a:pt x="2409325" y="546950"/>
                                  </a:lnTo>
                                  <a:lnTo>
                                    <a:pt x="2410001" y="547590"/>
                                  </a:lnTo>
                                  <a:lnTo>
                                    <a:pt x="2411444" y="548936"/>
                                  </a:lnTo>
                                  <a:lnTo>
                                    <a:pt x="2411734" y="549359"/>
                                  </a:lnTo>
                                  <a:lnTo>
                                    <a:pt x="2411927" y="549642"/>
                                  </a:lnTo>
                                  <a:lnTo>
                                    <a:pt x="2412313" y="550355"/>
                                  </a:lnTo>
                                  <a:lnTo>
                                    <a:pt x="2412700" y="551272"/>
                                  </a:lnTo>
                                  <a:lnTo>
                                    <a:pt x="2412990" y="551773"/>
                                  </a:lnTo>
                                  <a:lnTo>
                                    <a:pt x="2413376" y="552407"/>
                                  </a:lnTo>
                                  <a:lnTo>
                                    <a:pt x="2420983" y="557515"/>
                                  </a:lnTo>
                                  <a:lnTo>
                                    <a:pt x="2432930" y="559428"/>
                                  </a:lnTo>
                                  <a:lnTo>
                                    <a:pt x="2446706" y="567862"/>
                                  </a:lnTo>
                                  <a:lnTo>
                                    <a:pt x="2447865" y="572540"/>
                                  </a:lnTo>
                                  <a:lnTo>
                                    <a:pt x="2447575" y="574738"/>
                                  </a:lnTo>
                                  <a:lnTo>
                                    <a:pt x="2465397" y="596073"/>
                                  </a:lnTo>
                                  <a:lnTo>
                                    <a:pt x="2466459" y="596924"/>
                                  </a:lnTo>
                                  <a:lnTo>
                                    <a:pt x="2467419" y="597703"/>
                                  </a:lnTo>
                                  <a:lnTo>
                                    <a:pt x="2473679" y="608123"/>
                                  </a:lnTo>
                                  <a:lnTo>
                                    <a:pt x="2467805" y="629813"/>
                                  </a:lnTo>
                                  <a:lnTo>
                                    <a:pt x="2460000" y="667315"/>
                                  </a:lnTo>
                                  <a:lnTo>
                                    <a:pt x="2461352" y="679220"/>
                                  </a:lnTo>
                                  <a:lnTo>
                                    <a:pt x="2464721" y="684611"/>
                                  </a:lnTo>
                                  <a:lnTo>
                                    <a:pt x="2470890" y="691843"/>
                                  </a:lnTo>
                                  <a:lnTo>
                                    <a:pt x="2473679" y="697373"/>
                                  </a:lnTo>
                                  <a:lnTo>
                                    <a:pt x="2475901" y="700416"/>
                                  </a:lnTo>
                                  <a:lnTo>
                                    <a:pt x="2480525" y="706374"/>
                                  </a:lnTo>
                                  <a:lnTo>
                                    <a:pt x="2486786" y="715092"/>
                                  </a:lnTo>
                                  <a:lnTo>
                                    <a:pt x="2492756" y="722040"/>
                                  </a:lnTo>
                                  <a:lnTo>
                                    <a:pt x="2496227" y="726574"/>
                                  </a:lnTo>
                                  <a:lnTo>
                                    <a:pt x="2500369" y="732249"/>
                                  </a:lnTo>
                                  <a:lnTo>
                                    <a:pt x="2505856" y="737917"/>
                                  </a:lnTo>
                                  <a:lnTo>
                                    <a:pt x="2508941" y="741461"/>
                                  </a:lnTo>
                                  <a:lnTo>
                                    <a:pt x="2509424" y="744437"/>
                                  </a:lnTo>
                                  <a:lnTo>
                                    <a:pt x="2509714" y="748053"/>
                                  </a:lnTo>
                                  <a:lnTo>
                                    <a:pt x="2509907" y="752237"/>
                                  </a:lnTo>
                                  <a:lnTo>
                                    <a:pt x="2511060" y="757199"/>
                                  </a:lnTo>
                                  <a:lnTo>
                                    <a:pt x="2511060" y="759397"/>
                                  </a:lnTo>
                                  <a:lnTo>
                                    <a:pt x="2511060" y="761733"/>
                                  </a:lnTo>
                                  <a:lnTo>
                                    <a:pt x="2511254" y="764142"/>
                                  </a:lnTo>
                                  <a:lnTo>
                                    <a:pt x="2511157" y="766834"/>
                                  </a:lnTo>
                                  <a:lnTo>
                                    <a:pt x="2511350" y="769388"/>
                                  </a:lnTo>
                                  <a:lnTo>
                                    <a:pt x="2511543" y="771730"/>
                                  </a:lnTo>
                                  <a:lnTo>
                                    <a:pt x="2511543" y="773644"/>
                                  </a:lnTo>
                                  <a:lnTo>
                                    <a:pt x="2511157" y="775558"/>
                                  </a:lnTo>
                                  <a:lnTo>
                                    <a:pt x="2510390" y="777822"/>
                                  </a:lnTo>
                                  <a:lnTo>
                                    <a:pt x="2509328" y="780448"/>
                                  </a:lnTo>
                                  <a:lnTo>
                                    <a:pt x="2508168" y="783424"/>
                                  </a:lnTo>
                                  <a:lnTo>
                                    <a:pt x="2507788" y="786117"/>
                                  </a:lnTo>
                                  <a:lnTo>
                                    <a:pt x="2507885" y="788743"/>
                                  </a:lnTo>
                                  <a:lnTo>
                                    <a:pt x="2508265" y="791719"/>
                                  </a:lnTo>
                                  <a:lnTo>
                                    <a:pt x="2508651" y="793989"/>
                                  </a:lnTo>
                                  <a:lnTo>
                                    <a:pt x="2509038" y="796609"/>
                                  </a:lnTo>
                                  <a:lnTo>
                                    <a:pt x="2510197" y="798667"/>
                                  </a:lnTo>
                                  <a:lnTo>
                                    <a:pt x="2511350" y="800648"/>
                                  </a:lnTo>
                                  <a:lnTo>
                                    <a:pt x="2512219" y="802634"/>
                                  </a:lnTo>
                                  <a:lnTo>
                                    <a:pt x="2512702" y="804759"/>
                                  </a:lnTo>
                                  <a:lnTo>
                                    <a:pt x="2512793" y="806956"/>
                                  </a:lnTo>
                                  <a:lnTo>
                                    <a:pt x="2512412" y="808658"/>
                                  </a:lnTo>
                                  <a:lnTo>
                                    <a:pt x="2511543" y="810150"/>
                                  </a:lnTo>
                                  <a:lnTo>
                                    <a:pt x="2510004" y="812558"/>
                                  </a:lnTo>
                                  <a:lnTo>
                                    <a:pt x="2508265" y="814828"/>
                                  </a:lnTo>
                                  <a:lnTo>
                                    <a:pt x="2506243" y="817092"/>
                                  </a:lnTo>
                                  <a:lnTo>
                                    <a:pt x="2504607" y="819223"/>
                                  </a:lnTo>
                                  <a:lnTo>
                                    <a:pt x="2502391" y="821493"/>
                                  </a:lnTo>
                                  <a:lnTo>
                                    <a:pt x="2501135" y="823190"/>
                                  </a:lnTo>
                                  <a:lnTo>
                                    <a:pt x="2499983" y="824892"/>
                                  </a:lnTo>
                                  <a:lnTo>
                                    <a:pt x="2499596" y="825387"/>
                                  </a:lnTo>
                                  <a:lnTo>
                                    <a:pt x="2498920" y="826878"/>
                                  </a:lnTo>
                                  <a:lnTo>
                                    <a:pt x="2498347" y="827802"/>
                                  </a:lnTo>
                                  <a:lnTo>
                                    <a:pt x="2498057" y="828508"/>
                                  </a:lnTo>
                                  <a:lnTo>
                                    <a:pt x="2496227" y="831768"/>
                                  </a:lnTo>
                                  <a:lnTo>
                                    <a:pt x="2494489" y="833965"/>
                                  </a:lnTo>
                                  <a:lnTo>
                                    <a:pt x="2492370" y="835952"/>
                                  </a:lnTo>
                                  <a:lnTo>
                                    <a:pt x="2490347" y="838361"/>
                                  </a:lnTo>
                                  <a:lnTo>
                                    <a:pt x="2488615" y="841337"/>
                                  </a:lnTo>
                                  <a:lnTo>
                                    <a:pt x="2486882" y="843745"/>
                                  </a:lnTo>
                                  <a:lnTo>
                                    <a:pt x="2485530" y="846227"/>
                                  </a:lnTo>
                                  <a:lnTo>
                                    <a:pt x="2484087" y="848992"/>
                                  </a:lnTo>
                                  <a:lnTo>
                                    <a:pt x="2482354" y="852040"/>
                                  </a:lnTo>
                                  <a:lnTo>
                                    <a:pt x="2480712" y="854522"/>
                                  </a:lnTo>
                                  <a:lnTo>
                                    <a:pt x="2479366" y="856580"/>
                                  </a:lnTo>
                                  <a:lnTo>
                                    <a:pt x="2477924" y="858065"/>
                                  </a:lnTo>
                                  <a:lnTo>
                                    <a:pt x="2476378" y="859345"/>
                                  </a:lnTo>
                                  <a:lnTo>
                                    <a:pt x="2474259" y="861754"/>
                                  </a:lnTo>
                                  <a:lnTo>
                                    <a:pt x="2473202" y="864024"/>
                                  </a:lnTo>
                                  <a:lnTo>
                                    <a:pt x="2473396" y="866360"/>
                                  </a:lnTo>
                                  <a:lnTo>
                                    <a:pt x="2474356" y="868702"/>
                                  </a:lnTo>
                                  <a:lnTo>
                                    <a:pt x="2475708" y="870966"/>
                                  </a:lnTo>
                                  <a:lnTo>
                                    <a:pt x="2477440" y="873163"/>
                                  </a:lnTo>
                                  <a:lnTo>
                                    <a:pt x="2478690" y="875295"/>
                                  </a:lnTo>
                                  <a:lnTo>
                                    <a:pt x="2480525" y="878271"/>
                                  </a:lnTo>
                                  <a:lnTo>
                                    <a:pt x="2481872" y="881175"/>
                                  </a:lnTo>
                                  <a:lnTo>
                                    <a:pt x="2482837" y="883801"/>
                                  </a:lnTo>
                                  <a:lnTo>
                                    <a:pt x="2483604" y="886849"/>
                                  </a:lnTo>
                                  <a:lnTo>
                                    <a:pt x="2484184" y="889681"/>
                                  </a:lnTo>
                                  <a:lnTo>
                                    <a:pt x="2485433" y="893013"/>
                                  </a:lnTo>
                                  <a:lnTo>
                                    <a:pt x="2486399" y="895850"/>
                                  </a:lnTo>
                                  <a:lnTo>
                                    <a:pt x="2486979" y="898187"/>
                                  </a:lnTo>
                                  <a:lnTo>
                                    <a:pt x="2487649" y="899889"/>
                                  </a:lnTo>
                                  <a:lnTo>
                                    <a:pt x="2488711" y="902938"/>
                                  </a:lnTo>
                                  <a:lnTo>
                                    <a:pt x="2489864" y="905775"/>
                                  </a:lnTo>
                                  <a:lnTo>
                                    <a:pt x="2490347" y="908184"/>
                                  </a:lnTo>
                                  <a:lnTo>
                                    <a:pt x="2490734" y="909814"/>
                                  </a:lnTo>
                                  <a:lnTo>
                                    <a:pt x="2490927" y="910593"/>
                                  </a:lnTo>
                                  <a:lnTo>
                                    <a:pt x="2493529" y="916690"/>
                                  </a:lnTo>
                                  <a:lnTo>
                                    <a:pt x="2501812" y="927816"/>
                                  </a:lnTo>
                                  <a:lnTo>
                                    <a:pt x="2513566" y="941285"/>
                                  </a:lnTo>
                                  <a:lnTo>
                                    <a:pt x="2526666" y="954826"/>
                                  </a:lnTo>
                                  <a:lnTo>
                                    <a:pt x="2536108" y="969146"/>
                                  </a:lnTo>
                                  <a:lnTo>
                                    <a:pt x="2538710" y="977223"/>
                                  </a:lnTo>
                                  <a:lnTo>
                                    <a:pt x="2537750" y="992044"/>
                                  </a:lnTo>
                                  <a:lnTo>
                                    <a:pt x="2536011" y="995587"/>
                                  </a:lnTo>
                                  <a:lnTo>
                                    <a:pt x="2534182" y="997356"/>
                                  </a:lnTo>
                                  <a:lnTo>
                                    <a:pt x="2512123" y="996366"/>
                                  </a:lnTo>
                                  <a:lnTo>
                                    <a:pt x="2419540" y="1001467"/>
                                  </a:lnTo>
                                  <a:lnTo>
                                    <a:pt x="2238038" y="1027982"/>
                                  </a:lnTo>
                                  <a:lnTo>
                                    <a:pt x="2214627" y="1042935"/>
                                  </a:lnTo>
                                  <a:lnTo>
                                    <a:pt x="2150273" y="1104392"/>
                                  </a:lnTo>
                                  <a:lnTo>
                                    <a:pt x="2127441" y="1138633"/>
                                  </a:lnTo>
                                  <a:lnTo>
                                    <a:pt x="2124646" y="1141749"/>
                                  </a:lnTo>
                                  <a:lnTo>
                                    <a:pt x="2119062" y="1142177"/>
                                  </a:lnTo>
                                  <a:lnTo>
                                    <a:pt x="1712894" y="1088019"/>
                                  </a:lnTo>
                                  <a:lnTo>
                                    <a:pt x="1567620" y="1070796"/>
                                  </a:lnTo>
                                  <a:lnTo>
                                    <a:pt x="1289588" y="1036838"/>
                                  </a:lnTo>
                                  <a:lnTo>
                                    <a:pt x="984093" y="1001612"/>
                                  </a:lnTo>
                                  <a:lnTo>
                                    <a:pt x="869161" y="987715"/>
                                  </a:lnTo>
                                  <a:lnTo>
                                    <a:pt x="868491" y="991760"/>
                                  </a:lnTo>
                                  <a:lnTo>
                                    <a:pt x="864923" y="1010185"/>
                                  </a:lnTo>
                                  <a:lnTo>
                                    <a:pt x="861844" y="1025851"/>
                                  </a:lnTo>
                                  <a:lnTo>
                                    <a:pt x="858759" y="1041378"/>
                                  </a:lnTo>
                                  <a:lnTo>
                                    <a:pt x="854908" y="1060871"/>
                                  </a:lnTo>
                                  <a:lnTo>
                                    <a:pt x="844693" y="1112759"/>
                                  </a:lnTo>
                                  <a:lnTo>
                                    <a:pt x="831110" y="1181798"/>
                                  </a:lnTo>
                                  <a:lnTo>
                                    <a:pt x="809244" y="1292667"/>
                                  </a:lnTo>
                                  <a:lnTo>
                                    <a:pt x="804426" y="1317261"/>
                                  </a:lnTo>
                                  <a:lnTo>
                                    <a:pt x="799416" y="1316410"/>
                                  </a:lnTo>
                                  <a:lnTo>
                                    <a:pt x="480634" y="1275866"/>
                                  </a:lnTo>
                                  <a:lnTo>
                                    <a:pt x="71194" y="1223622"/>
                                  </a:lnTo>
                                  <a:lnTo>
                                    <a:pt x="67047" y="1220223"/>
                                  </a:lnTo>
                                  <a:lnTo>
                                    <a:pt x="54333" y="1188040"/>
                                  </a:lnTo>
                                  <a:lnTo>
                                    <a:pt x="31308" y="1126439"/>
                                  </a:lnTo>
                                  <a:lnTo>
                                    <a:pt x="25047" y="1110773"/>
                                  </a:lnTo>
                                  <a:lnTo>
                                    <a:pt x="11078" y="1075825"/>
                                  </a:lnTo>
                                  <a:lnTo>
                                    <a:pt x="8379" y="1069800"/>
                                  </a:lnTo>
                                  <a:lnTo>
                                    <a:pt x="0" y="1049105"/>
                                  </a:lnTo>
                                  <a:lnTo>
                                    <a:pt x="10305" y="996293"/>
                                  </a:lnTo>
                                  <a:lnTo>
                                    <a:pt x="21866" y="937318"/>
                                  </a:lnTo>
                                  <a:lnTo>
                                    <a:pt x="28513" y="903222"/>
                                  </a:lnTo>
                                  <a:lnTo>
                                    <a:pt x="33234" y="879333"/>
                                  </a:lnTo>
                                  <a:lnTo>
                                    <a:pt x="38534" y="852112"/>
                                  </a:lnTo>
                                  <a:lnTo>
                                    <a:pt x="43641" y="826099"/>
                                  </a:lnTo>
                                  <a:lnTo>
                                    <a:pt x="48266" y="802845"/>
                                  </a:lnTo>
                                  <a:lnTo>
                                    <a:pt x="48839" y="799869"/>
                                  </a:lnTo>
                                  <a:lnTo>
                                    <a:pt x="55106" y="767619"/>
                                  </a:lnTo>
                                  <a:lnTo>
                                    <a:pt x="60116" y="741534"/>
                                  </a:lnTo>
                                  <a:lnTo>
                                    <a:pt x="64928" y="716293"/>
                                  </a:lnTo>
                                  <a:lnTo>
                                    <a:pt x="66763" y="706941"/>
                                  </a:lnTo>
                                  <a:lnTo>
                                    <a:pt x="66956" y="706229"/>
                                  </a:lnTo>
                                  <a:lnTo>
                                    <a:pt x="69552" y="692622"/>
                                  </a:lnTo>
                                  <a:lnTo>
                                    <a:pt x="71194" y="683832"/>
                                  </a:lnTo>
                                  <a:lnTo>
                                    <a:pt x="81596" y="629463"/>
                                  </a:lnTo>
                                  <a:lnTo>
                                    <a:pt x="88919" y="591611"/>
                                  </a:lnTo>
                                  <a:lnTo>
                                    <a:pt x="91231" y="579773"/>
                                  </a:lnTo>
                                  <a:lnTo>
                                    <a:pt x="96724" y="551489"/>
                                  </a:lnTo>
                                  <a:lnTo>
                                    <a:pt x="99997" y="534405"/>
                                  </a:lnTo>
                                  <a:lnTo>
                                    <a:pt x="103371" y="516680"/>
                                  </a:lnTo>
                                  <a:lnTo>
                                    <a:pt x="106933" y="498533"/>
                                  </a:lnTo>
                                  <a:lnTo>
                                    <a:pt x="108382" y="490878"/>
                                  </a:lnTo>
                                  <a:lnTo>
                                    <a:pt x="114545" y="459052"/>
                                  </a:lnTo>
                                  <a:lnTo>
                                    <a:pt x="115125" y="456220"/>
                                  </a:lnTo>
                                  <a:lnTo>
                                    <a:pt x="123504" y="412621"/>
                                  </a:lnTo>
                                  <a:lnTo>
                                    <a:pt x="128805" y="385400"/>
                                  </a:lnTo>
                                  <a:lnTo>
                                    <a:pt x="134389" y="356411"/>
                                  </a:lnTo>
                                  <a:lnTo>
                                    <a:pt x="138724" y="333512"/>
                                  </a:lnTo>
                                  <a:lnTo>
                                    <a:pt x="145563" y="298003"/>
                                  </a:lnTo>
                                  <a:lnTo>
                                    <a:pt x="153756" y="255684"/>
                                  </a:lnTo>
                                  <a:lnTo>
                                    <a:pt x="155585" y="246115"/>
                                  </a:lnTo>
                                  <a:lnTo>
                                    <a:pt x="159920" y="223428"/>
                                  </a:lnTo>
                                  <a:close/>
                                </a:path>
                              </a:pathLst>
                            </a:custGeom>
                            <a:grpFill/>
                            <a:ln w="12700" cap="rnd">
                              <a:solidFill>
                                <a:schemeClr val="tx1"/>
                              </a:solidFill>
                              <a:prstDash val="solid"/>
                              <a:round/>
                            </a:ln>
                          </wps:spPr>
                          <wps:bodyPr rtlCol="0" anchor="ctr"/>
                        </wps:wsp>
                        <wps:wsp>
                          <wps:cNvPr id="205" name="Freeform: Shape 205"/>
                          <wps:cNvSpPr/>
                          <wps:spPr>
                            <a:xfrm>
                              <a:off x="1061842" y="2767366"/>
                              <a:ext cx="1627155" cy="523206"/>
                            </a:xfrm>
                            <a:custGeom>
                              <a:avLst/>
                              <a:gdLst>
                                <a:gd name="connsiteX0" fmla="*/ 797780 w 1627156"/>
                                <a:gd name="connsiteY0" fmla="*/ 91231 h 523206"/>
                                <a:gd name="connsiteX1" fmla="*/ 863673 w 1627156"/>
                                <a:gd name="connsiteY1" fmla="*/ 99809 h 523206"/>
                                <a:gd name="connsiteX2" fmla="*/ 908860 w 1627156"/>
                                <a:gd name="connsiteY2" fmla="*/ 105617 h 523206"/>
                                <a:gd name="connsiteX3" fmla="*/ 942094 w 1627156"/>
                                <a:gd name="connsiteY3" fmla="*/ 109945 h 523206"/>
                                <a:gd name="connsiteX4" fmla="*/ 975430 w 1627156"/>
                                <a:gd name="connsiteY4" fmla="*/ 114195 h 523206"/>
                                <a:gd name="connsiteX5" fmla="*/ 996143 w 1627156"/>
                                <a:gd name="connsiteY5" fmla="*/ 116888 h 523206"/>
                                <a:gd name="connsiteX6" fmla="*/ 996620 w 1627156"/>
                                <a:gd name="connsiteY6" fmla="*/ 116181 h 523206"/>
                                <a:gd name="connsiteX7" fmla="*/ 997392 w 1627156"/>
                                <a:gd name="connsiteY7" fmla="*/ 114908 h 523206"/>
                                <a:gd name="connsiteX8" fmla="*/ 1019548 w 1627156"/>
                                <a:gd name="connsiteY8" fmla="*/ 117811 h 523206"/>
                                <a:gd name="connsiteX9" fmla="*/ 1049799 w 1627156"/>
                                <a:gd name="connsiteY9" fmla="*/ 121923 h 523206"/>
                                <a:gd name="connsiteX10" fmla="*/ 1064252 w 1627156"/>
                                <a:gd name="connsiteY10" fmla="*/ 123909 h 523206"/>
                                <a:gd name="connsiteX11" fmla="*/ 1085158 w 1627156"/>
                                <a:gd name="connsiteY11" fmla="*/ 126674 h 523206"/>
                                <a:gd name="connsiteX12" fmla="*/ 1087566 w 1627156"/>
                                <a:gd name="connsiteY12" fmla="*/ 126958 h 523206"/>
                                <a:gd name="connsiteX13" fmla="*/ 1119937 w 1627156"/>
                                <a:gd name="connsiteY13" fmla="*/ 131069 h 523206"/>
                                <a:gd name="connsiteX14" fmla="*/ 1140553 w 1627156"/>
                                <a:gd name="connsiteY14" fmla="*/ 133833 h 523206"/>
                                <a:gd name="connsiteX15" fmla="*/ 1147779 w 1627156"/>
                                <a:gd name="connsiteY15" fmla="*/ 134751 h 523206"/>
                                <a:gd name="connsiteX16" fmla="*/ 1189108 w 1627156"/>
                                <a:gd name="connsiteY16" fmla="*/ 140070 h 523206"/>
                                <a:gd name="connsiteX17" fmla="*/ 1208759 w 1627156"/>
                                <a:gd name="connsiteY17" fmla="*/ 142551 h 523206"/>
                                <a:gd name="connsiteX18" fmla="*/ 1210395 w 1627156"/>
                                <a:gd name="connsiteY18" fmla="*/ 140849 h 523206"/>
                                <a:gd name="connsiteX19" fmla="*/ 1214729 w 1627156"/>
                                <a:gd name="connsiteY19" fmla="*/ 141344 h 523206"/>
                                <a:gd name="connsiteX20" fmla="*/ 1231591 w 1627156"/>
                                <a:gd name="connsiteY20" fmla="*/ 143541 h 523206"/>
                                <a:gd name="connsiteX21" fmla="*/ 1260399 w 1627156"/>
                                <a:gd name="connsiteY21" fmla="*/ 147229 h 523206"/>
                                <a:gd name="connsiteX22" fmla="*/ 1280532 w 1627156"/>
                                <a:gd name="connsiteY22" fmla="*/ 149783 h 523206"/>
                                <a:gd name="connsiteX23" fmla="*/ 1283521 w 1627156"/>
                                <a:gd name="connsiteY23" fmla="*/ 150206 h 523206"/>
                                <a:gd name="connsiteX24" fmla="*/ 1324946 w 1627156"/>
                                <a:gd name="connsiteY24" fmla="*/ 155524 h 523206"/>
                                <a:gd name="connsiteX25" fmla="*/ 1328315 w 1627156"/>
                                <a:gd name="connsiteY25" fmla="*/ 155881 h 523206"/>
                                <a:gd name="connsiteX26" fmla="*/ 1386409 w 1627156"/>
                                <a:gd name="connsiteY26" fmla="*/ 163390 h 523206"/>
                                <a:gd name="connsiteX27" fmla="*/ 1434771 w 1627156"/>
                                <a:gd name="connsiteY27" fmla="*/ 169488 h 523206"/>
                                <a:gd name="connsiteX28" fmla="*/ 1440162 w 1627156"/>
                                <a:gd name="connsiteY28" fmla="*/ 170267 h 523206"/>
                                <a:gd name="connsiteX29" fmla="*/ 1627157 w 1627156"/>
                                <a:gd name="connsiteY29" fmla="*/ 194227 h 523206"/>
                                <a:gd name="connsiteX30" fmla="*/ 1602110 w 1627156"/>
                                <a:gd name="connsiteY30" fmla="*/ 329757 h 523206"/>
                                <a:gd name="connsiteX31" fmla="*/ 1595077 w 1627156"/>
                                <a:gd name="connsiteY31" fmla="*/ 368962 h 523206"/>
                                <a:gd name="connsiteX32" fmla="*/ 1594690 w 1627156"/>
                                <a:gd name="connsiteY32" fmla="*/ 371298 h 523206"/>
                                <a:gd name="connsiteX33" fmla="*/ 1583419 w 1627156"/>
                                <a:gd name="connsiteY33" fmla="*/ 434318 h 523206"/>
                                <a:gd name="connsiteX34" fmla="*/ 1567524 w 1627156"/>
                                <a:gd name="connsiteY34" fmla="*/ 523206 h 523206"/>
                                <a:gd name="connsiteX35" fmla="*/ 1506731 w 1627156"/>
                                <a:gd name="connsiteY35" fmla="*/ 515901 h 523206"/>
                                <a:gd name="connsiteX36" fmla="*/ 1487081 w 1627156"/>
                                <a:gd name="connsiteY36" fmla="*/ 513493 h 523206"/>
                                <a:gd name="connsiteX37" fmla="*/ 1448064 w 1627156"/>
                                <a:gd name="connsiteY37" fmla="*/ 508814 h 523206"/>
                                <a:gd name="connsiteX38" fmla="*/ 1394498 w 1627156"/>
                                <a:gd name="connsiteY38" fmla="*/ 502366 h 523206"/>
                                <a:gd name="connsiteX39" fmla="*/ 1384193 w 1627156"/>
                                <a:gd name="connsiteY39" fmla="*/ 501020 h 523206"/>
                                <a:gd name="connsiteX40" fmla="*/ 1362611 w 1627156"/>
                                <a:gd name="connsiteY40" fmla="*/ 498255 h 523206"/>
                                <a:gd name="connsiteX41" fmla="*/ 1202015 w 1627156"/>
                                <a:gd name="connsiteY41" fmla="*/ 477627 h 523206"/>
                                <a:gd name="connsiteX42" fmla="*/ 735255 w 1627156"/>
                                <a:gd name="connsiteY42" fmla="*/ 417656 h 523206"/>
                                <a:gd name="connsiteX43" fmla="*/ 734869 w 1627156"/>
                                <a:gd name="connsiteY43" fmla="*/ 417589 h 523206"/>
                                <a:gd name="connsiteX44" fmla="*/ 660976 w 1627156"/>
                                <a:gd name="connsiteY44" fmla="*/ 408800 h 523206"/>
                                <a:gd name="connsiteX45" fmla="*/ 637184 w 1627156"/>
                                <a:gd name="connsiteY45" fmla="*/ 406035 h 523206"/>
                                <a:gd name="connsiteX46" fmla="*/ 605200 w 1627156"/>
                                <a:gd name="connsiteY46" fmla="*/ 402274 h 523206"/>
                                <a:gd name="connsiteX47" fmla="*/ 601439 w 1627156"/>
                                <a:gd name="connsiteY47" fmla="*/ 401778 h 523206"/>
                                <a:gd name="connsiteX48" fmla="*/ 569842 w 1627156"/>
                                <a:gd name="connsiteY48" fmla="*/ 398235 h 523206"/>
                                <a:gd name="connsiteX49" fmla="*/ 557605 w 1627156"/>
                                <a:gd name="connsiteY49" fmla="*/ 396605 h 523206"/>
                                <a:gd name="connsiteX50" fmla="*/ 548936 w 1627156"/>
                                <a:gd name="connsiteY50" fmla="*/ 395615 h 523206"/>
                                <a:gd name="connsiteX51" fmla="*/ 497398 w 1627156"/>
                                <a:gd name="connsiteY51" fmla="*/ 389517 h 523206"/>
                                <a:gd name="connsiteX52" fmla="*/ 463006 w 1627156"/>
                                <a:gd name="connsiteY52" fmla="*/ 385406 h 523206"/>
                                <a:gd name="connsiteX53" fmla="*/ 431692 w 1627156"/>
                                <a:gd name="connsiteY53" fmla="*/ 381718 h 523206"/>
                                <a:gd name="connsiteX54" fmla="*/ 405678 w 1627156"/>
                                <a:gd name="connsiteY54" fmla="*/ 378669 h 523206"/>
                                <a:gd name="connsiteX55" fmla="*/ 369940 w 1627156"/>
                                <a:gd name="connsiteY55" fmla="*/ 374346 h 523206"/>
                                <a:gd name="connsiteX56" fmla="*/ 311846 w 1627156"/>
                                <a:gd name="connsiteY56" fmla="*/ 366764 h 523206"/>
                                <a:gd name="connsiteX57" fmla="*/ 216764 w 1627156"/>
                                <a:gd name="connsiteY57" fmla="*/ 353296 h 523206"/>
                                <a:gd name="connsiteX58" fmla="*/ 191330 w 1627156"/>
                                <a:gd name="connsiteY58" fmla="*/ 349891 h 523206"/>
                                <a:gd name="connsiteX59" fmla="*/ 122351 w 1627156"/>
                                <a:gd name="connsiteY59" fmla="*/ 340678 h 523206"/>
                                <a:gd name="connsiteX60" fmla="*/ 111563 w 1627156"/>
                                <a:gd name="connsiteY60" fmla="*/ 339332 h 523206"/>
                                <a:gd name="connsiteX61" fmla="*/ 52504 w 1627156"/>
                                <a:gd name="connsiteY61" fmla="*/ 333162 h 523206"/>
                                <a:gd name="connsiteX62" fmla="*/ 39500 w 1627156"/>
                                <a:gd name="connsiteY62" fmla="*/ 316289 h 523206"/>
                                <a:gd name="connsiteX63" fmla="*/ 23025 w 1627156"/>
                                <a:gd name="connsiteY63" fmla="*/ 294532 h 523206"/>
                                <a:gd name="connsiteX64" fmla="*/ 14839 w 1627156"/>
                                <a:gd name="connsiteY64" fmla="*/ 283828 h 523206"/>
                                <a:gd name="connsiteX65" fmla="*/ 0 w 1627156"/>
                                <a:gd name="connsiteY65" fmla="*/ 264474 h 523206"/>
                                <a:gd name="connsiteX66" fmla="*/ 6936 w 1627156"/>
                                <a:gd name="connsiteY66" fmla="*/ 261069 h 523206"/>
                                <a:gd name="connsiteX67" fmla="*/ 3658 w 1627156"/>
                                <a:gd name="connsiteY67" fmla="*/ 256819 h 523206"/>
                                <a:gd name="connsiteX68" fmla="*/ 6647 w 1627156"/>
                                <a:gd name="connsiteY68" fmla="*/ 242288 h 523206"/>
                                <a:gd name="connsiteX69" fmla="*/ 9152 w 1627156"/>
                                <a:gd name="connsiteY69" fmla="*/ 230449 h 523206"/>
                                <a:gd name="connsiteX70" fmla="*/ 11561 w 1627156"/>
                                <a:gd name="connsiteY70" fmla="*/ 218538 h 523206"/>
                                <a:gd name="connsiteX71" fmla="*/ 12527 w 1627156"/>
                                <a:gd name="connsiteY71" fmla="*/ 213793 h 523206"/>
                                <a:gd name="connsiteX72" fmla="*/ 14839 w 1627156"/>
                                <a:gd name="connsiteY72" fmla="*/ 202806 h 523206"/>
                                <a:gd name="connsiteX73" fmla="*/ 15509 w 1627156"/>
                                <a:gd name="connsiteY73" fmla="*/ 199329 h 523206"/>
                                <a:gd name="connsiteX74" fmla="*/ 17725 w 1627156"/>
                                <a:gd name="connsiteY74" fmla="*/ 189054 h 523206"/>
                                <a:gd name="connsiteX75" fmla="*/ 18594 w 1627156"/>
                                <a:gd name="connsiteY75" fmla="*/ 184514 h 523206"/>
                                <a:gd name="connsiteX76" fmla="*/ 19560 w 1627156"/>
                                <a:gd name="connsiteY76" fmla="*/ 180119 h 523206"/>
                                <a:gd name="connsiteX77" fmla="*/ 20423 w 1627156"/>
                                <a:gd name="connsiteY77" fmla="*/ 175935 h 523206"/>
                                <a:gd name="connsiteX78" fmla="*/ 24758 w 1627156"/>
                                <a:gd name="connsiteY78" fmla="*/ 155029 h 523206"/>
                                <a:gd name="connsiteX79" fmla="*/ 30444 w 1627156"/>
                                <a:gd name="connsiteY79" fmla="*/ 127809 h 523206"/>
                                <a:gd name="connsiteX80" fmla="*/ 30927 w 1627156"/>
                                <a:gd name="connsiteY80" fmla="*/ 125394 h 523206"/>
                                <a:gd name="connsiteX81" fmla="*/ 33523 w 1627156"/>
                                <a:gd name="connsiteY81" fmla="*/ 112493 h 523206"/>
                                <a:gd name="connsiteX82" fmla="*/ 33910 w 1627156"/>
                                <a:gd name="connsiteY82" fmla="*/ 110513 h 523206"/>
                                <a:gd name="connsiteX83" fmla="*/ 35552 w 1627156"/>
                                <a:gd name="connsiteY83" fmla="*/ 103069 h 523206"/>
                                <a:gd name="connsiteX84" fmla="*/ 36608 w 1627156"/>
                                <a:gd name="connsiteY84" fmla="*/ 97612 h 523206"/>
                                <a:gd name="connsiteX85" fmla="*/ 39114 w 1627156"/>
                                <a:gd name="connsiteY85" fmla="*/ 85701 h 523206"/>
                                <a:gd name="connsiteX86" fmla="*/ 39597 w 1627156"/>
                                <a:gd name="connsiteY86" fmla="*/ 83292 h 523206"/>
                                <a:gd name="connsiteX87" fmla="*/ 40273 w 1627156"/>
                                <a:gd name="connsiteY87" fmla="*/ 80098 h 523206"/>
                                <a:gd name="connsiteX88" fmla="*/ 40273 w 1627156"/>
                                <a:gd name="connsiteY88" fmla="*/ 79887 h 523206"/>
                                <a:gd name="connsiteX89" fmla="*/ 12044 w 1627156"/>
                                <a:gd name="connsiteY89" fmla="*/ 76416 h 523206"/>
                                <a:gd name="connsiteX90" fmla="*/ 5300 w 1627156"/>
                                <a:gd name="connsiteY90" fmla="*/ 69045 h 523206"/>
                                <a:gd name="connsiteX91" fmla="*/ 6357 w 1627156"/>
                                <a:gd name="connsiteY91" fmla="*/ 63937 h 523206"/>
                                <a:gd name="connsiteX92" fmla="*/ 9152 w 1627156"/>
                                <a:gd name="connsiteY92" fmla="*/ 50541 h 523206"/>
                                <a:gd name="connsiteX93" fmla="*/ 12044 w 1627156"/>
                                <a:gd name="connsiteY93" fmla="*/ 36433 h 523206"/>
                                <a:gd name="connsiteX94" fmla="*/ 48169 w 1627156"/>
                                <a:gd name="connsiteY94" fmla="*/ 41679 h 523206"/>
                                <a:gd name="connsiteX95" fmla="*/ 49328 w 1627156"/>
                                <a:gd name="connsiteY95" fmla="*/ 35727 h 523206"/>
                                <a:gd name="connsiteX96" fmla="*/ 49998 w 1627156"/>
                                <a:gd name="connsiteY96" fmla="*/ 32750 h 523206"/>
                                <a:gd name="connsiteX97" fmla="*/ 51447 w 1627156"/>
                                <a:gd name="connsiteY97" fmla="*/ 25591 h 523206"/>
                                <a:gd name="connsiteX98" fmla="*/ 56742 w 1627156"/>
                                <a:gd name="connsiteY98" fmla="*/ 0 h 523206"/>
                                <a:gd name="connsiteX99" fmla="*/ 71967 w 1627156"/>
                                <a:gd name="connsiteY99" fmla="*/ 1841 h 523206"/>
                                <a:gd name="connsiteX100" fmla="*/ 82175 w 1627156"/>
                                <a:gd name="connsiteY100" fmla="*/ 3049 h 523206"/>
                                <a:gd name="connsiteX101" fmla="*/ 170134 w 1627156"/>
                                <a:gd name="connsiteY101" fmla="*/ 13257 h 523206"/>
                                <a:gd name="connsiteX102" fmla="*/ 282367 w 1627156"/>
                                <a:gd name="connsiteY102" fmla="*/ 26864 h 523206"/>
                                <a:gd name="connsiteX103" fmla="*/ 386028 w 1627156"/>
                                <a:gd name="connsiteY103" fmla="*/ 39482 h 523206"/>
                                <a:gd name="connsiteX104" fmla="*/ 387091 w 1627156"/>
                                <a:gd name="connsiteY104" fmla="*/ 34453 h 523206"/>
                                <a:gd name="connsiteX105" fmla="*/ 449609 w 1627156"/>
                                <a:gd name="connsiteY105" fmla="*/ 41679 h 523206"/>
                                <a:gd name="connsiteX106" fmla="*/ 551151 w 1627156"/>
                                <a:gd name="connsiteY106" fmla="*/ 53445 h 523206"/>
                                <a:gd name="connsiteX107" fmla="*/ 594503 w 1627156"/>
                                <a:gd name="connsiteY107" fmla="*/ 58408 h 523206"/>
                                <a:gd name="connsiteX108" fmla="*/ 594117 w 1627156"/>
                                <a:gd name="connsiteY108" fmla="*/ 60183 h 523206"/>
                                <a:gd name="connsiteX109" fmla="*/ 611944 w 1627156"/>
                                <a:gd name="connsiteY109" fmla="*/ 63370 h 523206"/>
                                <a:gd name="connsiteX110" fmla="*/ 618204 w 1627156"/>
                                <a:gd name="connsiteY110" fmla="*/ 64577 h 523206"/>
                                <a:gd name="connsiteX111" fmla="*/ 624271 w 1627156"/>
                                <a:gd name="connsiteY111" fmla="*/ 66063 h 523206"/>
                                <a:gd name="connsiteX112" fmla="*/ 629958 w 1627156"/>
                                <a:gd name="connsiteY112" fmla="*/ 67837 h 523206"/>
                                <a:gd name="connsiteX113" fmla="*/ 638144 w 1627156"/>
                                <a:gd name="connsiteY113" fmla="*/ 70814 h 523206"/>
                                <a:gd name="connsiteX114" fmla="*/ 642195 w 1627156"/>
                                <a:gd name="connsiteY114" fmla="*/ 72588 h 523206"/>
                                <a:gd name="connsiteX115" fmla="*/ 645757 w 1627156"/>
                                <a:gd name="connsiteY115" fmla="*/ 74218 h 523206"/>
                                <a:gd name="connsiteX116" fmla="*/ 652983 w 1627156"/>
                                <a:gd name="connsiteY116" fmla="*/ 78118 h 523206"/>
                                <a:gd name="connsiteX117" fmla="*/ 656255 w 1627156"/>
                                <a:gd name="connsiteY117" fmla="*/ 80243 h 523206"/>
                                <a:gd name="connsiteX118" fmla="*/ 659726 w 1627156"/>
                                <a:gd name="connsiteY118" fmla="*/ 82441 h 523206"/>
                                <a:gd name="connsiteX119" fmla="*/ 665987 w 1627156"/>
                                <a:gd name="connsiteY119" fmla="*/ 87192 h 523206"/>
                                <a:gd name="connsiteX120" fmla="*/ 667623 w 1627156"/>
                                <a:gd name="connsiteY120" fmla="*/ 88604 h 523206"/>
                                <a:gd name="connsiteX121" fmla="*/ 671770 w 1627156"/>
                                <a:gd name="connsiteY121" fmla="*/ 92438 h 523206"/>
                                <a:gd name="connsiteX122" fmla="*/ 681115 w 1627156"/>
                                <a:gd name="connsiteY122" fmla="*/ 101439 h 523206"/>
                                <a:gd name="connsiteX123" fmla="*/ 683234 w 1627156"/>
                                <a:gd name="connsiteY123" fmla="*/ 103280 h 523206"/>
                                <a:gd name="connsiteX124" fmla="*/ 685353 w 1627156"/>
                                <a:gd name="connsiteY124" fmla="*/ 105122 h 523206"/>
                                <a:gd name="connsiteX125" fmla="*/ 687665 w 1627156"/>
                                <a:gd name="connsiteY125" fmla="*/ 106896 h 523206"/>
                                <a:gd name="connsiteX126" fmla="*/ 689978 w 1627156"/>
                                <a:gd name="connsiteY126" fmla="*/ 108599 h 523206"/>
                                <a:gd name="connsiteX127" fmla="*/ 692290 w 1627156"/>
                                <a:gd name="connsiteY127" fmla="*/ 110229 h 523206"/>
                                <a:gd name="connsiteX128" fmla="*/ 694795 w 1627156"/>
                                <a:gd name="connsiteY128" fmla="*/ 111859 h 523206"/>
                                <a:gd name="connsiteX129" fmla="*/ 697300 w 1627156"/>
                                <a:gd name="connsiteY129" fmla="*/ 113417 h 523206"/>
                                <a:gd name="connsiteX130" fmla="*/ 699806 w 1627156"/>
                                <a:gd name="connsiteY130" fmla="*/ 114835 h 523206"/>
                                <a:gd name="connsiteX131" fmla="*/ 702402 w 1627156"/>
                                <a:gd name="connsiteY131" fmla="*/ 116326 h 523206"/>
                                <a:gd name="connsiteX132" fmla="*/ 705100 w 1627156"/>
                                <a:gd name="connsiteY132" fmla="*/ 117673 h 523206"/>
                                <a:gd name="connsiteX133" fmla="*/ 707799 w 1627156"/>
                                <a:gd name="connsiteY133" fmla="*/ 118946 h 523206"/>
                                <a:gd name="connsiteX134" fmla="*/ 710594 w 1627156"/>
                                <a:gd name="connsiteY134" fmla="*/ 120154 h 523206"/>
                                <a:gd name="connsiteX135" fmla="*/ 713389 w 1627156"/>
                                <a:gd name="connsiteY135" fmla="*/ 121355 h 523206"/>
                                <a:gd name="connsiteX136" fmla="*/ 716275 w 1627156"/>
                                <a:gd name="connsiteY136" fmla="*/ 122418 h 523206"/>
                                <a:gd name="connsiteX137" fmla="*/ 719070 w 1627156"/>
                                <a:gd name="connsiteY137" fmla="*/ 123480 h 523206"/>
                                <a:gd name="connsiteX138" fmla="*/ 723308 w 1627156"/>
                                <a:gd name="connsiteY138" fmla="*/ 124832 h 523206"/>
                                <a:gd name="connsiteX139" fmla="*/ 727546 w 1627156"/>
                                <a:gd name="connsiteY139" fmla="*/ 126034 h 523206"/>
                                <a:gd name="connsiteX140" fmla="*/ 731886 w 1627156"/>
                                <a:gd name="connsiteY140" fmla="*/ 126674 h 523206"/>
                                <a:gd name="connsiteX141" fmla="*/ 789497 w 1627156"/>
                                <a:gd name="connsiteY141" fmla="*/ 133689 h 523206"/>
                                <a:gd name="connsiteX142" fmla="*/ 797780 w 1627156"/>
                                <a:gd name="connsiteY142" fmla="*/ 91231 h 523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Lst>
                              <a:rect l="l" t="t" r="r" b="b"/>
                              <a:pathLst>
                                <a:path w="1627156" h="523206">
                                  <a:moveTo>
                                    <a:pt x="797780" y="91231"/>
                                  </a:moveTo>
                                  <a:lnTo>
                                    <a:pt x="863673" y="99809"/>
                                  </a:lnTo>
                                  <a:lnTo>
                                    <a:pt x="908860" y="105617"/>
                                  </a:lnTo>
                                  <a:lnTo>
                                    <a:pt x="942094" y="109945"/>
                                  </a:lnTo>
                                  <a:lnTo>
                                    <a:pt x="975430" y="114195"/>
                                  </a:lnTo>
                                  <a:lnTo>
                                    <a:pt x="996143" y="116888"/>
                                  </a:lnTo>
                                  <a:lnTo>
                                    <a:pt x="996620" y="116181"/>
                                  </a:lnTo>
                                  <a:lnTo>
                                    <a:pt x="997392" y="114908"/>
                                  </a:lnTo>
                                  <a:lnTo>
                                    <a:pt x="1019548" y="117811"/>
                                  </a:lnTo>
                                  <a:lnTo>
                                    <a:pt x="1049799" y="121923"/>
                                  </a:lnTo>
                                  <a:lnTo>
                                    <a:pt x="1064252" y="123909"/>
                                  </a:lnTo>
                                  <a:lnTo>
                                    <a:pt x="1085158" y="126674"/>
                                  </a:lnTo>
                                  <a:lnTo>
                                    <a:pt x="1087566" y="126958"/>
                                  </a:lnTo>
                                  <a:lnTo>
                                    <a:pt x="1119937" y="131069"/>
                                  </a:lnTo>
                                  <a:lnTo>
                                    <a:pt x="1140553" y="133833"/>
                                  </a:lnTo>
                                  <a:lnTo>
                                    <a:pt x="1147779" y="134751"/>
                                  </a:lnTo>
                                  <a:lnTo>
                                    <a:pt x="1189108" y="140070"/>
                                  </a:lnTo>
                                  <a:lnTo>
                                    <a:pt x="1208759" y="142551"/>
                                  </a:lnTo>
                                  <a:lnTo>
                                    <a:pt x="1210395" y="140849"/>
                                  </a:lnTo>
                                  <a:lnTo>
                                    <a:pt x="1214729" y="141344"/>
                                  </a:lnTo>
                                  <a:lnTo>
                                    <a:pt x="1231591" y="143541"/>
                                  </a:lnTo>
                                  <a:lnTo>
                                    <a:pt x="1260399" y="147229"/>
                                  </a:lnTo>
                                  <a:lnTo>
                                    <a:pt x="1280532" y="149783"/>
                                  </a:lnTo>
                                  <a:lnTo>
                                    <a:pt x="1283521" y="150206"/>
                                  </a:lnTo>
                                  <a:lnTo>
                                    <a:pt x="1324946" y="155524"/>
                                  </a:lnTo>
                                  <a:lnTo>
                                    <a:pt x="1328315" y="155881"/>
                                  </a:lnTo>
                                  <a:lnTo>
                                    <a:pt x="1386409" y="163390"/>
                                  </a:lnTo>
                                  <a:lnTo>
                                    <a:pt x="1434771" y="169488"/>
                                  </a:lnTo>
                                  <a:lnTo>
                                    <a:pt x="1440162" y="170267"/>
                                  </a:lnTo>
                                  <a:lnTo>
                                    <a:pt x="1627157" y="194227"/>
                                  </a:lnTo>
                                  <a:lnTo>
                                    <a:pt x="1602110" y="329757"/>
                                  </a:lnTo>
                                  <a:lnTo>
                                    <a:pt x="1595077" y="368962"/>
                                  </a:lnTo>
                                  <a:lnTo>
                                    <a:pt x="1594690" y="371298"/>
                                  </a:lnTo>
                                  <a:lnTo>
                                    <a:pt x="1583419" y="434318"/>
                                  </a:lnTo>
                                  <a:lnTo>
                                    <a:pt x="1567524" y="523206"/>
                                  </a:lnTo>
                                  <a:lnTo>
                                    <a:pt x="1506731" y="515901"/>
                                  </a:lnTo>
                                  <a:lnTo>
                                    <a:pt x="1487081" y="513493"/>
                                  </a:lnTo>
                                  <a:lnTo>
                                    <a:pt x="1448064" y="508814"/>
                                  </a:lnTo>
                                  <a:lnTo>
                                    <a:pt x="1394498" y="502366"/>
                                  </a:lnTo>
                                  <a:lnTo>
                                    <a:pt x="1384193" y="501020"/>
                                  </a:lnTo>
                                  <a:lnTo>
                                    <a:pt x="1362611" y="498255"/>
                                  </a:lnTo>
                                  <a:lnTo>
                                    <a:pt x="1202015" y="477627"/>
                                  </a:lnTo>
                                  <a:lnTo>
                                    <a:pt x="735255" y="417656"/>
                                  </a:lnTo>
                                  <a:lnTo>
                                    <a:pt x="734869" y="417589"/>
                                  </a:lnTo>
                                  <a:lnTo>
                                    <a:pt x="660976" y="408800"/>
                                  </a:lnTo>
                                  <a:lnTo>
                                    <a:pt x="637184" y="406035"/>
                                  </a:lnTo>
                                  <a:lnTo>
                                    <a:pt x="605200" y="402274"/>
                                  </a:lnTo>
                                  <a:lnTo>
                                    <a:pt x="601439" y="401778"/>
                                  </a:lnTo>
                                  <a:lnTo>
                                    <a:pt x="569842" y="398235"/>
                                  </a:lnTo>
                                  <a:lnTo>
                                    <a:pt x="557605" y="396605"/>
                                  </a:lnTo>
                                  <a:lnTo>
                                    <a:pt x="548936" y="395615"/>
                                  </a:lnTo>
                                  <a:lnTo>
                                    <a:pt x="497398" y="389517"/>
                                  </a:lnTo>
                                  <a:lnTo>
                                    <a:pt x="463006" y="385406"/>
                                  </a:lnTo>
                                  <a:lnTo>
                                    <a:pt x="431692" y="381718"/>
                                  </a:lnTo>
                                  <a:lnTo>
                                    <a:pt x="405678" y="378669"/>
                                  </a:lnTo>
                                  <a:lnTo>
                                    <a:pt x="369940" y="374346"/>
                                  </a:lnTo>
                                  <a:lnTo>
                                    <a:pt x="311846" y="366764"/>
                                  </a:lnTo>
                                  <a:lnTo>
                                    <a:pt x="216764" y="353296"/>
                                  </a:lnTo>
                                  <a:lnTo>
                                    <a:pt x="191330" y="349891"/>
                                  </a:lnTo>
                                  <a:lnTo>
                                    <a:pt x="122351" y="340678"/>
                                  </a:lnTo>
                                  <a:lnTo>
                                    <a:pt x="111563" y="339332"/>
                                  </a:lnTo>
                                  <a:lnTo>
                                    <a:pt x="52504" y="333162"/>
                                  </a:lnTo>
                                  <a:lnTo>
                                    <a:pt x="39500" y="316289"/>
                                  </a:lnTo>
                                  <a:lnTo>
                                    <a:pt x="23025" y="294532"/>
                                  </a:lnTo>
                                  <a:lnTo>
                                    <a:pt x="14839" y="283828"/>
                                  </a:lnTo>
                                  <a:lnTo>
                                    <a:pt x="0" y="264474"/>
                                  </a:lnTo>
                                  <a:lnTo>
                                    <a:pt x="6936" y="261069"/>
                                  </a:lnTo>
                                  <a:lnTo>
                                    <a:pt x="3658" y="256819"/>
                                  </a:lnTo>
                                  <a:lnTo>
                                    <a:pt x="6647" y="242288"/>
                                  </a:lnTo>
                                  <a:lnTo>
                                    <a:pt x="9152" y="230449"/>
                                  </a:lnTo>
                                  <a:lnTo>
                                    <a:pt x="11561" y="218538"/>
                                  </a:lnTo>
                                  <a:lnTo>
                                    <a:pt x="12527" y="213793"/>
                                  </a:lnTo>
                                  <a:lnTo>
                                    <a:pt x="14839" y="202806"/>
                                  </a:lnTo>
                                  <a:lnTo>
                                    <a:pt x="15509" y="199329"/>
                                  </a:lnTo>
                                  <a:lnTo>
                                    <a:pt x="17725" y="189054"/>
                                  </a:lnTo>
                                  <a:lnTo>
                                    <a:pt x="18594" y="184514"/>
                                  </a:lnTo>
                                  <a:lnTo>
                                    <a:pt x="19560" y="180119"/>
                                  </a:lnTo>
                                  <a:lnTo>
                                    <a:pt x="20423" y="175935"/>
                                  </a:lnTo>
                                  <a:lnTo>
                                    <a:pt x="24758" y="155029"/>
                                  </a:lnTo>
                                  <a:lnTo>
                                    <a:pt x="30444" y="127809"/>
                                  </a:lnTo>
                                  <a:lnTo>
                                    <a:pt x="30927" y="125394"/>
                                  </a:lnTo>
                                  <a:lnTo>
                                    <a:pt x="33523" y="112493"/>
                                  </a:lnTo>
                                  <a:lnTo>
                                    <a:pt x="33910" y="110513"/>
                                  </a:lnTo>
                                  <a:lnTo>
                                    <a:pt x="35552" y="103069"/>
                                  </a:lnTo>
                                  <a:lnTo>
                                    <a:pt x="36608" y="97612"/>
                                  </a:lnTo>
                                  <a:lnTo>
                                    <a:pt x="39114" y="85701"/>
                                  </a:lnTo>
                                  <a:lnTo>
                                    <a:pt x="39597" y="83292"/>
                                  </a:lnTo>
                                  <a:lnTo>
                                    <a:pt x="40273" y="80098"/>
                                  </a:lnTo>
                                  <a:lnTo>
                                    <a:pt x="40273" y="79887"/>
                                  </a:lnTo>
                                  <a:lnTo>
                                    <a:pt x="12044" y="76416"/>
                                  </a:lnTo>
                                  <a:lnTo>
                                    <a:pt x="5300" y="69045"/>
                                  </a:lnTo>
                                  <a:lnTo>
                                    <a:pt x="6357" y="63937"/>
                                  </a:lnTo>
                                  <a:lnTo>
                                    <a:pt x="9152" y="50541"/>
                                  </a:lnTo>
                                  <a:lnTo>
                                    <a:pt x="12044" y="36433"/>
                                  </a:lnTo>
                                  <a:lnTo>
                                    <a:pt x="48169" y="41679"/>
                                  </a:lnTo>
                                  <a:lnTo>
                                    <a:pt x="49328" y="35727"/>
                                  </a:lnTo>
                                  <a:lnTo>
                                    <a:pt x="49998" y="32750"/>
                                  </a:lnTo>
                                  <a:lnTo>
                                    <a:pt x="51447" y="25591"/>
                                  </a:lnTo>
                                  <a:lnTo>
                                    <a:pt x="56742" y="0"/>
                                  </a:lnTo>
                                  <a:lnTo>
                                    <a:pt x="71967" y="1841"/>
                                  </a:lnTo>
                                  <a:lnTo>
                                    <a:pt x="82175" y="3049"/>
                                  </a:lnTo>
                                  <a:lnTo>
                                    <a:pt x="170134" y="13257"/>
                                  </a:lnTo>
                                  <a:lnTo>
                                    <a:pt x="282367" y="26864"/>
                                  </a:lnTo>
                                  <a:lnTo>
                                    <a:pt x="386028" y="39482"/>
                                  </a:lnTo>
                                  <a:lnTo>
                                    <a:pt x="387091" y="34453"/>
                                  </a:lnTo>
                                  <a:lnTo>
                                    <a:pt x="449609" y="41679"/>
                                  </a:lnTo>
                                  <a:lnTo>
                                    <a:pt x="551151" y="53445"/>
                                  </a:lnTo>
                                  <a:lnTo>
                                    <a:pt x="594503" y="58408"/>
                                  </a:lnTo>
                                  <a:lnTo>
                                    <a:pt x="594117" y="60183"/>
                                  </a:lnTo>
                                  <a:lnTo>
                                    <a:pt x="611944" y="63370"/>
                                  </a:lnTo>
                                  <a:lnTo>
                                    <a:pt x="618204" y="64577"/>
                                  </a:lnTo>
                                  <a:lnTo>
                                    <a:pt x="624271" y="66063"/>
                                  </a:lnTo>
                                  <a:lnTo>
                                    <a:pt x="629958" y="67837"/>
                                  </a:lnTo>
                                  <a:lnTo>
                                    <a:pt x="638144" y="70814"/>
                                  </a:lnTo>
                                  <a:lnTo>
                                    <a:pt x="642195" y="72588"/>
                                  </a:lnTo>
                                  <a:lnTo>
                                    <a:pt x="645757" y="74218"/>
                                  </a:lnTo>
                                  <a:lnTo>
                                    <a:pt x="652983" y="78118"/>
                                  </a:lnTo>
                                  <a:lnTo>
                                    <a:pt x="656255" y="80243"/>
                                  </a:lnTo>
                                  <a:lnTo>
                                    <a:pt x="659726" y="82441"/>
                                  </a:lnTo>
                                  <a:lnTo>
                                    <a:pt x="665987" y="87192"/>
                                  </a:lnTo>
                                  <a:lnTo>
                                    <a:pt x="667623" y="88604"/>
                                  </a:lnTo>
                                  <a:lnTo>
                                    <a:pt x="671770" y="92438"/>
                                  </a:lnTo>
                                  <a:lnTo>
                                    <a:pt x="681115" y="101439"/>
                                  </a:lnTo>
                                  <a:lnTo>
                                    <a:pt x="683234" y="103280"/>
                                  </a:lnTo>
                                  <a:lnTo>
                                    <a:pt x="685353" y="105122"/>
                                  </a:lnTo>
                                  <a:lnTo>
                                    <a:pt x="687665" y="106896"/>
                                  </a:lnTo>
                                  <a:lnTo>
                                    <a:pt x="689978" y="108599"/>
                                  </a:lnTo>
                                  <a:lnTo>
                                    <a:pt x="692290" y="110229"/>
                                  </a:lnTo>
                                  <a:lnTo>
                                    <a:pt x="694795" y="111859"/>
                                  </a:lnTo>
                                  <a:lnTo>
                                    <a:pt x="697300" y="113417"/>
                                  </a:lnTo>
                                  <a:lnTo>
                                    <a:pt x="699806" y="114835"/>
                                  </a:lnTo>
                                  <a:lnTo>
                                    <a:pt x="702402" y="116326"/>
                                  </a:lnTo>
                                  <a:lnTo>
                                    <a:pt x="705100" y="117673"/>
                                  </a:lnTo>
                                  <a:lnTo>
                                    <a:pt x="707799" y="118946"/>
                                  </a:lnTo>
                                  <a:lnTo>
                                    <a:pt x="710594" y="120154"/>
                                  </a:lnTo>
                                  <a:lnTo>
                                    <a:pt x="713389" y="121355"/>
                                  </a:lnTo>
                                  <a:lnTo>
                                    <a:pt x="716275" y="122418"/>
                                  </a:lnTo>
                                  <a:lnTo>
                                    <a:pt x="719070" y="123480"/>
                                  </a:lnTo>
                                  <a:lnTo>
                                    <a:pt x="723308" y="124832"/>
                                  </a:lnTo>
                                  <a:lnTo>
                                    <a:pt x="727546" y="126034"/>
                                  </a:lnTo>
                                  <a:lnTo>
                                    <a:pt x="731886" y="126674"/>
                                  </a:lnTo>
                                  <a:lnTo>
                                    <a:pt x="789497" y="133689"/>
                                  </a:lnTo>
                                  <a:lnTo>
                                    <a:pt x="797780" y="91231"/>
                                  </a:lnTo>
                                  <a:close/>
                                </a:path>
                              </a:pathLst>
                            </a:custGeom>
                            <a:grpFill/>
                            <a:ln w="12700" cap="rnd">
                              <a:solidFill>
                                <a:schemeClr val="tx1"/>
                              </a:solidFill>
                              <a:prstDash val="solid"/>
                              <a:round/>
                            </a:ln>
                          </wps:spPr>
                          <wps:bodyPr rtlCol="0" anchor="ctr"/>
                        </wps:wsp>
                        <wps:wsp>
                          <wps:cNvPr id="206" name="Freeform: Shape 206"/>
                          <wps:cNvSpPr/>
                          <wps:spPr>
                            <a:xfrm>
                              <a:off x="152023" y="3949307"/>
                              <a:ext cx="3969240" cy="1457263"/>
                            </a:xfrm>
                            <a:custGeom>
                              <a:avLst/>
                              <a:gdLst>
                                <a:gd name="connsiteX0" fmla="*/ 147397 w 3969242"/>
                                <a:gd name="connsiteY0" fmla="*/ 339616 h 1457264"/>
                                <a:gd name="connsiteX1" fmla="*/ 156164 w 3969242"/>
                                <a:gd name="connsiteY1" fmla="*/ 335571 h 1457264"/>
                                <a:gd name="connsiteX2" fmla="*/ 282271 w 3969242"/>
                                <a:gd name="connsiteY2" fmla="*/ 277236 h 1457264"/>
                                <a:gd name="connsiteX3" fmla="*/ 346529 w 3969242"/>
                                <a:gd name="connsiteY3" fmla="*/ 247461 h 1457264"/>
                                <a:gd name="connsiteX4" fmla="*/ 503176 w 3969242"/>
                                <a:gd name="connsiteY4" fmla="*/ 174945 h 1457264"/>
                                <a:gd name="connsiteX5" fmla="*/ 612711 w 3969242"/>
                                <a:gd name="connsiteY5" fmla="*/ 122279 h 1457264"/>
                                <a:gd name="connsiteX6" fmla="*/ 613870 w 3969242"/>
                                <a:gd name="connsiteY6" fmla="*/ 118590 h 1457264"/>
                                <a:gd name="connsiteX7" fmla="*/ 854425 w 3969242"/>
                                <a:gd name="connsiteY7" fmla="*/ 149499 h 1457264"/>
                                <a:gd name="connsiteX8" fmla="*/ 932169 w 3969242"/>
                                <a:gd name="connsiteY8" fmla="*/ 159775 h 1457264"/>
                                <a:gd name="connsiteX9" fmla="*/ 976197 w 3969242"/>
                                <a:gd name="connsiteY9" fmla="*/ 165166 h 1457264"/>
                                <a:gd name="connsiteX10" fmla="*/ 1038722 w 3969242"/>
                                <a:gd name="connsiteY10" fmla="*/ 173032 h 1457264"/>
                                <a:gd name="connsiteX11" fmla="*/ 1064156 w 3969242"/>
                                <a:gd name="connsiteY11" fmla="*/ 175797 h 1457264"/>
                                <a:gd name="connsiteX12" fmla="*/ 1309528 w 3969242"/>
                                <a:gd name="connsiteY12" fmla="*/ 204007 h 1457264"/>
                                <a:gd name="connsiteX13" fmla="*/ 1439202 w 3969242"/>
                                <a:gd name="connsiteY13" fmla="*/ 218967 h 1457264"/>
                                <a:gd name="connsiteX14" fmla="*/ 1462421 w 3969242"/>
                                <a:gd name="connsiteY14" fmla="*/ 221587 h 1457264"/>
                                <a:gd name="connsiteX15" fmla="*/ 1495075 w 3969242"/>
                                <a:gd name="connsiteY15" fmla="*/ 225559 h 1457264"/>
                                <a:gd name="connsiteX16" fmla="*/ 1517430 w 3969242"/>
                                <a:gd name="connsiteY16" fmla="*/ 228252 h 1457264"/>
                                <a:gd name="connsiteX17" fmla="*/ 1552203 w 3969242"/>
                                <a:gd name="connsiteY17" fmla="*/ 232508 h 1457264"/>
                                <a:gd name="connsiteX18" fmla="*/ 1556350 w 3969242"/>
                                <a:gd name="connsiteY18" fmla="*/ 235907 h 1457264"/>
                                <a:gd name="connsiteX19" fmla="*/ 1965789 w 3969242"/>
                                <a:gd name="connsiteY19" fmla="*/ 288151 h 1457264"/>
                                <a:gd name="connsiteX20" fmla="*/ 2284572 w 3969242"/>
                                <a:gd name="connsiteY20" fmla="*/ 328695 h 1457264"/>
                                <a:gd name="connsiteX21" fmla="*/ 2289582 w 3969242"/>
                                <a:gd name="connsiteY21" fmla="*/ 329546 h 1457264"/>
                                <a:gd name="connsiteX22" fmla="*/ 2294400 w 3969242"/>
                                <a:gd name="connsiteY22" fmla="*/ 304951 h 1457264"/>
                                <a:gd name="connsiteX23" fmla="*/ 2316266 w 3969242"/>
                                <a:gd name="connsiteY23" fmla="*/ 194083 h 1457264"/>
                                <a:gd name="connsiteX24" fmla="*/ 2329849 w 3969242"/>
                                <a:gd name="connsiteY24" fmla="*/ 125044 h 1457264"/>
                                <a:gd name="connsiteX25" fmla="*/ 2340064 w 3969242"/>
                                <a:gd name="connsiteY25" fmla="*/ 73156 h 1457264"/>
                                <a:gd name="connsiteX26" fmla="*/ 2343915 w 3969242"/>
                                <a:gd name="connsiteY26" fmla="*/ 53663 h 1457264"/>
                                <a:gd name="connsiteX27" fmla="*/ 2347000 w 3969242"/>
                                <a:gd name="connsiteY27" fmla="*/ 38136 h 1457264"/>
                                <a:gd name="connsiteX28" fmla="*/ 2350079 w 3969242"/>
                                <a:gd name="connsiteY28" fmla="*/ 22470 h 1457264"/>
                                <a:gd name="connsiteX29" fmla="*/ 2353647 w 3969242"/>
                                <a:gd name="connsiteY29" fmla="*/ 4045 h 1457264"/>
                                <a:gd name="connsiteX30" fmla="*/ 2354317 w 3969242"/>
                                <a:gd name="connsiteY30" fmla="*/ 0 h 1457264"/>
                                <a:gd name="connsiteX31" fmla="*/ 2469249 w 3969242"/>
                                <a:gd name="connsiteY31" fmla="*/ 13897 h 1457264"/>
                                <a:gd name="connsiteX32" fmla="*/ 2774744 w 3969242"/>
                                <a:gd name="connsiteY32" fmla="*/ 49123 h 1457264"/>
                                <a:gd name="connsiteX33" fmla="*/ 3052776 w 3969242"/>
                                <a:gd name="connsiteY33" fmla="*/ 83081 h 1457264"/>
                                <a:gd name="connsiteX34" fmla="*/ 3198050 w 3969242"/>
                                <a:gd name="connsiteY34" fmla="*/ 100304 h 1457264"/>
                                <a:gd name="connsiteX35" fmla="*/ 3604217 w 3969242"/>
                                <a:gd name="connsiteY35" fmla="*/ 154462 h 1457264"/>
                                <a:gd name="connsiteX36" fmla="*/ 3609802 w 3969242"/>
                                <a:gd name="connsiteY36" fmla="*/ 154033 h 1457264"/>
                                <a:gd name="connsiteX37" fmla="*/ 3612597 w 3969242"/>
                                <a:gd name="connsiteY37" fmla="*/ 156376 h 1457264"/>
                                <a:gd name="connsiteX38" fmla="*/ 3969243 w 3969242"/>
                                <a:gd name="connsiteY38" fmla="*/ 541637 h 1457264"/>
                                <a:gd name="connsiteX39" fmla="*/ 3965585 w 3969242"/>
                                <a:gd name="connsiteY39" fmla="*/ 541208 h 1457264"/>
                                <a:gd name="connsiteX40" fmla="*/ 3828588 w 3969242"/>
                                <a:gd name="connsiteY40" fmla="*/ 1188251 h 1457264"/>
                                <a:gd name="connsiteX41" fmla="*/ 3390153 w 3969242"/>
                                <a:gd name="connsiteY41" fmla="*/ 1130906 h 1457264"/>
                                <a:gd name="connsiteX42" fmla="*/ 3341017 w 3969242"/>
                                <a:gd name="connsiteY42" fmla="*/ 1367241 h 1457264"/>
                                <a:gd name="connsiteX43" fmla="*/ 2938998 w 3969242"/>
                                <a:gd name="connsiteY43" fmla="*/ 1314786 h 1457264"/>
                                <a:gd name="connsiteX44" fmla="*/ 2726671 w 3969242"/>
                                <a:gd name="connsiteY44" fmla="*/ 1286787 h 1457264"/>
                                <a:gd name="connsiteX45" fmla="*/ 2690443 w 3969242"/>
                                <a:gd name="connsiteY45" fmla="*/ 1457265 h 1457264"/>
                                <a:gd name="connsiteX46" fmla="*/ 2680808 w 3969242"/>
                                <a:gd name="connsiteY46" fmla="*/ 1447479 h 1457264"/>
                                <a:gd name="connsiteX47" fmla="*/ 2678406 w 3969242"/>
                                <a:gd name="connsiteY47" fmla="*/ 1448330 h 1457264"/>
                                <a:gd name="connsiteX48" fmla="*/ 2499023 w 3969242"/>
                                <a:gd name="connsiteY48" fmla="*/ 1425933 h 1457264"/>
                                <a:gd name="connsiteX49" fmla="*/ 2240930 w 3969242"/>
                                <a:gd name="connsiteY49" fmla="*/ 1393750 h 1457264"/>
                                <a:gd name="connsiteX50" fmla="*/ 1969641 w 3969242"/>
                                <a:gd name="connsiteY50" fmla="*/ 1359798 h 1457264"/>
                                <a:gd name="connsiteX51" fmla="*/ 1730915 w 3969242"/>
                                <a:gd name="connsiteY51" fmla="*/ 1329884 h 1457264"/>
                                <a:gd name="connsiteX52" fmla="*/ 1450280 w 3969242"/>
                                <a:gd name="connsiteY52" fmla="*/ 1294653 h 1457264"/>
                                <a:gd name="connsiteX53" fmla="*/ 1040937 w 3969242"/>
                                <a:gd name="connsiteY53" fmla="*/ 1243544 h 1457264"/>
                                <a:gd name="connsiteX54" fmla="*/ 1038818 w 3969242"/>
                                <a:gd name="connsiteY54" fmla="*/ 1243121 h 1457264"/>
                                <a:gd name="connsiteX55" fmla="*/ 878609 w 3969242"/>
                                <a:gd name="connsiteY55" fmla="*/ 1223555 h 1457264"/>
                                <a:gd name="connsiteX56" fmla="*/ 842961 w 3969242"/>
                                <a:gd name="connsiteY56" fmla="*/ 1219160 h 1457264"/>
                                <a:gd name="connsiteX57" fmla="*/ 633134 w 3969242"/>
                                <a:gd name="connsiteY57" fmla="*/ 1194705 h 1457264"/>
                                <a:gd name="connsiteX58" fmla="*/ 431018 w 3969242"/>
                                <a:gd name="connsiteY58" fmla="*/ 1171100 h 1457264"/>
                                <a:gd name="connsiteX59" fmla="*/ 387473 w 3969242"/>
                                <a:gd name="connsiteY59" fmla="*/ 1166138 h 1457264"/>
                                <a:gd name="connsiteX60" fmla="*/ 0 w 3969242"/>
                                <a:gd name="connsiteY60" fmla="*/ 1121832 h 1457264"/>
                                <a:gd name="connsiteX61" fmla="*/ 289 w 3969242"/>
                                <a:gd name="connsiteY61" fmla="*/ 1120202 h 1457264"/>
                                <a:gd name="connsiteX62" fmla="*/ 22639 w 3969242"/>
                                <a:gd name="connsiteY62" fmla="*/ 1011325 h 1457264"/>
                                <a:gd name="connsiteX63" fmla="*/ 27360 w 3969242"/>
                                <a:gd name="connsiteY63" fmla="*/ 988500 h 1457264"/>
                                <a:gd name="connsiteX64" fmla="*/ 31695 w 3969242"/>
                                <a:gd name="connsiteY64" fmla="*/ 958019 h 1457264"/>
                                <a:gd name="connsiteX65" fmla="*/ 42389 w 3969242"/>
                                <a:gd name="connsiteY65" fmla="*/ 903294 h 1457264"/>
                                <a:gd name="connsiteX66" fmla="*/ 47976 w 3969242"/>
                                <a:gd name="connsiteY66" fmla="*/ 874872 h 1457264"/>
                                <a:gd name="connsiteX67" fmla="*/ 59922 w 3969242"/>
                                <a:gd name="connsiteY67" fmla="*/ 809582 h 1457264"/>
                                <a:gd name="connsiteX68" fmla="*/ 99614 w 3969242"/>
                                <a:gd name="connsiteY68" fmla="*/ 601041 h 1457264"/>
                                <a:gd name="connsiteX69" fmla="*/ 99999 w 3969242"/>
                                <a:gd name="connsiteY69" fmla="*/ 599055 h 1457264"/>
                                <a:gd name="connsiteX70" fmla="*/ 107032 w 3969242"/>
                                <a:gd name="connsiteY70" fmla="*/ 562688 h 1457264"/>
                                <a:gd name="connsiteX71" fmla="*/ 116184 w 3969242"/>
                                <a:gd name="connsiteY71" fmla="*/ 514060 h 1457264"/>
                                <a:gd name="connsiteX72" fmla="*/ 116762 w 3969242"/>
                                <a:gd name="connsiteY72" fmla="*/ 511229 h 1457264"/>
                                <a:gd name="connsiteX73" fmla="*/ 128226 w 3969242"/>
                                <a:gd name="connsiteY73" fmla="*/ 451257 h 1457264"/>
                                <a:gd name="connsiteX74" fmla="*/ 138727 w 3969242"/>
                                <a:gd name="connsiteY74" fmla="*/ 395826 h 1457264"/>
                                <a:gd name="connsiteX75" fmla="*/ 147397 w 3969242"/>
                                <a:gd name="connsiteY75" fmla="*/ 339616 h 1457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3969242" h="1457264">
                                  <a:moveTo>
                                    <a:pt x="147397" y="339616"/>
                                  </a:moveTo>
                                  <a:lnTo>
                                    <a:pt x="156164" y="335571"/>
                                  </a:lnTo>
                                  <a:lnTo>
                                    <a:pt x="282271" y="277236"/>
                                  </a:lnTo>
                                  <a:lnTo>
                                    <a:pt x="346529" y="247461"/>
                                  </a:lnTo>
                                  <a:lnTo>
                                    <a:pt x="503176" y="174945"/>
                                  </a:lnTo>
                                  <a:lnTo>
                                    <a:pt x="612711" y="122279"/>
                                  </a:lnTo>
                                  <a:lnTo>
                                    <a:pt x="613870" y="118590"/>
                                  </a:lnTo>
                                  <a:lnTo>
                                    <a:pt x="854425" y="149499"/>
                                  </a:lnTo>
                                  <a:lnTo>
                                    <a:pt x="932169" y="159775"/>
                                  </a:lnTo>
                                  <a:lnTo>
                                    <a:pt x="976197" y="165166"/>
                                  </a:lnTo>
                                  <a:lnTo>
                                    <a:pt x="1038722" y="173032"/>
                                  </a:lnTo>
                                  <a:lnTo>
                                    <a:pt x="1064156" y="175797"/>
                                  </a:lnTo>
                                  <a:lnTo>
                                    <a:pt x="1309528" y="204007"/>
                                  </a:lnTo>
                                  <a:lnTo>
                                    <a:pt x="1439202" y="218967"/>
                                  </a:lnTo>
                                  <a:lnTo>
                                    <a:pt x="1462421" y="221587"/>
                                  </a:lnTo>
                                  <a:lnTo>
                                    <a:pt x="1495075" y="225559"/>
                                  </a:lnTo>
                                  <a:lnTo>
                                    <a:pt x="1517430" y="228252"/>
                                  </a:lnTo>
                                  <a:lnTo>
                                    <a:pt x="1552203" y="232508"/>
                                  </a:lnTo>
                                  <a:lnTo>
                                    <a:pt x="1556350" y="235907"/>
                                  </a:lnTo>
                                  <a:lnTo>
                                    <a:pt x="1965789" y="288151"/>
                                  </a:lnTo>
                                  <a:lnTo>
                                    <a:pt x="2284572" y="328695"/>
                                  </a:lnTo>
                                  <a:lnTo>
                                    <a:pt x="2289582" y="329546"/>
                                  </a:lnTo>
                                  <a:lnTo>
                                    <a:pt x="2294400" y="304951"/>
                                  </a:lnTo>
                                  <a:lnTo>
                                    <a:pt x="2316266" y="194083"/>
                                  </a:lnTo>
                                  <a:lnTo>
                                    <a:pt x="2329849" y="125044"/>
                                  </a:lnTo>
                                  <a:lnTo>
                                    <a:pt x="2340064" y="73156"/>
                                  </a:lnTo>
                                  <a:lnTo>
                                    <a:pt x="2343915" y="53663"/>
                                  </a:lnTo>
                                  <a:lnTo>
                                    <a:pt x="2347000" y="38136"/>
                                  </a:lnTo>
                                  <a:lnTo>
                                    <a:pt x="2350079" y="22470"/>
                                  </a:lnTo>
                                  <a:lnTo>
                                    <a:pt x="2353647" y="4045"/>
                                  </a:lnTo>
                                  <a:lnTo>
                                    <a:pt x="2354317" y="0"/>
                                  </a:lnTo>
                                  <a:lnTo>
                                    <a:pt x="2469249" y="13897"/>
                                  </a:lnTo>
                                  <a:lnTo>
                                    <a:pt x="2774744" y="49123"/>
                                  </a:lnTo>
                                  <a:lnTo>
                                    <a:pt x="3052776" y="83081"/>
                                  </a:lnTo>
                                  <a:lnTo>
                                    <a:pt x="3198050" y="100304"/>
                                  </a:lnTo>
                                  <a:lnTo>
                                    <a:pt x="3604217" y="154462"/>
                                  </a:lnTo>
                                  <a:lnTo>
                                    <a:pt x="3609802" y="154033"/>
                                  </a:lnTo>
                                  <a:lnTo>
                                    <a:pt x="3612597" y="156376"/>
                                  </a:lnTo>
                                  <a:lnTo>
                                    <a:pt x="3969243" y="541637"/>
                                  </a:lnTo>
                                  <a:lnTo>
                                    <a:pt x="3965585" y="541208"/>
                                  </a:lnTo>
                                  <a:lnTo>
                                    <a:pt x="3828588" y="1188251"/>
                                  </a:lnTo>
                                  <a:lnTo>
                                    <a:pt x="3390153" y="1130906"/>
                                  </a:lnTo>
                                  <a:lnTo>
                                    <a:pt x="3341017" y="1367241"/>
                                  </a:lnTo>
                                  <a:lnTo>
                                    <a:pt x="2938998" y="1314786"/>
                                  </a:lnTo>
                                  <a:lnTo>
                                    <a:pt x="2726671" y="1286787"/>
                                  </a:lnTo>
                                  <a:lnTo>
                                    <a:pt x="2690443" y="1457265"/>
                                  </a:lnTo>
                                  <a:lnTo>
                                    <a:pt x="2680808" y="1447479"/>
                                  </a:lnTo>
                                  <a:lnTo>
                                    <a:pt x="2678406" y="1448330"/>
                                  </a:lnTo>
                                  <a:lnTo>
                                    <a:pt x="2499023" y="1425933"/>
                                  </a:lnTo>
                                  <a:lnTo>
                                    <a:pt x="2240930" y="1393750"/>
                                  </a:lnTo>
                                  <a:lnTo>
                                    <a:pt x="1969641" y="1359798"/>
                                  </a:lnTo>
                                  <a:lnTo>
                                    <a:pt x="1730915" y="1329884"/>
                                  </a:lnTo>
                                  <a:lnTo>
                                    <a:pt x="1450280" y="1294653"/>
                                  </a:lnTo>
                                  <a:lnTo>
                                    <a:pt x="1040937" y="1243544"/>
                                  </a:lnTo>
                                  <a:lnTo>
                                    <a:pt x="1038818" y="1243121"/>
                                  </a:lnTo>
                                  <a:lnTo>
                                    <a:pt x="878609" y="1223555"/>
                                  </a:lnTo>
                                  <a:lnTo>
                                    <a:pt x="842961" y="1219160"/>
                                  </a:lnTo>
                                  <a:lnTo>
                                    <a:pt x="633134" y="1194705"/>
                                  </a:lnTo>
                                  <a:lnTo>
                                    <a:pt x="431018" y="1171100"/>
                                  </a:lnTo>
                                  <a:lnTo>
                                    <a:pt x="387473" y="1166138"/>
                                  </a:lnTo>
                                  <a:lnTo>
                                    <a:pt x="0" y="1121832"/>
                                  </a:lnTo>
                                  <a:lnTo>
                                    <a:pt x="289" y="1120202"/>
                                  </a:lnTo>
                                  <a:lnTo>
                                    <a:pt x="22639" y="1011325"/>
                                  </a:lnTo>
                                  <a:lnTo>
                                    <a:pt x="27360" y="988500"/>
                                  </a:lnTo>
                                  <a:lnTo>
                                    <a:pt x="31695" y="958019"/>
                                  </a:lnTo>
                                  <a:lnTo>
                                    <a:pt x="42389" y="903294"/>
                                  </a:lnTo>
                                  <a:lnTo>
                                    <a:pt x="47976" y="874872"/>
                                  </a:lnTo>
                                  <a:lnTo>
                                    <a:pt x="59922" y="809582"/>
                                  </a:lnTo>
                                  <a:lnTo>
                                    <a:pt x="99614" y="601041"/>
                                  </a:lnTo>
                                  <a:lnTo>
                                    <a:pt x="99999" y="599055"/>
                                  </a:lnTo>
                                  <a:lnTo>
                                    <a:pt x="107032" y="562688"/>
                                  </a:lnTo>
                                  <a:lnTo>
                                    <a:pt x="116184" y="514060"/>
                                  </a:lnTo>
                                  <a:lnTo>
                                    <a:pt x="116762" y="511229"/>
                                  </a:lnTo>
                                  <a:lnTo>
                                    <a:pt x="128226" y="451257"/>
                                  </a:lnTo>
                                  <a:lnTo>
                                    <a:pt x="138727" y="395826"/>
                                  </a:lnTo>
                                  <a:lnTo>
                                    <a:pt x="147397" y="339616"/>
                                  </a:lnTo>
                                  <a:close/>
                                </a:path>
                              </a:pathLst>
                            </a:custGeom>
                            <a:grpFill/>
                            <a:ln w="12700" cap="rnd">
                              <a:solidFill>
                                <a:schemeClr val="tx1"/>
                              </a:solidFill>
                              <a:prstDash val="solid"/>
                              <a:round/>
                            </a:ln>
                          </wps:spPr>
                          <wps:bodyPr rtlCol="0" anchor="ctr"/>
                        </wps:wsp>
                        <wps:wsp>
                          <wps:cNvPr id="207" name="Freeform: Shape 207"/>
                          <wps:cNvSpPr/>
                          <wps:spPr>
                            <a:xfrm>
                              <a:off x="299421" y="3032269"/>
                              <a:ext cx="957218" cy="1256657"/>
                            </a:xfrm>
                            <a:custGeom>
                              <a:avLst/>
                              <a:gdLst>
                                <a:gd name="connsiteX0" fmla="*/ 814927 w 957217"/>
                                <a:gd name="connsiteY0" fmla="*/ 68260 h 1256656"/>
                                <a:gd name="connsiteX1" fmla="*/ 904328 w 957217"/>
                                <a:gd name="connsiteY1" fmla="*/ 185293 h 1256656"/>
                                <a:gd name="connsiteX2" fmla="*/ 957218 w 957217"/>
                                <a:gd name="connsiteY2" fmla="*/ 254549 h 1256656"/>
                                <a:gd name="connsiteX3" fmla="*/ 954809 w 957217"/>
                                <a:gd name="connsiteY3" fmla="*/ 254265 h 1256656"/>
                                <a:gd name="connsiteX4" fmla="*/ 918491 w 957217"/>
                                <a:gd name="connsiteY4" fmla="*/ 249937 h 1256656"/>
                                <a:gd name="connsiteX5" fmla="*/ 915696 w 957217"/>
                                <a:gd name="connsiteY5" fmla="*/ 251500 h 1256656"/>
                                <a:gd name="connsiteX6" fmla="*/ 915309 w 957217"/>
                                <a:gd name="connsiteY6" fmla="*/ 252847 h 1256656"/>
                                <a:gd name="connsiteX7" fmla="*/ 914736 w 957217"/>
                                <a:gd name="connsiteY7" fmla="*/ 256034 h 1256656"/>
                                <a:gd name="connsiteX8" fmla="*/ 911651 w 957217"/>
                                <a:gd name="connsiteY8" fmla="*/ 273825 h 1256656"/>
                                <a:gd name="connsiteX9" fmla="*/ 910208 w 957217"/>
                                <a:gd name="connsiteY9" fmla="*/ 279572 h 1256656"/>
                                <a:gd name="connsiteX10" fmla="*/ 906157 w 957217"/>
                                <a:gd name="connsiteY10" fmla="*/ 300194 h 1256656"/>
                                <a:gd name="connsiteX11" fmla="*/ 901919 w 957217"/>
                                <a:gd name="connsiteY11" fmla="*/ 322386 h 1256656"/>
                                <a:gd name="connsiteX12" fmla="*/ 900187 w 957217"/>
                                <a:gd name="connsiteY12" fmla="*/ 331243 h 1256656"/>
                                <a:gd name="connsiteX13" fmla="*/ 898357 w 957217"/>
                                <a:gd name="connsiteY13" fmla="*/ 340811 h 1256656"/>
                                <a:gd name="connsiteX14" fmla="*/ 894699 w 957217"/>
                                <a:gd name="connsiteY14" fmla="*/ 359598 h 1256656"/>
                                <a:gd name="connsiteX15" fmla="*/ 892381 w 957217"/>
                                <a:gd name="connsiteY15" fmla="*/ 371648 h 1256656"/>
                                <a:gd name="connsiteX16" fmla="*/ 883905 w 957217"/>
                                <a:gd name="connsiteY16" fmla="*/ 415597 h 1256656"/>
                                <a:gd name="connsiteX17" fmla="*/ 881786 w 957217"/>
                                <a:gd name="connsiteY17" fmla="*/ 426657 h 1256656"/>
                                <a:gd name="connsiteX18" fmla="*/ 876298 w 957217"/>
                                <a:gd name="connsiteY18" fmla="*/ 455013 h 1256656"/>
                                <a:gd name="connsiteX19" fmla="*/ 869839 w 957217"/>
                                <a:gd name="connsiteY19" fmla="*/ 488826 h 1256656"/>
                                <a:gd name="connsiteX20" fmla="*/ 868396 w 957217"/>
                                <a:gd name="connsiteY20" fmla="*/ 496124 h 1256656"/>
                                <a:gd name="connsiteX21" fmla="*/ 862329 w 957217"/>
                                <a:gd name="connsiteY21" fmla="*/ 527173 h 1256656"/>
                                <a:gd name="connsiteX22" fmla="*/ 857511 w 957217"/>
                                <a:gd name="connsiteY22" fmla="*/ 551417 h 1256656"/>
                                <a:gd name="connsiteX23" fmla="*/ 852501 w 957217"/>
                                <a:gd name="connsiteY23" fmla="*/ 577074 h 1256656"/>
                                <a:gd name="connsiteX24" fmla="*/ 850865 w 957217"/>
                                <a:gd name="connsiteY24" fmla="*/ 585653 h 1256656"/>
                                <a:gd name="connsiteX25" fmla="*/ 847297 w 957217"/>
                                <a:gd name="connsiteY25" fmla="*/ 603655 h 1256656"/>
                                <a:gd name="connsiteX26" fmla="*/ 839491 w 957217"/>
                                <a:gd name="connsiteY26" fmla="*/ 643710 h 1256656"/>
                                <a:gd name="connsiteX27" fmla="*/ 838145 w 957217"/>
                                <a:gd name="connsiteY27" fmla="*/ 650580 h 1256656"/>
                                <a:gd name="connsiteX28" fmla="*/ 831112 w 957217"/>
                                <a:gd name="connsiteY28" fmla="*/ 686380 h 1256656"/>
                                <a:gd name="connsiteX29" fmla="*/ 821573 w 957217"/>
                                <a:gd name="connsiteY29" fmla="*/ 735080 h 1256656"/>
                                <a:gd name="connsiteX30" fmla="*/ 820903 w 957217"/>
                                <a:gd name="connsiteY30" fmla="*/ 738835 h 1256656"/>
                                <a:gd name="connsiteX31" fmla="*/ 819647 w 957217"/>
                                <a:gd name="connsiteY31" fmla="*/ 741956 h 1256656"/>
                                <a:gd name="connsiteX32" fmla="*/ 767530 w 957217"/>
                                <a:gd name="connsiteY32" fmla="*/ 735714 h 1256656"/>
                                <a:gd name="connsiteX33" fmla="*/ 747777 w 957217"/>
                                <a:gd name="connsiteY33" fmla="*/ 733377 h 1256656"/>
                                <a:gd name="connsiteX34" fmla="*/ 739301 w 957217"/>
                                <a:gd name="connsiteY34" fmla="*/ 732387 h 1256656"/>
                                <a:gd name="connsiteX35" fmla="*/ 689973 w 957217"/>
                                <a:gd name="connsiteY35" fmla="*/ 726362 h 1256656"/>
                                <a:gd name="connsiteX36" fmla="*/ 682270 w 957217"/>
                                <a:gd name="connsiteY36" fmla="*/ 725439 h 1256656"/>
                                <a:gd name="connsiteX37" fmla="*/ 678129 w 957217"/>
                                <a:gd name="connsiteY37" fmla="*/ 724944 h 1256656"/>
                                <a:gd name="connsiteX38" fmla="*/ 670516 w 957217"/>
                                <a:gd name="connsiteY38" fmla="*/ 724020 h 1256656"/>
                                <a:gd name="connsiteX39" fmla="*/ 629380 w 957217"/>
                                <a:gd name="connsiteY39" fmla="*/ 719058 h 1256656"/>
                                <a:gd name="connsiteX40" fmla="*/ 598549 w 957217"/>
                                <a:gd name="connsiteY40" fmla="*/ 715653 h 1256656"/>
                                <a:gd name="connsiteX41" fmla="*/ 592482 w 957217"/>
                                <a:gd name="connsiteY41" fmla="*/ 714874 h 1256656"/>
                                <a:gd name="connsiteX42" fmla="*/ 537377 w 957217"/>
                                <a:gd name="connsiteY42" fmla="*/ 707787 h 1256656"/>
                                <a:gd name="connsiteX43" fmla="*/ 527935 w 957217"/>
                                <a:gd name="connsiteY43" fmla="*/ 768181 h 1256656"/>
                                <a:gd name="connsiteX44" fmla="*/ 525043 w 957217"/>
                                <a:gd name="connsiteY44" fmla="*/ 780514 h 1256656"/>
                                <a:gd name="connsiteX45" fmla="*/ 520805 w 957217"/>
                                <a:gd name="connsiteY45" fmla="*/ 799301 h 1256656"/>
                                <a:gd name="connsiteX46" fmla="*/ 509727 w 957217"/>
                                <a:gd name="connsiteY46" fmla="*/ 847501 h 1256656"/>
                                <a:gd name="connsiteX47" fmla="*/ 504813 w 957217"/>
                                <a:gd name="connsiteY47" fmla="*/ 869052 h 1256656"/>
                                <a:gd name="connsiteX48" fmla="*/ 496724 w 957217"/>
                                <a:gd name="connsiteY48" fmla="*/ 907472 h 1256656"/>
                                <a:gd name="connsiteX49" fmla="*/ 495661 w 957217"/>
                                <a:gd name="connsiteY49" fmla="*/ 912645 h 1256656"/>
                                <a:gd name="connsiteX50" fmla="*/ 489498 w 957217"/>
                                <a:gd name="connsiteY50" fmla="*/ 942492 h 1256656"/>
                                <a:gd name="connsiteX51" fmla="*/ 480345 w 957217"/>
                                <a:gd name="connsiteY51" fmla="*/ 986224 h 1256656"/>
                                <a:gd name="connsiteX52" fmla="*/ 476681 w 957217"/>
                                <a:gd name="connsiteY52" fmla="*/ 1003520 h 1256656"/>
                                <a:gd name="connsiteX53" fmla="*/ 466473 w 957217"/>
                                <a:gd name="connsiteY53" fmla="*/ 1035630 h 1256656"/>
                                <a:gd name="connsiteX54" fmla="*/ 465313 w 957217"/>
                                <a:gd name="connsiteY54" fmla="*/ 1039319 h 1256656"/>
                                <a:gd name="connsiteX55" fmla="*/ 355779 w 957217"/>
                                <a:gd name="connsiteY55" fmla="*/ 1091986 h 1256656"/>
                                <a:gd name="connsiteX56" fmla="*/ 199132 w 957217"/>
                                <a:gd name="connsiteY56" fmla="*/ 1164502 h 1256656"/>
                                <a:gd name="connsiteX57" fmla="*/ 134874 w 957217"/>
                                <a:gd name="connsiteY57" fmla="*/ 1194276 h 1256656"/>
                                <a:gd name="connsiteX58" fmla="*/ 8767 w 957217"/>
                                <a:gd name="connsiteY58" fmla="*/ 1252611 h 1256656"/>
                                <a:gd name="connsiteX59" fmla="*/ 0 w 957217"/>
                                <a:gd name="connsiteY59" fmla="*/ 1256656 h 1256656"/>
                                <a:gd name="connsiteX60" fmla="*/ 30539 w 957217"/>
                                <a:gd name="connsiteY60" fmla="*/ 1100564 h 1256656"/>
                                <a:gd name="connsiteX61" fmla="*/ 52120 w 957217"/>
                                <a:gd name="connsiteY61" fmla="*/ 989768 h 1256656"/>
                                <a:gd name="connsiteX62" fmla="*/ 53468 w 957217"/>
                                <a:gd name="connsiteY62" fmla="*/ 983248 h 1256656"/>
                                <a:gd name="connsiteX63" fmla="*/ 73506 w 957217"/>
                                <a:gd name="connsiteY63" fmla="*/ 883939 h 1256656"/>
                                <a:gd name="connsiteX64" fmla="*/ 86897 w 957217"/>
                                <a:gd name="connsiteY64" fmla="*/ 817165 h 1256656"/>
                                <a:gd name="connsiteX65" fmla="*/ 89595 w 957217"/>
                                <a:gd name="connsiteY65" fmla="*/ 804052 h 1256656"/>
                                <a:gd name="connsiteX66" fmla="*/ 95761 w 957217"/>
                                <a:gd name="connsiteY66" fmla="*/ 773427 h 1256656"/>
                                <a:gd name="connsiteX67" fmla="*/ 119171 w 957217"/>
                                <a:gd name="connsiteY67" fmla="*/ 657173 h 1256656"/>
                                <a:gd name="connsiteX68" fmla="*/ 119653 w 957217"/>
                                <a:gd name="connsiteY68" fmla="*/ 654764 h 1256656"/>
                                <a:gd name="connsiteX69" fmla="*/ 164354 w 957217"/>
                                <a:gd name="connsiteY69" fmla="*/ 439697 h 1256656"/>
                                <a:gd name="connsiteX70" fmla="*/ 196435 w 957217"/>
                                <a:gd name="connsiteY70" fmla="*/ 284746 h 1256656"/>
                                <a:gd name="connsiteX71" fmla="*/ 251155 w 957217"/>
                                <a:gd name="connsiteY71" fmla="*/ 0 h 1256656"/>
                                <a:gd name="connsiteX72" fmla="*/ 269748 w 957217"/>
                                <a:gd name="connsiteY72" fmla="*/ 2336 h 1256656"/>
                                <a:gd name="connsiteX73" fmla="*/ 352694 w 957217"/>
                                <a:gd name="connsiteY73" fmla="*/ 12829 h 1256656"/>
                                <a:gd name="connsiteX74" fmla="*/ 381406 w 957217"/>
                                <a:gd name="connsiteY74" fmla="*/ 16445 h 1256656"/>
                                <a:gd name="connsiteX75" fmla="*/ 445180 w 957217"/>
                                <a:gd name="connsiteY75" fmla="*/ 24383 h 1256656"/>
                                <a:gd name="connsiteX76" fmla="*/ 508858 w 957217"/>
                                <a:gd name="connsiteY76" fmla="*/ 32322 h 1256656"/>
                                <a:gd name="connsiteX77" fmla="*/ 511267 w 957217"/>
                                <a:gd name="connsiteY77" fmla="*/ 32606 h 1256656"/>
                                <a:gd name="connsiteX78" fmla="*/ 639685 w 957217"/>
                                <a:gd name="connsiteY78" fmla="*/ 48483 h 1256656"/>
                                <a:gd name="connsiteX79" fmla="*/ 665312 w 957217"/>
                                <a:gd name="connsiteY79" fmla="*/ 51743 h 1256656"/>
                                <a:gd name="connsiteX80" fmla="*/ 744505 w 957217"/>
                                <a:gd name="connsiteY80" fmla="*/ 61173 h 1256656"/>
                                <a:gd name="connsiteX81" fmla="*/ 784392 w 957217"/>
                                <a:gd name="connsiteY81" fmla="*/ 65918 h 1256656"/>
                                <a:gd name="connsiteX82" fmla="*/ 814927 w 957217"/>
                                <a:gd name="connsiteY82" fmla="*/ 68260 h 1256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957217" h="1256656">
                                  <a:moveTo>
                                    <a:pt x="814927" y="68260"/>
                                  </a:moveTo>
                                  <a:lnTo>
                                    <a:pt x="904328" y="185293"/>
                                  </a:lnTo>
                                  <a:lnTo>
                                    <a:pt x="957218" y="254549"/>
                                  </a:lnTo>
                                  <a:lnTo>
                                    <a:pt x="954809" y="254265"/>
                                  </a:lnTo>
                                  <a:lnTo>
                                    <a:pt x="918491" y="249937"/>
                                  </a:lnTo>
                                  <a:lnTo>
                                    <a:pt x="915696" y="251500"/>
                                  </a:lnTo>
                                  <a:lnTo>
                                    <a:pt x="915309" y="252847"/>
                                  </a:lnTo>
                                  <a:lnTo>
                                    <a:pt x="914736" y="256034"/>
                                  </a:lnTo>
                                  <a:lnTo>
                                    <a:pt x="911651" y="273825"/>
                                  </a:lnTo>
                                  <a:lnTo>
                                    <a:pt x="910208" y="279572"/>
                                  </a:lnTo>
                                  <a:lnTo>
                                    <a:pt x="906157" y="300194"/>
                                  </a:lnTo>
                                  <a:lnTo>
                                    <a:pt x="901919" y="322386"/>
                                  </a:lnTo>
                                  <a:lnTo>
                                    <a:pt x="900187" y="331243"/>
                                  </a:lnTo>
                                  <a:lnTo>
                                    <a:pt x="898357" y="340811"/>
                                  </a:lnTo>
                                  <a:lnTo>
                                    <a:pt x="894699" y="359598"/>
                                  </a:lnTo>
                                  <a:lnTo>
                                    <a:pt x="892381" y="371648"/>
                                  </a:lnTo>
                                  <a:lnTo>
                                    <a:pt x="883905" y="415597"/>
                                  </a:lnTo>
                                  <a:lnTo>
                                    <a:pt x="881786" y="426657"/>
                                  </a:lnTo>
                                  <a:lnTo>
                                    <a:pt x="876298" y="455013"/>
                                  </a:lnTo>
                                  <a:lnTo>
                                    <a:pt x="869839" y="488826"/>
                                  </a:lnTo>
                                  <a:lnTo>
                                    <a:pt x="868396" y="496124"/>
                                  </a:lnTo>
                                  <a:lnTo>
                                    <a:pt x="862329" y="527173"/>
                                  </a:lnTo>
                                  <a:lnTo>
                                    <a:pt x="857511" y="551417"/>
                                  </a:lnTo>
                                  <a:lnTo>
                                    <a:pt x="852501" y="577074"/>
                                  </a:lnTo>
                                  <a:lnTo>
                                    <a:pt x="850865" y="585653"/>
                                  </a:lnTo>
                                  <a:lnTo>
                                    <a:pt x="847297" y="603655"/>
                                  </a:lnTo>
                                  <a:lnTo>
                                    <a:pt x="839491" y="643710"/>
                                  </a:lnTo>
                                  <a:lnTo>
                                    <a:pt x="838145" y="650580"/>
                                  </a:lnTo>
                                  <a:lnTo>
                                    <a:pt x="831112" y="686380"/>
                                  </a:lnTo>
                                  <a:lnTo>
                                    <a:pt x="821573" y="735080"/>
                                  </a:lnTo>
                                  <a:lnTo>
                                    <a:pt x="820903" y="738835"/>
                                  </a:lnTo>
                                  <a:lnTo>
                                    <a:pt x="819647" y="741956"/>
                                  </a:lnTo>
                                  <a:lnTo>
                                    <a:pt x="767530" y="735714"/>
                                  </a:lnTo>
                                  <a:lnTo>
                                    <a:pt x="747777" y="733377"/>
                                  </a:lnTo>
                                  <a:lnTo>
                                    <a:pt x="739301" y="732387"/>
                                  </a:lnTo>
                                  <a:lnTo>
                                    <a:pt x="689973" y="726362"/>
                                  </a:lnTo>
                                  <a:lnTo>
                                    <a:pt x="682270" y="725439"/>
                                  </a:lnTo>
                                  <a:lnTo>
                                    <a:pt x="678129" y="724944"/>
                                  </a:lnTo>
                                  <a:lnTo>
                                    <a:pt x="670516" y="724020"/>
                                  </a:lnTo>
                                  <a:lnTo>
                                    <a:pt x="629380" y="719058"/>
                                  </a:lnTo>
                                  <a:lnTo>
                                    <a:pt x="598549" y="715653"/>
                                  </a:lnTo>
                                  <a:lnTo>
                                    <a:pt x="592482" y="714874"/>
                                  </a:lnTo>
                                  <a:lnTo>
                                    <a:pt x="537377" y="707787"/>
                                  </a:lnTo>
                                  <a:lnTo>
                                    <a:pt x="527935" y="768181"/>
                                  </a:lnTo>
                                  <a:lnTo>
                                    <a:pt x="525043" y="780514"/>
                                  </a:lnTo>
                                  <a:lnTo>
                                    <a:pt x="520805" y="799301"/>
                                  </a:lnTo>
                                  <a:lnTo>
                                    <a:pt x="509727" y="847501"/>
                                  </a:lnTo>
                                  <a:lnTo>
                                    <a:pt x="504813" y="869052"/>
                                  </a:lnTo>
                                  <a:lnTo>
                                    <a:pt x="496724" y="907472"/>
                                  </a:lnTo>
                                  <a:lnTo>
                                    <a:pt x="495661" y="912645"/>
                                  </a:lnTo>
                                  <a:lnTo>
                                    <a:pt x="489498" y="942492"/>
                                  </a:lnTo>
                                  <a:lnTo>
                                    <a:pt x="480345" y="986224"/>
                                  </a:lnTo>
                                  <a:lnTo>
                                    <a:pt x="476681" y="1003520"/>
                                  </a:lnTo>
                                  <a:lnTo>
                                    <a:pt x="466473" y="1035630"/>
                                  </a:lnTo>
                                  <a:lnTo>
                                    <a:pt x="465313" y="1039319"/>
                                  </a:lnTo>
                                  <a:lnTo>
                                    <a:pt x="355779" y="1091986"/>
                                  </a:lnTo>
                                  <a:lnTo>
                                    <a:pt x="199132" y="1164502"/>
                                  </a:lnTo>
                                  <a:lnTo>
                                    <a:pt x="134874" y="1194276"/>
                                  </a:lnTo>
                                  <a:lnTo>
                                    <a:pt x="8767" y="1252611"/>
                                  </a:lnTo>
                                  <a:lnTo>
                                    <a:pt x="0" y="1256656"/>
                                  </a:lnTo>
                                  <a:lnTo>
                                    <a:pt x="30539" y="1100564"/>
                                  </a:lnTo>
                                  <a:lnTo>
                                    <a:pt x="52120" y="989768"/>
                                  </a:lnTo>
                                  <a:lnTo>
                                    <a:pt x="53468" y="983248"/>
                                  </a:lnTo>
                                  <a:lnTo>
                                    <a:pt x="73506" y="883939"/>
                                  </a:lnTo>
                                  <a:lnTo>
                                    <a:pt x="86897" y="817165"/>
                                  </a:lnTo>
                                  <a:lnTo>
                                    <a:pt x="89595" y="804052"/>
                                  </a:lnTo>
                                  <a:lnTo>
                                    <a:pt x="95761" y="773427"/>
                                  </a:lnTo>
                                  <a:lnTo>
                                    <a:pt x="119171" y="657173"/>
                                  </a:lnTo>
                                  <a:lnTo>
                                    <a:pt x="119653" y="654764"/>
                                  </a:lnTo>
                                  <a:lnTo>
                                    <a:pt x="164354" y="439697"/>
                                  </a:lnTo>
                                  <a:lnTo>
                                    <a:pt x="196435" y="284746"/>
                                  </a:lnTo>
                                  <a:lnTo>
                                    <a:pt x="251155" y="0"/>
                                  </a:lnTo>
                                  <a:lnTo>
                                    <a:pt x="269748" y="2336"/>
                                  </a:lnTo>
                                  <a:lnTo>
                                    <a:pt x="352694" y="12829"/>
                                  </a:lnTo>
                                  <a:lnTo>
                                    <a:pt x="381406" y="16445"/>
                                  </a:lnTo>
                                  <a:lnTo>
                                    <a:pt x="445180" y="24383"/>
                                  </a:lnTo>
                                  <a:lnTo>
                                    <a:pt x="508858" y="32322"/>
                                  </a:lnTo>
                                  <a:lnTo>
                                    <a:pt x="511267" y="32606"/>
                                  </a:lnTo>
                                  <a:lnTo>
                                    <a:pt x="639685" y="48483"/>
                                  </a:lnTo>
                                  <a:lnTo>
                                    <a:pt x="665312" y="51743"/>
                                  </a:lnTo>
                                  <a:lnTo>
                                    <a:pt x="744505" y="61173"/>
                                  </a:lnTo>
                                  <a:lnTo>
                                    <a:pt x="784392" y="65918"/>
                                  </a:lnTo>
                                  <a:lnTo>
                                    <a:pt x="814927" y="68260"/>
                                  </a:lnTo>
                                  <a:close/>
                                </a:path>
                              </a:pathLst>
                            </a:custGeom>
                            <a:grpFill/>
                            <a:ln w="12700" cap="rnd">
                              <a:solidFill>
                                <a:schemeClr val="tx1"/>
                              </a:solidFill>
                              <a:prstDash val="solid"/>
                              <a:round/>
                            </a:ln>
                          </wps:spPr>
                          <wps:bodyPr rtlCol="0" anchor="ctr"/>
                        </wps:wsp>
                        <wps:wsp>
                          <wps:cNvPr id="208" name="Freeform: Shape 208"/>
                          <wps:cNvSpPr/>
                          <wps:spPr>
                            <a:xfrm>
                              <a:off x="706452" y="1677505"/>
                              <a:ext cx="937952" cy="1129342"/>
                            </a:xfrm>
                            <a:custGeom>
                              <a:avLst/>
                              <a:gdLst>
                                <a:gd name="connsiteX0" fmla="*/ 54140 w 937952"/>
                                <a:gd name="connsiteY0" fmla="*/ 0 h 1129342"/>
                                <a:gd name="connsiteX1" fmla="*/ 58957 w 937952"/>
                                <a:gd name="connsiteY1" fmla="*/ 706 h 1129342"/>
                                <a:gd name="connsiteX2" fmla="*/ 94122 w 937952"/>
                                <a:gd name="connsiteY2" fmla="*/ 5596 h 1129342"/>
                                <a:gd name="connsiteX3" fmla="*/ 116761 w 937952"/>
                                <a:gd name="connsiteY3" fmla="*/ 9001 h 1129342"/>
                                <a:gd name="connsiteX4" fmla="*/ 183234 w 937952"/>
                                <a:gd name="connsiteY4" fmla="*/ 18570 h 1129342"/>
                                <a:gd name="connsiteX5" fmla="*/ 186416 w 937952"/>
                                <a:gd name="connsiteY5" fmla="*/ 18992 h 1129342"/>
                                <a:gd name="connsiteX6" fmla="*/ 225523 w 937952"/>
                                <a:gd name="connsiteY6" fmla="*/ 38274 h 1129342"/>
                                <a:gd name="connsiteX7" fmla="*/ 242384 w 937952"/>
                                <a:gd name="connsiteY7" fmla="*/ 43237 h 1129342"/>
                                <a:gd name="connsiteX8" fmla="*/ 271386 w 937952"/>
                                <a:gd name="connsiteY8" fmla="*/ 45790 h 1129342"/>
                                <a:gd name="connsiteX9" fmla="*/ 311749 w 937952"/>
                                <a:gd name="connsiteY9" fmla="*/ 39482 h 1129342"/>
                                <a:gd name="connsiteX10" fmla="*/ 320128 w 937952"/>
                                <a:gd name="connsiteY10" fmla="*/ 38914 h 1129342"/>
                                <a:gd name="connsiteX11" fmla="*/ 338143 w 937952"/>
                                <a:gd name="connsiteY11" fmla="*/ 41112 h 1129342"/>
                                <a:gd name="connsiteX12" fmla="*/ 533330 w 937952"/>
                                <a:gd name="connsiteY12" fmla="*/ 64577 h 1129342"/>
                                <a:gd name="connsiteX13" fmla="*/ 616182 w 937952"/>
                                <a:gd name="connsiteY13" fmla="*/ 74569 h 1129342"/>
                                <a:gd name="connsiteX14" fmla="*/ 882460 w 937952"/>
                                <a:gd name="connsiteY14" fmla="*/ 101717 h 1129342"/>
                                <a:gd name="connsiteX15" fmla="*/ 890260 w 937952"/>
                                <a:gd name="connsiteY15" fmla="*/ 102073 h 1129342"/>
                                <a:gd name="connsiteX16" fmla="*/ 897486 w 937952"/>
                                <a:gd name="connsiteY16" fmla="*/ 103281 h 1129342"/>
                                <a:gd name="connsiteX17" fmla="*/ 888431 w 937952"/>
                                <a:gd name="connsiteY17" fmla="*/ 147224 h 1129342"/>
                                <a:gd name="connsiteX18" fmla="*/ 880722 w 937952"/>
                                <a:gd name="connsiteY18" fmla="*/ 184514 h 1129342"/>
                                <a:gd name="connsiteX19" fmla="*/ 880438 w 937952"/>
                                <a:gd name="connsiteY19" fmla="*/ 185933 h 1129342"/>
                                <a:gd name="connsiteX20" fmla="*/ 882267 w 937952"/>
                                <a:gd name="connsiteY20" fmla="*/ 185365 h 1129342"/>
                                <a:gd name="connsiteX21" fmla="*/ 888527 w 937952"/>
                                <a:gd name="connsiteY21" fmla="*/ 183874 h 1129342"/>
                                <a:gd name="connsiteX22" fmla="*/ 891419 w 937952"/>
                                <a:gd name="connsiteY22" fmla="*/ 182600 h 1129342"/>
                                <a:gd name="connsiteX23" fmla="*/ 896333 w 937952"/>
                                <a:gd name="connsiteY23" fmla="*/ 180825 h 1129342"/>
                                <a:gd name="connsiteX24" fmla="*/ 898259 w 937952"/>
                                <a:gd name="connsiteY24" fmla="*/ 180403 h 1129342"/>
                                <a:gd name="connsiteX25" fmla="*/ 910973 w 937952"/>
                                <a:gd name="connsiteY25" fmla="*/ 177427 h 1129342"/>
                                <a:gd name="connsiteX26" fmla="*/ 916660 w 937952"/>
                                <a:gd name="connsiteY26" fmla="*/ 176292 h 1129342"/>
                                <a:gd name="connsiteX27" fmla="*/ 931782 w 937952"/>
                                <a:gd name="connsiteY27" fmla="*/ 173666 h 1129342"/>
                                <a:gd name="connsiteX28" fmla="*/ 937952 w 937952"/>
                                <a:gd name="connsiteY28" fmla="*/ 173098 h 1129342"/>
                                <a:gd name="connsiteX29" fmla="*/ 937469 w 937952"/>
                                <a:gd name="connsiteY29" fmla="*/ 175084 h 1129342"/>
                                <a:gd name="connsiteX30" fmla="*/ 934577 w 937952"/>
                                <a:gd name="connsiteY30" fmla="*/ 189404 h 1129342"/>
                                <a:gd name="connsiteX31" fmla="*/ 917620 w 937952"/>
                                <a:gd name="connsiteY31" fmla="*/ 271561 h 1129342"/>
                                <a:gd name="connsiteX32" fmla="*/ 910593 w 937952"/>
                                <a:gd name="connsiteY32" fmla="*/ 305441 h 1129342"/>
                                <a:gd name="connsiteX33" fmla="*/ 910110 w 937952"/>
                                <a:gd name="connsiteY33" fmla="*/ 308278 h 1129342"/>
                                <a:gd name="connsiteX34" fmla="*/ 909530 w 937952"/>
                                <a:gd name="connsiteY34" fmla="*/ 310403 h 1129342"/>
                                <a:gd name="connsiteX35" fmla="*/ 896907 w 937952"/>
                                <a:gd name="connsiteY35" fmla="*/ 372433 h 1129342"/>
                                <a:gd name="connsiteX36" fmla="*/ 888721 w 937952"/>
                                <a:gd name="connsiteY36" fmla="*/ 412410 h 1129342"/>
                                <a:gd name="connsiteX37" fmla="*/ 888334 w 937952"/>
                                <a:gd name="connsiteY37" fmla="*/ 414607 h 1129342"/>
                                <a:gd name="connsiteX38" fmla="*/ 886409 w 937952"/>
                                <a:gd name="connsiteY38" fmla="*/ 424248 h 1129342"/>
                                <a:gd name="connsiteX39" fmla="*/ 873405 w 937952"/>
                                <a:gd name="connsiteY39" fmla="*/ 487123 h 1129342"/>
                                <a:gd name="connsiteX40" fmla="*/ 869451 w 937952"/>
                                <a:gd name="connsiteY40" fmla="*/ 506472 h 1129342"/>
                                <a:gd name="connsiteX41" fmla="*/ 867911 w 937952"/>
                                <a:gd name="connsiteY41" fmla="*/ 513843 h 1129342"/>
                                <a:gd name="connsiteX42" fmla="*/ 866082 w 937952"/>
                                <a:gd name="connsiteY42" fmla="*/ 522777 h 1129342"/>
                                <a:gd name="connsiteX43" fmla="*/ 862514 w 937952"/>
                                <a:gd name="connsiteY43" fmla="*/ 539506 h 1129342"/>
                                <a:gd name="connsiteX44" fmla="*/ 858663 w 937952"/>
                                <a:gd name="connsiteY44" fmla="*/ 558432 h 1129342"/>
                                <a:gd name="connsiteX45" fmla="*/ 857316 w 937952"/>
                                <a:gd name="connsiteY45" fmla="*/ 564457 h 1129342"/>
                                <a:gd name="connsiteX46" fmla="*/ 855867 w 937952"/>
                                <a:gd name="connsiteY46" fmla="*/ 571828 h 1129342"/>
                                <a:gd name="connsiteX47" fmla="*/ 839199 w 937952"/>
                                <a:gd name="connsiteY47" fmla="*/ 652850 h 1129342"/>
                                <a:gd name="connsiteX48" fmla="*/ 837370 w 937952"/>
                                <a:gd name="connsiteY48" fmla="*/ 661712 h 1129342"/>
                                <a:gd name="connsiteX49" fmla="*/ 836604 w 937952"/>
                                <a:gd name="connsiteY49" fmla="*/ 665401 h 1129342"/>
                                <a:gd name="connsiteX50" fmla="*/ 822248 w 937952"/>
                                <a:gd name="connsiteY50" fmla="*/ 736003 h 1129342"/>
                                <a:gd name="connsiteX51" fmla="*/ 809914 w 937952"/>
                                <a:gd name="connsiteY51" fmla="*/ 796536 h 1129342"/>
                                <a:gd name="connsiteX52" fmla="*/ 808858 w 937952"/>
                                <a:gd name="connsiteY52" fmla="*/ 801499 h 1129342"/>
                                <a:gd name="connsiteX53" fmla="*/ 806449 w 937952"/>
                                <a:gd name="connsiteY53" fmla="*/ 813053 h 1129342"/>
                                <a:gd name="connsiteX54" fmla="*/ 796138 w 937952"/>
                                <a:gd name="connsiteY54" fmla="*/ 860969 h 1129342"/>
                                <a:gd name="connsiteX55" fmla="*/ 791320 w 937952"/>
                                <a:gd name="connsiteY55" fmla="*/ 884151 h 1129342"/>
                                <a:gd name="connsiteX56" fmla="*/ 777737 w 937952"/>
                                <a:gd name="connsiteY56" fmla="*/ 950286 h 1129342"/>
                                <a:gd name="connsiteX57" fmla="*/ 777544 w 937952"/>
                                <a:gd name="connsiteY57" fmla="*/ 952133 h 1129342"/>
                                <a:gd name="connsiteX58" fmla="*/ 776970 w 937952"/>
                                <a:gd name="connsiteY58" fmla="*/ 953902 h 1129342"/>
                                <a:gd name="connsiteX59" fmla="*/ 772443 w 937952"/>
                                <a:gd name="connsiteY59" fmla="*/ 976305 h 1129342"/>
                                <a:gd name="connsiteX60" fmla="*/ 766466 w 937952"/>
                                <a:gd name="connsiteY60" fmla="*/ 1005578 h 1129342"/>
                                <a:gd name="connsiteX61" fmla="*/ 763961 w 937952"/>
                                <a:gd name="connsiteY61" fmla="*/ 1017133 h 1129342"/>
                                <a:gd name="connsiteX62" fmla="*/ 758859 w 937952"/>
                                <a:gd name="connsiteY62" fmla="*/ 1043291 h 1129342"/>
                                <a:gd name="connsiteX63" fmla="*/ 750764 w 937952"/>
                                <a:gd name="connsiteY63" fmla="*/ 1083129 h 1129342"/>
                                <a:gd name="connsiteX64" fmla="*/ 742481 w 937952"/>
                                <a:gd name="connsiteY64" fmla="*/ 1124313 h 1129342"/>
                                <a:gd name="connsiteX65" fmla="*/ 741419 w 937952"/>
                                <a:gd name="connsiteY65" fmla="*/ 1129342 h 1129342"/>
                                <a:gd name="connsiteX66" fmla="*/ 637758 w 937952"/>
                                <a:gd name="connsiteY66" fmla="*/ 1116725 h 1129342"/>
                                <a:gd name="connsiteX67" fmla="*/ 525524 w 937952"/>
                                <a:gd name="connsiteY67" fmla="*/ 1103118 h 1129342"/>
                                <a:gd name="connsiteX68" fmla="*/ 437566 w 937952"/>
                                <a:gd name="connsiteY68" fmla="*/ 1092909 h 1129342"/>
                                <a:gd name="connsiteX69" fmla="*/ 365025 w 937952"/>
                                <a:gd name="connsiteY69" fmla="*/ 933135 h 1129342"/>
                                <a:gd name="connsiteX70" fmla="*/ 356646 w 937952"/>
                                <a:gd name="connsiteY70" fmla="*/ 913998 h 1129342"/>
                                <a:gd name="connsiteX71" fmla="*/ 351346 w 937952"/>
                                <a:gd name="connsiteY71" fmla="*/ 904707 h 1129342"/>
                                <a:gd name="connsiteX72" fmla="*/ 362134 w 937952"/>
                                <a:gd name="connsiteY72" fmla="*/ 898187 h 1129342"/>
                                <a:gd name="connsiteX73" fmla="*/ 379762 w 937952"/>
                                <a:gd name="connsiteY73" fmla="*/ 810288 h 1129342"/>
                                <a:gd name="connsiteX74" fmla="*/ 387278 w 937952"/>
                                <a:gd name="connsiteY74" fmla="*/ 773922 h 1129342"/>
                                <a:gd name="connsiteX75" fmla="*/ 390169 w 937952"/>
                                <a:gd name="connsiteY75" fmla="*/ 759674 h 1129342"/>
                                <a:gd name="connsiteX76" fmla="*/ 401247 w 937952"/>
                                <a:gd name="connsiteY76" fmla="*/ 705450 h 1129342"/>
                                <a:gd name="connsiteX77" fmla="*/ 406258 w 937952"/>
                                <a:gd name="connsiteY77" fmla="*/ 681985 h 1129342"/>
                                <a:gd name="connsiteX78" fmla="*/ 413871 w 937952"/>
                                <a:gd name="connsiteY78" fmla="*/ 644278 h 1129342"/>
                                <a:gd name="connsiteX79" fmla="*/ 415313 w 937952"/>
                                <a:gd name="connsiteY79" fmla="*/ 637329 h 1129342"/>
                                <a:gd name="connsiteX80" fmla="*/ 418779 w 937952"/>
                                <a:gd name="connsiteY80" fmla="*/ 620106 h 1129342"/>
                                <a:gd name="connsiteX81" fmla="*/ 336603 w 937952"/>
                                <a:gd name="connsiteY81" fmla="*/ 628751 h 1129342"/>
                                <a:gd name="connsiteX82" fmla="*/ 316374 w 937952"/>
                                <a:gd name="connsiteY82" fmla="*/ 630876 h 1129342"/>
                                <a:gd name="connsiteX83" fmla="*/ 281208 w 937952"/>
                                <a:gd name="connsiteY83" fmla="*/ 634564 h 1129342"/>
                                <a:gd name="connsiteX84" fmla="*/ 279669 w 937952"/>
                                <a:gd name="connsiteY84" fmla="*/ 634703 h 1129342"/>
                                <a:gd name="connsiteX85" fmla="*/ 251150 w 937952"/>
                                <a:gd name="connsiteY85" fmla="*/ 646898 h 1129342"/>
                                <a:gd name="connsiteX86" fmla="*/ 240072 w 937952"/>
                                <a:gd name="connsiteY86" fmla="*/ 651649 h 1129342"/>
                                <a:gd name="connsiteX87" fmla="*/ 193539 w 937952"/>
                                <a:gd name="connsiteY87" fmla="*/ 671565 h 1129342"/>
                                <a:gd name="connsiteX88" fmla="*/ 184580 w 937952"/>
                                <a:gd name="connsiteY88" fmla="*/ 657463 h 1129342"/>
                                <a:gd name="connsiteX89" fmla="*/ 177837 w 937952"/>
                                <a:gd name="connsiteY89" fmla="*/ 647393 h 1129342"/>
                                <a:gd name="connsiteX90" fmla="*/ 172253 w 937952"/>
                                <a:gd name="connsiteY90" fmla="*/ 639032 h 1129342"/>
                                <a:gd name="connsiteX91" fmla="*/ 126873 w 937952"/>
                                <a:gd name="connsiteY91" fmla="*/ 572468 h 1129342"/>
                                <a:gd name="connsiteX92" fmla="*/ 71478 w 937952"/>
                                <a:gd name="connsiteY92" fmla="*/ 491234 h 1129342"/>
                                <a:gd name="connsiteX93" fmla="*/ 68302 w 937952"/>
                                <a:gd name="connsiteY93" fmla="*/ 486556 h 1129342"/>
                                <a:gd name="connsiteX94" fmla="*/ 55679 w 937952"/>
                                <a:gd name="connsiteY94" fmla="*/ 467769 h 1129342"/>
                                <a:gd name="connsiteX95" fmla="*/ 44408 w 937952"/>
                                <a:gd name="connsiteY95" fmla="*/ 456781 h 1129342"/>
                                <a:gd name="connsiteX96" fmla="*/ 39784 w 937952"/>
                                <a:gd name="connsiteY96" fmla="*/ 451819 h 1129342"/>
                                <a:gd name="connsiteX97" fmla="*/ 34966 w 937952"/>
                                <a:gd name="connsiteY97" fmla="*/ 447641 h 1129342"/>
                                <a:gd name="connsiteX98" fmla="*/ 14736 w 937952"/>
                                <a:gd name="connsiteY98" fmla="*/ 433249 h 1129342"/>
                                <a:gd name="connsiteX99" fmla="*/ 7033 w 937952"/>
                                <a:gd name="connsiteY99" fmla="*/ 427647 h 1129342"/>
                                <a:gd name="connsiteX100" fmla="*/ 7220 w 937952"/>
                                <a:gd name="connsiteY100" fmla="*/ 419781 h 1129342"/>
                                <a:gd name="connsiteX101" fmla="*/ 9442 w 937952"/>
                                <a:gd name="connsiteY101" fmla="*/ 381005 h 1129342"/>
                                <a:gd name="connsiteX102" fmla="*/ 7607 w 937952"/>
                                <a:gd name="connsiteY102" fmla="*/ 342091 h 1129342"/>
                                <a:gd name="connsiteX103" fmla="*/ 1733 w 937952"/>
                                <a:gd name="connsiteY103" fmla="*/ 287438 h 1129342"/>
                                <a:gd name="connsiteX104" fmla="*/ 1250 w 937952"/>
                                <a:gd name="connsiteY104" fmla="*/ 277725 h 1129342"/>
                                <a:gd name="connsiteX105" fmla="*/ 0 w 937952"/>
                                <a:gd name="connsiteY105" fmla="*/ 247812 h 1129342"/>
                                <a:gd name="connsiteX106" fmla="*/ 1829 w 937952"/>
                                <a:gd name="connsiteY106" fmla="*/ 213153 h 1129342"/>
                                <a:gd name="connsiteX107" fmla="*/ 3079 w 937952"/>
                                <a:gd name="connsiteY107" fmla="*/ 204575 h 1129342"/>
                                <a:gd name="connsiteX108" fmla="*/ 5874 w 937952"/>
                                <a:gd name="connsiteY108" fmla="*/ 185788 h 1129342"/>
                                <a:gd name="connsiteX109" fmla="*/ 11368 w 937952"/>
                                <a:gd name="connsiteY109" fmla="*/ 162322 h 1129342"/>
                                <a:gd name="connsiteX110" fmla="*/ 16469 w 937952"/>
                                <a:gd name="connsiteY110" fmla="*/ 141839 h 1129342"/>
                                <a:gd name="connsiteX111" fmla="*/ 25524 w 937952"/>
                                <a:gd name="connsiteY111" fmla="*/ 107814 h 1129342"/>
                                <a:gd name="connsiteX112" fmla="*/ 41426 w 937952"/>
                                <a:gd name="connsiteY112" fmla="*/ 48483 h 1129342"/>
                                <a:gd name="connsiteX113" fmla="*/ 43351 w 937952"/>
                                <a:gd name="connsiteY113" fmla="*/ 41039 h 1129342"/>
                                <a:gd name="connsiteX114" fmla="*/ 44794 w 937952"/>
                                <a:gd name="connsiteY114" fmla="*/ 35159 h 1129342"/>
                                <a:gd name="connsiteX115" fmla="*/ 53174 w 937952"/>
                                <a:gd name="connsiteY115" fmla="*/ 4039 h 1129342"/>
                                <a:gd name="connsiteX116" fmla="*/ 54140 w 937952"/>
                                <a:gd name="connsiteY116" fmla="*/ 0 h 1129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Lst>
                              <a:rect l="l" t="t" r="r" b="b"/>
                              <a:pathLst>
                                <a:path w="937952" h="1129342">
                                  <a:moveTo>
                                    <a:pt x="54140" y="0"/>
                                  </a:moveTo>
                                  <a:lnTo>
                                    <a:pt x="58957" y="706"/>
                                  </a:lnTo>
                                  <a:lnTo>
                                    <a:pt x="94122" y="5596"/>
                                  </a:lnTo>
                                  <a:lnTo>
                                    <a:pt x="116761" y="9001"/>
                                  </a:lnTo>
                                  <a:lnTo>
                                    <a:pt x="183234" y="18570"/>
                                  </a:lnTo>
                                  <a:lnTo>
                                    <a:pt x="186416" y="18992"/>
                                  </a:lnTo>
                                  <a:lnTo>
                                    <a:pt x="225523" y="38274"/>
                                  </a:lnTo>
                                  <a:lnTo>
                                    <a:pt x="242384" y="43237"/>
                                  </a:lnTo>
                                  <a:lnTo>
                                    <a:pt x="271386" y="45790"/>
                                  </a:lnTo>
                                  <a:lnTo>
                                    <a:pt x="311749" y="39482"/>
                                  </a:lnTo>
                                  <a:lnTo>
                                    <a:pt x="320128" y="38914"/>
                                  </a:lnTo>
                                  <a:lnTo>
                                    <a:pt x="338143" y="41112"/>
                                  </a:lnTo>
                                  <a:lnTo>
                                    <a:pt x="533330" y="64577"/>
                                  </a:lnTo>
                                  <a:lnTo>
                                    <a:pt x="616182" y="74569"/>
                                  </a:lnTo>
                                  <a:lnTo>
                                    <a:pt x="882460" y="101717"/>
                                  </a:lnTo>
                                  <a:lnTo>
                                    <a:pt x="890260" y="102073"/>
                                  </a:lnTo>
                                  <a:lnTo>
                                    <a:pt x="897486" y="103281"/>
                                  </a:lnTo>
                                  <a:lnTo>
                                    <a:pt x="888431" y="147224"/>
                                  </a:lnTo>
                                  <a:lnTo>
                                    <a:pt x="880722" y="184514"/>
                                  </a:lnTo>
                                  <a:lnTo>
                                    <a:pt x="880438" y="185933"/>
                                  </a:lnTo>
                                  <a:lnTo>
                                    <a:pt x="882267" y="185365"/>
                                  </a:lnTo>
                                  <a:lnTo>
                                    <a:pt x="888527" y="183874"/>
                                  </a:lnTo>
                                  <a:lnTo>
                                    <a:pt x="891419" y="182600"/>
                                  </a:lnTo>
                                  <a:lnTo>
                                    <a:pt x="896333" y="180825"/>
                                  </a:lnTo>
                                  <a:lnTo>
                                    <a:pt x="898259" y="180403"/>
                                  </a:lnTo>
                                  <a:lnTo>
                                    <a:pt x="910973" y="177427"/>
                                  </a:lnTo>
                                  <a:lnTo>
                                    <a:pt x="916660" y="176292"/>
                                  </a:lnTo>
                                  <a:lnTo>
                                    <a:pt x="931782" y="173666"/>
                                  </a:lnTo>
                                  <a:lnTo>
                                    <a:pt x="937952" y="173098"/>
                                  </a:lnTo>
                                  <a:lnTo>
                                    <a:pt x="937469" y="175084"/>
                                  </a:lnTo>
                                  <a:lnTo>
                                    <a:pt x="934577" y="189404"/>
                                  </a:lnTo>
                                  <a:lnTo>
                                    <a:pt x="917620" y="271561"/>
                                  </a:lnTo>
                                  <a:lnTo>
                                    <a:pt x="910593" y="305441"/>
                                  </a:lnTo>
                                  <a:lnTo>
                                    <a:pt x="910110" y="308278"/>
                                  </a:lnTo>
                                  <a:lnTo>
                                    <a:pt x="909530" y="310403"/>
                                  </a:lnTo>
                                  <a:lnTo>
                                    <a:pt x="896907" y="372433"/>
                                  </a:lnTo>
                                  <a:lnTo>
                                    <a:pt x="888721" y="412410"/>
                                  </a:lnTo>
                                  <a:lnTo>
                                    <a:pt x="888334" y="414607"/>
                                  </a:lnTo>
                                  <a:lnTo>
                                    <a:pt x="886409" y="424248"/>
                                  </a:lnTo>
                                  <a:lnTo>
                                    <a:pt x="873405" y="487123"/>
                                  </a:lnTo>
                                  <a:lnTo>
                                    <a:pt x="869451" y="506472"/>
                                  </a:lnTo>
                                  <a:lnTo>
                                    <a:pt x="867911" y="513843"/>
                                  </a:lnTo>
                                  <a:lnTo>
                                    <a:pt x="866082" y="522777"/>
                                  </a:lnTo>
                                  <a:lnTo>
                                    <a:pt x="862514" y="539506"/>
                                  </a:lnTo>
                                  <a:lnTo>
                                    <a:pt x="858663" y="558432"/>
                                  </a:lnTo>
                                  <a:lnTo>
                                    <a:pt x="857316" y="564457"/>
                                  </a:lnTo>
                                  <a:lnTo>
                                    <a:pt x="855867" y="571828"/>
                                  </a:lnTo>
                                  <a:lnTo>
                                    <a:pt x="839199" y="652850"/>
                                  </a:lnTo>
                                  <a:lnTo>
                                    <a:pt x="837370" y="661712"/>
                                  </a:lnTo>
                                  <a:lnTo>
                                    <a:pt x="836604" y="665401"/>
                                  </a:lnTo>
                                  <a:lnTo>
                                    <a:pt x="822248" y="736003"/>
                                  </a:lnTo>
                                  <a:lnTo>
                                    <a:pt x="809914" y="796536"/>
                                  </a:lnTo>
                                  <a:lnTo>
                                    <a:pt x="808858" y="801499"/>
                                  </a:lnTo>
                                  <a:lnTo>
                                    <a:pt x="806449" y="813053"/>
                                  </a:lnTo>
                                  <a:lnTo>
                                    <a:pt x="796138" y="860969"/>
                                  </a:lnTo>
                                  <a:lnTo>
                                    <a:pt x="791320" y="884151"/>
                                  </a:lnTo>
                                  <a:lnTo>
                                    <a:pt x="777737" y="950286"/>
                                  </a:lnTo>
                                  <a:lnTo>
                                    <a:pt x="777544" y="952133"/>
                                  </a:lnTo>
                                  <a:lnTo>
                                    <a:pt x="776970" y="953902"/>
                                  </a:lnTo>
                                  <a:lnTo>
                                    <a:pt x="772443" y="976305"/>
                                  </a:lnTo>
                                  <a:lnTo>
                                    <a:pt x="766466" y="1005578"/>
                                  </a:lnTo>
                                  <a:lnTo>
                                    <a:pt x="763961" y="1017133"/>
                                  </a:lnTo>
                                  <a:lnTo>
                                    <a:pt x="758859" y="1043291"/>
                                  </a:lnTo>
                                  <a:lnTo>
                                    <a:pt x="750764" y="1083129"/>
                                  </a:lnTo>
                                  <a:lnTo>
                                    <a:pt x="742481" y="1124313"/>
                                  </a:lnTo>
                                  <a:lnTo>
                                    <a:pt x="741419" y="1129342"/>
                                  </a:lnTo>
                                  <a:lnTo>
                                    <a:pt x="637758" y="1116725"/>
                                  </a:lnTo>
                                  <a:lnTo>
                                    <a:pt x="525524" y="1103118"/>
                                  </a:lnTo>
                                  <a:lnTo>
                                    <a:pt x="437566" y="1092909"/>
                                  </a:lnTo>
                                  <a:lnTo>
                                    <a:pt x="365025" y="933135"/>
                                  </a:lnTo>
                                  <a:lnTo>
                                    <a:pt x="356646" y="913998"/>
                                  </a:lnTo>
                                  <a:lnTo>
                                    <a:pt x="351346" y="904707"/>
                                  </a:lnTo>
                                  <a:lnTo>
                                    <a:pt x="362134" y="898187"/>
                                  </a:lnTo>
                                  <a:lnTo>
                                    <a:pt x="379762" y="810288"/>
                                  </a:lnTo>
                                  <a:lnTo>
                                    <a:pt x="387278" y="773922"/>
                                  </a:lnTo>
                                  <a:lnTo>
                                    <a:pt x="390169" y="759674"/>
                                  </a:lnTo>
                                  <a:lnTo>
                                    <a:pt x="401247" y="705450"/>
                                  </a:lnTo>
                                  <a:lnTo>
                                    <a:pt x="406258" y="681985"/>
                                  </a:lnTo>
                                  <a:lnTo>
                                    <a:pt x="413871" y="644278"/>
                                  </a:lnTo>
                                  <a:lnTo>
                                    <a:pt x="415313" y="637329"/>
                                  </a:lnTo>
                                  <a:lnTo>
                                    <a:pt x="418779" y="620106"/>
                                  </a:lnTo>
                                  <a:lnTo>
                                    <a:pt x="336603" y="628751"/>
                                  </a:lnTo>
                                  <a:lnTo>
                                    <a:pt x="316374" y="630876"/>
                                  </a:lnTo>
                                  <a:lnTo>
                                    <a:pt x="281208" y="634564"/>
                                  </a:lnTo>
                                  <a:lnTo>
                                    <a:pt x="279669" y="634703"/>
                                  </a:lnTo>
                                  <a:lnTo>
                                    <a:pt x="251150" y="646898"/>
                                  </a:lnTo>
                                  <a:lnTo>
                                    <a:pt x="240072" y="651649"/>
                                  </a:lnTo>
                                  <a:lnTo>
                                    <a:pt x="193539" y="671565"/>
                                  </a:lnTo>
                                  <a:lnTo>
                                    <a:pt x="184580" y="657463"/>
                                  </a:lnTo>
                                  <a:lnTo>
                                    <a:pt x="177837" y="647393"/>
                                  </a:lnTo>
                                  <a:lnTo>
                                    <a:pt x="172253" y="639032"/>
                                  </a:lnTo>
                                  <a:lnTo>
                                    <a:pt x="126873" y="572468"/>
                                  </a:lnTo>
                                  <a:lnTo>
                                    <a:pt x="71478" y="491234"/>
                                  </a:lnTo>
                                  <a:lnTo>
                                    <a:pt x="68302" y="486556"/>
                                  </a:lnTo>
                                  <a:lnTo>
                                    <a:pt x="55679" y="467769"/>
                                  </a:lnTo>
                                  <a:lnTo>
                                    <a:pt x="44408" y="456781"/>
                                  </a:lnTo>
                                  <a:lnTo>
                                    <a:pt x="39784" y="451819"/>
                                  </a:lnTo>
                                  <a:lnTo>
                                    <a:pt x="34966" y="447641"/>
                                  </a:lnTo>
                                  <a:lnTo>
                                    <a:pt x="14736" y="433249"/>
                                  </a:lnTo>
                                  <a:lnTo>
                                    <a:pt x="7033" y="427647"/>
                                  </a:lnTo>
                                  <a:lnTo>
                                    <a:pt x="7220" y="419781"/>
                                  </a:lnTo>
                                  <a:lnTo>
                                    <a:pt x="9442" y="381005"/>
                                  </a:lnTo>
                                  <a:lnTo>
                                    <a:pt x="7607" y="342091"/>
                                  </a:lnTo>
                                  <a:lnTo>
                                    <a:pt x="1733" y="287438"/>
                                  </a:lnTo>
                                  <a:lnTo>
                                    <a:pt x="1250" y="277725"/>
                                  </a:lnTo>
                                  <a:lnTo>
                                    <a:pt x="0" y="247812"/>
                                  </a:lnTo>
                                  <a:lnTo>
                                    <a:pt x="1829" y="213153"/>
                                  </a:lnTo>
                                  <a:lnTo>
                                    <a:pt x="3079" y="204575"/>
                                  </a:lnTo>
                                  <a:lnTo>
                                    <a:pt x="5874" y="185788"/>
                                  </a:lnTo>
                                  <a:lnTo>
                                    <a:pt x="11368" y="162322"/>
                                  </a:lnTo>
                                  <a:lnTo>
                                    <a:pt x="16469" y="141839"/>
                                  </a:lnTo>
                                  <a:lnTo>
                                    <a:pt x="25524" y="107814"/>
                                  </a:lnTo>
                                  <a:lnTo>
                                    <a:pt x="41426" y="48483"/>
                                  </a:lnTo>
                                  <a:lnTo>
                                    <a:pt x="43351" y="41039"/>
                                  </a:lnTo>
                                  <a:lnTo>
                                    <a:pt x="44794" y="35159"/>
                                  </a:lnTo>
                                  <a:lnTo>
                                    <a:pt x="53174" y="4039"/>
                                  </a:lnTo>
                                  <a:lnTo>
                                    <a:pt x="54140" y="0"/>
                                  </a:lnTo>
                                  <a:close/>
                                </a:path>
                              </a:pathLst>
                            </a:custGeom>
                            <a:solidFill>
                              <a:srgbClr val="FF0000"/>
                            </a:solidFill>
                            <a:ln w="12700" cap="rnd">
                              <a:solidFill>
                                <a:schemeClr val="tx1"/>
                              </a:solidFill>
                              <a:prstDash val="solid"/>
                              <a:round/>
                            </a:ln>
                          </wps:spPr>
                          <wps:bodyPr rtlCol="0" anchor="ctr"/>
                        </wps:wsp>
                        <wps:wsp>
                          <wps:cNvPr id="209" name="Freeform: Shape 209"/>
                          <wps:cNvSpPr/>
                          <wps:spPr>
                            <a:xfrm>
                              <a:off x="550576" y="2110755"/>
                              <a:ext cx="593442" cy="989773"/>
                            </a:xfrm>
                            <a:custGeom>
                              <a:avLst/>
                              <a:gdLst>
                                <a:gd name="connsiteX0" fmla="*/ 170614 w 593443"/>
                                <a:gd name="connsiteY0" fmla="*/ 0 h 989773"/>
                                <a:gd name="connsiteX1" fmla="*/ 190844 w 593443"/>
                                <a:gd name="connsiteY1" fmla="*/ 14392 h 989773"/>
                                <a:gd name="connsiteX2" fmla="*/ 195661 w 593443"/>
                                <a:gd name="connsiteY2" fmla="*/ 18570 h 989773"/>
                                <a:gd name="connsiteX3" fmla="*/ 200286 w 593443"/>
                                <a:gd name="connsiteY3" fmla="*/ 23532 h 989773"/>
                                <a:gd name="connsiteX4" fmla="*/ 211557 w 593443"/>
                                <a:gd name="connsiteY4" fmla="*/ 34519 h 989773"/>
                                <a:gd name="connsiteX5" fmla="*/ 224180 w 593443"/>
                                <a:gd name="connsiteY5" fmla="*/ 53306 h 989773"/>
                                <a:gd name="connsiteX6" fmla="*/ 227355 w 593443"/>
                                <a:gd name="connsiteY6" fmla="*/ 57985 h 989773"/>
                                <a:gd name="connsiteX7" fmla="*/ 282751 w 593443"/>
                                <a:gd name="connsiteY7" fmla="*/ 139219 h 989773"/>
                                <a:gd name="connsiteX8" fmla="*/ 328131 w 593443"/>
                                <a:gd name="connsiteY8" fmla="*/ 205782 h 989773"/>
                                <a:gd name="connsiteX9" fmla="*/ 333715 w 593443"/>
                                <a:gd name="connsiteY9" fmla="*/ 214143 h 989773"/>
                                <a:gd name="connsiteX10" fmla="*/ 340458 w 593443"/>
                                <a:gd name="connsiteY10" fmla="*/ 224213 h 989773"/>
                                <a:gd name="connsiteX11" fmla="*/ 349417 w 593443"/>
                                <a:gd name="connsiteY11" fmla="*/ 238316 h 989773"/>
                                <a:gd name="connsiteX12" fmla="*/ 395950 w 593443"/>
                                <a:gd name="connsiteY12" fmla="*/ 218400 h 989773"/>
                                <a:gd name="connsiteX13" fmla="*/ 407028 w 593443"/>
                                <a:gd name="connsiteY13" fmla="*/ 213649 h 989773"/>
                                <a:gd name="connsiteX14" fmla="*/ 435546 w 593443"/>
                                <a:gd name="connsiteY14" fmla="*/ 201454 h 989773"/>
                                <a:gd name="connsiteX15" fmla="*/ 437086 w 593443"/>
                                <a:gd name="connsiteY15" fmla="*/ 201315 h 989773"/>
                                <a:gd name="connsiteX16" fmla="*/ 472251 w 593443"/>
                                <a:gd name="connsiteY16" fmla="*/ 197626 h 989773"/>
                                <a:gd name="connsiteX17" fmla="*/ 492481 w 593443"/>
                                <a:gd name="connsiteY17" fmla="*/ 195501 h 989773"/>
                                <a:gd name="connsiteX18" fmla="*/ 574656 w 593443"/>
                                <a:gd name="connsiteY18" fmla="*/ 186856 h 989773"/>
                                <a:gd name="connsiteX19" fmla="*/ 571191 w 593443"/>
                                <a:gd name="connsiteY19" fmla="*/ 204080 h 989773"/>
                                <a:gd name="connsiteX20" fmla="*/ 569748 w 593443"/>
                                <a:gd name="connsiteY20" fmla="*/ 211028 h 989773"/>
                                <a:gd name="connsiteX21" fmla="*/ 562136 w 593443"/>
                                <a:gd name="connsiteY21" fmla="*/ 248735 h 989773"/>
                                <a:gd name="connsiteX22" fmla="*/ 557125 w 593443"/>
                                <a:gd name="connsiteY22" fmla="*/ 272201 h 989773"/>
                                <a:gd name="connsiteX23" fmla="*/ 546047 w 593443"/>
                                <a:gd name="connsiteY23" fmla="*/ 326425 h 989773"/>
                                <a:gd name="connsiteX24" fmla="*/ 543155 w 593443"/>
                                <a:gd name="connsiteY24" fmla="*/ 340672 h 989773"/>
                                <a:gd name="connsiteX25" fmla="*/ 535639 w 593443"/>
                                <a:gd name="connsiteY25" fmla="*/ 377039 h 989773"/>
                                <a:gd name="connsiteX26" fmla="*/ 518011 w 593443"/>
                                <a:gd name="connsiteY26" fmla="*/ 464937 h 989773"/>
                                <a:gd name="connsiteX27" fmla="*/ 507223 w 593443"/>
                                <a:gd name="connsiteY27" fmla="*/ 471457 h 989773"/>
                                <a:gd name="connsiteX28" fmla="*/ 512524 w 593443"/>
                                <a:gd name="connsiteY28" fmla="*/ 480748 h 989773"/>
                                <a:gd name="connsiteX29" fmla="*/ 520903 w 593443"/>
                                <a:gd name="connsiteY29" fmla="*/ 499885 h 989773"/>
                                <a:gd name="connsiteX30" fmla="*/ 593443 w 593443"/>
                                <a:gd name="connsiteY30" fmla="*/ 659660 h 989773"/>
                                <a:gd name="connsiteX31" fmla="*/ 583235 w 593443"/>
                                <a:gd name="connsiteY31" fmla="*/ 658453 h 989773"/>
                                <a:gd name="connsiteX32" fmla="*/ 568010 w 593443"/>
                                <a:gd name="connsiteY32" fmla="*/ 656611 h 989773"/>
                                <a:gd name="connsiteX33" fmla="*/ 562715 w 593443"/>
                                <a:gd name="connsiteY33" fmla="*/ 682202 h 989773"/>
                                <a:gd name="connsiteX34" fmla="*/ 561266 w 593443"/>
                                <a:gd name="connsiteY34" fmla="*/ 689362 h 989773"/>
                                <a:gd name="connsiteX35" fmla="*/ 560596 w 593443"/>
                                <a:gd name="connsiteY35" fmla="*/ 692338 h 989773"/>
                                <a:gd name="connsiteX36" fmla="*/ 559437 w 593443"/>
                                <a:gd name="connsiteY36" fmla="*/ 698291 h 989773"/>
                                <a:gd name="connsiteX37" fmla="*/ 523312 w 593443"/>
                                <a:gd name="connsiteY37" fmla="*/ 693044 h 989773"/>
                                <a:gd name="connsiteX38" fmla="*/ 520420 w 593443"/>
                                <a:gd name="connsiteY38" fmla="*/ 707153 h 989773"/>
                                <a:gd name="connsiteX39" fmla="*/ 517625 w 593443"/>
                                <a:gd name="connsiteY39" fmla="*/ 720549 h 989773"/>
                                <a:gd name="connsiteX40" fmla="*/ 516569 w 593443"/>
                                <a:gd name="connsiteY40" fmla="*/ 725656 h 989773"/>
                                <a:gd name="connsiteX41" fmla="*/ 523312 w 593443"/>
                                <a:gd name="connsiteY41" fmla="*/ 733027 h 989773"/>
                                <a:gd name="connsiteX42" fmla="*/ 551541 w 593443"/>
                                <a:gd name="connsiteY42" fmla="*/ 736498 h 989773"/>
                                <a:gd name="connsiteX43" fmla="*/ 551541 w 593443"/>
                                <a:gd name="connsiteY43" fmla="*/ 736710 h 989773"/>
                                <a:gd name="connsiteX44" fmla="*/ 550865 w 593443"/>
                                <a:gd name="connsiteY44" fmla="*/ 739903 h 989773"/>
                                <a:gd name="connsiteX45" fmla="*/ 550382 w 593443"/>
                                <a:gd name="connsiteY45" fmla="*/ 742312 h 989773"/>
                                <a:gd name="connsiteX46" fmla="*/ 547876 w 593443"/>
                                <a:gd name="connsiteY46" fmla="*/ 754223 h 989773"/>
                                <a:gd name="connsiteX47" fmla="*/ 546820 w 593443"/>
                                <a:gd name="connsiteY47" fmla="*/ 759681 h 989773"/>
                                <a:gd name="connsiteX48" fmla="*/ 545178 w 593443"/>
                                <a:gd name="connsiteY48" fmla="*/ 767124 h 989773"/>
                                <a:gd name="connsiteX49" fmla="*/ 544791 w 593443"/>
                                <a:gd name="connsiteY49" fmla="*/ 769104 h 989773"/>
                                <a:gd name="connsiteX50" fmla="*/ 542196 w 593443"/>
                                <a:gd name="connsiteY50" fmla="*/ 782005 h 989773"/>
                                <a:gd name="connsiteX51" fmla="*/ 541713 w 593443"/>
                                <a:gd name="connsiteY51" fmla="*/ 784420 h 989773"/>
                                <a:gd name="connsiteX52" fmla="*/ 536026 w 593443"/>
                                <a:gd name="connsiteY52" fmla="*/ 811641 h 989773"/>
                                <a:gd name="connsiteX53" fmla="*/ 531691 w 593443"/>
                                <a:gd name="connsiteY53" fmla="*/ 832547 h 989773"/>
                                <a:gd name="connsiteX54" fmla="*/ 530828 w 593443"/>
                                <a:gd name="connsiteY54" fmla="*/ 836730 h 989773"/>
                                <a:gd name="connsiteX55" fmla="*/ 529862 w 593443"/>
                                <a:gd name="connsiteY55" fmla="*/ 841125 h 989773"/>
                                <a:gd name="connsiteX56" fmla="*/ 528993 w 593443"/>
                                <a:gd name="connsiteY56" fmla="*/ 845665 h 989773"/>
                                <a:gd name="connsiteX57" fmla="*/ 526777 w 593443"/>
                                <a:gd name="connsiteY57" fmla="*/ 855940 h 989773"/>
                                <a:gd name="connsiteX58" fmla="*/ 526107 w 593443"/>
                                <a:gd name="connsiteY58" fmla="*/ 859417 h 989773"/>
                                <a:gd name="connsiteX59" fmla="*/ 523795 w 593443"/>
                                <a:gd name="connsiteY59" fmla="*/ 870405 h 989773"/>
                                <a:gd name="connsiteX60" fmla="*/ 522829 w 593443"/>
                                <a:gd name="connsiteY60" fmla="*/ 875150 h 989773"/>
                                <a:gd name="connsiteX61" fmla="*/ 520420 w 593443"/>
                                <a:gd name="connsiteY61" fmla="*/ 887061 h 989773"/>
                                <a:gd name="connsiteX62" fmla="*/ 517915 w 593443"/>
                                <a:gd name="connsiteY62" fmla="*/ 898899 h 989773"/>
                                <a:gd name="connsiteX63" fmla="*/ 514927 w 593443"/>
                                <a:gd name="connsiteY63" fmla="*/ 913430 h 989773"/>
                                <a:gd name="connsiteX64" fmla="*/ 518205 w 593443"/>
                                <a:gd name="connsiteY64" fmla="*/ 917680 h 989773"/>
                                <a:gd name="connsiteX65" fmla="*/ 511268 w 593443"/>
                                <a:gd name="connsiteY65" fmla="*/ 921085 h 989773"/>
                                <a:gd name="connsiteX66" fmla="*/ 526107 w 593443"/>
                                <a:gd name="connsiteY66" fmla="*/ 940439 h 989773"/>
                                <a:gd name="connsiteX67" fmla="*/ 534293 w 593443"/>
                                <a:gd name="connsiteY67" fmla="*/ 951143 h 989773"/>
                                <a:gd name="connsiteX68" fmla="*/ 550768 w 593443"/>
                                <a:gd name="connsiteY68" fmla="*/ 972900 h 989773"/>
                                <a:gd name="connsiteX69" fmla="*/ 563772 w 593443"/>
                                <a:gd name="connsiteY69" fmla="*/ 989774 h 989773"/>
                                <a:gd name="connsiteX70" fmla="*/ 533237 w 593443"/>
                                <a:gd name="connsiteY70" fmla="*/ 987431 h 989773"/>
                                <a:gd name="connsiteX71" fmla="*/ 493350 w 593443"/>
                                <a:gd name="connsiteY71" fmla="*/ 982686 h 989773"/>
                                <a:gd name="connsiteX72" fmla="*/ 414157 w 593443"/>
                                <a:gd name="connsiteY72" fmla="*/ 973257 h 989773"/>
                                <a:gd name="connsiteX73" fmla="*/ 388530 w 593443"/>
                                <a:gd name="connsiteY73" fmla="*/ 969996 h 989773"/>
                                <a:gd name="connsiteX74" fmla="*/ 260112 w 593443"/>
                                <a:gd name="connsiteY74" fmla="*/ 954119 h 989773"/>
                                <a:gd name="connsiteX75" fmla="*/ 257703 w 593443"/>
                                <a:gd name="connsiteY75" fmla="*/ 953836 h 989773"/>
                                <a:gd name="connsiteX76" fmla="*/ 194025 w 593443"/>
                                <a:gd name="connsiteY76" fmla="*/ 945897 h 989773"/>
                                <a:gd name="connsiteX77" fmla="*/ 130251 w 593443"/>
                                <a:gd name="connsiteY77" fmla="*/ 937958 h 989773"/>
                                <a:gd name="connsiteX78" fmla="*/ 101539 w 593443"/>
                                <a:gd name="connsiteY78" fmla="*/ 934342 h 989773"/>
                                <a:gd name="connsiteX79" fmla="*/ 18593 w 593443"/>
                                <a:gd name="connsiteY79" fmla="*/ 923850 h 989773"/>
                                <a:gd name="connsiteX80" fmla="*/ 0 w 593443"/>
                                <a:gd name="connsiteY80" fmla="*/ 921514 h 989773"/>
                                <a:gd name="connsiteX81" fmla="*/ 17726 w 593443"/>
                                <a:gd name="connsiteY81" fmla="*/ 829854 h 989773"/>
                                <a:gd name="connsiteX82" fmla="*/ 19942 w 593443"/>
                                <a:gd name="connsiteY82" fmla="*/ 818300 h 989773"/>
                                <a:gd name="connsiteX83" fmla="*/ 27745 w 593443"/>
                                <a:gd name="connsiteY83" fmla="*/ 777967 h 989773"/>
                                <a:gd name="connsiteX84" fmla="*/ 31214 w 593443"/>
                                <a:gd name="connsiteY84" fmla="*/ 759608 h 989773"/>
                                <a:gd name="connsiteX85" fmla="*/ 33718 w 593443"/>
                                <a:gd name="connsiteY85" fmla="*/ 746991 h 989773"/>
                                <a:gd name="connsiteX86" fmla="*/ 40462 w 593443"/>
                                <a:gd name="connsiteY86" fmla="*/ 712610 h 989773"/>
                                <a:gd name="connsiteX87" fmla="*/ 46339 w 593443"/>
                                <a:gd name="connsiteY87" fmla="*/ 682413 h 989773"/>
                                <a:gd name="connsiteX88" fmla="*/ 47109 w 593443"/>
                                <a:gd name="connsiteY88" fmla="*/ 678942 h 989773"/>
                                <a:gd name="connsiteX89" fmla="*/ 52024 w 593443"/>
                                <a:gd name="connsiteY89" fmla="*/ 653490 h 989773"/>
                                <a:gd name="connsiteX90" fmla="*/ 55489 w 593443"/>
                                <a:gd name="connsiteY90" fmla="*/ 635910 h 989773"/>
                                <a:gd name="connsiteX91" fmla="*/ 63971 w 593443"/>
                                <a:gd name="connsiteY91" fmla="*/ 591327 h 989773"/>
                                <a:gd name="connsiteX92" fmla="*/ 75049 w 593443"/>
                                <a:gd name="connsiteY92" fmla="*/ 533342 h 989773"/>
                                <a:gd name="connsiteX93" fmla="*/ 79963 w 593443"/>
                                <a:gd name="connsiteY93" fmla="*/ 510939 h 989773"/>
                                <a:gd name="connsiteX94" fmla="*/ 91137 w 593443"/>
                                <a:gd name="connsiteY94" fmla="*/ 453811 h 989773"/>
                                <a:gd name="connsiteX95" fmla="*/ 92387 w 593443"/>
                                <a:gd name="connsiteY95" fmla="*/ 447285 h 989773"/>
                                <a:gd name="connsiteX96" fmla="*/ 96432 w 593443"/>
                                <a:gd name="connsiteY96" fmla="*/ 426657 h 989773"/>
                                <a:gd name="connsiteX97" fmla="*/ 124757 w 593443"/>
                                <a:gd name="connsiteY97" fmla="*/ 283611 h 989773"/>
                                <a:gd name="connsiteX98" fmla="*/ 126683 w 593443"/>
                                <a:gd name="connsiteY98" fmla="*/ 273620 h 989773"/>
                                <a:gd name="connsiteX99" fmla="*/ 134585 w 593443"/>
                                <a:gd name="connsiteY99" fmla="*/ 233214 h 989773"/>
                                <a:gd name="connsiteX100" fmla="*/ 141811 w 593443"/>
                                <a:gd name="connsiteY100" fmla="*/ 194934 h 989773"/>
                                <a:gd name="connsiteX101" fmla="*/ 150481 w 593443"/>
                                <a:gd name="connsiteY101" fmla="*/ 148081 h 989773"/>
                                <a:gd name="connsiteX102" fmla="*/ 162138 w 593443"/>
                                <a:gd name="connsiteY102" fmla="*/ 84143 h 989773"/>
                                <a:gd name="connsiteX103" fmla="*/ 167245 w 593443"/>
                                <a:gd name="connsiteY103" fmla="*/ 45790 h 989773"/>
                                <a:gd name="connsiteX104" fmla="*/ 170614 w 593443"/>
                                <a:gd name="connsiteY104" fmla="*/ 0 h 989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Lst>
                              <a:rect l="l" t="t" r="r" b="b"/>
                              <a:pathLst>
                                <a:path w="593443" h="989773">
                                  <a:moveTo>
                                    <a:pt x="170614" y="0"/>
                                  </a:moveTo>
                                  <a:lnTo>
                                    <a:pt x="190844" y="14392"/>
                                  </a:lnTo>
                                  <a:lnTo>
                                    <a:pt x="195661" y="18570"/>
                                  </a:lnTo>
                                  <a:lnTo>
                                    <a:pt x="200286" y="23532"/>
                                  </a:lnTo>
                                  <a:lnTo>
                                    <a:pt x="211557" y="34519"/>
                                  </a:lnTo>
                                  <a:lnTo>
                                    <a:pt x="224180" y="53306"/>
                                  </a:lnTo>
                                  <a:lnTo>
                                    <a:pt x="227355" y="57985"/>
                                  </a:lnTo>
                                  <a:lnTo>
                                    <a:pt x="282751" y="139219"/>
                                  </a:lnTo>
                                  <a:lnTo>
                                    <a:pt x="328131" y="205782"/>
                                  </a:lnTo>
                                  <a:lnTo>
                                    <a:pt x="333715" y="214143"/>
                                  </a:lnTo>
                                  <a:lnTo>
                                    <a:pt x="340458" y="224213"/>
                                  </a:lnTo>
                                  <a:lnTo>
                                    <a:pt x="349417" y="238316"/>
                                  </a:lnTo>
                                  <a:lnTo>
                                    <a:pt x="395950" y="218400"/>
                                  </a:lnTo>
                                  <a:lnTo>
                                    <a:pt x="407028" y="213649"/>
                                  </a:lnTo>
                                  <a:lnTo>
                                    <a:pt x="435546" y="201454"/>
                                  </a:lnTo>
                                  <a:lnTo>
                                    <a:pt x="437086" y="201315"/>
                                  </a:lnTo>
                                  <a:lnTo>
                                    <a:pt x="472251" y="197626"/>
                                  </a:lnTo>
                                  <a:lnTo>
                                    <a:pt x="492481" y="195501"/>
                                  </a:lnTo>
                                  <a:lnTo>
                                    <a:pt x="574656" y="186856"/>
                                  </a:lnTo>
                                  <a:lnTo>
                                    <a:pt x="571191" y="204080"/>
                                  </a:lnTo>
                                  <a:lnTo>
                                    <a:pt x="569748" y="211028"/>
                                  </a:lnTo>
                                  <a:lnTo>
                                    <a:pt x="562136" y="248735"/>
                                  </a:lnTo>
                                  <a:lnTo>
                                    <a:pt x="557125" y="272201"/>
                                  </a:lnTo>
                                  <a:lnTo>
                                    <a:pt x="546047" y="326425"/>
                                  </a:lnTo>
                                  <a:lnTo>
                                    <a:pt x="543155" y="340672"/>
                                  </a:lnTo>
                                  <a:lnTo>
                                    <a:pt x="535639" y="377039"/>
                                  </a:lnTo>
                                  <a:lnTo>
                                    <a:pt x="518011" y="464937"/>
                                  </a:lnTo>
                                  <a:lnTo>
                                    <a:pt x="507223" y="471457"/>
                                  </a:lnTo>
                                  <a:lnTo>
                                    <a:pt x="512524" y="480748"/>
                                  </a:lnTo>
                                  <a:lnTo>
                                    <a:pt x="520903" y="499885"/>
                                  </a:lnTo>
                                  <a:lnTo>
                                    <a:pt x="593443" y="659660"/>
                                  </a:lnTo>
                                  <a:lnTo>
                                    <a:pt x="583235" y="658453"/>
                                  </a:lnTo>
                                  <a:lnTo>
                                    <a:pt x="568010" y="656611"/>
                                  </a:lnTo>
                                  <a:lnTo>
                                    <a:pt x="562715" y="682202"/>
                                  </a:lnTo>
                                  <a:lnTo>
                                    <a:pt x="561266" y="689362"/>
                                  </a:lnTo>
                                  <a:lnTo>
                                    <a:pt x="560596" y="692338"/>
                                  </a:lnTo>
                                  <a:lnTo>
                                    <a:pt x="559437" y="698291"/>
                                  </a:lnTo>
                                  <a:lnTo>
                                    <a:pt x="523312" y="693044"/>
                                  </a:lnTo>
                                  <a:lnTo>
                                    <a:pt x="520420" y="707153"/>
                                  </a:lnTo>
                                  <a:lnTo>
                                    <a:pt x="517625" y="720549"/>
                                  </a:lnTo>
                                  <a:lnTo>
                                    <a:pt x="516569" y="725656"/>
                                  </a:lnTo>
                                  <a:lnTo>
                                    <a:pt x="523312" y="733027"/>
                                  </a:lnTo>
                                  <a:lnTo>
                                    <a:pt x="551541" y="736498"/>
                                  </a:lnTo>
                                  <a:lnTo>
                                    <a:pt x="551541" y="736710"/>
                                  </a:lnTo>
                                  <a:lnTo>
                                    <a:pt x="550865" y="739903"/>
                                  </a:lnTo>
                                  <a:lnTo>
                                    <a:pt x="550382" y="742312"/>
                                  </a:lnTo>
                                  <a:lnTo>
                                    <a:pt x="547876" y="754223"/>
                                  </a:lnTo>
                                  <a:lnTo>
                                    <a:pt x="546820" y="759681"/>
                                  </a:lnTo>
                                  <a:lnTo>
                                    <a:pt x="545178" y="767124"/>
                                  </a:lnTo>
                                  <a:lnTo>
                                    <a:pt x="544791" y="769104"/>
                                  </a:lnTo>
                                  <a:lnTo>
                                    <a:pt x="542196" y="782005"/>
                                  </a:lnTo>
                                  <a:lnTo>
                                    <a:pt x="541713" y="784420"/>
                                  </a:lnTo>
                                  <a:lnTo>
                                    <a:pt x="536026" y="811641"/>
                                  </a:lnTo>
                                  <a:lnTo>
                                    <a:pt x="531691" y="832547"/>
                                  </a:lnTo>
                                  <a:lnTo>
                                    <a:pt x="530828" y="836730"/>
                                  </a:lnTo>
                                  <a:lnTo>
                                    <a:pt x="529862" y="841125"/>
                                  </a:lnTo>
                                  <a:lnTo>
                                    <a:pt x="528993" y="845665"/>
                                  </a:lnTo>
                                  <a:lnTo>
                                    <a:pt x="526777" y="855940"/>
                                  </a:lnTo>
                                  <a:lnTo>
                                    <a:pt x="526107" y="859417"/>
                                  </a:lnTo>
                                  <a:lnTo>
                                    <a:pt x="523795" y="870405"/>
                                  </a:lnTo>
                                  <a:lnTo>
                                    <a:pt x="522829" y="875150"/>
                                  </a:lnTo>
                                  <a:lnTo>
                                    <a:pt x="520420" y="887061"/>
                                  </a:lnTo>
                                  <a:lnTo>
                                    <a:pt x="517915" y="898899"/>
                                  </a:lnTo>
                                  <a:lnTo>
                                    <a:pt x="514927" y="913430"/>
                                  </a:lnTo>
                                  <a:lnTo>
                                    <a:pt x="518205" y="917680"/>
                                  </a:lnTo>
                                  <a:lnTo>
                                    <a:pt x="511268" y="921085"/>
                                  </a:lnTo>
                                  <a:lnTo>
                                    <a:pt x="526107" y="940439"/>
                                  </a:lnTo>
                                  <a:lnTo>
                                    <a:pt x="534293" y="951143"/>
                                  </a:lnTo>
                                  <a:lnTo>
                                    <a:pt x="550768" y="972900"/>
                                  </a:lnTo>
                                  <a:lnTo>
                                    <a:pt x="563772" y="989774"/>
                                  </a:lnTo>
                                  <a:lnTo>
                                    <a:pt x="533237" y="987431"/>
                                  </a:lnTo>
                                  <a:lnTo>
                                    <a:pt x="493350" y="982686"/>
                                  </a:lnTo>
                                  <a:lnTo>
                                    <a:pt x="414157" y="973257"/>
                                  </a:lnTo>
                                  <a:lnTo>
                                    <a:pt x="388530" y="969996"/>
                                  </a:lnTo>
                                  <a:lnTo>
                                    <a:pt x="260112" y="954119"/>
                                  </a:lnTo>
                                  <a:lnTo>
                                    <a:pt x="257703" y="953836"/>
                                  </a:lnTo>
                                  <a:lnTo>
                                    <a:pt x="194025" y="945897"/>
                                  </a:lnTo>
                                  <a:lnTo>
                                    <a:pt x="130251" y="937958"/>
                                  </a:lnTo>
                                  <a:lnTo>
                                    <a:pt x="101539" y="934342"/>
                                  </a:lnTo>
                                  <a:lnTo>
                                    <a:pt x="18593" y="923850"/>
                                  </a:lnTo>
                                  <a:lnTo>
                                    <a:pt x="0" y="921514"/>
                                  </a:lnTo>
                                  <a:lnTo>
                                    <a:pt x="17726" y="829854"/>
                                  </a:lnTo>
                                  <a:lnTo>
                                    <a:pt x="19942" y="818300"/>
                                  </a:lnTo>
                                  <a:lnTo>
                                    <a:pt x="27745" y="777967"/>
                                  </a:lnTo>
                                  <a:lnTo>
                                    <a:pt x="31214" y="759608"/>
                                  </a:lnTo>
                                  <a:lnTo>
                                    <a:pt x="33718" y="746991"/>
                                  </a:lnTo>
                                  <a:lnTo>
                                    <a:pt x="40462" y="712610"/>
                                  </a:lnTo>
                                  <a:lnTo>
                                    <a:pt x="46339" y="682413"/>
                                  </a:lnTo>
                                  <a:lnTo>
                                    <a:pt x="47109" y="678942"/>
                                  </a:lnTo>
                                  <a:lnTo>
                                    <a:pt x="52024" y="653490"/>
                                  </a:lnTo>
                                  <a:lnTo>
                                    <a:pt x="55489" y="635910"/>
                                  </a:lnTo>
                                  <a:lnTo>
                                    <a:pt x="63971" y="591327"/>
                                  </a:lnTo>
                                  <a:lnTo>
                                    <a:pt x="75049" y="533342"/>
                                  </a:lnTo>
                                  <a:lnTo>
                                    <a:pt x="79963" y="510939"/>
                                  </a:lnTo>
                                  <a:lnTo>
                                    <a:pt x="91137" y="453811"/>
                                  </a:lnTo>
                                  <a:lnTo>
                                    <a:pt x="92387" y="447285"/>
                                  </a:lnTo>
                                  <a:lnTo>
                                    <a:pt x="96432" y="426657"/>
                                  </a:lnTo>
                                  <a:lnTo>
                                    <a:pt x="124757" y="283611"/>
                                  </a:lnTo>
                                  <a:lnTo>
                                    <a:pt x="126683" y="273620"/>
                                  </a:lnTo>
                                  <a:lnTo>
                                    <a:pt x="134585" y="233214"/>
                                  </a:lnTo>
                                  <a:lnTo>
                                    <a:pt x="141811" y="194934"/>
                                  </a:lnTo>
                                  <a:lnTo>
                                    <a:pt x="150481" y="148081"/>
                                  </a:lnTo>
                                  <a:lnTo>
                                    <a:pt x="162138" y="84143"/>
                                  </a:lnTo>
                                  <a:lnTo>
                                    <a:pt x="167245" y="45790"/>
                                  </a:lnTo>
                                  <a:lnTo>
                                    <a:pt x="170614" y="0"/>
                                  </a:lnTo>
                                  <a:close/>
                                </a:path>
                              </a:pathLst>
                            </a:custGeom>
                            <a:grpFill/>
                            <a:ln w="12700" cap="rnd">
                              <a:solidFill>
                                <a:schemeClr val="tx1"/>
                              </a:solidFill>
                              <a:prstDash val="solid"/>
                              <a:round/>
                            </a:ln>
                          </wps:spPr>
                          <wps:bodyPr rtlCol="0" anchor="ctr"/>
                        </wps:wsp>
                        <wps:wsp>
                          <wps:cNvPr id="210" name="Freeform: Shape 210"/>
                          <wps:cNvSpPr/>
                          <wps:spPr>
                            <a:xfrm>
                              <a:off x="0" y="5071139"/>
                              <a:ext cx="4817502" cy="1775691"/>
                            </a:xfrm>
                            <a:custGeom>
                              <a:avLst/>
                              <a:gdLst>
                                <a:gd name="connsiteX0" fmla="*/ 152022 w 4817503"/>
                                <a:gd name="connsiteY0" fmla="*/ 0 h 1775691"/>
                                <a:gd name="connsiteX1" fmla="*/ 539496 w 4817503"/>
                                <a:gd name="connsiteY1" fmla="*/ 44306 h 1775691"/>
                                <a:gd name="connsiteX2" fmla="*/ 583040 w 4817503"/>
                                <a:gd name="connsiteY2" fmla="*/ 49268 h 1775691"/>
                                <a:gd name="connsiteX3" fmla="*/ 785156 w 4817503"/>
                                <a:gd name="connsiteY3" fmla="*/ 72873 h 1775691"/>
                                <a:gd name="connsiteX4" fmla="*/ 994983 w 4817503"/>
                                <a:gd name="connsiteY4" fmla="*/ 97328 h 1775691"/>
                                <a:gd name="connsiteX5" fmla="*/ 1030632 w 4817503"/>
                                <a:gd name="connsiteY5" fmla="*/ 101723 h 1775691"/>
                                <a:gd name="connsiteX6" fmla="*/ 1190841 w 4817503"/>
                                <a:gd name="connsiteY6" fmla="*/ 121289 h 1775691"/>
                                <a:gd name="connsiteX7" fmla="*/ 1192960 w 4817503"/>
                                <a:gd name="connsiteY7" fmla="*/ 121711 h 1775691"/>
                                <a:gd name="connsiteX8" fmla="*/ 1602303 w 4817503"/>
                                <a:gd name="connsiteY8" fmla="*/ 172820 h 1775691"/>
                                <a:gd name="connsiteX9" fmla="*/ 1882937 w 4817503"/>
                                <a:gd name="connsiteY9" fmla="*/ 208052 h 1775691"/>
                                <a:gd name="connsiteX10" fmla="*/ 2121664 w 4817503"/>
                                <a:gd name="connsiteY10" fmla="*/ 237966 h 1775691"/>
                                <a:gd name="connsiteX11" fmla="*/ 2392953 w 4817503"/>
                                <a:gd name="connsiteY11" fmla="*/ 271918 h 1775691"/>
                                <a:gd name="connsiteX12" fmla="*/ 2651046 w 4817503"/>
                                <a:gd name="connsiteY12" fmla="*/ 304101 h 1775691"/>
                                <a:gd name="connsiteX13" fmla="*/ 2830428 w 4817503"/>
                                <a:gd name="connsiteY13" fmla="*/ 326498 h 1775691"/>
                                <a:gd name="connsiteX14" fmla="*/ 2832831 w 4817503"/>
                                <a:gd name="connsiteY14" fmla="*/ 325646 h 1775691"/>
                                <a:gd name="connsiteX15" fmla="*/ 2842466 w 4817503"/>
                                <a:gd name="connsiteY15" fmla="*/ 335433 h 1775691"/>
                                <a:gd name="connsiteX16" fmla="*/ 2878694 w 4817503"/>
                                <a:gd name="connsiteY16" fmla="*/ 164954 h 1775691"/>
                                <a:gd name="connsiteX17" fmla="*/ 3091020 w 4817503"/>
                                <a:gd name="connsiteY17" fmla="*/ 192954 h 1775691"/>
                                <a:gd name="connsiteX18" fmla="*/ 3493040 w 4817503"/>
                                <a:gd name="connsiteY18" fmla="*/ 245409 h 1775691"/>
                                <a:gd name="connsiteX19" fmla="*/ 3542175 w 4817503"/>
                                <a:gd name="connsiteY19" fmla="*/ 9074 h 1775691"/>
                                <a:gd name="connsiteX20" fmla="*/ 3980610 w 4817503"/>
                                <a:gd name="connsiteY20" fmla="*/ 66419 h 1775691"/>
                                <a:gd name="connsiteX21" fmla="*/ 3899588 w 4817503"/>
                                <a:gd name="connsiteY21" fmla="*/ 452037 h 1775691"/>
                                <a:gd name="connsiteX22" fmla="*/ 3884079 w 4817503"/>
                                <a:gd name="connsiteY22" fmla="*/ 525687 h 1775691"/>
                                <a:gd name="connsiteX23" fmla="*/ 3906138 w 4817503"/>
                                <a:gd name="connsiteY23" fmla="*/ 528525 h 1775691"/>
                                <a:gd name="connsiteX24" fmla="*/ 3961630 w 4817503"/>
                                <a:gd name="connsiteY24" fmla="*/ 535613 h 1775691"/>
                                <a:gd name="connsiteX25" fmla="*/ 4036198 w 4817503"/>
                                <a:gd name="connsiteY25" fmla="*/ 545109 h 1775691"/>
                                <a:gd name="connsiteX26" fmla="*/ 4026370 w 4817503"/>
                                <a:gd name="connsiteY26" fmla="*/ 592106 h 1775691"/>
                                <a:gd name="connsiteX27" fmla="*/ 4541879 w 4817503"/>
                                <a:gd name="connsiteY27" fmla="*/ 659093 h 1775691"/>
                                <a:gd name="connsiteX28" fmla="*/ 4528683 w 4817503"/>
                                <a:gd name="connsiteY28" fmla="*/ 722040 h 1775691"/>
                                <a:gd name="connsiteX29" fmla="*/ 4513651 w 4817503"/>
                                <a:gd name="connsiteY29" fmla="*/ 735370 h 1775691"/>
                                <a:gd name="connsiteX30" fmla="*/ 4504981 w 4817503"/>
                                <a:gd name="connsiteY30" fmla="*/ 778395 h 1775691"/>
                                <a:gd name="connsiteX31" fmla="*/ 4509509 w 4817503"/>
                                <a:gd name="connsiteY31" fmla="*/ 783430 h 1775691"/>
                                <a:gd name="connsiteX32" fmla="*/ 4588986 w 4817503"/>
                                <a:gd name="connsiteY32" fmla="*/ 871256 h 1775691"/>
                                <a:gd name="connsiteX33" fmla="*/ 4591877 w 4817503"/>
                                <a:gd name="connsiteY33" fmla="*/ 873949 h 1775691"/>
                                <a:gd name="connsiteX34" fmla="*/ 4594576 w 4817503"/>
                                <a:gd name="connsiteY34" fmla="*/ 876285 h 1775691"/>
                                <a:gd name="connsiteX35" fmla="*/ 4599780 w 4817503"/>
                                <a:gd name="connsiteY35" fmla="*/ 881181 h 1775691"/>
                                <a:gd name="connsiteX36" fmla="*/ 4604115 w 4817503"/>
                                <a:gd name="connsiteY36" fmla="*/ 886071 h 1775691"/>
                                <a:gd name="connsiteX37" fmla="*/ 4608835 w 4817503"/>
                                <a:gd name="connsiteY37" fmla="*/ 891528 h 1775691"/>
                                <a:gd name="connsiteX38" fmla="*/ 4611824 w 4817503"/>
                                <a:gd name="connsiteY38" fmla="*/ 895995 h 1775691"/>
                                <a:gd name="connsiteX39" fmla="*/ 4612977 w 4817503"/>
                                <a:gd name="connsiteY39" fmla="*/ 899183 h 1775691"/>
                                <a:gd name="connsiteX40" fmla="*/ 4613267 w 4817503"/>
                                <a:gd name="connsiteY40" fmla="*/ 902304 h 1775691"/>
                                <a:gd name="connsiteX41" fmla="*/ 4614420 w 4817503"/>
                                <a:gd name="connsiteY41" fmla="*/ 904429 h 1775691"/>
                                <a:gd name="connsiteX42" fmla="*/ 4618947 w 4817503"/>
                                <a:gd name="connsiteY42" fmla="*/ 908329 h 1775691"/>
                                <a:gd name="connsiteX43" fmla="*/ 4622708 w 4817503"/>
                                <a:gd name="connsiteY43" fmla="*/ 910665 h 1775691"/>
                                <a:gd name="connsiteX44" fmla="*/ 4626270 w 4817503"/>
                                <a:gd name="connsiteY44" fmla="*/ 911939 h 1775691"/>
                                <a:gd name="connsiteX45" fmla="*/ 4627429 w 4817503"/>
                                <a:gd name="connsiteY45" fmla="*/ 912440 h 1775691"/>
                                <a:gd name="connsiteX46" fmla="*/ 4629452 w 4817503"/>
                                <a:gd name="connsiteY46" fmla="*/ 914565 h 1775691"/>
                                <a:gd name="connsiteX47" fmla="*/ 4631377 w 4817503"/>
                                <a:gd name="connsiteY47" fmla="*/ 915773 h 1775691"/>
                                <a:gd name="connsiteX48" fmla="*/ 4635133 w 4817503"/>
                                <a:gd name="connsiteY48" fmla="*/ 916123 h 1775691"/>
                                <a:gd name="connsiteX49" fmla="*/ 4640336 w 4817503"/>
                                <a:gd name="connsiteY49" fmla="*/ 915344 h 1775691"/>
                                <a:gd name="connsiteX50" fmla="*/ 4644671 w 4817503"/>
                                <a:gd name="connsiteY50" fmla="*/ 913859 h 1775691"/>
                                <a:gd name="connsiteX51" fmla="*/ 4648716 w 4817503"/>
                                <a:gd name="connsiteY51" fmla="*/ 912012 h 1775691"/>
                                <a:gd name="connsiteX52" fmla="*/ 4654306 w 4817503"/>
                                <a:gd name="connsiteY52" fmla="*/ 912724 h 1775691"/>
                                <a:gd name="connsiteX53" fmla="*/ 4660373 w 4817503"/>
                                <a:gd name="connsiteY53" fmla="*/ 916267 h 1775691"/>
                                <a:gd name="connsiteX54" fmla="*/ 4664424 w 4817503"/>
                                <a:gd name="connsiteY54" fmla="*/ 919105 h 1775691"/>
                                <a:gd name="connsiteX55" fmla="*/ 4667889 w 4817503"/>
                                <a:gd name="connsiteY55" fmla="*/ 920590 h 1775691"/>
                                <a:gd name="connsiteX56" fmla="*/ 4673286 w 4817503"/>
                                <a:gd name="connsiteY56" fmla="*/ 920518 h 1775691"/>
                                <a:gd name="connsiteX57" fmla="*/ 4677814 w 4817503"/>
                                <a:gd name="connsiteY57" fmla="*/ 920379 h 1775691"/>
                                <a:gd name="connsiteX58" fmla="*/ 4680609 w 4817503"/>
                                <a:gd name="connsiteY58" fmla="*/ 920801 h 1775691"/>
                                <a:gd name="connsiteX59" fmla="*/ 4682921 w 4817503"/>
                                <a:gd name="connsiteY59" fmla="*/ 921441 h 1775691"/>
                                <a:gd name="connsiteX60" fmla="*/ 4686000 w 4817503"/>
                                <a:gd name="connsiteY60" fmla="*/ 923922 h 1775691"/>
                                <a:gd name="connsiteX61" fmla="*/ 4688312 w 4817503"/>
                                <a:gd name="connsiteY61" fmla="*/ 926120 h 1775691"/>
                                <a:gd name="connsiteX62" fmla="*/ 4690914 w 4817503"/>
                                <a:gd name="connsiteY62" fmla="*/ 928245 h 1775691"/>
                                <a:gd name="connsiteX63" fmla="*/ 4692840 w 4817503"/>
                                <a:gd name="connsiteY63" fmla="*/ 930442 h 1775691"/>
                                <a:gd name="connsiteX64" fmla="*/ 4695442 w 4817503"/>
                                <a:gd name="connsiteY64" fmla="*/ 933135 h 1775691"/>
                                <a:gd name="connsiteX65" fmla="*/ 4698527 w 4817503"/>
                                <a:gd name="connsiteY65" fmla="*/ 935616 h 1775691"/>
                                <a:gd name="connsiteX66" fmla="*/ 4703441 w 4817503"/>
                                <a:gd name="connsiteY66" fmla="*/ 937107 h 1775691"/>
                                <a:gd name="connsiteX67" fmla="*/ 4712013 w 4817503"/>
                                <a:gd name="connsiteY67" fmla="*/ 939021 h 1775691"/>
                                <a:gd name="connsiteX68" fmla="*/ 4719046 w 4817503"/>
                                <a:gd name="connsiteY68" fmla="*/ 940723 h 1775691"/>
                                <a:gd name="connsiteX69" fmla="*/ 4725500 w 4817503"/>
                                <a:gd name="connsiteY69" fmla="*/ 942420 h 1775691"/>
                                <a:gd name="connsiteX70" fmla="*/ 4730414 w 4817503"/>
                                <a:gd name="connsiteY70" fmla="*/ 942921 h 1775691"/>
                                <a:gd name="connsiteX71" fmla="*/ 4734459 w 4817503"/>
                                <a:gd name="connsiteY71" fmla="*/ 943132 h 1775691"/>
                                <a:gd name="connsiteX72" fmla="*/ 4736674 w 4817503"/>
                                <a:gd name="connsiteY72" fmla="*/ 943555 h 1775691"/>
                                <a:gd name="connsiteX73" fmla="*/ 4737833 w 4817503"/>
                                <a:gd name="connsiteY73" fmla="*/ 944973 h 1775691"/>
                                <a:gd name="connsiteX74" fmla="*/ 4738220 w 4817503"/>
                                <a:gd name="connsiteY74" fmla="*/ 946887 h 1775691"/>
                                <a:gd name="connsiteX75" fmla="*/ 4737833 w 4817503"/>
                                <a:gd name="connsiteY75" fmla="*/ 949441 h 1775691"/>
                                <a:gd name="connsiteX76" fmla="*/ 4737157 w 4817503"/>
                                <a:gd name="connsiteY76" fmla="*/ 952133 h 1775691"/>
                                <a:gd name="connsiteX77" fmla="*/ 4736868 w 4817503"/>
                                <a:gd name="connsiteY77" fmla="*/ 953625 h 1775691"/>
                                <a:gd name="connsiteX78" fmla="*/ 4736191 w 4817503"/>
                                <a:gd name="connsiteY78" fmla="*/ 957452 h 1775691"/>
                                <a:gd name="connsiteX79" fmla="*/ 4739952 w 4817503"/>
                                <a:gd name="connsiteY79" fmla="*/ 962269 h 1775691"/>
                                <a:gd name="connsiteX80" fmla="*/ 4744770 w 4817503"/>
                                <a:gd name="connsiteY80" fmla="*/ 968367 h 1775691"/>
                                <a:gd name="connsiteX81" fmla="*/ 4747179 w 4817503"/>
                                <a:gd name="connsiteY81" fmla="*/ 969212 h 1775691"/>
                                <a:gd name="connsiteX82" fmla="*/ 4749684 w 4817503"/>
                                <a:gd name="connsiteY82" fmla="*/ 971265 h 1775691"/>
                                <a:gd name="connsiteX83" fmla="*/ 4751990 w 4817503"/>
                                <a:gd name="connsiteY83" fmla="*/ 974404 h 1775691"/>
                                <a:gd name="connsiteX84" fmla="*/ 4753729 w 4817503"/>
                                <a:gd name="connsiteY84" fmla="*/ 980984 h 1775691"/>
                                <a:gd name="connsiteX85" fmla="*/ 4759989 w 4817503"/>
                                <a:gd name="connsiteY85" fmla="*/ 991428 h 1775691"/>
                                <a:gd name="connsiteX86" fmla="*/ 4765290 w 4817503"/>
                                <a:gd name="connsiteY86" fmla="*/ 994507 h 1775691"/>
                                <a:gd name="connsiteX87" fmla="*/ 4774918 w 4817503"/>
                                <a:gd name="connsiteY87" fmla="*/ 1002113 h 1775691"/>
                                <a:gd name="connsiteX88" fmla="*/ 4780412 w 4817503"/>
                                <a:gd name="connsiteY88" fmla="*/ 1005494 h 1775691"/>
                                <a:gd name="connsiteX89" fmla="*/ 4785133 w 4817503"/>
                                <a:gd name="connsiteY89" fmla="*/ 1006279 h 1775691"/>
                                <a:gd name="connsiteX90" fmla="*/ 4799296 w 4817503"/>
                                <a:gd name="connsiteY90" fmla="*/ 1007124 h 1775691"/>
                                <a:gd name="connsiteX91" fmla="*/ 4807005 w 4817503"/>
                                <a:gd name="connsiteY91" fmla="*/ 1008271 h 1775691"/>
                                <a:gd name="connsiteX92" fmla="*/ 4813362 w 4817503"/>
                                <a:gd name="connsiteY92" fmla="*/ 1010927 h 1775691"/>
                                <a:gd name="connsiteX93" fmla="*/ 4817117 w 4817503"/>
                                <a:gd name="connsiteY93" fmla="*/ 1014308 h 1775691"/>
                                <a:gd name="connsiteX94" fmla="*/ 4817503 w 4817503"/>
                                <a:gd name="connsiteY94" fmla="*/ 1017327 h 1775691"/>
                                <a:gd name="connsiteX95" fmla="*/ 4816157 w 4817503"/>
                                <a:gd name="connsiteY95" fmla="*/ 1019923 h 1775691"/>
                                <a:gd name="connsiteX96" fmla="*/ 4810470 w 4817503"/>
                                <a:gd name="connsiteY96" fmla="*/ 1026080 h 1775691"/>
                                <a:gd name="connsiteX97" fmla="*/ 4808834 w 4817503"/>
                                <a:gd name="connsiteY97" fmla="*/ 1028435 h 1775691"/>
                                <a:gd name="connsiteX98" fmla="*/ 4805749 w 4817503"/>
                                <a:gd name="connsiteY98" fmla="*/ 1027408 h 1775691"/>
                                <a:gd name="connsiteX99" fmla="*/ 4801995 w 4817503"/>
                                <a:gd name="connsiteY99" fmla="*/ 1031574 h 1775691"/>
                                <a:gd name="connsiteX100" fmla="*/ 4801221 w 4817503"/>
                                <a:gd name="connsiteY100" fmla="*/ 1030366 h 1775691"/>
                                <a:gd name="connsiteX101" fmla="*/ 4799682 w 4817503"/>
                                <a:gd name="connsiteY101" fmla="*/ 1033023 h 1775691"/>
                                <a:gd name="connsiteX102" fmla="*/ 4799489 w 4817503"/>
                                <a:gd name="connsiteY102" fmla="*/ 1035438 h 1775691"/>
                                <a:gd name="connsiteX103" fmla="*/ 4801511 w 4817503"/>
                                <a:gd name="connsiteY103" fmla="*/ 1040146 h 1775691"/>
                                <a:gd name="connsiteX104" fmla="*/ 4806232 w 4817503"/>
                                <a:gd name="connsiteY104" fmla="*/ 1045821 h 1775691"/>
                                <a:gd name="connsiteX105" fmla="*/ 4816248 w 4817503"/>
                                <a:gd name="connsiteY105" fmla="*/ 1053669 h 1775691"/>
                                <a:gd name="connsiteX106" fmla="*/ 4817214 w 4817503"/>
                                <a:gd name="connsiteY106" fmla="*/ 1055722 h 1775691"/>
                                <a:gd name="connsiteX107" fmla="*/ 4817214 w 4817503"/>
                                <a:gd name="connsiteY107" fmla="*/ 1058740 h 1775691"/>
                                <a:gd name="connsiteX108" fmla="*/ 4816344 w 4817503"/>
                                <a:gd name="connsiteY108" fmla="*/ 1060793 h 1775691"/>
                                <a:gd name="connsiteX109" fmla="*/ 4813941 w 4817503"/>
                                <a:gd name="connsiteY109" fmla="*/ 1061698 h 1775691"/>
                                <a:gd name="connsiteX110" fmla="*/ 4805846 w 4817503"/>
                                <a:gd name="connsiteY110" fmla="*/ 1062000 h 1775691"/>
                                <a:gd name="connsiteX111" fmla="*/ 4801415 w 4817503"/>
                                <a:gd name="connsiteY111" fmla="*/ 1063630 h 1775691"/>
                                <a:gd name="connsiteX112" fmla="*/ 4790144 w 4817503"/>
                                <a:gd name="connsiteY112" fmla="*/ 1063872 h 1775691"/>
                                <a:gd name="connsiteX113" fmla="*/ 4785423 w 4817503"/>
                                <a:gd name="connsiteY113" fmla="*/ 1063208 h 1775691"/>
                                <a:gd name="connsiteX114" fmla="*/ 4782338 w 4817503"/>
                                <a:gd name="connsiteY114" fmla="*/ 1062725 h 1775691"/>
                                <a:gd name="connsiteX115" fmla="*/ 4763454 w 4817503"/>
                                <a:gd name="connsiteY115" fmla="*/ 1059827 h 1775691"/>
                                <a:gd name="connsiteX116" fmla="*/ 4744673 w 4817503"/>
                                <a:gd name="connsiteY116" fmla="*/ 1053971 h 1775691"/>
                                <a:gd name="connsiteX117" fmla="*/ 4726466 w 4817503"/>
                                <a:gd name="connsiteY117" fmla="*/ 1050228 h 1775691"/>
                                <a:gd name="connsiteX118" fmla="*/ 4720586 w 4817503"/>
                                <a:gd name="connsiteY118" fmla="*/ 1049323 h 1775691"/>
                                <a:gd name="connsiteX119" fmla="*/ 4704401 w 4817503"/>
                                <a:gd name="connsiteY119" fmla="*/ 1049021 h 1775691"/>
                                <a:gd name="connsiteX120" fmla="*/ 4686483 w 4817503"/>
                                <a:gd name="connsiteY120" fmla="*/ 1050892 h 1775691"/>
                                <a:gd name="connsiteX121" fmla="*/ 4671264 w 4817503"/>
                                <a:gd name="connsiteY121" fmla="*/ 1054393 h 1775691"/>
                                <a:gd name="connsiteX122" fmla="*/ 4656039 w 4817503"/>
                                <a:gd name="connsiteY122" fmla="*/ 1060612 h 1775691"/>
                                <a:gd name="connsiteX123" fmla="*/ 4638990 w 4817503"/>
                                <a:gd name="connsiteY123" fmla="*/ 1070090 h 1775691"/>
                                <a:gd name="connsiteX124" fmla="*/ 4626946 w 4817503"/>
                                <a:gd name="connsiteY124" fmla="*/ 1079206 h 1775691"/>
                                <a:gd name="connsiteX125" fmla="*/ 4615289 w 4817503"/>
                                <a:gd name="connsiteY125" fmla="*/ 1089710 h 1775691"/>
                                <a:gd name="connsiteX126" fmla="*/ 4599683 w 4817503"/>
                                <a:gd name="connsiteY126" fmla="*/ 1108606 h 1775691"/>
                                <a:gd name="connsiteX127" fmla="*/ 4595826 w 4817503"/>
                                <a:gd name="connsiteY127" fmla="*/ 1111986 h 1775691"/>
                                <a:gd name="connsiteX128" fmla="*/ 4588026 w 4817503"/>
                                <a:gd name="connsiteY128" fmla="*/ 1122913 h 1775691"/>
                                <a:gd name="connsiteX129" fmla="*/ 4572994 w 4817503"/>
                                <a:gd name="connsiteY129" fmla="*/ 1138428 h 1775691"/>
                                <a:gd name="connsiteX130" fmla="*/ 4570301 w 4817503"/>
                                <a:gd name="connsiteY130" fmla="*/ 1140058 h 1775691"/>
                                <a:gd name="connsiteX131" fmla="*/ 4567506 w 4817503"/>
                                <a:gd name="connsiteY131" fmla="*/ 1143861 h 1775691"/>
                                <a:gd name="connsiteX132" fmla="*/ 4566540 w 4817503"/>
                                <a:gd name="connsiteY132" fmla="*/ 1144948 h 1775691"/>
                                <a:gd name="connsiteX133" fmla="*/ 4559797 w 4817503"/>
                                <a:gd name="connsiteY133" fmla="*/ 1149717 h 1775691"/>
                                <a:gd name="connsiteX134" fmla="*/ 4554213 w 4817503"/>
                                <a:gd name="connsiteY134" fmla="*/ 1156841 h 1775691"/>
                                <a:gd name="connsiteX135" fmla="*/ 4547276 w 4817503"/>
                                <a:gd name="connsiteY135" fmla="*/ 1174167 h 1775691"/>
                                <a:gd name="connsiteX136" fmla="*/ 4545345 w 4817503"/>
                                <a:gd name="connsiteY136" fmla="*/ 1184369 h 1775691"/>
                                <a:gd name="connsiteX137" fmla="*/ 4544288 w 4817503"/>
                                <a:gd name="connsiteY137" fmla="*/ 1185638 h 1775691"/>
                                <a:gd name="connsiteX138" fmla="*/ 4541010 w 4817503"/>
                                <a:gd name="connsiteY138" fmla="*/ 1206888 h 1775691"/>
                                <a:gd name="connsiteX139" fmla="*/ 4537545 w 4817503"/>
                                <a:gd name="connsiteY139" fmla="*/ 1216184 h 1775691"/>
                                <a:gd name="connsiteX140" fmla="*/ 4530222 w 4817503"/>
                                <a:gd name="connsiteY140" fmla="*/ 1227594 h 1775691"/>
                                <a:gd name="connsiteX141" fmla="*/ 4519144 w 4817503"/>
                                <a:gd name="connsiteY141" fmla="*/ 1236710 h 1775691"/>
                                <a:gd name="connsiteX142" fmla="*/ 4506907 w 4817503"/>
                                <a:gd name="connsiteY142" fmla="*/ 1250656 h 1775691"/>
                                <a:gd name="connsiteX143" fmla="*/ 4499101 w 4817503"/>
                                <a:gd name="connsiteY143" fmla="*/ 1261522 h 1775691"/>
                                <a:gd name="connsiteX144" fmla="*/ 4496216 w 4817503"/>
                                <a:gd name="connsiteY144" fmla="*/ 1267498 h 1775691"/>
                                <a:gd name="connsiteX145" fmla="*/ 4492358 w 4817503"/>
                                <a:gd name="connsiteY145" fmla="*/ 1271664 h 1775691"/>
                                <a:gd name="connsiteX146" fmla="*/ 4483019 w 4817503"/>
                                <a:gd name="connsiteY146" fmla="*/ 1276132 h 1775691"/>
                                <a:gd name="connsiteX147" fmla="*/ 4467311 w 4817503"/>
                                <a:gd name="connsiteY147" fmla="*/ 1279331 h 1775691"/>
                                <a:gd name="connsiteX148" fmla="*/ 4457488 w 4817503"/>
                                <a:gd name="connsiteY148" fmla="*/ 1283014 h 1775691"/>
                                <a:gd name="connsiteX149" fmla="*/ 4438315 w 4817503"/>
                                <a:gd name="connsiteY149" fmla="*/ 1295873 h 1775691"/>
                                <a:gd name="connsiteX150" fmla="*/ 4425118 w 4817503"/>
                                <a:gd name="connsiteY150" fmla="*/ 1302875 h 1775691"/>
                                <a:gd name="connsiteX151" fmla="*/ 4417409 w 4817503"/>
                                <a:gd name="connsiteY151" fmla="*/ 1309636 h 1775691"/>
                                <a:gd name="connsiteX152" fmla="*/ 4403729 w 4817503"/>
                                <a:gd name="connsiteY152" fmla="*/ 1316217 h 1775691"/>
                                <a:gd name="connsiteX153" fmla="*/ 4396696 w 4817503"/>
                                <a:gd name="connsiteY153" fmla="*/ 1317787 h 1775691"/>
                                <a:gd name="connsiteX154" fmla="*/ 4376660 w 4817503"/>
                                <a:gd name="connsiteY154" fmla="*/ 1319115 h 1775691"/>
                                <a:gd name="connsiteX155" fmla="*/ 4363173 w 4817503"/>
                                <a:gd name="connsiteY155" fmla="*/ 1318028 h 1775691"/>
                                <a:gd name="connsiteX156" fmla="*/ 4346601 w 4817503"/>
                                <a:gd name="connsiteY156" fmla="*/ 1313923 h 1775691"/>
                                <a:gd name="connsiteX157" fmla="*/ 4329934 w 4817503"/>
                                <a:gd name="connsiteY157" fmla="*/ 1308550 h 1775691"/>
                                <a:gd name="connsiteX158" fmla="*/ 4307971 w 4817503"/>
                                <a:gd name="connsiteY158" fmla="*/ 1303419 h 1775691"/>
                                <a:gd name="connsiteX159" fmla="*/ 4285326 w 4817503"/>
                                <a:gd name="connsiteY159" fmla="*/ 1299676 h 1775691"/>
                                <a:gd name="connsiteX160" fmla="*/ 4282151 w 4817503"/>
                                <a:gd name="connsiteY160" fmla="*/ 1298347 h 1775691"/>
                                <a:gd name="connsiteX161" fmla="*/ 4259609 w 4817503"/>
                                <a:gd name="connsiteY161" fmla="*/ 1295027 h 1775691"/>
                                <a:gd name="connsiteX162" fmla="*/ 4236487 w 4817503"/>
                                <a:gd name="connsiteY162" fmla="*/ 1289473 h 1775691"/>
                                <a:gd name="connsiteX163" fmla="*/ 4229454 w 4817503"/>
                                <a:gd name="connsiteY163" fmla="*/ 1289352 h 1775691"/>
                                <a:gd name="connsiteX164" fmla="*/ 4205270 w 4817503"/>
                                <a:gd name="connsiteY164" fmla="*/ 1286334 h 1775691"/>
                                <a:gd name="connsiteX165" fmla="*/ 4198237 w 4817503"/>
                                <a:gd name="connsiteY165" fmla="*/ 1285006 h 1775691"/>
                                <a:gd name="connsiteX166" fmla="*/ 4184364 w 4817503"/>
                                <a:gd name="connsiteY166" fmla="*/ 1280056 h 1775691"/>
                                <a:gd name="connsiteX167" fmla="*/ 4174735 w 4817503"/>
                                <a:gd name="connsiteY167" fmla="*/ 1278184 h 1775691"/>
                                <a:gd name="connsiteX168" fmla="*/ 4133786 w 4817503"/>
                                <a:gd name="connsiteY168" fmla="*/ 1273656 h 1775691"/>
                                <a:gd name="connsiteX169" fmla="*/ 4126179 w 4817503"/>
                                <a:gd name="connsiteY169" fmla="*/ 1273535 h 1775691"/>
                                <a:gd name="connsiteX170" fmla="*/ 4101325 w 4817503"/>
                                <a:gd name="connsiteY170" fmla="*/ 1274804 h 1775691"/>
                                <a:gd name="connsiteX171" fmla="*/ 4092650 w 4817503"/>
                                <a:gd name="connsiteY171" fmla="*/ 1276433 h 1775691"/>
                                <a:gd name="connsiteX172" fmla="*/ 4085713 w 4817503"/>
                                <a:gd name="connsiteY172" fmla="*/ 1270155 h 1775691"/>
                                <a:gd name="connsiteX173" fmla="*/ 4058741 w 4817503"/>
                                <a:gd name="connsiteY173" fmla="*/ 1263756 h 1775691"/>
                                <a:gd name="connsiteX174" fmla="*/ 4049106 w 4817503"/>
                                <a:gd name="connsiteY174" fmla="*/ 1260979 h 1775691"/>
                                <a:gd name="connsiteX175" fmla="*/ 4013753 w 4817503"/>
                                <a:gd name="connsiteY175" fmla="*/ 1247275 h 1775691"/>
                                <a:gd name="connsiteX176" fmla="*/ 3987450 w 4817503"/>
                                <a:gd name="connsiteY176" fmla="*/ 1237676 h 1775691"/>
                                <a:gd name="connsiteX177" fmla="*/ 3979554 w 4817503"/>
                                <a:gd name="connsiteY177" fmla="*/ 1236227 h 1775691"/>
                                <a:gd name="connsiteX178" fmla="*/ 3971458 w 4817503"/>
                                <a:gd name="connsiteY178" fmla="*/ 1235744 h 1775691"/>
                                <a:gd name="connsiteX179" fmla="*/ 3960090 w 4817503"/>
                                <a:gd name="connsiteY179" fmla="*/ 1234597 h 1775691"/>
                                <a:gd name="connsiteX180" fmla="*/ 3952574 w 4817503"/>
                                <a:gd name="connsiteY180" fmla="*/ 1231579 h 1775691"/>
                                <a:gd name="connsiteX181" fmla="*/ 3951518 w 4817503"/>
                                <a:gd name="connsiteY181" fmla="*/ 1228017 h 1775691"/>
                                <a:gd name="connsiteX182" fmla="*/ 3952864 w 4817503"/>
                                <a:gd name="connsiteY182" fmla="*/ 1212804 h 1775691"/>
                                <a:gd name="connsiteX183" fmla="*/ 3951518 w 4817503"/>
                                <a:gd name="connsiteY183" fmla="*/ 1205258 h 1775691"/>
                                <a:gd name="connsiteX184" fmla="*/ 3949495 w 4817503"/>
                                <a:gd name="connsiteY184" fmla="*/ 1200670 h 1775691"/>
                                <a:gd name="connsiteX185" fmla="*/ 3946507 w 4817503"/>
                                <a:gd name="connsiteY185" fmla="*/ 1196624 h 1775691"/>
                                <a:gd name="connsiteX186" fmla="*/ 3940917 w 4817503"/>
                                <a:gd name="connsiteY186" fmla="*/ 1193727 h 1775691"/>
                                <a:gd name="connsiteX187" fmla="*/ 3931958 w 4817503"/>
                                <a:gd name="connsiteY187" fmla="*/ 1191011 h 1775691"/>
                                <a:gd name="connsiteX188" fmla="*/ 3931668 w 4817503"/>
                                <a:gd name="connsiteY188" fmla="*/ 1189078 h 1775691"/>
                                <a:gd name="connsiteX189" fmla="*/ 3933214 w 4817503"/>
                                <a:gd name="connsiteY189" fmla="*/ 1185154 h 1775691"/>
                                <a:gd name="connsiteX190" fmla="*/ 3939377 w 4817503"/>
                                <a:gd name="connsiteY190" fmla="*/ 1176823 h 1775691"/>
                                <a:gd name="connsiteX191" fmla="*/ 3947564 w 4817503"/>
                                <a:gd name="connsiteY191" fmla="*/ 1172900 h 1775691"/>
                                <a:gd name="connsiteX192" fmla="*/ 3949876 w 4817503"/>
                                <a:gd name="connsiteY192" fmla="*/ 1170545 h 1775691"/>
                                <a:gd name="connsiteX193" fmla="*/ 3949495 w 4817503"/>
                                <a:gd name="connsiteY193" fmla="*/ 1169096 h 1775691"/>
                                <a:gd name="connsiteX194" fmla="*/ 3948626 w 4817503"/>
                                <a:gd name="connsiteY194" fmla="*/ 1167043 h 1775691"/>
                                <a:gd name="connsiteX195" fmla="*/ 3946507 w 4817503"/>
                                <a:gd name="connsiteY195" fmla="*/ 1165715 h 1775691"/>
                                <a:gd name="connsiteX196" fmla="*/ 3938321 w 4817503"/>
                                <a:gd name="connsiteY196" fmla="*/ 1168855 h 1775691"/>
                                <a:gd name="connsiteX197" fmla="*/ 3933980 w 4817503"/>
                                <a:gd name="connsiteY197" fmla="*/ 1169519 h 1775691"/>
                                <a:gd name="connsiteX198" fmla="*/ 3928396 w 4817503"/>
                                <a:gd name="connsiteY198" fmla="*/ 1166863 h 1775691"/>
                                <a:gd name="connsiteX199" fmla="*/ 3926084 w 4817503"/>
                                <a:gd name="connsiteY199" fmla="*/ 1161369 h 1775691"/>
                                <a:gd name="connsiteX200" fmla="*/ 3928686 w 4817503"/>
                                <a:gd name="connsiteY200" fmla="*/ 1153038 h 1775691"/>
                                <a:gd name="connsiteX201" fmla="*/ 3939667 w 4817503"/>
                                <a:gd name="connsiteY201" fmla="*/ 1140179 h 1775691"/>
                                <a:gd name="connsiteX202" fmla="*/ 3942269 w 4817503"/>
                                <a:gd name="connsiteY202" fmla="*/ 1138972 h 1775691"/>
                                <a:gd name="connsiteX203" fmla="*/ 3952381 w 4817503"/>
                                <a:gd name="connsiteY203" fmla="*/ 1135712 h 1775691"/>
                                <a:gd name="connsiteX204" fmla="*/ 3953540 w 4817503"/>
                                <a:gd name="connsiteY204" fmla="*/ 1131969 h 1775691"/>
                                <a:gd name="connsiteX205" fmla="*/ 3953444 w 4817503"/>
                                <a:gd name="connsiteY205" fmla="*/ 1130580 h 1775691"/>
                                <a:gd name="connsiteX206" fmla="*/ 3952767 w 4817503"/>
                                <a:gd name="connsiteY206" fmla="*/ 1129373 h 1775691"/>
                                <a:gd name="connsiteX207" fmla="*/ 3950648 w 4817503"/>
                                <a:gd name="connsiteY207" fmla="*/ 1127924 h 1775691"/>
                                <a:gd name="connsiteX208" fmla="*/ 3947757 w 4817503"/>
                                <a:gd name="connsiteY208" fmla="*/ 1127320 h 1775691"/>
                                <a:gd name="connsiteX209" fmla="*/ 3942849 w 4817503"/>
                                <a:gd name="connsiteY209" fmla="*/ 1128165 h 1775691"/>
                                <a:gd name="connsiteX210" fmla="*/ 3935140 w 4817503"/>
                                <a:gd name="connsiteY210" fmla="*/ 1132814 h 1775691"/>
                                <a:gd name="connsiteX211" fmla="*/ 3924925 w 4817503"/>
                                <a:gd name="connsiteY211" fmla="*/ 1139757 h 1775691"/>
                                <a:gd name="connsiteX212" fmla="*/ 3919147 w 4817503"/>
                                <a:gd name="connsiteY212" fmla="*/ 1145733 h 1775691"/>
                                <a:gd name="connsiteX213" fmla="*/ 3912978 w 4817503"/>
                                <a:gd name="connsiteY213" fmla="*/ 1153943 h 1775691"/>
                                <a:gd name="connsiteX214" fmla="*/ 3910382 w 4817503"/>
                                <a:gd name="connsiteY214" fmla="*/ 1155453 h 1775691"/>
                                <a:gd name="connsiteX215" fmla="*/ 3905854 w 4817503"/>
                                <a:gd name="connsiteY215" fmla="*/ 1154607 h 1775691"/>
                                <a:gd name="connsiteX216" fmla="*/ 3903252 w 4817503"/>
                                <a:gd name="connsiteY216" fmla="*/ 1152675 h 1775691"/>
                                <a:gd name="connsiteX217" fmla="*/ 3900650 w 4817503"/>
                                <a:gd name="connsiteY217" fmla="*/ 1150683 h 1775691"/>
                                <a:gd name="connsiteX218" fmla="*/ 3898435 w 4817503"/>
                                <a:gd name="connsiteY218" fmla="*/ 1148752 h 1775691"/>
                                <a:gd name="connsiteX219" fmla="*/ 3893714 w 4817503"/>
                                <a:gd name="connsiteY219" fmla="*/ 1136858 h 1775691"/>
                                <a:gd name="connsiteX220" fmla="*/ 3888896 w 4817503"/>
                                <a:gd name="connsiteY220" fmla="*/ 1128648 h 1775691"/>
                                <a:gd name="connsiteX221" fmla="*/ 3883692 w 4817503"/>
                                <a:gd name="connsiteY221" fmla="*/ 1122551 h 1775691"/>
                                <a:gd name="connsiteX222" fmla="*/ 3879841 w 4817503"/>
                                <a:gd name="connsiteY222" fmla="*/ 1119774 h 1775691"/>
                                <a:gd name="connsiteX223" fmla="*/ 3865678 w 4817503"/>
                                <a:gd name="connsiteY223" fmla="*/ 1113133 h 1775691"/>
                                <a:gd name="connsiteX224" fmla="*/ 3858549 w 4817503"/>
                                <a:gd name="connsiteY224" fmla="*/ 1110356 h 1775691"/>
                                <a:gd name="connsiteX225" fmla="*/ 3856140 w 4817503"/>
                                <a:gd name="connsiteY225" fmla="*/ 1110658 h 1775691"/>
                                <a:gd name="connsiteX226" fmla="*/ 3854021 w 4817503"/>
                                <a:gd name="connsiteY226" fmla="*/ 1111926 h 1775691"/>
                                <a:gd name="connsiteX227" fmla="*/ 3853061 w 4817503"/>
                                <a:gd name="connsiteY227" fmla="*/ 1113737 h 1775691"/>
                                <a:gd name="connsiteX228" fmla="*/ 3852771 w 4817503"/>
                                <a:gd name="connsiteY228" fmla="*/ 1117722 h 1775691"/>
                                <a:gd name="connsiteX229" fmla="*/ 3854793 w 4817503"/>
                                <a:gd name="connsiteY229" fmla="*/ 1121283 h 1775691"/>
                                <a:gd name="connsiteX230" fmla="*/ 3857106 w 4817503"/>
                                <a:gd name="connsiteY230" fmla="*/ 1123396 h 1775691"/>
                                <a:gd name="connsiteX231" fmla="*/ 3871938 w 4817503"/>
                                <a:gd name="connsiteY231" fmla="*/ 1132270 h 1775691"/>
                                <a:gd name="connsiteX232" fmla="*/ 3876949 w 4817503"/>
                                <a:gd name="connsiteY232" fmla="*/ 1138066 h 1775691"/>
                                <a:gd name="connsiteX233" fmla="*/ 3877142 w 4817503"/>
                                <a:gd name="connsiteY233" fmla="*/ 1140239 h 1775691"/>
                                <a:gd name="connsiteX234" fmla="*/ 3875603 w 4817503"/>
                                <a:gd name="connsiteY234" fmla="*/ 1144586 h 1775691"/>
                                <a:gd name="connsiteX235" fmla="*/ 3874637 w 4817503"/>
                                <a:gd name="connsiteY235" fmla="*/ 1150925 h 1775691"/>
                                <a:gd name="connsiteX236" fmla="*/ 3875700 w 4817503"/>
                                <a:gd name="connsiteY236" fmla="*/ 1153823 h 1775691"/>
                                <a:gd name="connsiteX237" fmla="*/ 3879841 w 4817503"/>
                                <a:gd name="connsiteY237" fmla="*/ 1157868 h 1775691"/>
                                <a:gd name="connsiteX238" fmla="*/ 3908263 w 4817503"/>
                                <a:gd name="connsiteY238" fmla="*/ 1171813 h 1775691"/>
                                <a:gd name="connsiteX239" fmla="*/ 3910188 w 4817503"/>
                                <a:gd name="connsiteY239" fmla="*/ 1173744 h 1775691"/>
                                <a:gd name="connsiteX240" fmla="*/ 3910666 w 4817503"/>
                                <a:gd name="connsiteY240" fmla="*/ 1175495 h 1775691"/>
                                <a:gd name="connsiteX241" fmla="*/ 3906718 w 4817503"/>
                                <a:gd name="connsiteY241" fmla="*/ 1182015 h 1775691"/>
                                <a:gd name="connsiteX242" fmla="*/ 3906331 w 4817503"/>
                                <a:gd name="connsiteY242" fmla="*/ 1188173 h 1775691"/>
                                <a:gd name="connsiteX243" fmla="*/ 3904019 w 4817503"/>
                                <a:gd name="connsiteY243" fmla="*/ 1192278 h 1775691"/>
                                <a:gd name="connsiteX244" fmla="*/ 3901900 w 4817503"/>
                                <a:gd name="connsiteY244" fmla="*/ 1193969 h 1775691"/>
                                <a:gd name="connsiteX245" fmla="*/ 3896123 w 4817503"/>
                                <a:gd name="connsiteY245" fmla="*/ 1195055 h 1775691"/>
                                <a:gd name="connsiteX246" fmla="*/ 3891208 w 4817503"/>
                                <a:gd name="connsiteY246" fmla="*/ 1194994 h 1775691"/>
                                <a:gd name="connsiteX247" fmla="*/ 3888124 w 4817503"/>
                                <a:gd name="connsiteY247" fmla="*/ 1194633 h 1775691"/>
                                <a:gd name="connsiteX248" fmla="*/ 3872228 w 4817503"/>
                                <a:gd name="connsiteY248" fmla="*/ 1192459 h 1775691"/>
                                <a:gd name="connsiteX249" fmla="*/ 3861537 w 4817503"/>
                                <a:gd name="connsiteY249" fmla="*/ 1192278 h 1775691"/>
                                <a:gd name="connsiteX250" fmla="*/ 3852288 w 4817503"/>
                                <a:gd name="connsiteY250" fmla="*/ 1190708 h 1775691"/>
                                <a:gd name="connsiteX251" fmla="*/ 3841693 w 4817503"/>
                                <a:gd name="connsiteY251" fmla="*/ 1188052 h 1775691"/>
                                <a:gd name="connsiteX252" fmla="*/ 3827047 w 4817503"/>
                                <a:gd name="connsiteY252" fmla="*/ 1183645 h 1775691"/>
                                <a:gd name="connsiteX253" fmla="*/ 3821264 w 4817503"/>
                                <a:gd name="connsiteY253" fmla="*/ 1178755 h 1775691"/>
                                <a:gd name="connsiteX254" fmla="*/ 3817992 w 4817503"/>
                                <a:gd name="connsiteY254" fmla="*/ 1173020 h 1775691"/>
                                <a:gd name="connsiteX255" fmla="*/ 3815873 w 4817503"/>
                                <a:gd name="connsiteY255" fmla="*/ 1171510 h 1775691"/>
                                <a:gd name="connsiteX256" fmla="*/ 3811152 w 4817503"/>
                                <a:gd name="connsiteY256" fmla="*/ 1171149 h 1775691"/>
                                <a:gd name="connsiteX257" fmla="*/ 3803829 w 4817503"/>
                                <a:gd name="connsiteY257" fmla="*/ 1173141 h 1775691"/>
                                <a:gd name="connsiteX258" fmla="*/ 3798245 w 4817503"/>
                                <a:gd name="connsiteY258" fmla="*/ 1173080 h 1775691"/>
                                <a:gd name="connsiteX259" fmla="*/ 3795064 w 4817503"/>
                                <a:gd name="connsiteY259" fmla="*/ 1172115 h 1775691"/>
                                <a:gd name="connsiteX260" fmla="*/ 3791399 w 4817503"/>
                                <a:gd name="connsiteY260" fmla="*/ 1166017 h 1775691"/>
                                <a:gd name="connsiteX261" fmla="*/ 3786394 w 4817503"/>
                                <a:gd name="connsiteY261" fmla="*/ 1161791 h 1775691"/>
                                <a:gd name="connsiteX262" fmla="*/ 3783793 w 4817503"/>
                                <a:gd name="connsiteY262" fmla="*/ 1161006 h 1775691"/>
                                <a:gd name="connsiteX263" fmla="*/ 3776663 w 4817503"/>
                                <a:gd name="connsiteY263" fmla="*/ 1162636 h 1775691"/>
                                <a:gd name="connsiteX264" fmla="*/ 3774254 w 4817503"/>
                                <a:gd name="connsiteY264" fmla="*/ 1163602 h 1775691"/>
                                <a:gd name="connsiteX265" fmla="*/ 3752382 w 4817503"/>
                                <a:gd name="connsiteY265" fmla="*/ 1166983 h 1775691"/>
                                <a:gd name="connsiteX266" fmla="*/ 3740151 w 4817503"/>
                                <a:gd name="connsiteY266" fmla="*/ 1170786 h 1775691"/>
                                <a:gd name="connsiteX267" fmla="*/ 3733312 w 4817503"/>
                                <a:gd name="connsiteY267" fmla="*/ 1175435 h 1775691"/>
                                <a:gd name="connsiteX268" fmla="*/ 3729073 w 4817503"/>
                                <a:gd name="connsiteY268" fmla="*/ 1178514 h 1775691"/>
                                <a:gd name="connsiteX269" fmla="*/ 3726278 w 4817503"/>
                                <a:gd name="connsiteY269" fmla="*/ 1177004 h 1775691"/>
                                <a:gd name="connsiteX270" fmla="*/ 3710576 w 4817503"/>
                                <a:gd name="connsiteY270" fmla="*/ 1173865 h 1775691"/>
                                <a:gd name="connsiteX271" fmla="*/ 3703157 w 4817503"/>
                                <a:gd name="connsiteY271" fmla="*/ 1172718 h 1775691"/>
                                <a:gd name="connsiteX272" fmla="*/ 3678973 w 4817503"/>
                                <a:gd name="connsiteY272" fmla="*/ 1168492 h 1775691"/>
                                <a:gd name="connsiteX273" fmla="*/ 3672712 w 4817503"/>
                                <a:gd name="connsiteY273" fmla="*/ 1169519 h 1775691"/>
                                <a:gd name="connsiteX274" fmla="*/ 3520593 w 4817503"/>
                                <a:gd name="connsiteY274" fmla="*/ 1195297 h 1775691"/>
                                <a:gd name="connsiteX275" fmla="*/ 3512986 w 4817503"/>
                                <a:gd name="connsiteY275" fmla="*/ 1199160 h 1775691"/>
                                <a:gd name="connsiteX276" fmla="*/ 3503834 w 4817503"/>
                                <a:gd name="connsiteY276" fmla="*/ 1197892 h 1775691"/>
                                <a:gd name="connsiteX277" fmla="*/ 3487070 w 4817503"/>
                                <a:gd name="connsiteY277" fmla="*/ 1197892 h 1775691"/>
                                <a:gd name="connsiteX278" fmla="*/ 3470884 w 4817503"/>
                                <a:gd name="connsiteY278" fmla="*/ 1201816 h 1775691"/>
                                <a:gd name="connsiteX279" fmla="*/ 3452484 w 4817503"/>
                                <a:gd name="connsiteY279" fmla="*/ 1196685 h 1775691"/>
                                <a:gd name="connsiteX280" fmla="*/ 3443814 w 4817503"/>
                                <a:gd name="connsiteY280" fmla="*/ 1195417 h 1775691"/>
                                <a:gd name="connsiteX281" fmla="*/ 3389765 w 4817503"/>
                                <a:gd name="connsiteY281" fmla="*/ 1191674 h 1775691"/>
                                <a:gd name="connsiteX282" fmla="*/ 3382732 w 4817503"/>
                                <a:gd name="connsiteY282" fmla="*/ 1189501 h 1775691"/>
                                <a:gd name="connsiteX283" fmla="*/ 3364332 w 4817503"/>
                                <a:gd name="connsiteY283" fmla="*/ 1186543 h 1775691"/>
                                <a:gd name="connsiteX284" fmla="*/ 3348050 w 4817503"/>
                                <a:gd name="connsiteY284" fmla="*/ 1181472 h 1775691"/>
                                <a:gd name="connsiteX285" fmla="*/ 3334563 w 4817503"/>
                                <a:gd name="connsiteY285" fmla="*/ 1172960 h 1775691"/>
                                <a:gd name="connsiteX286" fmla="*/ 3297189 w 4817503"/>
                                <a:gd name="connsiteY286" fmla="*/ 1154668 h 1775691"/>
                                <a:gd name="connsiteX287" fmla="*/ 3285338 w 4817503"/>
                                <a:gd name="connsiteY287" fmla="*/ 1147061 h 1775691"/>
                                <a:gd name="connsiteX288" fmla="*/ 3266937 w 4817503"/>
                                <a:gd name="connsiteY288" fmla="*/ 1140239 h 1775691"/>
                                <a:gd name="connsiteX289" fmla="*/ 3253348 w 4817503"/>
                                <a:gd name="connsiteY289" fmla="*/ 1127501 h 1775691"/>
                                <a:gd name="connsiteX290" fmla="*/ 3243140 w 4817503"/>
                                <a:gd name="connsiteY290" fmla="*/ 1122430 h 1775691"/>
                                <a:gd name="connsiteX291" fmla="*/ 3220887 w 4817503"/>
                                <a:gd name="connsiteY291" fmla="*/ 1105828 h 1775691"/>
                                <a:gd name="connsiteX292" fmla="*/ 3182444 w 4817503"/>
                                <a:gd name="connsiteY292" fmla="*/ 1083250 h 1775691"/>
                                <a:gd name="connsiteX293" fmla="*/ 3173775 w 4817503"/>
                                <a:gd name="connsiteY293" fmla="*/ 1076912 h 1775691"/>
                                <a:gd name="connsiteX294" fmla="*/ 3140831 w 4817503"/>
                                <a:gd name="connsiteY294" fmla="*/ 1053065 h 1775691"/>
                                <a:gd name="connsiteX295" fmla="*/ 3113755 w 4817503"/>
                                <a:gd name="connsiteY295" fmla="*/ 1042440 h 1775691"/>
                                <a:gd name="connsiteX296" fmla="*/ 3104507 w 4817503"/>
                                <a:gd name="connsiteY296" fmla="*/ 1031453 h 1775691"/>
                                <a:gd name="connsiteX297" fmla="*/ 3096997 w 4817503"/>
                                <a:gd name="connsiteY297" fmla="*/ 1027650 h 1775691"/>
                                <a:gd name="connsiteX298" fmla="*/ 3091793 w 4817503"/>
                                <a:gd name="connsiteY298" fmla="*/ 1021613 h 1775691"/>
                                <a:gd name="connsiteX299" fmla="*/ 3082351 w 4817503"/>
                                <a:gd name="connsiteY299" fmla="*/ 1018715 h 1775691"/>
                                <a:gd name="connsiteX300" fmla="*/ 3065586 w 4817503"/>
                                <a:gd name="connsiteY300" fmla="*/ 1019560 h 1775691"/>
                                <a:gd name="connsiteX301" fmla="*/ 3054798 w 4817503"/>
                                <a:gd name="connsiteY301" fmla="*/ 1015274 h 1775691"/>
                                <a:gd name="connsiteX302" fmla="*/ 3040152 w 4817503"/>
                                <a:gd name="connsiteY302" fmla="*/ 1013583 h 1775691"/>
                                <a:gd name="connsiteX303" fmla="*/ 3030427 w 4817503"/>
                                <a:gd name="connsiteY303" fmla="*/ 1008935 h 1775691"/>
                                <a:gd name="connsiteX304" fmla="*/ 3028785 w 4817503"/>
                                <a:gd name="connsiteY304" fmla="*/ 1007667 h 1775691"/>
                                <a:gd name="connsiteX305" fmla="*/ 3004993 w 4817503"/>
                                <a:gd name="connsiteY305" fmla="*/ 1001751 h 1775691"/>
                                <a:gd name="connsiteX306" fmla="*/ 2999016 w 4817503"/>
                                <a:gd name="connsiteY306" fmla="*/ 1000483 h 1775691"/>
                                <a:gd name="connsiteX307" fmla="*/ 2988808 w 4817503"/>
                                <a:gd name="connsiteY307" fmla="*/ 1000906 h 1775691"/>
                                <a:gd name="connsiteX308" fmla="*/ 2972043 w 4817503"/>
                                <a:gd name="connsiteY308" fmla="*/ 995775 h 1775691"/>
                                <a:gd name="connsiteX309" fmla="*/ 2950944 w 4817503"/>
                                <a:gd name="connsiteY309" fmla="*/ 995775 h 1775691"/>
                                <a:gd name="connsiteX310" fmla="*/ 2931487 w 4817503"/>
                                <a:gd name="connsiteY310" fmla="*/ 1000483 h 1775691"/>
                                <a:gd name="connsiteX311" fmla="*/ 2900656 w 4817503"/>
                                <a:gd name="connsiteY311" fmla="*/ 1012436 h 1775691"/>
                                <a:gd name="connsiteX312" fmla="*/ 2886107 w 4817503"/>
                                <a:gd name="connsiteY312" fmla="*/ 1015455 h 1775691"/>
                                <a:gd name="connsiteX313" fmla="*/ 2866650 w 4817503"/>
                                <a:gd name="connsiteY313" fmla="*/ 1022639 h 1775691"/>
                                <a:gd name="connsiteX314" fmla="*/ 2857981 w 4817503"/>
                                <a:gd name="connsiteY314" fmla="*/ 1027831 h 1775691"/>
                                <a:gd name="connsiteX315" fmla="*/ 2843432 w 4817503"/>
                                <a:gd name="connsiteY315" fmla="*/ 1041897 h 1775691"/>
                                <a:gd name="connsiteX316" fmla="*/ 2840733 w 4817503"/>
                                <a:gd name="connsiteY316" fmla="*/ 1046968 h 1775691"/>
                                <a:gd name="connsiteX317" fmla="*/ 2843915 w 4817503"/>
                                <a:gd name="connsiteY317" fmla="*/ 1049926 h 1775691"/>
                                <a:gd name="connsiteX318" fmla="*/ 2858554 w 4817503"/>
                                <a:gd name="connsiteY318" fmla="*/ 1052945 h 1775691"/>
                                <a:gd name="connsiteX319" fmla="*/ 2870501 w 4817503"/>
                                <a:gd name="connsiteY319" fmla="*/ 1057110 h 1775691"/>
                                <a:gd name="connsiteX320" fmla="*/ 2874353 w 4817503"/>
                                <a:gd name="connsiteY320" fmla="*/ 1057050 h 1775691"/>
                                <a:gd name="connsiteX321" fmla="*/ 2878017 w 4817503"/>
                                <a:gd name="connsiteY321" fmla="*/ 1058016 h 1775691"/>
                                <a:gd name="connsiteX322" fmla="*/ 2878597 w 4817503"/>
                                <a:gd name="connsiteY322" fmla="*/ 1060068 h 1775691"/>
                                <a:gd name="connsiteX323" fmla="*/ 2878017 w 4817503"/>
                                <a:gd name="connsiteY323" fmla="*/ 1061034 h 1775691"/>
                                <a:gd name="connsiteX324" fmla="*/ 2870791 w 4817503"/>
                                <a:gd name="connsiteY324" fmla="*/ 1063026 h 1775691"/>
                                <a:gd name="connsiteX325" fmla="*/ 2868286 w 4817503"/>
                                <a:gd name="connsiteY325" fmla="*/ 1065260 h 1775691"/>
                                <a:gd name="connsiteX326" fmla="*/ 2862412 w 4817503"/>
                                <a:gd name="connsiteY326" fmla="*/ 1081439 h 1775691"/>
                                <a:gd name="connsiteX327" fmla="*/ 2860293 w 4817503"/>
                                <a:gd name="connsiteY327" fmla="*/ 1083129 h 1775691"/>
                                <a:gd name="connsiteX328" fmla="*/ 2858651 w 4817503"/>
                                <a:gd name="connsiteY328" fmla="*/ 1083552 h 1775691"/>
                                <a:gd name="connsiteX329" fmla="*/ 2853737 w 4817503"/>
                                <a:gd name="connsiteY329" fmla="*/ 1080171 h 1775691"/>
                                <a:gd name="connsiteX330" fmla="*/ 2849402 w 4817503"/>
                                <a:gd name="connsiteY330" fmla="*/ 1078904 h 1775691"/>
                                <a:gd name="connsiteX331" fmla="*/ 2845068 w 4817503"/>
                                <a:gd name="connsiteY331" fmla="*/ 1082284 h 1775691"/>
                                <a:gd name="connsiteX332" fmla="*/ 2840830 w 4817503"/>
                                <a:gd name="connsiteY332" fmla="*/ 1090374 h 1775691"/>
                                <a:gd name="connsiteX333" fmla="*/ 2838131 w 4817503"/>
                                <a:gd name="connsiteY333" fmla="*/ 1092487 h 1775691"/>
                                <a:gd name="connsiteX334" fmla="*/ 2830525 w 4817503"/>
                                <a:gd name="connsiteY334" fmla="*/ 1093332 h 1775691"/>
                                <a:gd name="connsiteX335" fmla="*/ 2827826 w 4817503"/>
                                <a:gd name="connsiteY335" fmla="*/ 1095445 h 1775691"/>
                                <a:gd name="connsiteX336" fmla="*/ 2811641 w 4817503"/>
                                <a:gd name="connsiteY336" fmla="*/ 1094600 h 1775691"/>
                                <a:gd name="connsiteX337" fmla="*/ 2811061 w 4817503"/>
                                <a:gd name="connsiteY337" fmla="*/ 1097256 h 1775691"/>
                                <a:gd name="connsiteX338" fmla="*/ 2799211 w 4817503"/>
                                <a:gd name="connsiteY338" fmla="*/ 1107036 h 1775691"/>
                                <a:gd name="connsiteX339" fmla="*/ 2797575 w 4817503"/>
                                <a:gd name="connsiteY339" fmla="*/ 1111262 h 1775691"/>
                                <a:gd name="connsiteX340" fmla="*/ 2797575 w 4817503"/>
                                <a:gd name="connsiteY340" fmla="*/ 1115548 h 1775691"/>
                                <a:gd name="connsiteX341" fmla="*/ 2799790 w 4817503"/>
                                <a:gd name="connsiteY341" fmla="*/ 1121887 h 1775691"/>
                                <a:gd name="connsiteX342" fmla="*/ 2798631 w 4817503"/>
                                <a:gd name="connsiteY342" fmla="*/ 1127018 h 1775691"/>
                                <a:gd name="connsiteX343" fmla="*/ 2796512 w 4817503"/>
                                <a:gd name="connsiteY343" fmla="*/ 1132512 h 1775691"/>
                                <a:gd name="connsiteX344" fmla="*/ 2788423 w 4817503"/>
                                <a:gd name="connsiteY344" fmla="*/ 1144465 h 1775691"/>
                                <a:gd name="connsiteX345" fmla="*/ 2785724 w 4817503"/>
                                <a:gd name="connsiteY345" fmla="*/ 1153460 h 1775691"/>
                                <a:gd name="connsiteX346" fmla="*/ 2780907 w 4817503"/>
                                <a:gd name="connsiteY346" fmla="*/ 1175133 h 1775691"/>
                                <a:gd name="connsiteX347" fmla="*/ 2779844 w 4817503"/>
                                <a:gd name="connsiteY347" fmla="*/ 1185758 h 1775691"/>
                                <a:gd name="connsiteX348" fmla="*/ 2779844 w 4817503"/>
                                <a:gd name="connsiteY348" fmla="*/ 1196806 h 1775691"/>
                                <a:gd name="connsiteX349" fmla="*/ 2783702 w 4817503"/>
                                <a:gd name="connsiteY349" fmla="*/ 1208337 h 1775691"/>
                                <a:gd name="connsiteX350" fmla="*/ 2785338 w 4817503"/>
                                <a:gd name="connsiteY350" fmla="*/ 1209604 h 1775691"/>
                                <a:gd name="connsiteX351" fmla="*/ 2791314 w 4817503"/>
                                <a:gd name="connsiteY351" fmla="*/ 1215943 h 1775691"/>
                                <a:gd name="connsiteX352" fmla="*/ 2801040 w 4817503"/>
                                <a:gd name="connsiteY352" fmla="*/ 1223187 h 1775691"/>
                                <a:gd name="connsiteX353" fmla="*/ 2803739 w 4817503"/>
                                <a:gd name="connsiteY353" fmla="*/ 1227473 h 1775691"/>
                                <a:gd name="connsiteX354" fmla="*/ 2809715 w 4817503"/>
                                <a:gd name="connsiteY354" fmla="*/ 1231277 h 1775691"/>
                                <a:gd name="connsiteX355" fmla="*/ 2813470 w 4817503"/>
                                <a:gd name="connsiteY355" fmla="*/ 1240634 h 1775691"/>
                                <a:gd name="connsiteX356" fmla="*/ 2819924 w 4817503"/>
                                <a:gd name="connsiteY356" fmla="*/ 1248301 h 1775691"/>
                                <a:gd name="connsiteX357" fmla="*/ 2820020 w 4817503"/>
                                <a:gd name="connsiteY357" fmla="*/ 1252105 h 1775691"/>
                                <a:gd name="connsiteX358" fmla="*/ 2828689 w 4817503"/>
                                <a:gd name="connsiteY358" fmla="*/ 1266593 h 1775691"/>
                                <a:gd name="connsiteX359" fmla="*/ 2833507 w 4817503"/>
                                <a:gd name="connsiteY359" fmla="*/ 1267438 h 1775691"/>
                                <a:gd name="connsiteX360" fmla="*/ 2837841 w 4817503"/>
                                <a:gd name="connsiteY360" fmla="*/ 1265748 h 1775691"/>
                                <a:gd name="connsiteX361" fmla="*/ 2841603 w 4817503"/>
                                <a:gd name="connsiteY361" fmla="*/ 1264480 h 1775691"/>
                                <a:gd name="connsiteX362" fmla="*/ 2846511 w 4817503"/>
                                <a:gd name="connsiteY362" fmla="*/ 1265748 h 1775691"/>
                                <a:gd name="connsiteX363" fmla="*/ 2847573 w 4817503"/>
                                <a:gd name="connsiteY363" fmla="*/ 1267861 h 1775691"/>
                                <a:gd name="connsiteX364" fmla="*/ 2845454 w 4817503"/>
                                <a:gd name="connsiteY364" fmla="*/ 1269552 h 1775691"/>
                                <a:gd name="connsiteX365" fmla="*/ 2845454 w 4817503"/>
                                <a:gd name="connsiteY365" fmla="*/ 1272087 h 1775691"/>
                                <a:gd name="connsiteX366" fmla="*/ 2857305 w 4817503"/>
                                <a:gd name="connsiteY366" fmla="*/ 1275105 h 1775691"/>
                                <a:gd name="connsiteX367" fmla="*/ 2859520 w 4817503"/>
                                <a:gd name="connsiteY367" fmla="*/ 1279754 h 1775691"/>
                                <a:gd name="connsiteX368" fmla="*/ 2857884 w 4817503"/>
                                <a:gd name="connsiteY368" fmla="*/ 1282772 h 1775691"/>
                                <a:gd name="connsiteX369" fmla="*/ 2853544 w 4817503"/>
                                <a:gd name="connsiteY369" fmla="*/ 1285730 h 1775691"/>
                                <a:gd name="connsiteX370" fmla="*/ 2848732 w 4817503"/>
                                <a:gd name="connsiteY370" fmla="*/ 1285308 h 1775691"/>
                                <a:gd name="connsiteX371" fmla="*/ 2844398 w 4817503"/>
                                <a:gd name="connsiteY371" fmla="*/ 1289111 h 1775691"/>
                                <a:gd name="connsiteX372" fmla="*/ 2846511 w 4817503"/>
                                <a:gd name="connsiteY372" fmla="*/ 1294243 h 1775691"/>
                                <a:gd name="connsiteX373" fmla="*/ 2846511 w 4817503"/>
                                <a:gd name="connsiteY373" fmla="*/ 1297623 h 1775691"/>
                                <a:gd name="connsiteX374" fmla="*/ 2842273 w 4817503"/>
                                <a:gd name="connsiteY374" fmla="*/ 1300581 h 1775691"/>
                                <a:gd name="connsiteX375" fmla="*/ 2841120 w 4817503"/>
                                <a:gd name="connsiteY375" fmla="*/ 1303177 h 1775691"/>
                                <a:gd name="connsiteX376" fmla="*/ 2846034 w 4817503"/>
                                <a:gd name="connsiteY376" fmla="*/ 1307826 h 1775691"/>
                                <a:gd name="connsiteX377" fmla="*/ 2846034 w 4817503"/>
                                <a:gd name="connsiteY377" fmla="*/ 1310059 h 1775691"/>
                                <a:gd name="connsiteX378" fmla="*/ 2841120 w 4817503"/>
                                <a:gd name="connsiteY378" fmla="*/ 1313802 h 1775691"/>
                                <a:gd name="connsiteX379" fmla="*/ 2840057 w 4817503"/>
                                <a:gd name="connsiteY379" fmla="*/ 1318572 h 1775691"/>
                                <a:gd name="connsiteX380" fmla="*/ 2833024 w 4817503"/>
                                <a:gd name="connsiteY380" fmla="*/ 1322375 h 1775691"/>
                                <a:gd name="connsiteX381" fmla="*/ 2833024 w 4817503"/>
                                <a:gd name="connsiteY381" fmla="*/ 1325755 h 1775691"/>
                                <a:gd name="connsiteX382" fmla="*/ 2836882 w 4817503"/>
                                <a:gd name="connsiteY382" fmla="*/ 1331732 h 1775691"/>
                                <a:gd name="connsiteX383" fmla="*/ 2830428 w 4817503"/>
                                <a:gd name="connsiteY383" fmla="*/ 1336803 h 1775691"/>
                                <a:gd name="connsiteX384" fmla="*/ 2829848 w 4817503"/>
                                <a:gd name="connsiteY384" fmla="*/ 1343202 h 1775691"/>
                                <a:gd name="connsiteX385" fmla="*/ 2822816 w 4817503"/>
                                <a:gd name="connsiteY385" fmla="*/ 1352982 h 1775691"/>
                                <a:gd name="connsiteX386" fmla="*/ 2798535 w 4817503"/>
                                <a:gd name="connsiteY386" fmla="*/ 1376888 h 1775691"/>
                                <a:gd name="connsiteX387" fmla="*/ 2783992 w 4817503"/>
                                <a:gd name="connsiteY387" fmla="*/ 1387514 h 1775691"/>
                                <a:gd name="connsiteX388" fmla="*/ 2773197 w 4817503"/>
                                <a:gd name="connsiteY388" fmla="*/ 1390472 h 1775691"/>
                                <a:gd name="connsiteX389" fmla="*/ 2763949 w 4817503"/>
                                <a:gd name="connsiteY389" fmla="*/ 1389204 h 1775691"/>
                                <a:gd name="connsiteX390" fmla="*/ 2758558 w 4817503"/>
                                <a:gd name="connsiteY390" fmla="*/ 1389626 h 1775691"/>
                                <a:gd name="connsiteX391" fmla="*/ 2757495 w 4817503"/>
                                <a:gd name="connsiteY391" fmla="*/ 1390472 h 1775691"/>
                                <a:gd name="connsiteX392" fmla="*/ 2757978 w 4817503"/>
                                <a:gd name="connsiteY392" fmla="*/ 1393068 h 1775691"/>
                                <a:gd name="connsiteX393" fmla="*/ 2756916 w 4817503"/>
                                <a:gd name="connsiteY393" fmla="*/ 1397716 h 1775691"/>
                                <a:gd name="connsiteX394" fmla="*/ 2752104 w 4817503"/>
                                <a:gd name="connsiteY394" fmla="*/ 1401520 h 1775691"/>
                                <a:gd name="connsiteX395" fmla="*/ 2751042 w 4817503"/>
                                <a:gd name="connsiteY395" fmla="*/ 1405383 h 1775691"/>
                                <a:gd name="connsiteX396" fmla="*/ 2752104 w 4817503"/>
                                <a:gd name="connsiteY396" fmla="*/ 1408764 h 1775691"/>
                                <a:gd name="connsiteX397" fmla="*/ 2751042 w 4817503"/>
                                <a:gd name="connsiteY397" fmla="*/ 1410997 h 1775691"/>
                                <a:gd name="connsiteX398" fmla="*/ 2741793 w 4817503"/>
                                <a:gd name="connsiteY398" fmla="*/ 1415163 h 1775691"/>
                                <a:gd name="connsiteX399" fmla="*/ 2738038 w 4817503"/>
                                <a:gd name="connsiteY399" fmla="*/ 1421623 h 1775691"/>
                                <a:gd name="connsiteX400" fmla="*/ 2732158 w 4817503"/>
                                <a:gd name="connsiteY400" fmla="*/ 1424581 h 1775691"/>
                                <a:gd name="connsiteX401" fmla="*/ 2729466 w 4817503"/>
                                <a:gd name="connsiteY401" fmla="*/ 1428867 h 1775691"/>
                                <a:gd name="connsiteX402" fmla="*/ 2725125 w 4817503"/>
                                <a:gd name="connsiteY402" fmla="*/ 1431825 h 1775691"/>
                                <a:gd name="connsiteX403" fmla="*/ 2719734 w 4817503"/>
                                <a:gd name="connsiteY403" fmla="*/ 1431825 h 1775691"/>
                                <a:gd name="connsiteX404" fmla="*/ 2710003 w 4817503"/>
                                <a:gd name="connsiteY404" fmla="*/ 1429712 h 1775691"/>
                                <a:gd name="connsiteX405" fmla="*/ 2707207 w 4817503"/>
                                <a:gd name="connsiteY405" fmla="*/ 1428384 h 1775691"/>
                                <a:gd name="connsiteX406" fmla="*/ 2704509 w 4817503"/>
                                <a:gd name="connsiteY406" fmla="*/ 1424581 h 1775691"/>
                                <a:gd name="connsiteX407" fmla="*/ 2698055 w 4817503"/>
                                <a:gd name="connsiteY407" fmla="*/ 1423735 h 1775691"/>
                                <a:gd name="connsiteX408" fmla="*/ 2692664 w 4817503"/>
                                <a:gd name="connsiteY408" fmla="*/ 1421623 h 1775691"/>
                                <a:gd name="connsiteX409" fmla="*/ 2689966 w 4817503"/>
                                <a:gd name="connsiteY409" fmla="*/ 1415223 h 1775691"/>
                                <a:gd name="connsiteX410" fmla="*/ 2688324 w 4817503"/>
                                <a:gd name="connsiteY410" fmla="*/ 1413955 h 1775691"/>
                                <a:gd name="connsiteX411" fmla="*/ 2685625 w 4817503"/>
                                <a:gd name="connsiteY411" fmla="*/ 1413955 h 1775691"/>
                                <a:gd name="connsiteX412" fmla="*/ 2684569 w 4817503"/>
                                <a:gd name="connsiteY412" fmla="*/ 1416491 h 1775691"/>
                                <a:gd name="connsiteX413" fmla="*/ 2687750 w 4817503"/>
                                <a:gd name="connsiteY413" fmla="*/ 1428867 h 1775691"/>
                                <a:gd name="connsiteX414" fmla="*/ 2685625 w 4817503"/>
                                <a:gd name="connsiteY414" fmla="*/ 1434360 h 1775691"/>
                                <a:gd name="connsiteX415" fmla="*/ 2680234 w 4817503"/>
                                <a:gd name="connsiteY415" fmla="*/ 1438285 h 1775691"/>
                                <a:gd name="connsiteX416" fmla="*/ 2671565 w 4817503"/>
                                <a:gd name="connsiteY416" fmla="*/ 1436896 h 1775691"/>
                                <a:gd name="connsiteX417" fmla="*/ 2669923 w 4817503"/>
                                <a:gd name="connsiteY417" fmla="*/ 1441182 h 1775691"/>
                                <a:gd name="connsiteX418" fmla="*/ 2673201 w 4817503"/>
                                <a:gd name="connsiteY418" fmla="*/ 1444624 h 1775691"/>
                                <a:gd name="connsiteX419" fmla="*/ 2674258 w 4817503"/>
                                <a:gd name="connsiteY419" fmla="*/ 1449332 h 1775691"/>
                                <a:gd name="connsiteX420" fmla="*/ 2669923 w 4817503"/>
                                <a:gd name="connsiteY420" fmla="*/ 1450540 h 1775691"/>
                                <a:gd name="connsiteX421" fmla="*/ 2666168 w 4817503"/>
                                <a:gd name="connsiteY421" fmla="*/ 1449332 h 1775691"/>
                                <a:gd name="connsiteX422" fmla="*/ 2664049 w 4817503"/>
                                <a:gd name="connsiteY422" fmla="*/ 1449755 h 1775691"/>
                                <a:gd name="connsiteX423" fmla="*/ 2662987 w 4817503"/>
                                <a:gd name="connsiteY423" fmla="*/ 1459957 h 1775691"/>
                                <a:gd name="connsiteX424" fmla="*/ 2657016 w 4817503"/>
                                <a:gd name="connsiteY424" fmla="*/ 1461648 h 1775691"/>
                                <a:gd name="connsiteX425" fmla="*/ 2651046 w 4817503"/>
                                <a:gd name="connsiteY425" fmla="*/ 1460802 h 1775691"/>
                                <a:gd name="connsiteX426" fmla="*/ 2647284 w 4817503"/>
                                <a:gd name="connsiteY426" fmla="*/ 1461648 h 1775691"/>
                                <a:gd name="connsiteX427" fmla="*/ 2647864 w 4817503"/>
                                <a:gd name="connsiteY427" fmla="*/ 1465511 h 1775691"/>
                                <a:gd name="connsiteX428" fmla="*/ 2653261 w 4817503"/>
                                <a:gd name="connsiteY428" fmla="*/ 1469737 h 1775691"/>
                                <a:gd name="connsiteX429" fmla="*/ 2655380 w 4817503"/>
                                <a:gd name="connsiteY429" fmla="*/ 1476982 h 1775691"/>
                                <a:gd name="connsiteX430" fmla="*/ 2653834 w 4817503"/>
                                <a:gd name="connsiteY430" fmla="*/ 1482053 h 1775691"/>
                                <a:gd name="connsiteX431" fmla="*/ 2646802 w 4817503"/>
                                <a:gd name="connsiteY431" fmla="*/ 1484226 h 1775691"/>
                                <a:gd name="connsiteX432" fmla="*/ 2645166 w 4817503"/>
                                <a:gd name="connsiteY432" fmla="*/ 1486762 h 1775691"/>
                                <a:gd name="connsiteX433" fmla="*/ 2645745 w 4817503"/>
                                <a:gd name="connsiteY433" fmla="*/ 1488875 h 1775691"/>
                                <a:gd name="connsiteX434" fmla="*/ 2643530 w 4817503"/>
                                <a:gd name="connsiteY434" fmla="*/ 1490987 h 1775691"/>
                                <a:gd name="connsiteX435" fmla="*/ 2635917 w 4817503"/>
                                <a:gd name="connsiteY435" fmla="*/ 1492799 h 1775691"/>
                                <a:gd name="connsiteX436" fmla="*/ 2633315 w 4817503"/>
                                <a:gd name="connsiteY436" fmla="*/ 1496542 h 1775691"/>
                                <a:gd name="connsiteX437" fmla="*/ 2628980 w 4817503"/>
                                <a:gd name="connsiteY437" fmla="*/ 1497809 h 1775691"/>
                                <a:gd name="connsiteX438" fmla="*/ 2627344 w 4817503"/>
                                <a:gd name="connsiteY438" fmla="*/ 1499982 h 1775691"/>
                                <a:gd name="connsiteX439" fmla="*/ 2623010 w 4817503"/>
                                <a:gd name="connsiteY439" fmla="*/ 1500888 h 1775691"/>
                                <a:gd name="connsiteX440" fmla="*/ 2591696 w 4817503"/>
                                <a:gd name="connsiteY440" fmla="*/ 1500888 h 1775691"/>
                                <a:gd name="connsiteX441" fmla="*/ 2588424 w 4817503"/>
                                <a:gd name="connsiteY441" fmla="*/ 1497447 h 1775691"/>
                                <a:gd name="connsiteX442" fmla="*/ 2595457 w 4817503"/>
                                <a:gd name="connsiteY442" fmla="*/ 1491048 h 1775691"/>
                                <a:gd name="connsiteX443" fmla="*/ 2595457 w 4817503"/>
                                <a:gd name="connsiteY443" fmla="*/ 1487667 h 1775691"/>
                                <a:gd name="connsiteX444" fmla="*/ 2587265 w 4817503"/>
                                <a:gd name="connsiteY444" fmla="*/ 1485554 h 1775691"/>
                                <a:gd name="connsiteX445" fmla="*/ 2582930 w 4817503"/>
                                <a:gd name="connsiteY445" fmla="*/ 1480423 h 1775691"/>
                                <a:gd name="connsiteX446" fmla="*/ 2580232 w 4817503"/>
                                <a:gd name="connsiteY446" fmla="*/ 1480423 h 1775691"/>
                                <a:gd name="connsiteX447" fmla="*/ 2576477 w 4817503"/>
                                <a:gd name="connsiteY447" fmla="*/ 1483441 h 1775691"/>
                                <a:gd name="connsiteX448" fmla="*/ 2574841 w 4817503"/>
                                <a:gd name="connsiteY448" fmla="*/ 1487667 h 1775691"/>
                                <a:gd name="connsiteX449" fmla="*/ 2575420 w 4817503"/>
                                <a:gd name="connsiteY449" fmla="*/ 1489357 h 1775691"/>
                                <a:gd name="connsiteX450" fmla="*/ 2574358 w 4817503"/>
                                <a:gd name="connsiteY450" fmla="*/ 1493221 h 1775691"/>
                                <a:gd name="connsiteX451" fmla="*/ 2569444 w 4817503"/>
                                <a:gd name="connsiteY451" fmla="*/ 1497447 h 1775691"/>
                                <a:gd name="connsiteX452" fmla="*/ 2549407 w 4817503"/>
                                <a:gd name="connsiteY452" fmla="*/ 1499137 h 1775691"/>
                                <a:gd name="connsiteX453" fmla="*/ 2536977 w 4817503"/>
                                <a:gd name="connsiteY453" fmla="*/ 1493704 h 1775691"/>
                                <a:gd name="connsiteX454" fmla="*/ 2534278 w 4817503"/>
                                <a:gd name="connsiteY454" fmla="*/ 1493704 h 1775691"/>
                                <a:gd name="connsiteX455" fmla="*/ 2515401 w 4817503"/>
                                <a:gd name="connsiteY455" fmla="*/ 1487244 h 1775691"/>
                                <a:gd name="connsiteX456" fmla="*/ 2511066 w 4817503"/>
                                <a:gd name="connsiteY456" fmla="*/ 1483079 h 1775691"/>
                                <a:gd name="connsiteX457" fmla="*/ 2510487 w 4817503"/>
                                <a:gd name="connsiteY457" fmla="*/ 1473722 h 1775691"/>
                                <a:gd name="connsiteX458" fmla="*/ 2506726 w 4817503"/>
                                <a:gd name="connsiteY458" fmla="*/ 1474567 h 1775691"/>
                                <a:gd name="connsiteX459" fmla="*/ 2504033 w 4817503"/>
                                <a:gd name="connsiteY459" fmla="*/ 1473722 h 1775691"/>
                                <a:gd name="connsiteX460" fmla="*/ 2498636 w 4817503"/>
                                <a:gd name="connsiteY460" fmla="*/ 1476197 h 1775691"/>
                                <a:gd name="connsiteX461" fmla="*/ 2496324 w 4817503"/>
                                <a:gd name="connsiteY461" fmla="*/ 1476197 h 1775691"/>
                                <a:gd name="connsiteX462" fmla="*/ 2489387 w 4817503"/>
                                <a:gd name="connsiteY462" fmla="*/ 1476197 h 1775691"/>
                                <a:gd name="connsiteX463" fmla="*/ 2488325 w 4817503"/>
                                <a:gd name="connsiteY463" fmla="*/ 1479215 h 1775691"/>
                                <a:gd name="connsiteX464" fmla="*/ 2491603 w 4817503"/>
                                <a:gd name="connsiteY464" fmla="*/ 1486883 h 1775691"/>
                                <a:gd name="connsiteX465" fmla="*/ 2491023 w 4817503"/>
                                <a:gd name="connsiteY465" fmla="*/ 1503484 h 1775691"/>
                                <a:gd name="connsiteX466" fmla="*/ 2486206 w 4817503"/>
                                <a:gd name="connsiteY466" fmla="*/ 1506865 h 1775691"/>
                                <a:gd name="connsiteX467" fmla="*/ 2477054 w 4817503"/>
                                <a:gd name="connsiteY467" fmla="*/ 1506442 h 1775691"/>
                                <a:gd name="connsiteX468" fmla="*/ 2476480 w 4817503"/>
                                <a:gd name="connsiteY468" fmla="*/ 1507287 h 1775691"/>
                                <a:gd name="connsiteX469" fmla="*/ 2484087 w 4817503"/>
                                <a:gd name="connsiteY469" fmla="*/ 1516222 h 1775691"/>
                                <a:gd name="connsiteX470" fmla="*/ 2479752 w 4817503"/>
                                <a:gd name="connsiteY470" fmla="*/ 1523888 h 1775691"/>
                                <a:gd name="connsiteX471" fmla="*/ 2474838 w 4817503"/>
                                <a:gd name="connsiteY471" fmla="*/ 1526424 h 1775691"/>
                                <a:gd name="connsiteX472" fmla="*/ 2471083 w 4817503"/>
                                <a:gd name="connsiteY472" fmla="*/ 1526424 h 1775691"/>
                                <a:gd name="connsiteX473" fmla="*/ 2461931 w 4817503"/>
                                <a:gd name="connsiteY473" fmla="*/ 1523888 h 1775691"/>
                                <a:gd name="connsiteX474" fmla="*/ 2457597 w 4817503"/>
                                <a:gd name="connsiteY474" fmla="*/ 1520508 h 1775691"/>
                                <a:gd name="connsiteX475" fmla="*/ 2455381 w 4817503"/>
                                <a:gd name="connsiteY475" fmla="*/ 1521776 h 1775691"/>
                                <a:gd name="connsiteX476" fmla="*/ 2455381 w 4817503"/>
                                <a:gd name="connsiteY476" fmla="*/ 1527270 h 1775691"/>
                                <a:gd name="connsiteX477" fmla="*/ 2464050 w 4817503"/>
                                <a:gd name="connsiteY477" fmla="*/ 1535903 h 1775691"/>
                                <a:gd name="connsiteX478" fmla="*/ 2465113 w 4817503"/>
                                <a:gd name="connsiteY478" fmla="*/ 1539646 h 1775691"/>
                                <a:gd name="connsiteX479" fmla="*/ 2457017 w 4817503"/>
                                <a:gd name="connsiteY479" fmla="*/ 1543509 h 1775691"/>
                                <a:gd name="connsiteX480" fmla="*/ 2460869 w 4817503"/>
                                <a:gd name="connsiteY480" fmla="*/ 1552866 h 1775691"/>
                                <a:gd name="connsiteX481" fmla="*/ 2457597 w 4817503"/>
                                <a:gd name="connsiteY481" fmla="*/ 1556308 h 1775691"/>
                                <a:gd name="connsiteX482" fmla="*/ 2456534 w 4817503"/>
                                <a:gd name="connsiteY482" fmla="*/ 1560110 h 1775691"/>
                                <a:gd name="connsiteX483" fmla="*/ 2451620 w 4817503"/>
                                <a:gd name="connsiteY483" fmla="*/ 1563974 h 1775691"/>
                                <a:gd name="connsiteX484" fmla="*/ 2453836 w 4817503"/>
                                <a:gd name="connsiteY484" fmla="*/ 1570313 h 1775691"/>
                                <a:gd name="connsiteX485" fmla="*/ 2453359 w 4817503"/>
                                <a:gd name="connsiteY485" fmla="*/ 1577980 h 1775691"/>
                                <a:gd name="connsiteX486" fmla="*/ 2449024 w 4817503"/>
                                <a:gd name="connsiteY486" fmla="*/ 1585224 h 1775691"/>
                                <a:gd name="connsiteX487" fmla="*/ 2436594 w 4817503"/>
                                <a:gd name="connsiteY487" fmla="*/ 1593737 h 1775691"/>
                                <a:gd name="connsiteX488" fmla="*/ 2435532 w 4817503"/>
                                <a:gd name="connsiteY488" fmla="*/ 1597962 h 1775691"/>
                                <a:gd name="connsiteX489" fmla="*/ 2453836 w 4817503"/>
                                <a:gd name="connsiteY489" fmla="*/ 1599231 h 1775691"/>
                                <a:gd name="connsiteX490" fmla="*/ 2463084 w 4817503"/>
                                <a:gd name="connsiteY490" fmla="*/ 1602249 h 1775691"/>
                                <a:gd name="connsiteX491" fmla="*/ 2465783 w 4817503"/>
                                <a:gd name="connsiteY491" fmla="*/ 1605207 h 1775691"/>
                                <a:gd name="connsiteX492" fmla="*/ 2464726 w 4817503"/>
                                <a:gd name="connsiteY492" fmla="*/ 1614564 h 1775691"/>
                                <a:gd name="connsiteX493" fmla="*/ 2466362 w 4817503"/>
                                <a:gd name="connsiteY493" fmla="*/ 1619213 h 1775691"/>
                                <a:gd name="connsiteX494" fmla="*/ 2461448 w 4817503"/>
                                <a:gd name="connsiteY494" fmla="*/ 1624344 h 1775691"/>
                                <a:gd name="connsiteX495" fmla="*/ 2458750 w 4817503"/>
                                <a:gd name="connsiteY495" fmla="*/ 1630381 h 1775691"/>
                                <a:gd name="connsiteX496" fmla="*/ 2454512 w 4817503"/>
                                <a:gd name="connsiteY496" fmla="*/ 1634124 h 1775691"/>
                                <a:gd name="connsiteX497" fmla="*/ 2439389 w 4817503"/>
                                <a:gd name="connsiteY497" fmla="*/ 1643119 h 1775691"/>
                                <a:gd name="connsiteX498" fmla="*/ 2429658 w 4817503"/>
                                <a:gd name="connsiteY498" fmla="*/ 1646077 h 1775691"/>
                                <a:gd name="connsiteX499" fmla="*/ 2415012 w 4817503"/>
                                <a:gd name="connsiteY499" fmla="*/ 1646077 h 1775691"/>
                                <a:gd name="connsiteX500" fmla="*/ 2410098 w 4817503"/>
                                <a:gd name="connsiteY500" fmla="*/ 1644809 h 1775691"/>
                                <a:gd name="connsiteX501" fmla="*/ 2406343 w 4817503"/>
                                <a:gd name="connsiteY501" fmla="*/ 1639316 h 1775691"/>
                                <a:gd name="connsiteX502" fmla="*/ 2404707 w 4817503"/>
                                <a:gd name="connsiteY502" fmla="*/ 1631649 h 1775691"/>
                                <a:gd name="connsiteX503" fmla="*/ 2400946 w 4817503"/>
                                <a:gd name="connsiteY503" fmla="*/ 1615893 h 1775691"/>
                                <a:gd name="connsiteX504" fmla="*/ 2397094 w 4817503"/>
                                <a:gd name="connsiteY504" fmla="*/ 1611244 h 1775691"/>
                                <a:gd name="connsiteX505" fmla="*/ 2394396 w 4817503"/>
                                <a:gd name="connsiteY505" fmla="*/ 1610821 h 1775691"/>
                                <a:gd name="connsiteX506" fmla="*/ 2389005 w 4817503"/>
                                <a:gd name="connsiteY506" fmla="*/ 1615893 h 1775691"/>
                                <a:gd name="connsiteX507" fmla="*/ 2381972 w 4817503"/>
                                <a:gd name="connsiteY507" fmla="*/ 1637142 h 1775691"/>
                                <a:gd name="connsiteX508" fmla="*/ 2377154 w 4817503"/>
                                <a:gd name="connsiteY508" fmla="*/ 1641429 h 1775691"/>
                                <a:gd name="connsiteX509" fmla="*/ 2368479 w 4817503"/>
                                <a:gd name="connsiteY509" fmla="*/ 1643119 h 1775691"/>
                                <a:gd name="connsiteX510" fmla="*/ 2358271 w 4817503"/>
                                <a:gd name="connsiteY510" fmla="*/ 1647466 h 1775691"/>
                                <a:gd name="connsiteX511" fmla="*/ 2352300 w 4817503"/>
                                <a:gd name="connsiteY511" fmla="*/ 1651691 h 1775691"/>
                                <a:gd name="connsiteX512" fmla="*/ 2337654 w 4817503"/>
                                <a:gd name="connsiteY512" fmla="*/ 1656400 h 1775691"/>
                                <a:gd name="connsiteX513" fmla="*/ 2337461 w 4817503"/>
                                <a:gd name="connsiteY513" fmla="*/ 1656461 h 1775691"/>
                                <a:gd name="connsiteX514" fmla="*/ 2181490 w 4817503"/>
                                <a:gd name="connsiteY514" fmla="*/ 1718641 h 1775691"/>
                                <a:gd name="connsiteX515" fmla="*/ 2154994 w 4817503"/>
                                <a:gd name="connsiteY515" fmla="*/ 1727577 h 1775691"/>
                                <a:gd name="connsiteX516" fmla="*/ 2151239 w 4817503"/>
                                <a:gd name="connsiteY516" fmla="*/ 1730535 h 1775691"/>
                                <a:gd name="connsiteX517" fmla="*/ 2150659 w 4817503"/>
                                <a:gd name="connsiteY517" fmla="*/ 1733070 h 1775691"/>
                                <a:gd name="connsiteX518" fmla="*/ 2152301 w 4817503"/>
                                <a:gd name="connsiteY518" fmla="*/ 1735606 h 1775691"/>
                                <a:gd name="connsiteX519" fmla="*/ 2154994 w 4817503"/>
                                <a:gd name="connsiteY519" fmla="*/ 1736028 h 1775691"/>
                                <a:gd name="connsiteX520" fmla="*/ 2162027 w 4817503"/>
                                <a:gd name="connsiteY520" fmla="*/ 1732224 h 1775691"/>
                                <a:gd name="connsiteX521" fmla="*/ 2169060 w 4817503"/>
                                <a:gd name="connsiteY521" fmla="*/ 1731802 h 1775691"/>
                                <a:gd name="connsiteX522" fmla="*/ 2177735 w 4817503"/>
                                <a:gd name="connsiteY522" fmla="*/ 1735545 h 1775691"/>
                                <a:gd name="connsiteX523" fmla="*/ 2181490 w 4817503"/>
                                <a:gd name="connsiteY523" fmla="*/ 1744540 h 1775691"/>
                                <a:gd name="connsiteX524" fmla="*/ 2190738 w 4817503"/>
                                <a:gd name="connsiteY524" fmla="*/ 1752207 h 1775691"/>
                                <a:gd name="connsiteX525" fmla="*/ 2189579 w 4817503"/>
                                <a:gd name="connsiteY525" fmla="*/ 1760720 h 1775691"/>
                                <a:gd name="connsiteX526" fmla="*/ 2182643 w 4817503"/>
                                <a:gd name="connsiteY526" fmla="*/ 1765851 h 1775691"/>
                                <a:gd name="connsiteX527" fmla="*/ 2167424 w 4817503"/>
                                <a:gd name="connsiteY527" fmla="*/ 1766273 h 1775691"/>
                                <a:gd name="connsiteX528" fmla="*/ 2161550 w 4817503"/>
                                <a:gd name="connsiteY528" fmla="*/ 1765428 h 1775691"/>
                                <a:gd name="connsiteX529" fmla="*/ 2144205 w 4817503"/>
                                <a:gd name="connsiteY529" fmla="*/ 1760720 h 1775691"/>
                                <a:gd name="connsiteX530" fmla="*/ 2138809 w 4817503"/>
                                <a:gd name="connsiteY530" fmla="*/ 1758184 h 1775691"/>
                                <a:gd name="connsiteX531" fmla="*/ 2136593 w 4817503"/>
                                <a:gd name="connsiteY531" fmla="*/ 1756493 h 1775691"/>
                                <a:gd name="connsiteX532" fmla="*/ 1983610 w 4817503"/>
                                <a:gd name="connsiteY532" fmla="*/ 1751060 h 1775691"/>
                                <a:gd name="connsiteX533" fmla="*/ 1974361 w 4817503"/>
                                <a:gd name="connsiteY533" fmla="*/ 1751060 h 1775691"/>
                                <a:gd name="connsiteX534" fmla="*/ 1942474 w 4817503"/>
                                <a:gd name="connsiteY534" fmla="*/ 1751905 h 1775691"/>
                                <a:gd name="connsiteX535" fmla="*/ 1917620 w 4817503"/>
                                <a:gd name="connsiteY535" fmla="*/ 1757037 h 1775691"/>
                                <a:gd name="connsiteX536" fmla="*/ 1907888 w 4817503"/>
                                <a:gd name="connsiteY536" fmla="*/ 1757882 h 1775691"/>
                                <a:gd name="connsiteX537" fmla="*/ 1892186 w 4817503"/>
                                <a:gd name="connsiteY537" fmla="*/ 1764703 h 1775691"/>
                                <a:gd name="connsiteX538" fmla="*/ 1867332 w 4817503"/>
                                <a:gd name="connsiteY538" fmla="*/ 1771948 h 1775691"/>
                                <a:gd name="connsiteX539" fmla="*/ 1862991 w 4817503"/>
                                <a:gd name="connsiteY539" fmla="*/ 1774061 h 1775691"/>
                                <a:gd name="connsiteX540" fmla="*/ 1862031 w 4817503"/>
                                <a:gd name="connsiteY540" fmla="*/ 1775691 h 1775691"/>
                                <a:gd name="connsiteX541" fmla="*/ 1799700 w 4817503"/>
                                <a:gd name="connsiteY541" fmla="*/ 1772009 h 1775691"/>
                                <a:gd name="connsiteX542" fmla="*/ 1793246 w 4817503"/>
                                <a:gd name="connsiteY542" fmla="*/ 1770197 h 1775691"/>
                                <a:gd name="connsiteX543" fmla="*/ 1767233 w 4817503"/>
                                <a:gd name="connsiteY543" fmla="*/ 1767300 h 1775691"/>
                                <a:gd name="connsiteX544" fmla="*/ 1760779 w 4817503"/>
                                <a:gd name="connsiteY544" fmla="*/ 1767722 h 1775691"/>
                                <a:gd name="connsiteX545" fmla="*/ 1748832 w 4817503"/>
                                <a:gd name="connsiteY545" fmla="*/ 1764342 h 1775691"/>
                                <a:gd name="connsiteX546" fmla="*/ 1740743 w 4817503"/>
                                <a:gd name="connsiteY546" fmla="*/ 1759633 h 1775691"/>
                                <a:gd name="connsiteX547" fmla="*/ 1727733 w 4817503"/>
                                <a:gd name="connsiteY547" fmla="*/ 1756252 h 1775691"/>
                                <a:gd name="connsiteX548" fmla="*/ 1698544 w 4817503"/>
                                <a:gd name="connsiteY548" fmla="*/ 1752871 h 1775691"/>
                                <a:gd name="connsiteX549" fmla="*/ 1682359 w 4817503"/>
                                <a:gd name="connsiteY549" fmla="*/ 1749007 h 1775691"/>
                                <a:gd name="connsiteX550" fmla="*/ 1677445 w 4817503"/>
                                <a:gd name="connsiteY550" fmla="*/ 1749007 h 1775691"/>
                                <a:gd name="connsiteX551" fmla="*/ 1657408 w 4817503"/>
                                <a:gd name="connsiteY551" fmla="*/ 1745627 h 1775691"/>
                                <a:gd name="connsiteX552" fmla="*/ 1620704 w 4817503"/>
                                <a:gd name="connsiteY552" fmla="*/ 1744782 h 1775691"/>
                                <a:gd name="connsiteX553" fmla="*/ 1611455 w 4817503"/>
                                <a:gd name="connsiteY553" fmla="*/ 1746049 h 1775691"/>
                                <a:gd name="connsiteX554" fmla="*/ 1605001 w 4817503"/>
                                <a:gd name="connsiteY554" fmla="*/ 1744359 h 1775691"/>
                                <a:gd name="connsiteX555" fmla="*/ 1600667 w 4817503"/>
                                <a:gd name="connsiteY555" fmla="*/ 1744359 h 1775691"/>
                                <a:gd name="connsiteX556" fmla="*/ 1592571 w 4817503"/>
                                <a:gd name="connsiteY556" fmla="*/ 1746472 h 1775691"/>
                                <a:gd name="connsiteX557" fmla="*/ 1582840 w 4817503"/>
                                <a:gd name="connsiteY557" fmla="*/ 1746895 h 1775691"/>
                                <a:gd name="connsiteX558" fmla="*/ 1573591 w 4817503"/>
                                <a:gd name="connsiteY558" fmla="*/ 1745204 h 1775691"/>
                                <a:gd name="connsiteX559" fmla="*/ 1560587 w 4817503"/>
                                <a:gd name="connsiteY559" fmla="*/ 1744782 h 1775691"/>
                                <a:gd name="connsiteX560" fmla="*/ 1556349 w 4817503"/>
                                <a:gd name="connsiteY560" fmla="*/ 1742669 h 1775691"/>
                                <a:gd name="connsiteX561" fmla="*/ 1550856 w 4817503"/>
                                <a:gd name="connsiteY561" fmla="*/ 1742246 h 1775691"/>
                                <a:gd name="connsiteX562" fmla="*/ 1543340 w 4817503"/>
                                <a:gd name="connsiteY562" fmla="*/ 1742246 h 1775691"/>
                                <a:gd name="connsiteX563" fmla="*/ 1530336 w 4817503"/>
                                <a:gd name="connsiteY563" fmla="*/ 1744419 h 1775691"/>
                                <a:gd name="connsiteX564" fmla="*/ 1523883 w 4817503"/>
                                <a:gd name="connsiteY564" fmla="*/ 1743937 h 1775691"/>
                                <a:gd name="connsiteX565" fmla="*/ 1505482 w 4817503"/>
                                <a:gd name="connsiteY565" fmla="*/ 1737537 h 1775691"/>
                                <a:gd name="connsiteX566" fmla="*/ 1501147 w 4817503"/>
                                <a:gd name="connsiteY566" fmla="*/ 1737537 h 1775691"/>
                                <a:gd name="connsiteX567" fmla="*/ 1498449 w 4817503"/>
                                <a:gd name="connsiteY567" fmla="*/ 1739228 h 1775691"/>
                                <a:gd name="connsiteX568" fmla="*/ 1492478 w 4817503"/>
                                <a:gd name="connsiteY568" fmla="*/ 1738382 h 1775691"/>
                                <a:gd name="connsiteX569" fmla="*/ 1477350 w 4817503"/>
                                <a:gd name="connsiteY569" fmla="*/ 1738805 h 1775691"/>
                                <a:gd name="connsiteX570" fmla="*/ 1463283 w 4817503"/>
                                <a:gd name="connsiteY570" fmla="*/ 1736752 h 1775691"/>
                                <a:gd name="connsiteX571" fmla="*/ 1456830 w 4817503"/>
                                <a:gd name="connsiteY571" fmla="*/ 1736752 h 1775691"/>
                                <a:gd name="connsiteX572" fmla="*/ 1450280 w 4817503"/>
                                <a:gd name="connsiteY572" fmla="*/ 1738020 h 1775691"/>
                                <a:gd name="connsiteX573" fmla="*/ 1440548 w 4817503"/>
                                <a:gd name="connsiteY573" fmla="*/ 1735062 h 1775691"/>
                                <a:gd name="connsiteX574" fmla="*/ 1431879 w 4817503"/>
                                <a:gd name="connsiteY574" fmla="*/ 1729930 h 1775691"/>
                                <a:gd name="connsiteX575" fmla="*/ 1413478 w 4817503"/>
                                <a:gd name="connsiteY575" fmla="*/ 1722747 h 1775691"/>
                                <a:gd name="connsiteX576" fmla="*/ 1392959 w 4817503"/>
                                <a:gd name="connsiteY576" fmla="*/ 1718461 h 1775691"/>
                                <a:gd name="connsiteX577" fmla="*/ 1386988 w 4817503"/>
                                <a:gd name="connsiteY577" fmla="*/ 1715503 h 1775691"/>
                                <a:gd name="connsiteX578" fmla="*/ 1381108 w 4817503"/>
                                <a:gd name="connsiteY578" fmla="*/ 1710794 h 1775691"/>
                                <a:gd name="connsiteX579" fmla="*/ 1381591 w 4817503"/>
                                <a:gd name="connsiteY579" fmla="*/ 1706145 h 1775691"/>
                                <a:gd name="connsiteX580" fmla="*/ 1385346 w 4817503"/>
                                <a:gd name="connsiteY580" fmla="*/ 1700108 h 1775691"/>
                                <a:gd name="connsiteX581" fmla="*/ 1395657 w 4817503"/>
                                <a:gd name="connsiteY581" fmla="*/ 1692864 h 1775691"/>
                                <a:gd name="connsiteX582" fmla="*/ 1396140 w 4817503"/>
                                <a:gd name="connsiteY582" fmla="*/ 1691596 h 1775691"/>
                                <a:gd name="connsiteX583" fmla="*/ 1395657 w 4817503"/>
                                <a:gd name="connsiteY583" fmla="*/ 1690750 h 1775691"/>
                                <a:gd name="connsiteX584" fmla="*/ 1392379 w 4817503"/>
                                <a:gd name="connsiteY584" fmla="*/ 1689966 h 1775691"/>
                                <a:gd name="connsiteX585" fmla="*/ 1385926 w 4817503"/>
                                <a:gd name="connsiteY585" fmla="*/ 1692441 h 1775691"/>
                                <a:gd name="connsiteX586" fmla="*/ 1369161 w 4817503"/>
                                <a:gd name="connsiteY586" fmla="*/ 1703609 h 1775691"/>
                                <a:gd name="connsiteX587" fmla="*/ 1364247 w 4817503"/>
                                <a:gd name="connsiteY587" fmla="*/ 1701799 h 1775691"/>
                                <a:gd name="connsiteX588" fmla="*/ 1356737 w 4817503"/>
                                <a:gd name="connsiteY588" fmla="*/ 1695520 h 1775691"/>
                                <a:gd name="connsiteX589" fmla="*/ 1349704 w 4817503"/>
                                <a:gd name="connsiteY589" fmla="*/ 1692019 h 1775691"/>
                                <a:gd name="connsiteX590" fmla="*/ 1337274 w 4817503"/>
                                <a:gd name="connsiteY590" fmla="*/ 1684352 h 1775691"/>
                                <a:gd name="connsiteX591" fmla="*/ 1322054 w 4817503"/>
                                <a:gd name="connsiteY591" fmla="*/ 1677590 h 1775691"/>
                                <a:gd name="connsiteX592" fmla="*/ 1321572 w 4817503"/>
                                <a:gd name="connsiteY592" fmla="*/ 1675478 h 1775691"/>
                                <a:gd name="connsiteX593" fmla="*/ 1323691 w 4817503"/>
                                <a:gd name="connsiteY593" fmla="*/ 1672459 h 1775691"/>
                                <a:gd name="connsiteX594" fmla="*/ 1335638 w 4817503"/>
                                <a:gd name="connsiteY594" fmla="*/ 1668656 h 1775691"/>
                                <a:gd name="connsiteX595" fmla="*/ 1338819 w 4817503"/>
                                <a:gd name="connsiteY595" fmla="*/ 1661834 h 1775691"/>
                                <a:gd name="connsiteX596" fmla="*/ 1336694 w 4817503"/>
                                <a:gd name="connsiteY596" fmla="*/ 1660143 h 1775691"/>
                                <a:gd name="connsiteX597" fmla="*/ 1326969 w 4817503"/>
                                <a:gd name="connsiteY597" fmla="*/ 1660989 h 1775691"/>
                                <a:gd name="connsiteX598" fmla="*/ 1323111 w 4817503"/>
                                <a:gd name="connsiteY598" fmla="*/ 1659720 h 1775691"/>
                                <a:gd name="connsiteX599" fmla="*/ 1319356 w 4817503"/>
                                <a:gd name="connsiteY599" fmla="*/ 1660566 h 1775691"/>
                                <a:gd name="connsiteX600" fmla="*/ 1314538 w 4817503"/>
                                <a:gd name="connsiteY600" fmla="*/ 1660143 h 1775691"/>
                                <a:gd name="connsiteX601" fmla="*/ 1310687 w 4817503"/>
                                <a:gd name="connsiteY601" fmla="*/ 1652476 h 1775691"/>
                                <a:gd name="connsiteX602" fmla="*/ 1311743 w 4817503"/>
                                <a:gd name="connsiteY602" fmla="*/ 1636056 h 1775691"/>
                                <a:gd name="connsiteX603" fmla="*/ 1311743 w 4817503"/>
                                <a:gd name="connsiteY603" fmla="*/ 1634607 h 1775691"/>
                                <a:gd name="connsiteX604" fmla="*/ 1320992 w 4817503"/>
                                <a:gd name="connsiteY604" fmla="*/ 1604844 h 1775691"/>
                                <a:gd name="connsiteX605" fmla="*/ 1328025 w 4817503"/>
                                <a:gd name="connsiteY605" fmla="*/ 1595488 h 1775691"/>
                                <a:gd name="connsiteX606" fmla="*/ 1336598 w 4817503"/>
                                <a:gd name="connsiteY606" fmla="*/ 1572004 h 1775691"/>
                                <a:gd name="connsiteX607" fmla="*/ 1356061 w 4817503"/>
                                <a:gd name="connsiteY607" fmla="*/ 1538016 h 1775691"/>
                                <a:gd name="connsiteX608" fmla="*/ 1390067 w 4817503"/>
                                <a:gd name="connsiteY608" fmla="*/ 1495878 h 1775691"/>
                                <a:gd name="connsiteX609" fmla="*/ 1397680 w 4817503"/>
                                <a:gd name="connsiteY609" fmla="*/ 1489418 h 1775691"/>
                                <a:gd name="connsiteX610" fmla="*/ 1420318 w 4817503"/>
                                <a:gd name="connsiteY610" fmla="*/ 1464787 h 1775691"/>
                                <a:gd name="connsiteX611" fmla="*/ 1422534 w 4817503"/>
                                <a:gd name="connsiteY611" fmla="*/ 1460923 h 1775691"/>
                                <a:gd name="connsiteX612" fmla="*/ 1421381 w 4817503"/>
                                <a:gd name="connsiteY612" fmla="*/ 1453739 h 1775691"/>
                                <a:gd name="connsiteX613" fmla="*/ 1418682 w 4817503"/>
                                <a:gd name="connsiteY613" fmla="*/ 1446495 h 1775691"/>
                                <a:gd name="connsiteX614" fmla="*/ 1410013 w 4817503"/>
                                <a:gd name="connsiteY614" fmla="*/ 1433757 h 1775691"/>
                                <a:gd name="connsiteX615" fmla="*/ 1400855 w 4817503"/>
                                <a:gd name="connsiteY615" fmla="*/ 1425668 h 1775691"/>
                                <a:gd name="connsiteX616" fmla="*/ 1396521 w 4817503"/>
                                <a:gd name="connsiteY616" fmla="*/ 1423977 h 1775691"/>
                                <a:gd name="connsiteX617" fmla="*/ 1383517 w 4817503"/>
                                <a:gd name="connsiteY617" fmla="*/ 1409488 h 1775691"/>
                                <a:gd name="connsiteX618" fmla="*/ 1365696 w 4817503"/>
                                <a:gd name="connsiteY618" fmla="*/ 1394577 h 1775691"/>
                                <a:gd name="connsiteX619" fmla="*/ 1349414 w 4817503"/>
                                <a:gd name="connsiteY619" fmla="*/ 1389446 h 1775691"/>
                                <a:gd name="connsiteX620" fmla="*/ 1336507 w 4817503"/>
                                <a:gd name="connsiteY620" fmla="*/ 1380510 h 1775691"/>
                                <a:gd name="connsiteX621" fmla="*/ 1330530 w 4817503"/>
                                <a:gd name="connsiteY621" fmla="*/ 1374112 h 1775691"/>
                                <a:gd name="connsiteX622" fmla="*/ 1322441 w 4817503"/>
                                <a:gd name="connsiteY622" fmla="*/ 1358777 h 1775691"/>
                                <a:gd name="connsiteX623" fmla="*/ 1311073 w 4817503"/>
                                <a:gd name="connsiteY623" fmla="*/ 1345617 h 1775691"/>
                                <a:gd name="connsiteX624" fmla="*/ 1307216 w 4817503"/>
                                <a:gd name="connsiteY624" fmla="*/ 1333724 h 1775691"/>
                                <a:gd name="connsiteX625" fmla="*/ 1307795 w 4817503"/>
                                <a:gd name="connsiteY625" fmla="*/ 1326903 h 1775691"/>
                                <a:gd name="connsiteX626" fmla="*/ 1282651 w 4817503"/>
                                <a:gd name="connsiteY626" fmla="*/ 1279150 h 1775691"/>
                                <a:gd name="connsiteX627" fmla="*/ 1261166 w 4817503"/>
                                <a:gd name="connsiteY627" fmla="*/ 1238340 h 1775691"/>
                                <a:gd name="connsiteX628" fmla="*/ 1258467 w 4817503"/>
                                <a:gd name="connsiteY628" fmla="*/ 1237073 h 1775691"/>
                                <a:gd name="connsiteX629" fmla="*/ 1257411 w 4817503"/>
                                <a:gd name="connsiteY629" fmla="*/ 1236227 h 1775691"/>
                                <a:gd name="connsiteX630" fmla="*/ 1257411 w 4817503"/>
                                <a:gd name="connsiteY630" fmla="*/ 1228983 h 1775691"/>
                                <a:gd name="connsiteX631" fmla="*/ 1265023 w 4817503"/>
                                <a:gd name="connsiteY631" fmla="*/ 1208155 h 1775691"/>
                                <a:gd name="connsiteX632" fmla="*/ 1265023 w 4817503"/>
                                <a:gd name="connsiteY632" fmla="*/ 1205620 h 1775691"/>
                                <a:gd name="connsiteX633" fmla="*/ 1263864 w 4817503"/>
                                <a:gd name="connsiteY633" fmla="*/ 1205076 h 1775691"/>
                                <a:gd name="connsiteX634" fmla="*/ 1263381 w 4817503"/>
                                <a:gd name="connsiteY634" fmla="*/ 1204774 h 1775691"/>
                                <a:gd name="connsiteX635" fmla="*/ 1259047 w 4817503"/>
                                <a:gd name="connsiteY635" fmla="*/ 1206465 h 1775691"/>
                                <a:gd name="connsiteX636" fmla="*/ 1252593 w 4817503"/>
                                <a:gd name="connsiteY636" fmla="*/ 1213287 h 1775691"/>
                                <a:gd name="connsiteX637" fmla="*/ 1248259 w 4817503"/>
                                <a:gd name="connsiteY637" fmla="*/ 1220531 h 1775691"/>
                                <a:gd name="connsiteX638" fmla="*/ 1242862 w 4817503"/>
                                <a:gd name="connsiteY638" fmla="*/ 1224757 h 1775691"/>
                                <a:gd name="connsiteX639" fmla="*/ 1237947 w 4817503"/>
                                <a:gd name="connsiteY639" fmla="*/ 1227715 h 1775691"/>
                                <a:gd name="connsiteX640" fmla="*/ 1227642 w 4817503"/>
                                <a:gd name="connsiteY640" fmla="*/ 1230734 h 1775691"/>
                                <a:gd name="connsiteX641" fmla="*/ 1217911 w 4817503"/>
                                <a:gd name="connsiteY641" fmla="*/ 1239306 h 1775691"/>
                                <a:gd name="connsiteX642" fmla="*/ 1195755 w 4817503"/>
                                <a:gd name="connsiteY642" fmla="*/ 1243049 h 1775691"/>
                                <a:gd name="connsiteX643" fmla="*/ 1183325 w 4817503"/>
                                <a:gd name="connsiteY643" fmla="*/ 1243471 h 1775691"/>
                                <a:gd name="connsiteX644" fmla="*/ 1168202 w 4817503"/>
                                <a:gd name="connsiteY644" fmla="*/ 1238461 h 1775691"/>
                                <a:gd name="connsiteX645" fmla="*/ 1157988 w 4817503"/>
                                <a:gd name="connsiteY645" fmla="*/ 1224757 h 1775691"/>
                                <a:gd name="connsiteX646" fmla="*/ 1148739 w 4817503"/>
                                <a:gd name="connsiteY646" fmla="*/ 1217512 h 1775691"/>
                                <a:gd name="connsiteX647" fmla="*/ 1145467 w 4817503"/>
                                <a:gd name="connsiteY647" fmla="*/ 1215399 h 1775691"/>
                                <a:gd name="connsiteX648" fmla="*/ 1141229 w 4817503"/>
                                <a:gd name="connsiteY648" fmla="*/ 1214554 h 1775691"/>
                                <a:gd name="connsiteX649" fmla="*/ 1139007 w 4817503"/>
                                <a:gd name="connsiteY649" fmla="*/ 1212441 h 1775691"/>
                                <a:gd name="connsiteX650" fmla="*/ 1127066 w 4817503"/>
                                <a:gd name="connsiteY650" fmla="*/ 1208155 h 1775691"/>
                                <a:gd name="connsiteX651" fmla="*/ 1120033 w 4817503"/>
                                <a:gd name="connsiteY651" fmla="*/ 1199643 h 1775691"/>
                                <a:gd name="connsiteX652" fmla="*/ 1113000 w 4817503"/>
                                <a:gd name="connsiteY652" fmla="*/ 1194994 h 1775691"/>
                                <a:gd name="connsiteX653" fmla="*/ 1099514 w 4817503"/>
                                <a:gd name="connsiteY653" fmla="*/ 1191131 h 1775691"/>
                                <a:gd name="connsiteX654" fmla="*/ 1091998 w 4817503"/>
                                <a:gd name="connsiteY654" fmla="*/ 1190286 h 1775691"/>
                                <a:gd name="connsiteX655" fmla="*/ 1083329 w 4817503"/>
                                <a:gd name="connsiteY655" fmla="*/ 1190708 h 1775691"/>
                                <a:gd name="connsiteX656" fmla="*/ 1080533 w 4817503"/>
                                <a:gd name="connsiteY656" fmla="*/ 1189380 h 1775691"/>
                                <a:gd name="connsiteX657" fmla="*/ 1078414 w 4817503"/>
                                <a:gd name="connsiteY657" fmla="*/ 1186905 h 1775691"/>
                                <a:gd name="connsiteX658" fmla="*/ 1071092 w 4817503"/>
                                <a:gd name="connsiteY658" fmla="*/ 1185818 h 1775691"/>
                                <a:gd name="connsiteX659" fmla="*/ 1069069 w 4817503"/>
                                <a:gd name="connsiteY659" fmla="*/ 1186422 h 1775691"/>
                                <a:gd name="connsiteX660" fmla="*/ 1064348 w 4817503"/>
                                <a:gd name="connsiteY660" fmla="*/ 1186905 h 1775691"/>
                                <a:gd name="connsiteX661" fmla="*/ 1061650 w 4817503"/>
                                <a:gd name="connsiteY661" fmla="*/ 1193727 h 1775691"/>
                                <a:gd name="connsiteX662" fmla="*/ 1057412 w 4817503"/>
                                <a:gd name="connsiteY662" fmla="*/ 1197952 h 1775691"/>
                                <a:gd name="connsiteX663" fmla="*/ 1054713 w 4817503"/>
                                <a:gd name="connsiteY663" fmla="*/ 1198798 h 1775691"/>
                                <a:gd name="connsiteX664" fmla="*/ 1047294 w 4817503"/>
                                <a:gd name="connsiteY664" fmla="*/ 1198013 h 1775691"/>
                                <a:gd name="connsiteX665" fmla="*/ 1044408 w 4817503"/>
                                <a:gd name="connsiteY665" fmla="*/ 1196685 h 1775691"/>
                                <a:gd name="connsiteX666" fmla="*/ 1041710 w 4817503"/>
                                <a:gd name="connsiteY666" fmla="*/ 1195055 h 1775691"/>
                                <a:gd name="connsiteX667" fmla="*/ 1040068 w 4817503"/>
                                <a:gd name="connsiteY667" fmla="*/ 1193305 h 1775691"/>
                                <a:gd name="connsiteX668" fmla="*/ 1037568 w 4817503"/>
                                <a:gd name="connsiteY668" fmla="*/ 1193305 h 1775691"/>
                                <a:gd name="connsiteX669" fmla="*/ 1036795 w 4817503"/>
                                <a:gd name="connsiteY669" fmla="*/ 1193727 h 1775691"/>
                                <a:gd name="connsiteX670" fmla="*/ 1036313 w 4817503"/>
                                <a:gd name="connsiteY670" fmla="*/ 1198375 h 1775691"/>
                                <a:gd name="connsiteX671" fmla="*/ 1049220 w 4817503"/>
                                <a:gd name="connsiteY671" fmla="*/ 1217512 h 1775691"/>
                                <a:gd name="connsiteX672" fmla="*/ 1049799 w 4817503"/>
                                <a:gd name="connsiteY672" fmla="*/ 1229888 h 1775691"/>
                                <a:gd name="connsiteX673" fmla="*/ 1046044 w 4817503"/>
                                <a:gd name="connsiteY673" fmla="*/ 1236288 h 1775691"/>
                                <a:gd name="connsiteX674" fmla="*/ 1039011 w 4817503"/>
                                <a:gd name="connsiteY674" fmla="*/ 1238883 h 1775691"/>
                                <a:gd name="connsiteX675" fmla="*/ 1037375 w 4817503"/>
                                <a:gd name="connsiteY675" fmla="*/ 1237193 h 1775691"/>
                                <a:gd name="connsiteX676" fmla="*/ 1035256 w 4817503"/>
                                <a:gd name="connsiteY676" fmla="*/ 1216668 h 1775691"/>
                                <a:gd name="connsiteX677" fmla="*/ 1031978 w 4817503"/>
                                <a:gd name="connsiteY677" fmla="*/ 1208578 h 1775691"/>
                                <a:gd name="connsiteX678" fmla="*/ 1028126 w 4817503"/>
                                <a:gd name="connsiteY678" fmla="*/ 1203507 h 1775691"/>
                                <a:gd name="connsiteX679" fmla="*/ 1015213 w 4817503"/>
                                <a:gd name="connsiteY679" fmla="*/ 1194149 h 1775691"/>
                                <a:gd name="connsiteX680" fmla="*/ 1004812 w 4817503"/>
                                <a:gd name="connsiteY680" fmla="*/ 1194934 h 1775691"/>
                                <a:gd name="connsiteX681" fmla="*/ 997296 w 4817503"/>
                                <a:gd name="connsiteY681" fmla="*/ 1194994 h 1775691"/>
                                <a:gd name="connsiteX682" fmla="*/ 986990 w 4817503"/>
                                <a:gd name="connsiteY682" fmla="*/ 1192218 h 1775691"/>
                                <a:gd name="connsiteX683" fmla="*/ 984099 w 4817503"/>
                                <a:gd name="connsiteY683" fmla="*/ 1191674 h 1775691"/>
                                <a:gd name="connsiteX684" fmla="*/ 982173 w 4817503"/>
                                <a:gd name="connsiteY684" fmla="*/ 1192459 h 1775691"/>
                                <a:gd name="connsiteX685" fmla="*/ 982746 w 4817503"/>
                                <a:gd name="connsiteY685" fmla="*/ 1196263 h 1775691"/>
                                <a:gd name="connsiteX686" fmla="*/ 987661 w 4817503"/>
                                <a:gd name="connsiteY686" fmla="*/ 1198375 h 1775691"/>
                                <a:gd name="connsiteX687" fmla="*/ 997392 w 4817503"/>
                                <a:gd name="connsiteY687" fmla="*/ 1199643 h 1775691"/>
                                <a:gd name="connsiteX688" fmla="*/ 1003272 w 4817503"/>
                                <a:gd name="connsiteY688" fmla="*/ 1202239 h 1775691"/>
                                <a:gd name="connsiteX689" fmla="*/ 1011458 w 4817503"/>
                                <a:gd name="connsiteY689" fmla="*/ 1208698 h 1775691"/>
                                <a:gd name="connsiteX690" fmla="*/ 1012998 w 4817503"/>
                                <a:gd name="connsiteY690" fmla="*/ 1215822 h 1775691"/>
                                <a:gd name="connsiteX691" fmla="*/ 1008180 w 4817503"/>
                                <a:gd name="connsiteY691" fmla="*/ 1226508 h 1775691"/>
                                <a:gd name="connsiteX692" fmla="*/ 1004908 w 4817503"/>
                                <a:gd name="connsiteY692" fmla="*/ 1228681 h 1775691"/>
                                <a:gd name="connsiteX693" fmla="*/ 995177 w 4817503"/>
                                <a:gd name="connsiteY693" fmla="*/ 1229949 h 1775691"/>
                                <a:gd name="connsiteX694" fmla="*/ 994694 w 4817503"/>
                                <a:gd name="connsiteY694" fmla="*/ 1232484 h 1775691"/>
                                <a:gd name="connsiteX695" fmla="*/ 996330 w 4817503"/>
                                <a:gd name="connsiteY695" fmla="*/ 1235443 h 1775691"/>
                                <a:gd name="connsiteX696" fmla="*/ 1004908 w 4817503"/>
                                <a:gd name="connsiteY696" fmla="*/ 1243954 h 1775691"/>
                                <a:gd name="connsiteX697" fmla="*/ 1003846 w 4817503"/>
                                <a:gd name="connsiteY697" fmla="*/ 1250354 h 1775691"/>
                                <a:gd name="connsiteX698" fmla="*/ 999994 w 4817503"/>
                                <a:gd name="connsiteY698" fmla="*/ 1252648 h 1775691"/>
                                <a:gd name="connsiteX699" fmla="*/ 995756 w 4817503"/>
                                <a:gd name="connsiteY699" fmla="*/ 1253734 h 1775691"/>
                                <a:gd name="connsiteX700" fmla="*/ 995080 w 4817503"/>
                                <a:gd name="connsiteY700" fmla="*/ 1256089 h 1775691"/>
                                <a:gd name="connsiteX701" fmla="*/ 995080 w 4817503"/>
                                <a:gd name="connsiteY701" fmla="*/ 1258202 h 1775691"/>
                                <a:gd name="connsiteX702" fmla="*/ 996523 w 4817503"/>
                                <a:gd name="connsiteY702" fmla="*/ 1260556 h 1775691"/>
                                <a:gd name="connsiteX703" fmla="*/ 996523 w 4817503"/>
                                <a:gd name="connsiteY703" fmla="*/ 1262910 h 1775691"/>
                                <a:gd name="connsiteX704" fmla="*/ 995756 w 4817503"/>
                                <a:gd name="connsiteY704" fmla="*/ 1263937 h 1775691"/>
                                <a:gd name="connsiteX705" fmla="*/ 989303 w 4817503"/>
                                <a:gd name="connsiteY705" fmla="*/ 1267378 h 1775691"/>
                                <a:gd name="connsiteX706" fmla="*/ 985445 w 4817503"/>
                                <a:gd name="connsiteY706" fmla="*/ 1267801 h 1775691"/>
                                <a:gd name="connsiteX707" fmla="*/ 971862 w 4817503"/>
                                <a:gd name="connsiteY707" fmla="*/ 1260677 h 1775691"/>
                                <a:gd name="connsiteX708" fmla="*/ 969839 w 4817503"/>
                                <a:gd name="connsiteY708" fmla="*/ 1260134 h 1775691"/>
                                <a:gd name="connsiteX709" fmla="*/ 950376 w 4817503"/>
                                <a:gd name="connsiteY709" fmla="*/ 1251621 h 1775691"/>
                                <a:gd name="connsiteX710" fmla="*/ 937373 w 4817503"/>
                                <a:gd name="connsiteY710" fmla="*/ 1241419 h 1775691"/>
                                <a:gd name="connsiteX711" fmla="*/ 928704 w 4817503"/>
                                <a:gd name="connsiteY711" fmla="*/ 1238461 h 1775691"/>
                                <a:gd name="connsiteX712" fmla="*/ 927641 w 4817503"/>
                                <a:gd name="connsiteY712" fmla="*/ 1236710 h 1775691"/>
                                <a:gd name="connsiteX713" fmla="*/ 927641 w 4817503"/>
                                <a:gd name="connsiteY713" fmla="*/ 1230371 h 1775691"/>
                                <a:gd name="connsiteX714" fmla="*/ 926005 w 4817503"/>
                                <a:gd name="connsiteY714" fmla="*/ 1228681 h 1775691"/>
                                <a:gd name="connsiteX715" fmla="*/ 917336 w 4817503"/>
                                <a:gd name="connsiteY715" fmla="*/ 1229526 h 1775691"/>
                                <a:gd name="connsiteX716" fmla="*/ 911365 w 4817503"/>
                                <a:gd name="connsiteY716" fmla="*/ 1226085 h 1775691"/>
                                <a:gd name="connsiteX717" fmla="*/ 910882 w 4817503"/>
                                <a:gd name="connsiteY717" fmla="*/ 1224394 h 1775691"/>
                                <a:gd name="connsiteX718" fmla="*/ 908184 w 4817503"/>
                                <a:gd name="connsiteY718" fmla="*/ 1223127 h 1775691"/>
                                <a:gd name="connsiteX719" fmla="*/ 903270 w 4817503"/>
                                <a:gd name="connsiteY719" fmla="*/ 1213287 h 1775691"/>
                                <a:gd name="connsiteX720" fmla="*/ 900475 w 4817503"/>
                                <a:gd name="connsiteY720" fmla="*/ 1210872 h 1775691"/>
                                <a:gd name="connsiteX721" fmla="*/ 895754 w 4817503"/>
                                <a:gd name="connsiteY721" fmla="*/ 1209302 h 1775691"/>
                                <a:gd name="connsiteX722" fmla="*/ 892959 w 4817503"/>
                                <a:gd name="connsiteY722" fmla="*/ 1209121 h 1775691"/>
                                <a:gd name="connsiteX723" fmla="*/ 891902 w 4817503"/>
                                <a:gd name="connsiteY723" fmla="*/ 1208819 h 1775691"/>
                                <a:gd name="connsiteX724" fmla="*/ 891033 w 4817503"/>
                                <a:gd name="connsiteY724" fmla="*/ 1207732 h 1775691"/>
                                <a:gd name="connsiteX725" fmla="*/ 889783 w 4817503"/>
                                <a:gd name="connsiteY725" fmla="*/ 1207732 h 1775691"/>
                                <a:gd name="connsiteX726" fmla="*/ 883813 w 4817503"/>
                                <a:gd name="connsiteY726" fmla="*/ 1211174 h 1775691"/>
                                <a:gd name="connsiteX727" fmla="*/ 880728 w 4817503"/>
                                <a:gd name="connsiteY727" fmla="*/ 1213407 h 1775691"/>
                                <a:gd name="connsiteX728" fmla="*/ 877450 w 4817503"/>
                                <a:gd name="connsiteY728" fmla="*/ 1219988 h 1775691"/>
                                <a:gd name="connsiteX729" fmla="*/ 688052 w 4817503"/>
                                <a:gd name="connsiteY729" fmla="*/ 1197349 h 1775691"/>
                                <a:gd name="connsiteX730" fmla="*/ 654329 w 4817503"/>
                                <a:gd name="connsiteY730" fmla="*/ 1193002 h 1775691"/>
                                <a:gd name="connsiteX731" fmla="*/ 564929 w 4817503"/>
                                <a:gd name="connsiteY731" fmla="*/ 1181653 h 1775691"/>
                                <a:gd name="connsiteX732" fmla="*/ 545951 w 4817503"/>
                                <a:gd name="connsiteY732" fmla="*/ 1178514 h 1775691"/>
                                <a:gd name="connsiteX733" fmla="*/ 476201 w 4817503"/>
                                <a:gd name="connsiteY733" fmla="*/ 1170062 h 1775691"/>
                                <a:gd name="connsiteX734" fmla="*/ 335162 w 4817503"/>
                                <a:gd name="connsiteY734" fmla="*/ 1152736 h 1775691"/>
                                <a:gd name="connsiteX735" fmla="*/ 259343 w 4817503"/>
                                <a:gd name="connsiteY735" fmla="*/ 1115971 h 1775691"/>
                                <a:gd name="connsiteX736" fmla="*/ 113679 w 4817503"/>
                                <a:gd name="connsiteY736" fmla="*/ 959788 h 1775691"/>
                                <a:gd name="connsiteX737" fmla="*/ 100770 w 4817503"/>
                                <a:gd name="connsiteY737" fmla="*/ 950932 h 1775691"/>
                                <a:gd name="connsiteX738" fmla="*/ 11561 w 4817503"/>
                                <a:gd name="connsiteY738" fmla="*/ 887701 h 1775691"/>
                                <a:gd name="connsiteX739" fmla="*/ 6840 w 4817503"/>
                                <a:gd name="connsiteY739" fmla="*/ 875150 h 1775691"/>
                                <a:gd name="connsiteX740" fmla="*/ 4239 w 4817503"/>
                                <a:gd name="connsiteY740" fmla="*/ 866221 h 1775691"/>
                                <a:gd name="connsiteX741" fmla="*/ 1156 w 4817503"/>
                                <a:gd name="connsiteY741" fmla="*/ 851050 h 1775691"/>
                                <a:gd name="connsiteX742" fmla="*/ 0 w 4817503"/>
                                <a:gd name="connsiteY742" fmla="*/ 838789 h 1775691"/>
                                <a:gd name="connsiteX743" fmla="*/ 97 w 4817503"/>
                                <a:gd name="connsiteY743" fmla="*/ 811073 h 1775691"/>
                                <a:gd name="connsiteX744" fmla="*/ 10790 w 4817503"/>
                                <a:gd name="connsiteY744" fmla="*/ 754012 h 1775691"/>
                                <a:gd name="connsiteX745" fmla="*/ 18690 w 4817503"/>
                                <a:gd name="connsiteY745" fmla="*/ 707370 h 1775691"/>
                                <a:gd name="connsiteX746" fmla="*/ 34200 w 4817503"/>
                                <a:gd name="connsiteY746" fmla="*/ 625352 h 1775691"/>
                                <a:gd name="connsiteX747" fmla="*/ 49614 w 4817503"/>
                                <a:gd name="connsiteY747" fmla="*/ 543340 h 1775691"/>
                                <a:gd name="connsiteX748" fmla="*/ 56743 w 4817503"/>
                                <a:gd name="connsiteY748" fmla="*/ 505699 h 1775691"/>
                                <a:gd name="connsiteX749" fmla="*/ 70520 w 4817503"/>
                                <a:gd name="connsiteY749" fmla="*/ 432754 h 1775691"/>
                                <a:gd name="connsiteX750" fmla="*/ 85067 w 4817503"/>
                                <a:gd name="connsiteY750" fmla="*/ 356200 h 1775691"/>
                                <a:gd name="connsiteX751" fmla="*/ 94604 w 4817503"/>
                                <a:gd name="connsiteY751" fmla="*/ 303744 h 1775691"/>
                                <a:gd name="connsiteX752" fmla="*/ 114835 w 4817503"/>
                                <a:gd name="connsiteY752" fmla="*/ 196286 h 1775691"/>
                                <a:gd name="connsiteX753" fmla="*/ 119941 w 4817503"/>
                                <a:gd name="connsiteY753" fmla="*/ 176576 h 1775691"/>
                                <a:gd name="connsiteX754" fmla="*/ 125240 w 4817503"/>
                                <a:gd name="connsiteY754" fmla="*/ 156871 h 1775691"/>
                                <a:gd name="connsiteX755" fmla="*/ 130539 w 4817503"/>
                                <a:gd name="connsiteY755" fmla="*/ 130290 h 1775691"/>
                                <a:gd name="connsiteX756" fmla="*/ 128708 w 4817503"/>
                                <a:gd name="connsiteY756" fmla="*/ 122985 h 1775691"/>
                                <a:gd name="connsiteX757" fmla="*/ 130346 w 4817503"/>
                                <a:gd name="connsiteY757" fmla="*/ 114340 h 1775691"/>
                                <a:gd name="connsiteX758" fmla="*/ 152022 w 4817503"/>
                                <a:gd name="connsiteY758" fmla="*/ 0 h 1775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Lst>
                              <a:rect l="l" t="t" r="r" b="b"/>
                              <a:pathLst>
                                <a:path w="4817503" h="1775691">
                                  <a:moveTo>
                                    <a:pt x="152022" y="0"/>
                                  </a:moveTo>
                                  <a:lnTo>
                                    <a:pt x="539496" y="44306"/>
                                  </a:lnTo>
                                  <a:lnTo>
                                    <a:pt x="583040" y="49268"/>
                                  </a:lnTo>
                                  <a:lnTo>
                                    <a:pt x="785156" y="72873"/>
                                  </a:lnTo>
                                  <a:lnTo>
                                    <a:pt x="994983" y="97328"/>
                                  </a:lnTo>
                                  <a:lnTo>
                                    <a:pt x="1030632" y="101723"/>
                                  </a:lnTo>
                                  <a:lnTo>
                                    <a:pt x="1190841" y="121289"/>
                                  </a:lnTo>
                                  <a:lnTo>
                                    <a:pt x="1192960" y="121711"/>
                                  </a:lnTo>
                                  <a:lnTo>
                                    <a:pt x="1602303" y="172820"/>
                                  </a:lnTo>
                                  <a:lnTo>
                                    <a:pt x="1882937" y="208052"/>
                                  </a:lnTo>
                                  <a:lnTo>
                                    <a:pt x="2121664" y="237966"/>
                                  </a:lnTo>
                                  <a:lnTo>
                                    <a:pt x="2392953" y="271918"/>
                                  </a:lnTo>
                                  <a:lnTo>
                                    <a:pt x="2651046" y="304101"/>
                                  </a:lnTo>
                                  <a:lnTo>
                                    <a:pt x="2830428" y="326498"/>
                                  </a:lnTo>
                                  <a:lnTo>
                                    <a:pt x="2832831" y="325646"/>
                                  </a:lnTo>
                                  <a:lnTo>
                                    <a:pt x="2842466" y="335433"/>
                                  </a:lnTo>
                                  <a:lnTo>
                                    <a:pt x="2878694" y="164954"/>
                                  </a:lnTo>
                                  <a:lnTo>
                                    <a:pt x="3091020" y="192954"/>
                                  </a:lnTo>
                                  <a:lnTo>
                                    <a:pt x="3493040" y="245409"/>
                                  </a:lnTo>
                                  <a:lnTo>
                                    <a:pt x="3542175" y="9074"/>
                                  </a:lnTo>
                                  <a:lnTo>
                                    <a:pt x="3980610" y="66419"/>
                                  </a:lnTo>
                                  <a:lnTo>
                                    <a:pt x="3899588" y="452037"/>
                                  </a:lnTo>
                                  <a:lnTo>
                                    <a:pt x="3884079" y="525687"/>
                                  </a:lnTo>
                                  <a:lnTo>
                                    <a:pt x="3906138" y="528525"/>
                                  </a:lnTo>
                                  <a:lnTo>
                                    <a:pt x="3961630" y="535613"/>
                                  </a:lnTo>
                                  <a:lnTo>
                                    <a:pt x="4036198" y="545109"/>
                                  </a:lnTo>
                                  <a:lnTo>
                                    <a:pt x="4026370" y="592106"/>
                                  </a:lnTo>
                                  <a:lnTo>
                                    <a:pt x="4541879" y="659093"/>
                                  </a:lnTo>
                                  <a:lnTo>
                                    <a:pt x="4528683" y="722040"/>
                                  </a:lnTo>
                                  <a:lnTo>
                                    <a:pt x="4513651" y="735370"/>
                                  </a:lnTo>
                                  <a:lnTo>
                                    <a:pt x="4504981" y="778395"/>
                                  </a:lnTo>
                                  <a:lnTo>
                                    <a:pt x="4509509" y="783430"/>
                                  </a:lnTo>
                                  <a:lnTo>
                                    <a:pt x="4588986" y="871256"/>
                                  </a:lnTo>
                                  <a:lnTo>
                                    <a:pt x="4591877" y="873949"/>
                                  </a:lnTo>
                                  <a:lnTo>
                                    <a:pt x="4594576" y="876285"/>
                                  </a:lnTo>
                                  <a:lnTo>
                                    <a:pt x="4599780" y="881181"/>
                                  </a:lnTo>
                                  <a:lnTo>
                                    <a:pt x="4604115" y="886071"/>
                                  </a:lnTo>
                                  <a:lnTo>
                                    <a:pt x="4608835" y="891528"/>
                                  </a:lnTo>
                                  <a:lnTo>
                                    <a:pt x="4611824" y="895995"/>
                                  </a:lnTo>
                                  <a:lnTo>
                                    <a:pt x="4612977" y="899183"/>
                                  </a:lnTo>
                                  <a:lnTo>
                                    <a:pt x="4613267" y="902304"/>
                                  </a:lnTo>
                                  <a:lnTo>
                                    <a:pt x="4614420" y="904429"/>
                                  </a:lnTo>
                                  <a:lnTo>
                                    <a:pt x="4618947" y="908329"/>
                                  </a:lnTo>
                                  <a:lnTo>
                                    <a:pt x="4622708" y="910665"/>
                                  </a:lnTo>
                                  <a:lnTo>
                                    <a:pt x="4626270" y="911939"/>
                                  </a:lnTo>
                                  <a:lnTo>
                                    <a:pt x="4627429" y="912440"/>
                                  </a:lnTo>
                                  <a:lnTo>
                                    <a:pt x="4629452" y="914565"/>
                                  </a:lnTo>
                                  <a:lnTo>
                                    <a:pt x="4631377" y="915773"/>
                                  </a:lnTo>
                                  <a:lnTo>
                                    <a:pt x="4635133" y="916123"/>
                                  </a:lnTo>
                                  <a:lnTo>
                                    <a:pt x="4640336" y="915344"/>
                                  </a:lnTo>
                                  <a:lnTo>
                                    <a:pt x="4644671" y="913859"/>
                                  </a:lnTo>
                                  <a:lnTo>
                                    <a:pt x="4648716" y="912012"/>
                                  </a:lnTo>
                                  <a:lnTo>
                                    <a:pt x="4654306" y="912724"/>
                                  </a:lnTo>
                                  <a:lnTo>
                                    <a:pt x="4660373" y="916267"/>
                                  </a:lnTo>
                                  <a:lnTo>
                                    <a:pt x="4664424" y="919105"/>
                                  </a:lnTo>
                                  <a:lnTo>
                                    <a:pt x="4667889" y="920590"/>
                                  </a:lnTo>
                                  <a:lnTo>
                                    <a:pt x="4673286" y="920518"/>
                                  </a:lnTo>
                                  <a:lnTo>
                                    <a:pt x="4677814" y="920379"/>
                                  </a:lnTo>
                                  <a:lnTo>
                                    <a:pt x="4680609" y="920801"/>
                                  </a:lnTo>
                                  <a:lnTo>
                                    <a:pt x="4682921" y="921441"/>
                                  </a:lnTo>
                                  <a:lnTo>
                                    <a:pt x="4686000" y="923922"/>
                                  </a:lnTo>
                                  <a:lnTo>
                                    <a:pt x="4688312" y="926120"/>
                                  </a:lnTo>
                                  <a:lnTo>
                                    <a:pt x="4690914" y="928245"/>
                                  </a:lnTo>
                                  <a:lnTo>
                                    <a:pt x="4692840" y="930442"/>
                                  </a:lnTo>
                                  <a:lnTo>
                                    <a:pt x="4695442" y="933135"/>
                                  </a:lnTo>
                                  <a:lnTo>
                                    <a:pt x="4698527" y="935616"/>
                                  </a:lnTo>
                                  <a:lnTo>
                                    <a:pt x="4703441" y="937107"/>
                                  </a:lnTo>
                                  <a:lnTo>
                                    <a:pt x="4712013" y="939021"/>
                                  </a:lnTo>
                                  <a:lnTo>
                                    <a:pt x="4719046" y="940723"/>
                                  </a:lnTo>
                                  <a:lnTo>
                                    <a:pt x="4725500" y="942420"/>
                                  </a:lnTo>
                                  <a:lnTo>
                                    <a:pt x="4730414" y="942921"/>
                                  </a:lnTo>
                                  <a:lnTo>
                                    <a:pt x="4734459" y="943132"/>
                                  </a:lnTo>
                                  <a:lnTo>
                                    <a:pt x="4736674" y="943555"/>
                                  </a:lnTo>
                                  <a:lnTo>
                                    <a:pt x="4737833" y="944973"/>
                                  </a:lnTo>
                                  <a:lnTo>
                                    <a:pt x="4738220" y="946887"/>
                                  </a:lnTo>
                                  <a:lnTo>
                                    <a:pt x="4737833" y="949441"/>
                                  </a:lnTo>
                                  <a:lnTo>
                                    <a:pt x="4737157" y="952133"/>
                                  </a:lnTo>
                                  <a:lnTo>
                                    <a:pt x="4736868" y="953625"/>
                                  </a:lnTo>
                                  <a:lnTo>
                                    <a:pt x="4736191" y="957452"/>
                                  </a:lnTo>
                                  <a:lnTo>
                                    <a:pt x="4739952" y="962269"/>
                                  </a:lnTo>
                                  <a:lnTo>
                                    <a:pt x="4744770" y="968367"/>
                                  </a:lnTo>
                                  <a:lnTo>
                                    <a:pt x="4747179" y="969212"/>
                                  </a:lnTo>
                                  <a:lnTo>
                                    <a:pt x="4749684" y="971265"/>
                                  </a:lnTo>
                                  <a:lnTo>
                                    <a:pt x="4751990" y="974404"/>
                                  </a:lnTo>
                                  <a:lnTo>
                                    <a:pt x="4753729" y="980984"/>
                                  </a:lnTo>
                                  <a:lnTo>
                                    <a:pt x="4759989" y="991428"/>
                                  </a:lnTo>
                                  <a:lnTo>
                                    <a:pt x="4765290" y="994507"/>
                                  </a:lnTo>
                                  <a:lnTo>
                                    <a:pt x="4774918" y="1002113"/>
                                  </a:lnTo>
                                  <a:lnTo>
                                    <a:pt x="4780412" y="1005494"/>
                                  </a:lnTo>
                                  <a:lnTo>
                                    <a:pt x="4785133" y="1006279"/>
                                  </a:lnTo>
                                  <a:lnTo>
                                    <a:pt x="4799296" y="1007124"/>
                                  </a:lnTo>
                                  <a:lnTo>
                                    <a:pt x="4807005" y="1008271"/>
                                  </a:lnTo>
                                  <a:lnTo>
                                    <a:pt x="4813362" y="1010927"/>
                                  </a:lnTo>
                                  <a:lnTo>
                                    <a:pt x="4817117" y="1014308"/>
                                  </a:lnTo>
                                  <a:lnTo>
                                    <a:pt x="4817503" y="1017327"/>
                                  </a:lnTo>
                                  <a:lnTo>
                                    <a:pt x="4816157" y="1019923"/>
                                  </a:lnTo>
                                  <a:lnTo>
                                    <a:pt x="4810470" y="1026080"/>
                                  </a:lnTo>
                                  <a:lnTo>
                                    <a:pt x="4808834" y="1028435"/>
                                  </a:lnTo>
                                  <a:lnTo>
                                    <a:pt x="4805749" y="1027408"/>
                                  </a:lnTo>
                                  <a:lnTo>
                                    <a:pt x="4801995" y="1031574"/>
                                  </a:lnTo>
                                  <a:lnTo>
                                    <a:pt x="4801221" y="1030366"/>
                                  </a:lnTo>
                                  <a:lnTo>
                                    <a:pt x="4799682" y="1033023"/>
                                  </a:lnTo>
                                  <a:lnTo>
                                    <a:pt x="4799489" y="1035438"/>
                                  </a:lnTo>
                                  <a:lnTo>
                                    <a:pt x="4801511" y="1040146"/>
                                  </a:lnTo>
                                  <a:lnTo>
                                    <a:pt x="4806232" y="1045821"/>
                                  </a:lnTo>
                                  <a:lnTo>
                                    <a:pt x="4816248" y="1053669"/>
                                  </a:lnTo>
                                  <a:lnTo>
                                    <a:pt x="4817214" y="1055722"/>
                                  </a:lnTo>
                                  <a:lnTo>
                                    <a:pt x="4817214" y="1058740"/>
                                  </a:lnTo>
                                  <a:lnTo>
                                    <a:pt x="4816344" y="1060793"/>
                                  </a:lnTo>
                                  <a:lnTo>
                                    <a:pt x="4813941" y="1061698"/>
                                  </a:lnTo>
                                  <a:lnTo>
                                    <a:pt x="4805846" y="1062000"/>
                                  </a:lnTo>
                                  <a:lnTo>
                                    <a:pt x="4801415" y="1063630"/>
                                  </a:lnTo>
                                  <a:lnTo>
                                    <a:pt x="4790144" y="1063872"/>
                                  </a:lnTo>
                                  <a:lnTo>
                                    <a:pt x="4785423" y="1063208"/>
                                  </a:lnTo>
                                  <a:lnTo>
                                    <a:pt x="4782338" y="1062725"/>
                                  </a:lnTo>
                                  <a:lnTo>
                                    <a:pt x="4763454" y="1059827"/>
                                  </a:lnTo>
                                  <a:lnTo>
                                    <a:pt x="4744673" y="1053971"/>
                                  </a:lnTo>
                                  <a:lnTo>
                                    <a:pt x="4726466" y="1050228"/>
                                  </a:lnTo>
                                  <a:lnTo>
                                    <a:pt x="4720586" y="1049323"/>
                                  </a:lnTo>
                                  <a:lnTo>
                                    <a:pt x="4704401" y="1049021"/>
                                  </a:lnTo>
                                  <a:lnTo>
                                    <a:pt x="4686483" y="1050892"/>
                                  </a:lnTo>
                                  <a:lnTo>
                                    <a:pt x="4671264" y="1054393"/>
                                  </a:lnTo>
                                  <a:lnTo>
                                    <a:pt x="4656039" y="1060612"/>
                                  </a:lnTo>
                                  <a:lnTo>
                                    <a:pt x="4638990" y="1070090"/>
                                  </a:lnTo>
                                  <a:lnTo>
                                    <a:pt x="4626946" y="1079206"/>
                                  </a:lnTo>
                                  <a:lnTo>
                                    <a:pt x="4615289" y="1089710"/>
                                  </a:lnTo>
                                  <a:lnTo>
                                    <a:pt x="4599683" y="1108606"/>
                                  </a:lnTo>
                                  <a:lnTo>
                                    <a:pt x="4595826" y="1111986"/>
                                  </a:lnTo>
                                  <a:lnTo>
                                    <a:pt x="4588026" y="1122913"/>
                                  </a:lnTo>
                                  <a:lnTo>
                                    <a:pt x="4572994" y="1138428"/>
                                  </a:lnTo>
                                  <a:lnTo>
                                    <a:pt x="4570301" y="1140058"/>
                                  </a:lnTo>
                                  <a:lnTo>
                                    <a:pt x="4567506" y="1143861"/>
                                  </a:lnTo>
                                  <a:lnTo>
                                    <a:pt x="4566540" y="1144948"/>
                                  </a:lnTo>
                                  <a:lnTo>
                                    <a:pt x="4559797" y="1149717"/>
                                  </a:lnTo>
                                  <a:lnTo>
                                    <a:pt x="4554213" y="1156841"/>
                                  </a:lnTo>
                                  <a:lnTo>
                                    <a:pt x="4547276" y="1174167"/>
                                  </a:lnTo>
                                  <a:lnTo>
                                    <a:pt x="4545345" y="1184369"/>
                                  </a:lnTo>
                                  <a:lnTo>
                                    <a:pt x="4544288" y="1185638"/>
                                  </a:lnTo>
                                  <a:lnTo>
                                    <a:pt x="4541010" y="1206888"/>
                                  </a:lnTo>
                                  <a:lnTo>
                                    <a:pt x="4537545" y="1216184"/>
                                  </a:lnTo>
                                  <a:lnTo>
                                    <a:pt x="4530222" y="1227594"/>
                                  </a:lnTo>
                                  <a:lnTo>
                                    <a:pt x="4519144" y="1236710"/>
                                  </a:lnTo>
                                  <a:lnTo>
                                    <a:pt x="4506907" y="1250656"/>
                                  </a:lnTo>
                                  <a:lnTo>
                                    <a:pt x="4499101" y="1261522"/>
                                  </a:lnTo>
                                  <a:lnTo>
                                    <a:pt x="4496216" y="1267498"/>
                                  </a:lnTo>
                                  <a:lnTo>
                                    <a:pt x="4492358" y="1271664"/>
                                  </a:lnTo>
                                  <a:lnTo>
                                    <a:pt x="4483019" y="1276132"/>
                                  </a:lnTo>
                                  <a:lnTo>
                                    <a:pt x="4467311" y="1279331"/>
                                  </a:lnTo>
                                  <a:lnTo>
                                    <a:pt x="4457488" y="1283014"/>
                                  </a:lnTo>
                                  <a:lnTo>
                                    <a:pt x="4438315" y="1295873"/>
                                  </a:lnTo>
                                  <a:lnTo>
                                    <a:pt x="4425118" y="1302875"/>
                                  </a:lnTo>
                                  <a:lnTo>
                                    <a:pt x="4417409" y="1309636"/>
                                  </a:lnTo>
                                  <a:lnTo>
                                    <a:pt x="4403729" y="1316217"/>
                                  </a:lnTo>
                                  <a:lnTo>
                                    <a:pt x="4396696" y="1317787"/>
                                  </a:lnTo>
                                  <a:lnTo>
                                    <a:pt x="4376660" y="1319115"/>
                                  </a:lnTo>
                                  <a:lnTo>
                                    <a:pt x="4363173" y="1318028"/>
                                  </a:lnTo>
                                  <a:lnTo>
                                    <a:pt x="4346601" y="1313923"/>
                                  </a:lnTo>
                                  <a:lnTo>
                                    <a:pt x="4329934" y="1308550"/>
                                  </a:lnTo>
                                  <a:lnTo>
                                    <a:pt x="4307971" y="1303419"/>
                                  </a:lnTo>
                                  <a:lnTo>
                                    <a:pt x="4285326" y="1299676"/>
                                  </a:lnTo>
                                  <a:lnTo>
                                    <a:pt x="4282151" y="1298347"/>
                                  </a:lnTo>
                                  <a:lnTo>
                                    <a:pt x="4259609" y="1295027"/>
                                  </a:lnTo>
                                  <a:lnTo>
                                    <a:pt x="4236487" y="1289473"/>
                                  </a:lnTo>
                                  <a:lnTo>
                                    <a:pt x="4229454" y="1289352"/>
                                  </a:lnTo>
                                  <a:lnTo>
                                    <a:pt x="4205270" y="1286334"/>
                                  </a:lnTo>
                                  <a:lnTo>
                                    <a:pt x="4198237" y="1285006"/>
                                  </a:lnTo>
                                  <a:lnTo>
                                    <a:pt x="4184364" y="1280056"/>
                                  </a:lnTo>
                                  <a:lnTo>
                                    <a:pt x="4174735" y="1278184"/>
                                  </a:lnTo>
                                  <a:lnTo>
                                    <a:pt x="4133786" y="1273656"/>
                                  </a:lnTo>
                                  <a:lnTo>
                                    <a:pt x="4126179" y="1273535"/>
                                  </a:lnTo>
                                  <a:lnTo>
                                    <a:pt x="4101325" y="1274804"/>
                                  </a:lnTo>
                                  <a:lnTo>
                                    <a:pt x="4092650" y="1276433"/>
                                  </a:lnTo>
                                  <a:lnTo>
                                    <a:pt x="4085713" y="1270155"/>
                                  </a:lnTo>
                                  <a:lnTo>
                                    <a:pt x="4058741" y="1263756"/>
                                  </a:lnTo>
                                  <a:lnTo>
                                    <a:pt x="4049106" y="1260979"/>
                                  </a:lnTo>
                                  <a:lnTo>
                                    <a:pt x="4013753" y="1247275"/>
                                  </a:lnTo>
                                  <a:lnTo>
                                    <a:pt x="3987450" y="1237676"/>
                                  </a:lnTo>
                                  <a:lnTo>
                                    <a:pt x="3979554" y="1236227"/>
                                  </a:lnTo>
                                  <a:lnTo>
                                    <a:pt x="3971458" y="1235744"/>
                                  </a:lnTo>
                                  <a:lnTo>
                                    <a:pt x="3960090" y="1234597"/>
                                  </a:lnTo>
                                  <a:lnTo>
                                    <a:pt x="3952574" y="1231579"/>
                                  </a:lnTo>
                                  <a:lnTo>
                                    <a:pt x="3951518" y="1228017"/>
                                  </a:lnTo>
                                  <a:lnTo>
                                    <a:pt x="3952864" y="1212804"/>
                                  </a:lnTo>
                                  <a:lnTo>
                                    <a:pt x="3951518" y="1205258"/>
                                  </a:lnTo>
                                  <a:lnTo>
                                    <a:pt x="3949495" y="1200670"/>
                                  </a:lnTo>
                                  <a:lnTo>
                                    <a:pt x="3946507" y="1196624"/>
                                  </a:lnTo>
                                  <a:lnTo>
                                    <a:pt x="3940917" y="1193727"/>
                                  </a:lnTo>
                                  <a:lnTo>
                                    <a:pt x="3931958" y="1191011"/>
                                  </a:lnTo>
                                  <a:lnTo>
                                    <a:pt x="3931668" y="1189078"/>
                                  </a:lnTo>
                                  <a:lnTo>
                                    <a:pt x="3933214" y="1185154"/>
                                  </a:lnTo>
                                  <a:lnTo>
                                    <a:pt x="3939377" y="1176823"/>
                                  </a:lnTo>
                                  <a:lnTo>
                                    <a:pt x="3947564" y="1172900"/>
                                  </a:lnTo>
                                  <a:lnTo>
                                    <a:pt x="3949876" y="1170545"/>
                                  </a:lnTo>
                                  <a:lnTo>
                                    <a:pt x="3949495" y="1169096"/>
                                  </a:lnTo>
                                  <a:lnTo>
                                    <a:pt x="3948626" y="1167043"/>
                                  </a:lnTo>
                                  <a:lnTo>
                                    <a:pt x="3946507" y="1165715"/>
                                  </a:lnTo>
                                  <a:lnTo>
                                    <a:pt x="3938321" y="1168855"/>
                                  </a:lnTo>
                                  <a:lnTo>
                                    <a:pt x="3933980" y="1169519"/>
                                  </a:lnTo>
                                  <a:lnTo>
                                    <a:pt x="3928396" y="1166863"/>
                                  </a:lnTo>
                                  <a:lnTo>
                                    <a:pt x="3926084" y="1161369"/>
                                  </a:lnTo>
                                  <a:lnTo>
                                    <a:pt x="3928686" y="1153038"/>
                                  </a:lnTo>
                                  <a:lnTo>
                                    <a:pt x="3939667" y="1140179"/>
                                  </a:lnTo>
                                  <a:lnTo>
                                    <a:pt x="3942269" y="1138972"/>
                                  </a:lnTo>
                                  <a:lnTo>
                                    <a:pt x="3952381" y="1135712"/>
                                  </a:lnTo>
                                  <a:lnTo>
                                    <a:pt x="3953540" y="1131969"/>
                                  </a:lnTo>
                                  <a:lnTo>
                                    <a:pt x="3953444" y="1130580"/>
                                  </a:lnTo>
                                  <a:lnTo>
                                    <a:pt x="3952767" y="1129373"/>
                                  </a:lnTo>
                                  <a:lnTo>
                                    <a:pt x="3950648" y="1127924"/>
                                  </a:lnTo>
                                  <a:lnTo>
                                    <a:pt x="3947757" y="1127320"/>
                                  </a:lnTo>
                                  <a:lnTo>
                                    <a:pt x="3942849" y="1128165"/>
                                  </a:lnTo>
                                  <a:lnTo>
                                    <a:pt x="3935140" y="1132814"/>
                                  </a:lnTo>
                                  <a:lnTo>
                                    <a:pt x="3924925" y="1139757"/>
                                  </a:lnTo>
                                  <a:lnTo>
                                    <a:pt x="3919147" y="1145733"/>
                                  </a:lnTo>
                                  <a:lnTo>
                                    <a:pt x="3912978" y="1153943"/>
                                  </a:lnTo>
                                  <a:lnTo>
                                    <a:pt x="3910382" y="1155453"/>
                                  </a:lnTo>
                                  <a:lnTo>
                                    <a:pt x="3905854" y="1154607"/>
                                  </a:lnTo>
                                  <a:lnTo>
                                    <a:pt x="3903252" y="1152675"/>
                                  </a:lnTo>
                                  <a:lnTo>
                                    <a:pt x="3900650" y="1150683"/>
                                  </a:lnTo>
                                  <a:lnTo>
                                    <a:pt x="3898435" y="1148752"/>
                                  </a:lnTo>
                                  <a:lnTo>
                                    <a:pt x="3893714" y="1136858"/>
                                  </a:lnTo>
                                  <a:lnTo>
                                    <a:pt x="3888896" y="1128648"/>
                                  </a:lnTo>
                                  <a:lnTo>
                                    <a:pt x="3883692" y="1122551"/>
                                  </a:lnTo>
                                  <a:lnTo>
                                    <a:pt x="3879841" y="1119774"/>
                                  </a:lnTo>
                                  <a:lnTo>
                                    <a:pt x="3865678" y="1113133"/>
                                  </a:lnTo>
                                  <a:lnTo>
                                    <a:pt x="3858549" y="1110356"/>
                                  </a:lnTo>
                                  <a:lnTo>
                                    <a:pt x="3856140" y="1110658"/>
                                  </a:lnTo>
                                  <a:lnTo>
                                    <a:pt x="3854021" y="1111926"/>
                                  </a:lnTo>
                                  <a:lnTo>
                                    <a:pt x="3853061" y="1113737"/>
                                  </a:lnTo>
                                  <a:lnTo>
                                    <a:pt x="3852771" y="1117722"/>
                                  </a:lnTo>
                                  <a:lnTo>
                                    <a:pt x="3854793" y="1121283"/>
                                  </a:lnTo>
                                  <a:lnTo>
                                    <a:pt x="3857106" y="1123396"/>
                                  </a:lnTo>
                                  <a:lnTo>
                                    <a:pt x="3871938" y="1132270"/>
                                  </a:lnTo>
                                  <a:lnTo>
                                    <a:pt x="3876949" y="1138066"/>
                                  </a:lnTo>
                                  <a:lnTo>
                                    <a:pt x="3877142" y="1140239"/>
                                  </a:lnTo>
                                  <a:lnTo>
                                    <a:pt x="3875603" y="1144586"/>
                                  </a:lnTo>
                                  <a:lnTo>
                                    <a:pt x="3874637" y="1150925"/>
                                  </a:lnTo>
                                  <a:lnTo>
                                    <a:pt x="3875700" y="1153823"/>
                                  </a:lnTo>
                                  <a:lnTo>
                                    <a:pt x="3879841" y="1157868"/>
                                  </a:lnTo>
                                  <a:lnTo>
                                    <a:pt x="3908263" y="1171813"/>
                                  </a:lnTo>
                                  <a:lnTo>
                                    <a:pt x="3910188" y="1173744"/>
                                  </a:lnTo>
                                  <a:lnTo>
                                    <a:pt x="3910666" y="1175495"/>
                                  </a:lnTo>
                                  <a:lnTo>
                                    <a:pt x="3906718" y="1182015"/>
                                  </a:lnTo>
                                  <a:lnTo>
                                    <a:pt x="3906331" y="1188173"/>
                                  </a:lnTo>
                                  <a:lnTo>
                                    <a:pt x="3904019" y="1192278"/>
                                  </a:lnTo>
                                  <a:lnTo>
                                    <a:pt x="3901900" y="1193969"/>
                                  </a:lnTo>
                                  <a:lnTo>
                                    <a:pt x="3896123" y="1195055"/>
                                  </a:lnTo>
                                  <a:lnTo>
                                    <a:pt x="3891208" y="1194994"/>
                                  </a:lnTo>
                                  <a:lnTo>
                                    <a:pt x="3888124" y="1194633"/>
                                  </a:lnTo>
                                  <a:lnTo>
                                    <a:pt x="3872228" y="1192459"/>
                                  </a:lnTo>
                                  <a:lnTo>
                                    <a:pt x="3861537" y="1192278"/>
                                  </a:lnTo>
                                  <a:lnTo>
                                    <a:pt x="3852288" y="1190708"/>
                                  </a:lnTo>
                                  <a:lnTo>
                                    <a:pt x="3841693" y="1188052"/>
                                  </a:lnTo>
                                  <a:lnTo>
                                    <a:pt x="3827047" y="1183645"/>
                                  </a:lnTo>
                                  <a:lnTo>
                                    <a:pt x="3821264" y="1178755"/>
                                  </a:lnTo>
                                  <a:lnTo>
                                    <a:pt x="3817992" y="1173020"/>
                                  </a:lnTo>
                                  <a:lnTo>
                                    <a:pt x="3815873" y="1171510"/>
                                  </a:lnTo>
                                  <a:lnTo>
                                    <a:pt x="3811152" y="1171149"/>
                                  </a:lnTo>
                                  <a:lnTo>
                                    <a:pt x="3803829" y="1173141"/>
                                  </a:lnTo>
                                  <a:lnTo>
                                    <a:pt x="3798245" y="1173080"/>
                                  </a:lnTo>
                                  <a:lnTo>
                                    <a:pt x="3795064" y="1172115"/>
                                  </a:lnTo>
                                  <a:lnTo>
                                    <a:pt x="3791399" y="1166017"/>
                                  </a:lnTo>
                                  <a:lnTo>
                                    <a:pt x="3786394" y="1161791"/>
                                  </a:lnTo>
                                  <a:lnTo>
                                    <a:pt x="3783793" y="1161006"/>
                                  </a:lnTo>
                                  <a:lnTo>
                                    <a:pt x="3776663" y="1162636"/>
                                  </a:lnTo>
                                  <a:lnTo>
                                    <a:pt x="3774254" y="1163602"/>
                                  </a:lnTo>
                                  <a:lnTo>
                                    <a:pt x="3752382" y="1166983"/>
                                  </a:lnTo>
                                  <a:lnTo>
                                    <a:pt x="3740151" y="1170786"/>
                                  </a:lnTo>
                                  <a:lnTo>
                                    <a:pt x="3733312" y="1175435"/>
                                  </a:lnTo>
                                  <a:lnTo>
                                    <a:pt x="3729073" y="1178514"/>
                                  </a:lnTo>
                                  <a:lnTo>
                                    <a:pt x="3726278" y="1177004"/>
                                  </a:lnTo>
                                  <a:lnTo>
                                    <a:pt x="3710576" y="1173865"/>
                                  </a:lnTo>
                                  <a:lnTo>
                                    <a:pt x="3703157" y="1172718"/>
                                  </a:lnTo>
                                  <a:lnTo>
                                    <a:pt x="3678973" y="1168492"/>
                                  </a:lnTo>
                                  <a:lnTo>
                                    <a:pt x="3672712" y="1169519"/>
                                  </a:lnTo>
                                  <a:lnTo>
                                    <a:pt x="3520593" y="1195297"/>
                                  </a:lnTo>
                                  <a:lnTo>
                                    <a:pt x="3512986" y="1199160"/>
                                  </a:lnTo>
                                  <a:lnTo>
                                    <a:pt x="3503834" y="1197892"/>
                                  </a:lnTo>
                                  <a:lnTo>
                                    <a:pt x="3487070" y="1197892"/>
                                  </a:lnTo>
                                  <a:lnTo>
                                    <a:pt x="3470884" y="1201816"/>
                                  </a:lnTo>
                                  <a:lnTo>
                                    <a:pt x="3452484" y="1196685"/>
                                  </a:lnTo>
                                  <a:lnTo>
                                    <a:pt x="3443814" y="1195417"/>
                                  </a:lnTo>
                                  <a:lnTo>
                                    <a:pt x="3389765" y="1191674"/>
                                  </a:lnTo>
                                  <a:lnTo>
                                    <a:pt x="3382732" y="1189501"/>
                                  </a:lnTo>
                                  <a:lnTo>
                                    <a:pt x="3364332" y="1186543"/>
                                  </a:lnTo>
                                  <a:lnTo>
                                    <a:pt x="3348050" y="1181472"/>
                                  </a:lnTo>
                                  <a:lnTo>
                                    <a:pt x="3334563" y="1172960"/>
                                  </a:lnTo>
                                  <a:lnTo>
                                    <a:pt x="3297189" y="1154668"/>
                                  </a:lnTo>
                                  <a:lnTo>
                                    <a:pt x="3285338" y="1147061"/>
                                  </a:lnTo>
                                  <a:lnTo>
                                    <a:pt x="3266937" y="1140239"/>
                                  </a:lnTo>
                                  <a:lnTo>
                                    <a:pt x="3253348" y="1127501"/>
                                  </a:lnTo>
                                  <a:lnTo>
                                    <a:pt x="3243140" y="1122430"/>
                                  </a:lnTo>
                                  <a:lnTo>
                                    <a:pt x="3220887" y="1105828"/>
                                  </a:lnTo>
                                  <a:lnTo>
                                    <a:pt x="3182444" y="1083250"/>
                                  </a:lnTo>
                                  <a:lnTo>
                                    <a:pt x="3173775" y="1076912"/>
                                  </a:lnTo>
                                  <a:lnTo>
                                    <a:pt x="3140831" y="1053065"/>
                                  </a:lnTo>
                                  <a:lnTo>
                                    <a:pt x="3113755" y="1042440"/>
                                  </a:lnTo>
                                  <a:lnTo>
                                    <a:pt x="3104507" y="1031453"/>
                                  </a:lnTo>
                                  <a:lnTo>
                                    <a:pt x="3096997" y="1027650"/>
                                  </a:lnTo>
                                  <a:lnTo>
                                    <a:pt x="3091793" y="1021613"/>
                                  </a:lnTo>
                                  <a:lnTo>
                                    <a:pt x="3082351" y="1018715"/>
                                  </a:lnTo>
                                  <a:lnTo>
                                    <a:pt x="3065586" y="1019560"/>
                                  </a:lnTo>
                                  <a:lnTo>
                                    <a:pt x="3054798" y="1015274"/>
                                  </a:lnTo>
                                  <a:lnTo>
                                    <a:pt x="3040152" y="1013583"/>
                                  </a:lnTo>
                                  <a:lnTo>
                                    <a:pt x="3030427" y="1008935"/>
                                  </a:lnTo>
                                  <a:lnTo>
                                    <a:pt x="3028785" y="1007667"/>
                                  </a:lnTo>
                                  <a:lnTo>
                                    <a:pt x="3004993" y="1001751"/>
                                  </a:lnTo>
                                  <a:lnTo>
                                    <a:pt x="2999016" y="1000483"/>
                                  </a:lnTo>
                                  <a:lnTo>
                                    <a:pt x="2988808" y="1000906"/>
                                  </a:lnTo>
                                  <a:lnTo>
                                    <a:pt x="2972043" y="995775"/>
                                  </a:lnTo>
                                  <a:lnTo>
                                    <a:pt x="2950944" y="995775"/>
                                  </a:lnTo>
                                  <a:lnTo>
                                    <a:pt x="2931487" y="1000483"/>
                                  </a:lnTo>
                                  <a:lnTo>
                                    <a:pt x="2900656" y="1012436"/>
                                  </a:lnTo>
                                  <a:lnTo>
                                    <a:pt x="2886107" y="1015455"/>
                                  </a:lnTo>
                                  <a:lnTo>
                                    <a:pt x="2866650" y="1022639"/>
                                  </a:lnTo>
                                  <a:lnTo>
                                    <a:pt x="2857981" y="1027831"/>
                                  </a:lnTo>
                                  <a:lnTo>
                                    <a:pt x="2843432" y="1041897"/>
                                  </a:lnTo>
                                  <a:lnTo>
                                    <a:pt x="2840733" y="1046968"/>
                                  </a:lnTo>
                                  <a:lnTo>
                                    <a:pt x="2843915" y="1049926"/>
                                  </a:lnTo>
                                  <a:lnTo>
                                    <a:pt x="2858554" y="1052945"/>
                                  </a:lnTo>
                                  <a:lnTo>
                                    <a:pt x="2870501" y="1057110"/>
                                  </a:lnTo>
                                  <a:lnTo>
                                    <a:pt x="2874353" y="1057050"/>
                                  </a:lnTo>
                                  <a:lnTo>
                                    <a:pt x="2878017" y="1058016"/>
                                  </a:lnTo>
                                  <a:lnTo>
                                    <a:pt x="2878597" y="1060068"/>
                                  </a:lnTo>
                                  <a:lnTo>
                                    <a:pt x="2878017" y="1061034"/>
                                  </a:lnTo>
                                  <a:lnTo>
                                    <a:pt x="2870791" y="1063026"/>
                                  </a:lnTo>
                                  <a:lnTo>
                                    <a:pt x="2868286" y="1065260"/>
                                  </a:lnTo>
                                  <a:lnTo>
                                    <a:pt x="2862412" y="1081439"/>
                                  </a:lnTo>
                                  <a:lnTo>
                                    <a:pt x="2860293" y="1083129"/>
                                  </a:lnTo>
                                  <a:lnTo>
                                    <a:pt x="2858651" y="1083552"/>
                                  </a:lnTo>
                                  <a:lnTo>
                                    <a:pt x="2853737" y="1080171"/>
                                  </a:lnTo>
                                  <a:lnTo>
                                    <a:pt x="2849402" y="1078904"/>
                                  </a:lnTo>
                                  <a:lnTo>
                                    <a:pt x="2845068" y="1082284"/>
                                  </a:lnTo>
                                  <a:lnTo>
                                    <a:pt x="2840830" y="1090374"/>
                                  </a:lnTo>
                                  <a:lnTo>
                                    <a:pt x="2838131" y="1092487"/>
                                  </a:lnTo>
                                  <a:lnTo>
                                    <a:pt x="2830525" y="1093332"/>
                                  </a:lnTo>
                                  <a:lnTo>
                                    <a:pt x="2827826" y="1095445"/>
                                  </a:lnTo>
                                  <a:lnTo>
                                    <a:pt x="2811641" y="1094600"/>
                                  </a:lnTo>
                                  <a:lnTo>
                                    <a:pt x="2811061" y="1097256"/>
                                  </a:lnTo>
                                  <a:lnTo>
                                    <a:pt x="2799211" y="1107036"/>
                                  </a:lnTo>
                                  <a:lnTo>
                                    <a:pt x="2797575" y="1111262"/>
                                  </a:lnTo>
                                  <a:lnTo>
                                    <a:pt x="2797575" y="1115548"/>
                                  </a:lnTo>
                                  <a:lnTo>
                                    <a:pt x="2799790" y="1121887"/>
                                  </a:lnTo>
                                  <a:lnTo>
                                    <a:pt x="2798631" y="1127018"/>
                                  </a:lnTo>
                                  <a:lnTo>
                                    <a:pt x="2796512" y="1132512"/>
                                  </a:lnTo>
                                  <a:lnTo>
                                    <a:pt x="2788423" y="1144465"/>
                                  </a:lnTo>
                                  <a:lnTo>
                                    <a:pt x="2785724" y="1153460"/>
                                  </a:lnTo>
                                  <a:lnTo>
                                    <a:pt x="2780907" y="1175133"/>
                                  </a:lnTo>
                                  <a:lnTo>
                                    <a:pt x="2779844" y="1185758"/>
                                  </a:lnTo>
                                  <a:lnTo>
                                    <a:pt x="2779844" y="1196806"/>
                                  </a:lnTo>
                                  <a:lnTo>
                                    <a:pt x="2783702" y="1208337"/>
                                  </a:lnTo>
                                  <a:lnTo>
                                    <a:pt x="2785338" y="1209604"/>
                                  </a:lnTo>
                                  <a:lnTo>
                                    <a:pt x="2791314" y="1215943"/>
                                  </a:lnTo>
                                  <a:lnTo>
                                    <a:pt x="2801040" y="1223187"/>
                                  </a:lnTo>
                                  <a:lnTo>
                                    <a:pt x="2803739" y="1227473"/>
                                  </a:lnTo>
                                  <a:lnTo>
                                    <a:pt x="2809715" y="1231277"/>
                                  </a:lnTo>
                                  <a:lnTo>
                                    <a:pt x="2813470" y="1240634"/>
                                  </a:lnTo>
                                  <a:lnTo>
                                    <a:pt x="2819924" y="1248301"/>
                                  </a:lnTo>
                                  <a:lnTo>
                                    <a:pt x="2820020" y="1252105"/>
                                  </a:lnTo>
                                  <a:lnTo>
                                    <a:pt x="2828689" y="1266593"/>
                                  </a:lnTo>
                                  <a:lnTo>
                                    <a:pt x="2833507" y="1267438"/>
                                  </a:lnTo>
                                  <a:lnTo>
                                    <a:pt x="2837841" y="1265748"/>
                                  </a:lnTo>
                                  <a:lnTo>
                                    <a:pt x="2841603" y="1264480"/>
                                  </a:lnTo>
                                  <a:lnTo>
                                    <a:pt x="2846511" y="1265748"/>
                                  </a:lnTo>
                                  <a:lnTo>
                                    <a:pt x="2847573" y="1267861"/>
                                  </a:lnTo>
                                  <a:lnTo>
                                    <a:pt x="2845454" y="1269552"/>
                                  </a:lnTo>
                                  <a:lnTo>
                                    <a:pt x="2845454" y="1272087"/>
                                  </a:lnTo>
                                  <a:lnTo>
                                    <a:pt x="2857305" y="1275105"/>
                                  </a:lnTo>
                                  <a:lnTo>
                                    <a:pt x="2859520" y="1279754"/>
                                  </a:lnTo>
                                  <a:lnTo>
                                    <a:pt x="2857884" y="1282772"/>
                                  </a:lnTo>
                                  <a:lnTo>
                                    <a:pt x="2853544" y="1285730"/>
                                  </a:lnTo>
                                  <a:lnTo>
                                    <a:pt x="2848732" y="1285308"/>
                                  </a:lnTo>
                                  <a:lnTo>
                                    <a:pt x="2844398" y="1289111"/>
                                  </a:lnTo>
                                  <a:lnTo>
                                    <a:pt x="2846511" y="1294243"/>
                                  </a:lnTo>
                                  <a:lnTo>
                                    <a:pt x="2846511" y="1297623"/>
                                  </a:lnTo>
                                  <a:lnTo>
                                    <a:pt x="2842273" y="1300581"/>
                                  </a:lnTo>
                                  <a:lnTo>
                                    <a:pt x="2841120" y="1303177"/>
                                  </a:lnTo>
                                  <a:lnTo>
                                    <a:pt x="2846034" y="1307826"/>
                                  </a:lnTo>
                                  <a:lnTo>
                                    <a:pt x="2846034" y="1310059"/>
                                  </a:lnTo>
                                  <a:lnTo>
                                    <a:pt x="2841120" y="1313802"/>
                                  </a:lnTo>
                                  <a:lnTo>
                                    <a:pt x="2840057" y="1318572"/>
                                  </a:lnTo>
                                  <a:lnTo>
                                    <a:pt x="2833024" y="1322375"/>
                                  </a:lnTo>
                                  <a:lnTo>
                                    <a:pt x="2833024" y="1325755"/>
                                  </a:lnTo>
                                  <a:lnTo>
                                    <a:pt x="2836882" y="1331732"/>
                                  </a:lnTo>
                                  <a:lnTo>
                                    <a:pt x="2830428" y="1336803"/>
                                  </a:lnTo>
                                  <a:lnTo>
                                    <a:pt x="2829848" y="1343202"/>
                                  </a:lnTo>
                                  <a:lnTo>
                                    <a:pt x="2822816" y="1352982"/>
                                  </a:lnTo>
                                  <a:lnTo>
                                    <a:pt x="2798535" y="1376888"/>
                                  </a:lnTo>
                                  <a:lnTo>
                                    <a:pt x="2783992" y="1387514"/>
                                  </a:lnTo>
                                  <a:lnTo>
                                    <a:pt x="2773197" y="1390472"/>
                                  </a:lnTo>
                                  <a:lnTo>
                                    <a:pt x="2763949" y="1389204"/>
                                  </a:lnTo>
                                  <a:lnTo>
                                    <a:pt x="2758558" y="1389626"/>
                                  </a:lnTo>
                                  <a:lnTo>
                                    <a:pt x="2757495" y="1390472"/>
                                  </a:lnTo>
                                  <a:lnTo>
                                    <a:pt x="2757978" y="1393068"/>
                                  </a:lnTo>
                                  <a:lnTo>
                                    <a:pt x="2756916" y="1397716"/>
                                  </a:lnTo>
                                  <a:lnTo>
                                    <a:pt x="2752104" y="1401520"/>
                                  </a:lnTo>
                                  <a:lnTo>
                                    <a:pt x="2751042" y="1405383"/>
                                  </a:lnTo>
                                  <a:lnTo>
                                    <a:pt x="2752104" y="1408764"/>
                                  </a:lnTo>
                                  <a:lnTo>
                                    <a:pt x="2751042" y="1410997"/>
                                  </a:lnTo>
                                  <a:lnTo>
                                    <a:pt x="2741793" y="1415163"/>
                                  </a:lnTo>
                                  <a:lnTo>
                                    <a:pt x="2738038" y="1421623"/>
                                  </a:lnTo>
                                  <a:lnTo>
                                    <a:pt x="2732158" y="1424581"/>
                                  </a:lnTo>
                                  <a:lnTo>
                                    <a:pt x="2729466" y="1428867"/>
                                  </a:lnTo>
                                  <a:lnTo>
                                    <a:pt x="2725125" y="1431825"/>
                                  </a:lnTo>
                                  <a:lnTo>
                                    <a:pt x="2719734" y="1431825"/>
                                  </a:lnTo>
                                  <a:lnTo>
                                    <a:pt x="2710003" y="1429712"/>
                                  </a:lnTo>
                                  <a:lnTo>
                                    <a:pt x="2707207" y="1428384"/>
                                  </a:lnTo>
                                  <a:lnTo>
                                    <a:pt x="2704509" y="1424581"/>
                                  </a:lnTo>
                                  <a:lnTo>
                                    <a:pt x="2698055" y="1423735"/>
                                  </a:lnTo>
                                  <a:lnTo>
                                    <a:pt x="2692664" y="1421623"/>
                                  </a:lnTo>
                                  <a:lnTo>
                                    <a:pt x="2689966" y="1415223"/>
                                  </a:lnTo>
                                  <a:lnTo>
                                    <a:pt x="2688324" y="1413955"/>
                                  </a:lnTo>
                                  <a:lnTo>
                                    <a:pt x="2685625" y="1413955"/>
                                  </a:lnTo>
                                  <a:lnTo>
                                    <a:pt x="2684569" y="1416491"/>
                                  </a:lnTo>
                                  <a:lnTo>
                                    <a:pt x="2687750" y="1428867"/>
                                  </a:lnTo>
                                  <a:lnTo>
                                    <a:pt x="2685625" y="1434360"/>
                                  </a:lnTo>
                                  <a:lnTo>
                                    <a:pt x="2680234" y="1438285"/>
                                  </a:lnTo>
                                  <a:lnTo>
                                    <a:pt x="2671565" y="1436896"/>
                                  </a:lnTo>
                                  <a:lnTo>
                                    <a:pt x="2669923" y="1441182"/>
                                  </a:lnTo>
                                  <a:lnTo>
                                    <a:pt x="2673201" y="1444624"/>
                                  </a:lnTo>
                                  <a:lnTo>
                                    <a:pt x="2674258" y="1449332"/>
                                  </a:lnTo>
                                  <a:lnTo>
                                    <a:pt x="2669923" y="1450540"/>
                                  </a:lnTo>
                                  <a:lnTo>
                                    <a:pt x="2666168" y="1449332"/>
                                  </a:lnTo>
                                  <a:lnTo>
                                    <a:pt x="2664049" y="1449755"/>
                                  </a:lnTo>
                                  <a:lnTo>
                                    <a:pt x="2662987" y="1459957"/>
                                  </a:lnTo>
                                  <a:lnTo>
                                    <a:pt x="2657016" y="1461648"/>
                                  </a:lnTo>
                                  <a:lnTo>
                                    <a:pt x="2651046" y="1460802"/>
                                  </a:lnTo>
                                  <a:lnTo>
                                    <a:pt x="2647284" y="1461648"/>
                                  </a:lnTo>
                                  <a:lnTo>
                                    <a:pt x="2647864" y="1465511"/>
                                  </a:lnTo>
                                  <a:lnTo>
                                    <a:pt x="2653261" y="1469737"/>
                                  </a:lnTo>
                                  <a:lnTo>
                                    <a:pt x="2655380" y="1476982"/>
                                  </a:lnTo>
                                  <a:lnTo>
                                    <a:pt x="2653834" y="1482053"/>
                                  </a:lnTo>
                                  <a:lnTo>
                                    <a:pt x="2646802" y="1484226"/>
                                  </a:lnTo>
                                  <a:lnTo>
                                    <a:pt x="2645166" y="1486762"/>
                                  </a:lnTo>
                                  <a:lnTo>
                                    <a:pt x="2645745" y="1488875"/>
                                  </a:lnTo>
                                  <a:lnTo>
                                    <a:pt x="2643530" y="1490987"/>
                                  </a:lnTo>
                                  <a:lnTo>
                                    <a:pt x="2635917" y="1492799"/>
                                  </a:lnTo>
                                  <a:lnTo>
                                    <a:pt x="2633315" y="1496542"/>
                                  </a:lnTo>
                                  <a:lnTo>
                                    <a:pt x="2628980" y="1497809"/>
                                  </a:lnTo>
                                  <a:lnTo>
                                    <a:pt x="2627344" y="1499982"/>
                                  </a:lnTo>
                                  <a:lnTo>
                                    <a:pt x="2623010" y="1500888"/>
                                  </a:lnTo>
                                  <a:lnTo>
                                    <a:pt x="2591696" y="1500888"/>
                                  </a:lnTo>
                                  <a:lnTo>
                                    <a:pt x="2588424" y="1497447"/>
                                  </a:lnTo>
                                  <a:lnTo>
                                    <a:pt x="2595457" y="1491048"/>
                                  </a:lnTo>
                                  <a:lnTo>
                                    <a:pt x="2595457" y="1487667"/>
                                  </a:lnTo>
                                  <a:lnTo>
                                    <a:pt x="2587265" y="1485554"/>
                                  </a:lnTo>
                                  <a:lnTo>
                                    <a:pt x="2582930" y="1480423"/>
                                  </a:lnTo>
                                  <a:lnTo>
                                    <a:pt x="2580232" y="1480423"/>
                                  </a:lnTo>
                                  <a:lnTo>
                                    <a:pt x="2576477" y="1483441"/>
                                  </a:lnTo>
                                  <a:lnTo>
                                    <a:pt x="2574841" y="1487667"/>
                                  </a:lnTo>
                                  <a:lnTo>
                                    <a:pt x="2575420" y="1489357"/>
                                  </a:lnTo>
                                  <a:lnTo>
                                    <a:pt x="2574358" y="1493221"/>
                                  </a:lnTo>
                                  <a:lnTo>
                                    <a:pt x="2569444" y="1497447"/>
                                  </a:lnTo>
                                  <a:lnTo>
                                    <a:pt x="2549407" y="1499137"/>
                                  </a:lnTo>
                                  <a:lnTo>
                                    <a:pt x="2536977" y="1493704"/>
                                  </a:lnTo>
                                  <a:lnTo>
                                    <a:pt x="2534278" y="1493704"/>
                                  </a:lnTo>
                                  <a:lnTo>
                                    <a:pt x="2515401" y="1487244"/>
                                  </a:lnTo>
                                  <a:lnTo>
                                    <a:pt x="2511066" y="1483079"/>
                                  </a:lnTo>
                                  <a:lnTo>
                                    <a:pt x="2510487" y="1473722"/>
                                  </a:lnTo>
                                  <a:lnTo>
                                    <a:pt x="2506726" y="1474567"/>
                                  </a:lnTo>
                                  <a:lnTo>
                                    <a:pt x="2504033" y="1473722"/>
                                  </a:lnTo>
                                  <a:lnTo>
                                    <a:pt x="2498636" y="1476197"/>
                                  </a:lnTo>
                                  <a:lnTo>
                                    <a:pt x="2496324" y="1476197"/>
                                  </a:lnTo>
                                  <a:lnTo>
                                    <a:pt x="2489387" y="1476197"/>
                                  </a:lnTo>
                                  <a:lnTo>
                                    <a:pt x="2488325" y="1479215"/>
                                  </a:lnTo>
                                  <a:lnTo>
                                    <a:pt x="2491603" y="1486883"/>
                                  </a:lnTo>
                                  <a:lnTo>
                                    <a:pt x="2491023" y="1503484"/>
                                  </a:lnTo>
                                  <a:lnTo>
                                    <a:pt x="2486206" y="1506865"/>
                                  </a:lnTo>
                                  <a:lnTo>
                                    <a:pt x="2477054" y="1506442"/>
                                  </a:lnTo>
                                  <a:lnTo>
                                    <a:pt x="2476480" y="1507287"/>
                                  </a:lnTo>
                                  <a:lnTo>
                                    <a:pt x="2484087" y="1516222"/>
                                  </a:lnTo>
                                  <a:lnTo>
                                    <a:pt x="2479752" y="1523888"/>
                                  </a:lnTo>
                                  <a:lnTo>
                                    <a:pt x="2474838" y="1526424"/>
                                  </a:lnTo>
                                  <a:lnTo>
                                    <a:pt x="2471083" y="1526424"/>
                                  </a:lnTo>
                                  <a:lnTo>
                                    <a:pt x="2461931" y="1523888"/>
                                  </a:lnTo>
                                  <a:lnTo>
                                    <a:pt x="2457597" y="1520508"/>
                                  </a:lnTo>
                                  <a:lnTo>
                                    <a:pt x="2455381" y="1521776"/>
                                  </a:lnTo>
                                  <a:lnTo>
                                    <a:pt x="2455381" y="1527270"/>
                                  </a:lnTo>
                                  <a:lnTo>
                                    <a:pt x="2464050" y="1535903"/>
                                  </a:lnTo>
                                  <a:lnTo>
                                    <a:pt x="2465113" y="1539646"/>
                                  </a:lnTo>
                                  <a:lnTo>
                                    <a:pt x="2457017" y="1543509"/>
                                  </a:lnTo>
                                  <a:lnTo>
                                    <a:pt x="2460869" y="1552866"/>
                                  </a:lnTo>
                                  <a:lnTo>
                                    <a:pt x="2457597" y="1556308"/>
                                  </a:lnTo>
                                  <a:lnTo>
                                    <a:pt x="2456534" y="1560110"/>
                                  </a:lnTo>
                                  <a:lnTo>
                                    <a:pt x="2451620" y="1563974"/>
                                  </a:lnTo>
                                  <a:lnTo>
                                    <a:pt x="2453836" y="1570313"/>
                                  </a:lnTo>
                                  <a:lnTo>
                                    <a:pt x="2453359" y="1577980"/>
                                  </a:lnTo>
                                  <a:lnTo>
                                    <a:pt x="2449024" y="1585224"/>
                                  </a:lnTo>
                                  <a:lnTo>
                                    <a:pt x="2436594" y="1593737"/>
                                  </a:lnTo>
                                  <a:lnTo>
                                    <a:pt x="2435532" y="1597962"/>
                                  </a:lnTo>
                                  <a:lnTo>
                                    <a:pt x="2453836" y="1599231"/>
                                  </a:lnTo>
                                  <a:lnTo>
                                    <a:pt x="2463084" y="1602249"/>
                                  </a:lnTo>
                                  <a:lnTo>
                                    <a:pt x="2465783" y="1605207"/>
                                  </a:lnTo>
                                  <a:lnTo>
                                    <a:pt x="2464726" y="1614564"/>
                                  </a:lnTo>
                                  <a:lnTo>
                                    <a:pt x="2466362" y="1619213"/>
                                  </a:lnTo>
                                  <a:lnTo>
                                    <a:pt x="2461448" y="1624344"/>
                                  </a:lnTo>
                                  <a:lnTo>
                                    <a:pt x="2458750" y="1630381"/>
                                  </a:lnTo>
                                  <a:lnTo>
                                    <a:pt x="2454512" y="1634124"/>
                                  </a:lnTo>
                                  <a:lnTo>
                                    <a:pt x="2439389" y="1643119"/>
                                  </a:lnTo>
                                  <a:lnTo>
                                    <a:pt x="2429658" y="1646077"/>
                                  </a:lnTo>
                                  <a:lnTo>
                                    <a:pt x="2415012" y="1646077"/>
                                  </a:lnTo>
                                  <a:lnTo>
                                    <a:pt x="2410098" y="1644809"/>
                                  </a:lnTo>
                                  <a:lnTo>
                                    <a:pt x="2406343" y="1639316"/>
                                  </a:lnTo>
                                  <a:lnTo>
                                    <a:pt x="2404707" y="1631649"/>
                                  </a:lnTo>
                                  <a:lnTo>
                                    <a:pt x="2400946" y="1615893"/>
                                  </a:lnTo>
                                  <a:lnTo>
                                    <a:pt x="2397094" y="1611244"/>
                                  </a:lnTo>
                                  <a:lnTo>
                                    <a:pt x="2394396" y="1610821"/>
                                  </a:lnTo>
                                  <a:lnTo>
                                    <a:pt x="2389005" y="1615893"/>
                                  </a:lnTo>
                                  <a:lnTo>
                                    <a:pt x="2381972" y="1637142"/>
                                  </a:lnTo>
                                  <a:lnTo>
                                    <a:pt x="2377154" y="1641429"/>
                                  </a:lnTo>
                                  <a:lnTo>
                                    <a:pt x="2368479" y="1643119"/>
                                  </a:lnTo>
                                  <a:lnTo>
                                    <a:pt x="2358271" y="1647466"/>
                                  </a:lnTo>
                                  <a:lnTo>
                                    <a:pt x="2352300" y="1651691"/>
                                  </a:lnTo>
                                  <a:lnTo>
                                    <a:pt x="2337654" y="1656400"/>
                                  </a:lnTo>
                                  <a:lnTo>
                                    <a:pt x="2337461" y="1656461"/>
                                  </a:lnTo>
                                  <a:lnTo>
                                    <a:pt x="2181490" y="1718641"/>
                                  </a:lnTo>
                                  <a:lnTo>
                                    <a:pt x="2154994" y="1727577"/>
                                  </a:lnTo>
                                  <a:lnTo>
                                    <a:pt x="2151239" y="1730535"/>
                                  </a:lnTo>
                                  <a:lnTo>
                                    <a:pt x="2150659" y="1733070"/>
                                  </a:lnTo>
                                  <a:lnTo>
                                    <a:pt x="2152301" y="1735606"/>
                                  </a:lnTo>
                                  <a:lnTo>
                                    <a:pt x="2154994" y="1736028"/>
                                  </a:lnTo>
                                  <a:lnTo>
                                    <a:pt x="2162027" y="1732224"/>
                                  </a:lnTo>
                                  <a:lnTo>
                                    <a:pt x="2169060" y="1731802"/>
                                  </a:lnTo>
                                  <a:lnTo>
                                    <a:pt x="2177735" y="1735545"/>
                                  </a:lnTo>
                                  <a:lnTo>
                                    <a:pt x="2181490" y="1744540"/>
                                  </a:lnTo>
                                  <a:lnTo>
                                    <a:pt x="2190738" y="1752207"/>
                                  </a:lnTo>
                                  <a:lnTo>
                                    <a:pt x="2189579" y="1760720"/>
                                  </a:lnTo>
                                  <a:lnTo>
                                    <a:pt x="2182643" y="1765851"/>
                                  </a:lnTo>
                                  <a:lnTo>
                                    <a:pt x="2167424" y="1766273"/>
                                  </a:lnTo>
                                  <a:lnTo>
                                    <a:pt x="2161550" y="1765428"/>
                                  </a:lnTo>
                                  <a:lnTo>
                                    <a:pt x="2144205" y="1760720"/>
                                  </a:lnTo>
                                  <a:lnTo>
                                    <a:pt x="2138809" y="1758184"/>
                                  </a:lnTo>
                                  <a:lnTo>
                                    <a:pt x="2136593" y="1756493"/>
                                  </a:lnTo>
                                  <a:lnTo>
                                    <a:pt x="1983610" y="1751060"/>
                                  </a:lnTo>
                                  <a:lnTo>
                                    <a:pt x="1974361" y="1751060"/>
                                  </a:lnTo>
                                  <a:lnTo>
                                    <a:pt x="1942474" y="1751905"/>
                                  </a:lnTo>
                                  <a:lnTo>
                                    <a:pt x="1917620" y="1757037"/>
                                  </a:lnTo>
                                  <a:lnTo>
                                    <a:pt x="1907888" y="1757882"/>
                                  </a:lnTo>
                                  <a:lnTo>
                                    <a:pt x="1892186" y="1764703"/>
                                  </a:lnTo>
                                  <a:lnTo>
                                    <a:pt x="1867332" y="1771948"/>
                                  </a:lnTo>
                                  <a:lnTo>
                                    <a:pt x="1862991" y="1774061"/>
                                  </a:lnTo>
                                  <a:lnTo>
                                    <a:pt x="1862031" y="1775691"/>
                                  </a:lnTo>
                                  <a:lnTo>
                                    <a:pt x="1799700" y="1772009"/>
                                  </a:lnTo>
                                  <a:lnTo>
                                    <a:pt x="1793246" y="1770197"/>
                                  </a:lnTo>
                                  <a:lnTo>
                                    <a:pt x="1767233" y="1767300"/>
                                  </a:lnTo>
                                  <a:lnTo>
                                    <a:pt x="1760779" y="1767722"/>
                                  </a:lnTo>
                                  <a:lnTo>
                                    <a:pt x="1748832" y="1764342"/>
                                  </a:lnTo>
                                  <a:lnTo>
                                    <a:pt x="1740743" y="1759633"/>
                                  </a:lnTo>
                                  <a:lnTo>
                                    <a:pt x="1727733" y="1756252"/>
                                  </a:lnTo>
                                  <a:lnTo>
                                    <a:pt x="1698544" y="1752871"/>
                                  </a:lnTo>
                                  <a:lnTo>
                                    <a:pt x="1682359" y="1749007"/>
                                  </a:lnTo>
                                  <a:lnTo>
                                    <a:pt x="1677445" y="1749007"/>
                                  </a:lnTo>
                                  <a:lnTo>
                                    <a:pt x="1657408" y="1745627"/>
                                  </a:lnTo>
                                  <a:lnTo>
                                    <a:pt x="1620704" y="1744782"/>
                                  </a:lnTo>
                                  <a:lnTo>
                                    <a:pt x="1611455" y="1746049"/>
                                  </a:lnTo>
                                  <a:lnTo>
                                    <a:pt x="1605001" y="1744359"/>
                                  </a:lnTo>
                                  <a:lnTo>
                                    <a:pt x="1600667" y="1744359"/>
                                  </a:lnTo>
                                  <a:lnTo>
                                    <a:pt x="1592571" y="1746472"/>
                                  </a:lnTo>
                                  <a:lnTo>
                                    <a:pt x="1582840" y="1746895"/>
                                  </a:lnTo>
                                  <a:lnTo>
                                    <a:pt x="1573591" y="1745204"/>
                                  </a:lnTo>
                                  <a:lnTo>
                                    <a:pt x="1560587" y="1744782"/>
                                  </a:lnTo>
                                  <a:lnTo>
                                    <a:pt x="1556349" y="1742669"/>
                                  </a:lnTo>
                                  <a:lnTo>
                                    <a:pt x="1550856" y="1742246"/>
                                  </a:lnTo>
                                  <a:lnTo>
                                    <a:pt x="1543340" y="1742246"/>
                                  </a:lnTo>
                                  <a:lnTo>
                                    <a:pt x="1530336" y="1744419"/>
                                  </a:lnTo>
                                  <a:lnTo>
                                    <a:pt x="1523883" y="1743937"/>
                                  </a:lnTo>
                                  <a:lnTo>
                                    <a:pt x="1505482" y="1737537"/>
                                  </a:lnTo>
                                  <a:lnTo>
                                    <a:pt x="1501147" y="1737537"/>
                                  </a:lnTo>
                                  <a:lnTo>
                                    <a:pt x="1498449" y="1739228"/>
                                  </a:lnTo>
                                  <a:lnTo>
                                    <a:pt x="1492478" y="1738382"/>
                                  </a:lnTo>
                                  <a:lnTo>
                                    <a:pt x="1477350" y="1738805"/>
                                  </a:lnTo>
                                  <a:lnTo>
                                    <a:pt x="1463283" y="1736752"/>
                                  </a:lnTo>
                                  <a:lnTo>
                                    <a:pt x="1456830" y="1736752"/>
                                  </a:lnTo>
                                  <a:lnTo>
                                    <a:pt x="1450280" y="1738020"/>
                                  </a:lnTo>
                                  <a:lnTo>
                                    <a:pt x="1440548" y="1735062"/>
                                  </a:lnTo>
                                  <a:lnTo>
                                    <a:pt x="1431879" y="1729930"/>
                                  </a:lnTo>
                                  <a:lnTo>
                                    <a:pt x="1413478" y="1722747"/>
                                  </a:lnTo>
                                  <a:lnTo>
                                    <a:pt x="1392959" y="1718461"/>
                                  </a:lnTo>
                                  <a:lnTo>
                                    <a:pt x="1386988" y="1715503"/>
                                  </a:lnTo>
                                  <a:lnTo>
                                    <a:pt x="1381108" y="1710794"/>
                                  </a:lnTo>
                                  <a:lnTo>
                                    <a:pt x="1381591" y="1706145"/>
                                  </a:lnTo>
                                  <a:lnTo>
                                    <a:pt x="1385346" y="1700108"/>
                                  </a:lnTo>
                                  <a:lnTo>
                                    <a:pt x="1395657" y="1692864"/>
                                  </a:lnTo>
                                  <a:lnTo>
                                    <a:pt x="1396140" y="1691596"/>
                                  </a:lnTo>
                                  <a:lnTo>
                                    <a:pt x="1395657" y="1690750"/>
                                  </a:lnTo>
                                  <a:lnTo>
                                    <a:pt x="1392379" y="1689966"/>
                                  </a:lnTo>
                                  <a:lnTo>
                                    <a:pt x="1385926" y="1692441"/>
                                  </a:lnTo>
                                  <a:lnTo>
                                    <a:pt x="1369161" y="1703609"/>
                                  </a:lnTo>
                                  <a:lnTo>
                                    <a:pt x="1364247" y="1701799"/>
                                  </a:lnTo>
                                  <a:lnTo>
                                    <a:pt x="1356737" y="1695520"/>
                                  </a:lnTo>
                                  <a:lnTo>
                                    <a:pt x="1349704" y="1692019"/>
                                  </a:lnTo>
                                  <a:lnTo>
                                    <a:pt x="1337274" y="1684352"/>
                                  </a:lnTo>
                                  <a:lnTo>
                                    <a:pt x="1322054" y="1677590"/>
                                  </a:lnTo>
                                  <a:lnTo>
                                    <a:pt x="1321572" y="1675478"/>
                                  </a:lnTo>
                                  <a:lnTo>
                                    <a:pt x="1323691" y="1672459"/>
                                  </a:lnTo>
                                  <a:lnTo>
                                    <a:pt x="1335638" y="1668656"/>
                                  </a:lnTo>
                                  <a:lnTo>
                                    <a:pt x="1338819" y="1661834"/>
                                  </a:lnTo>
                                  <a:lnTo>
                                    <a:pt x="1336694" y="1660143"/>
                                  </a:lnTo>
                                  <a:lnTo>
                                    <a:pt x="1326969" y="1660989"/>
                                  </a:lnTo>
                                  <a:lnTo>
                                    <a:pt x="1323111" y="1659720"/>
                                  </a:lnTo>
                                  <a:lnTo>
                                    <a:pt x="1319356" y="1660566"/>
                                  </a:lnTo>
                                  <a:lnTo>
                                    <a:pt x="1314538" y="1660143"/>
                                  </a:lnTo>
                                  <a:lnTo>
                                    <a:pt x="1310687" y="1652476"/>
                                  </a:lnTo>
                                  <a:lnTo>
                                    <a:pt x="1311743" y="1636056"/>
                                  </a:lnTo>
                                  <a:lnTo>
                                    <a:pt x="1311743" y="1634607"/>
                                  </a:lnTo>
                                  <a:lnTo>
                                    <a:pt x="1320992" y="1604844"/>
                                  </a:lnTo>
                                  <a:lnTo>
                                    <a:pt x="1328025" y="1595488"/>
                                  </a:lnTo>
                                  <a:lnTo>
                                    <a:pt x="1336598" y="1572004"/>
                                  </a:lnTo>
                                  <a:lnTo>
                                    <a:pt x="1356061" y="1538016"/>
                                  </a:lnTo>
                                  <a:lnTo>
                                    <a:pt x="1390067" y="1495878"/>
                                  </a:lnTo>
                                  <a:lnTo>
                                    <a:pt x="1397680" y="1489418"/>
                                  </a:lnTo>
                                  <a:lnTo>
                                    <a:pt x="1420318" y="1464787"/>
                                  </a:lnTo>
                                  <a:lnTo>
                                    <a:pt x="1422534" y="1460923"/>
                                  </a:lnTo>
                                  <a:lnTo>
                                    <a:pt x="1421381" y="1453739"/>
                                  </a:lnTo>
                                  <a:lnTo>
                                    <a:pt x="1418682" y="1446495"/>
                                  </a:lnTo>
                                  <a:lnTo>
                                    <a:pt x="1410013" y="1433757"/>
                                  </a:lnTo>
                                  <a:lnTo>
                                    <a:pt x="1400855" y="1425668"/>
                                  </a:lnTo>
                                  <a:lnTo>
                                    <a:pt x="1396521" y="1423977"/>
                                  </a:lnTo>
                                  <a:lnTo>
                                    <a:pt x="1383517" y="1409488"/>
                                  </a:lnTo>
                                  <a:lnTo>
                                    <a:pt x="1365696" y="1394577"/>
                                  </a:lnTo>
                                  <a:lnTo>
                                    <a:pt x="1349414" y="1389446"/>
                                  </a:lnTo>
                                  <a:lnTo>
                                    <a:pt x="1336507" y="1380510"/>
                                  </a:lnTo>
                                  <a:lnTo>
                                    <a:pt x="1330530" y="1374112"/>
                                  </a:lnTo>
                                  <a:lnTo>
                                    <a:pt x="1322441" y="1358777"/>
                                  </a:lnTo>
                                  <a:lnTo>
                                    <a:pt x="1311073" y="1345617"/>
                                  </a:lnTo>
                                  <a:lnTo>
                                    <a:pt x="1307216" y="1333724"/>
                                  </a:lnTo>
                                  <a:lnTo>
                                    <a:pt x="1307795" y="1326903"/>
                                  </a:lnTo>
                                  <a:lnTo>
                                    <a:pt x="1282651" y="1279150"/>
                                  </a:lnTo>
                                  <a:lnTo>
                                    <a:pt x="1261166" y="1238340"/>
                                  </a:lnTo>
                                  <a:lnTo>
                                    <a:pt x="1258467" y="1237073"/>
                                  </a:lnTo>
                                  <a:lnTo>
                                    <a:pt x="1257411" y="1236227"/>
                                  </a:lnTo>
                                  <a:lnTo>
                                    <a:pt x="1257411" y="1228983"/>
                                  </a:lnTo>
                                  <a:lnTo>
                                    <a:pt x="1265023" y="1208155"/>
                                  </a:lnTo>
                                  <a:lnTo>
                                    <a:pt x="1265023" y="1205620"/>
                                  </a:lnTo>
                                  <a:lnTo>
                                    <a:pt x="1263864" y="1205076"/>
                                  </a:lnTo>
                                  <a:lnTo>
                                    <a:pt x="1263381" y="1204774"/>
                                  </a:lnTo>
                                  <a:lnTo>
                                    <a:pt x="1259047" y="1206465"/>
                                  </a:lnTo>
                                  <a:lnTo>
                                    <a:pt x="1252593" y="1213287"/>
                                  </a:lnTo>
                                  <a:lnTo>
                                    <a:pt x="1248259" y="1220531"/>
                                  </a:lnTo>
                                  <a:lnTo>
                                    <a:pt x="1242862" y="1224757"/>
                                  </a:lnTo>
                                  <a:lnTo>
                                    <a:pt x="1237947" y="1227715"/>
                                  </a:lnTo>
                                  <a:lnTo>
                                    <a:pt x="1227642" y="1230734"/>
                                  </a:lnTo>
                                  <a:lnTo>
                                    <a:pt x="1217911" y="1239306"/>
                                  </a:lnTo>
                                  <a:lnTo>
                                    <a:pt x="1195755" y="1243049"/>
                                  </a:lnTo>
                                  <a:lnTo>
                                    <a:pt x="1183325" y="1243471"/>
                                  </a:lnTo>
                                  <a:lnTo>
                                    <a:pt x="1168202" y="1238461"/>
                                  </a:lnTo>
                                  <a:lnTo>
                                    <a:pt x="1157988" y="1224757"/>
                                  </a:lnTo>
                                  <a:lnTo>
                                    <a:pt x="1148739" y="1217512"/>
                                  </a:lnTo>
                                  <a:lnTo>
                                    <a:pt x="1145467" y="1215399"/>
                                  </a:lnTo>
                                  <a:lnTo>
                                    <a:pt x="1141229" y="1214554"/>
                                  </a:lnTo>
                                  <a:lnTo>
                                    <a:pt x="1139007" y="1212441"/>
                                  </a:lnTo>
                                  <a:lnTo>
                                    <a:pt x="1127066" y="1208155"/>
                                  </a:lnTo>
                                  <a:lnTo>
                                    <a:pt x="1120033" y="1199643"/>
                                  </a:lnTo>
                                  <a:lnTo>
                                    <a:pt x="1113000" y="1194994"/>
                                  </a:lnTo>
                                  <a:lnTo>
                                    <a:pt x="1099514" y="1191131"/>
                                  </a:lnTo>
                                  <a:lnTo>
                                    <a:pt x="1091998" y="1190286"/>
                                  </a:lnTo>
                                  <a:lnTo>
                                    <a:pt x="1083329" y="1190708"/>
                                  </a:lnTo>
                                  <a:lnTo>
                                    <a:pt x="1080533" y="1189380"/>
                                  </a:lnTo>
                                  <a:lnTo>
                                    <a:pt x="1078414" y="1186905"/>
                                  </a:lnTo>
                                  <a:lnTo>
                                    <a:pt x="1071092" y="1185818"/>
                                  </a:lnTo>
                                  <a:lnTo>
                                    <a:pt x="1069069" y="1186422"/>
                                  </a:lnTo>
                                  <a:lnTo>
                                    <a:pt x="1064348" y="1186905"/>
                                  </a:lnTo>
                                  <a:lnTo>
                                    <a:pt x="1061650" y="1193727"/>
                                  </a:lnTo>
                                  <a:lnTo>
                                    <a:pt x="1057412" y="1197952"/>
                                  </a:lnTo>
                                  <a:lnTo>
                                    <a:pt x="1054713" y="1198798"/>
                                  </a:lnTo>
                                  <a:lnTo>
                                    <a:pt x="1047294" y="1198013"/>
                                  </a:lnTo>
                                  <a:lnTo>
                                    <a:pt x="1044408" y="1196685"/>
                                  </a:lnTo>
                                  <a:lnTo>
                                    <a:pt x="1041710" y="1195055"/>
                                  </a:lnTo>
                                  <a:lnTo>
                                    <a:pt x="1040068" y="1193305"/>
                                  </a:lnTo>
                                  <a:lnTo>
                                    <a:pt x="1037568" y="1193305"/>
                                  </a:lnTo>
                                  <a:lnTo>
                                    <a:pt x="1036795" y="1193727"/>
                                  </a:lnTo>
                                  <a:lnTo>
                                    <a:pt x="1036313" y="1198375"/>
                                  </a:lnTo>
                                  <a:lnTo>
                                    <a:pt x="1049220" y="1217512"/>
                                  </a:lnTo>
                                  <a:lnTo>
                                    <a:pt x="1049799" y="1229888"/>
                                  </a:lnTo>
                                  <a:lnTo>
                                    <a:pt x="1046044" y="1236288"/>
                                  </a:lnTo>
                                  <a:lnTo>
                                    <a:pt x="1039011" y="1238883"/>
                                  </a:lnTo>
                                  <a:lnTo>
                                    <a:pt x="1037375" y="1237193"/>
                                  </a:lnTo>
                                  <a:lnTo>
                                    <a:pt x="1035256" y="1216668"/>
                                  </a:lnTo>
                                  <a:lnTo>
                                    <a:pt x="1031978" y="1208578"/>
                                  </a:lnTo>
                                  <a:lnTo>
                                    <a:pt x="1028126" y="1203507"/>
                                  </a:lnTo>
                                  <a:lnTo>
                                    <a:pt x="1015213" y="1194149"/>
                                  </a:lnTo>
                                  <a:lnTo>
                                    <a:pt x="1004812" y="1194934"/>
                                  </a:lnTo>
                                  <a:lnTo>
                                    <a:pt x="997296" y="1194994"/>
                                  </a:lnTo>
                                  <a:lnTo>
                                    <a:pt x="986990" y="1192218"/>
                                  </a:lnTo>
                                  <a:lnTo>
                                    <a:pt x="984099" y="1191674"/>
                                  </a:lnTo>
                                  <a:lnTo>
                                    <a:pt x="982173" y="1192459"/>
                                  </a:lnTo>
                                  <a:lnTo>
                                    <a:pt x="982746" y="1196263"/>
                                  </a:lnTo>
                                  <a:lnTo>
                                    <a:pt x="987661" y="1198375"/>
                                  </a:lnTo>
                                  <a:lnTo>
                                    <a:pt x="997392" y="1199643"/>
                                  </a:lnTo>
                                  <a:lnTo>
                                    <a:pt x="1003272" y="1202239"/>
                                  </a:lnTo>
                                  <a:lnTo>
                                    <a:pt x="1011458" y="1208698"/>
                                  </a:lnTo>
                                  <a:lnTo>
                                    <a:pt x="1012998" y="1215822"/>
                                  </a:lnTo>
                                  <a:lnTo>
                                    <a:pt x="1008180" y="1226508"/>
                                  </a:lnTo>
                                  <a:lnTo>
                                    <a:pt x="1004908" y="1228681"/>
                                  </a:lnTo>
                                  <a:lnTo>
                                    <a:pt x="995177" y="1229949"/>
                                  </a:lnTo>
                                  <a:lnTo>
                                    <a:pt x="994694" y="1232484"/>
                                  </a:lnTo>
                                  <a:lnTo>
                                    <a:pt x="996330" y="1235443"/>
                                  </a:lnTo>
                                  <a:lnTo>
                                    <a:pt x="1004908" y="1243954"/>
                                  </a:lnTo>
                                  <a:lnTo>
                                    <a:pt x="1003846" y="1250354"/>
                                  </a:lnTo>
                                  <a:lnTo>
                                    <a:pt x="999994" y="1252648"/>
                                  </a:lnTo>
                                  <a:lnTo>
                                    <a:pt x="995756" y="1253734"/>
                                  </a:lnTo>
                                  <a:lnTo>
                                    <a:pt x="995080" y="1256089"/>
                                  </a:lnTo>
                                  <a:lnTo>
                                    <a:pt x="995080" y="1258202"/>
                                  </a:lnTo>
                                  <a:lnTo>
                                    <a:pt x="996523" y="1260556"/>
                                  </a:lnTo>
                                  <a:lnTo>
                                    <a:pt x="996523" y="1262910"/>
                                  </a:lnTo>
                                  <a:lnTo>
                                    <a:pt x="995756" y="1263937"/>
                                  </a:lnTo>
                                  <a:lnTo>
                                    <a:pt x="989303" y="1267378"/>
                                  </a:lnTo>
                                  <a:lnTo>
                                    <a:pt x="985445" y="1267801"/>
                                  </a:lnTo>
                                  <a:lnTo>
                                    <a:pt x="971862" y="1260677"/>
                                  </a:lnTo>
                                  <a:lnTo>
                                    <a:pt x="969839" y="1260134"/>
                                  </a:lnTo>
                                  <a:lnTo>
                                    <a:pt x="950376" y="1251621"/>
                                  </a:lnTo>
                                  <a:lnTo>
                                    <a:pt x="937373" y="1241419"/>
                                  </a:lnTo>
                                  <a:lnTo>
                                    <a:pt x="928704" y="1238461"/>
                                  </a:lnTo>
                                  <a:lnTo>
                                    <a:pt x="927641" y="1236710"/>
                                  </a:lnTo>
                                  <a:lnTo>
                                    <a:pt x="927641" y="1230371"/>
                                  </a:lnTo>
                                  <a:lnTo>
                                    <a:pt x="926005" y="1228681"/>
                                  </a:lnTo>
                                  <a:lnTo>
                                    <a:pt x="917336" y="1229526"/>
                                  </a:lnTo>
                                  <a:lnTo>
                                    <a:pt x="911365" y="1226085"/>
                                  </a:lnTo>
                                  <a:lnTo>
                                    <a:pt x="910882" y="1224394"/>
                                  </a:lnTo>
                                  <a:lnTo>
                                    <a:pt x="908184" y="1223127"/>
                                  </a:lnTo>
                                  <a:lnTo>
                                    <a:pt x="903270" y="1213287"/>
                                  </a:lnTo>
                                  <a:lnTo>
                                    <a:pt x="900475" y="1210872"/>
                                  </a:lnTo>
                                  <a:lnTo>
                                    <a:pt x="895754" y="1209302"/>
                                  </a:lnTo>
                                  <a:lnTo>
                                    <a:pt x="892959" y="1209121"/>
                                  </a:lnTo>
                                  <a:lnTo>
                                    <a:pt x="891902" y="1208819"/>
                                  </a:lnTo>
                                  <a:lnTo>
                                    <a:pt x="891033" y="1207732"/>
                                  </a:lnTo>
                                  <a:lnTo>
                                    <a:pt x="889783" y="1207732"/>
                                  </a:lnTo>
                                  <a:lnTo>
                                    <a:pt x="883813" y="1211174"/>
                                  </a:lnTo>
                                  <a:lnTo>
                                    <a:pt x="880728" y="1213407"/>
                                  </a:lnTo>
                                  <a:lnTo>
                                    <a:pt x="877450" y="1219988"/>
                                  </a:lnTo>
                                  <a:lnTo>
                                    <a:pt x="688052" y="1197349"/>
                                  </a:lnTo>
                                  <a:lnTo>
                                    <a:pt x="654329" y="1193002"/>
                                  </a:lnTo>
                                  <a:lnTo>
                                    <a:pt x="564929" y="1181653"/>
                                  </a:lnTo>
                                  <a:lnTo>
                                    <a:pt x="545951" y="1178514"/>
                                  </a:lnTo>
                                  <a:lnTo>
                                    <a:pt x="476201" y="1170062"/>
                                  </a:lnTo>
                                  <a:lnTo>
                                    <a:pt x="335162" y="1152736"/>
                                  </a:lnTo>
                                  <a:lnTo>
                                    <a:pt x="259343" y="1115971"/>
                                  </a:lnTo>
                                  <a:lnTo>
                                    <a:pt x="113679" y="959788"/>
                                  </a:lnTo>
                                  <a:lnTo>
                                    <a:pt x="100770" y="950932"/>
                                  </a:lnTo>
                                  <a:lnTo>
                                    <a:pt x="11561" y="887701"/>
                                  </a:lnTo>
                                  <a:lnTo>
                                    <a:pt x="6840" y="875150"/>
                                  </a:lnTo>
                                  <a:lnTo>
                                    <a:pt x="4239" y="866221"/>
                                  </a:lnTo>
                                  <a:lnTo>
                                    <a:pt x="1156" y="851050"/>
                                  </a:lnTo>
                                  <a:lnTo>
                                    <a:pt x="0" y="838789"/>
                                  </a:lnTo>
                                  <a:lnTo>
                                    <a:pt x="97" y="811073"/>
                                  </a:lnTo>
                                  <a:lnTo>
                                    <a:pt x="10790" y="754012"/>
                                  </a:lnTo>
                                  <a:lnTo>
                                    <a:pt x="18690" y="707370"/>
                                  </a:lnTo>
                                  <a:lnTo>
                                    <a:pt x="34200" y="625352"/>
                                  </a:lnTo>
                                  <a:lnTo>
                                    <a:pt x="49614" y="543340"/>
                                  </a:lnTo>
                                  <a:lnTo>
                                    <a:pt x="56743" y="505699"/>
                                  </a:lnTo>
                                  <a:lnTo>
                                    <a:pt x="70520" y="432754"/>
                                  </a:lnTo>
                                  <a:lnTo>
                                    <a:pt x="85067" y="356200"/>
                                  </a:lnTo>
                                  <a:lnTo>
                                    <a:pt x="94604" y="303744"/>
                                  </a:lnTo>
                                  <a:lnTo>
                                    <a:pt x="114835" y="196286"/>
                                  </a:lnTo>
                                  <a:lnTo>
                                    <a:pt x="119941" y="176576"/>
                                  </a:lnTo>
                                  <a:lnTo>
                                    <a:pt x="125240" y="156871"/>
                                  </a:lnTo>
                                  <a:lnTo>
                                    <a:pt x="130539" y="130290"/>
                                  </a:lnTo>
                                  <a:lnTo>
                                    <a:pt x="128708" y="122985"/>
                                  </a:lnTo>
                                  <a:lnTo>
                                    <a:pt x="130346" y="114340"/>
                                  </a:lnTo>
                                  <a:lnTo>
                                    <a:pt x="152022" y="0"/>
                                  </a:lnTo>
                                  <a:close/>
                                </a:path>
                              </a:pathLst>
                            </a:custGeom>
                            <a:grpFill/>
                            <a:ln w="12700" cap="rnd">
                              <a:solidFill>
                                <a:schemeClr val="tx1"/>
                              </a:solidFill>
                              <a:prstDash val="solid"/>
                              <a:round/>
                            </a:ln>
                          </wps:spPr>
                          <wps:bodyPr rtlCol="0" anchor="ctr"/>
                        </wps:wsp>
                        <wps:wsp>
                          <wps:cNvPr id="211" name="Freeform: Shape 211"/>
                          <wps:cNvSpPr/>
                          <wps:spPr>
                            <a:xfrm>
                              <a:off x="1859624" y="2225161"/>
                              <a:ext cx="707024" cy="697729"/>
                            </a:xfrm>
                            <a:custGeom>
                              <a:avLst/>
                              <a:gdLst>
                                <a:gd name="connsiteX0" fmla="*/ 120709 w 707025"/>
                                <a:gd name="connsiteY0" fmla="*/ 48344 h 697729"/>
                                <a:gd name="connsiteX1" fmla="*/ 130924 w 707025"/>
                                <a:gd name="connsiteY1" fmla="*/ 0 h 697729"/>
                                <a:gd name="connsiteX2" fmla="*/ 161658 w 707025"/>
                                <a:gd name="connsiteY2" fmla="*/ 10776 h 697729"/>
                                <a:gd name="connsiteX3" fmla="*/ 234198 w 707025"/>
                                <a:gd name="connsiteY3" fmla="*/ 38280 h 697729"/>
                                <a:gd name="connsiteX4" fmla="*/ 245856 w 707025"/>
                                <a:gd name="connsiteY4" fmla="*/ 39271 h 697729"/>
                                <a:gd name="connsiteX5" fmla="*/ 284873 w 707025"/>
                                <a:gd name="connsiteY5" fmla="*/ 42603 h 697729"/>
                                <a:gd name="connsiteX6" fmla="*/ 325332 w 707025"/>
                                <a:gd name="connsiteY6" fmla="*/ 46008 h 697729"/>
                                <a:gd name="connsiteX7" fmla="*/ 366185 w 707025"/>
                                <a:gd name="connsiteY7" fmla="*/ 49407 h 697729"/>
                                <a:gd name="connsiteX8" fmla="*/ 403849 w 707025"/>
                                <a:gd name="connsiteY8" fmla="*/ 52389 h 697729"/>
                                <a:gd name="connsiteX9" fmla="*/ 463193 w 707025"/>
                                <a:gd name="connsiteY9" fmla="*/ 57134 h 697729"/>
                                <a:gd name="connsiteX10" fmla="*/ 493058 w 707025"/>
                                <a:gd name="connsiteY10" fmla="*/ 59476 h 697729"/>
                                <a:gd name="connsiteX11" fmla="*/ 506641 w 707025"/>
                                <a:gd name="connsiteY11" fmla="*/ 60895 h 697729"/>
                                <a:gd name="connsiteX12" fmla="*/ 486411 w 707025"/>
                                <a:gd name="connsiteY12" fmla="*/ 81095 h 697729"/>
                                <a:gd name="connsiteX13" fmla="*/ 477162 w 707025"/>
                                <a:gd name="connsiteY13" fmla="*/ 90452 h 697729"/>
                                <a:gd name="connsiteX14" fmla="*/ 470902 w 707025"/>
                                <a:gd name="connsiteY14" fmla="*/ 98536 h 697729"/>
                                <a:gd name="connsiteX15" fmla="*/ 466374 w 707025"/>
                                <a:gd name="connsiteY15" fmla="*/ 107108 h 697729"/>
                                <a:gd name="connsiteX16" fmla="*/ 464642 w 707025"/>
                                <a:gd name="connsiteY16" fmla="*/ 112143 h 697729"/>
                                <a:gd name="connsiteX17" fmla="*/ 451541 w 707025"/>
                                <a:gd name="connsiteY17" fmla="*/ 143686 h 697729"/>
                                <a:gd name="connsiteX18" fmla="*/ 447587 w 707025"/>
                                <a:gd name="connsiteY18" fmla="*/ 153399 h 697729"/>
                                <a:gd name="connsiteX19" fmla="*/ 446144 w 707025"/>
                                <a:gd name="connsiteY19" fmla="*/ 157366 h 697729"/>
                                <a:gd name="connsiteX20" fmla="*/ 444599 w 707025"/>
                                <a:gd name="connsiteY20" fmla="*/ 164809 h 697729"/>
                                <a:gd name="connsiteX21" fmla="*/ 444695 w 707025"/>
                                <a:gd name="connsiteY21" fmla="*/ 171547 h 697729"/>
                                <a:gd name="connsiteX22" fmla="*/ 445661 w 707025"/>
                                <a:gd name="connsiteY22" fmla="*/ 175585 h 697729"/>
                                <a:gd name="connsiteX23" fmla="*/ 446531 w 707025"/>
                                <a:gd name="connsiteY23" fmla="*/ 179340 h 697729"/>
                                <a:gd name="connsiteX24" fmla="*/ 451155 w 707025"/>
                                <a:gd name="connsiteY24" fmla="*/ 188698 h 697729"/>
                                <a:gd name="connsiteX25" fmla="*/ 454041 w 707025"/>
                                <a:gd name="connsiteY25" fmla="*/ 192314 h 697729"/>
                                <a:gd name="connsiteX26" fmla="*/ 458188 w 707025"/>
                                <a:gd name="connsiteY26" fmla="*/ 196636 h 697729"/>
                                <a:gd name="connsiteX27" fmla="*/ 467431 w 707025"/>
                                <a:gd name="connsiteY27" fmla="*/ 205571 h 697729"/>
                                <a:gd name="connsiteX28" fmla="*/ 473794 w 707025"/>
                                <a:gd name="connsiteY28" fmla="*/ 211807 h 697729"/>
                                <a:gd name="connsiteX29" fmla="*/ 487184 w 707025"/>
                                <a:gd name="connsiteY29" fmla="*/ 226549 h 697729"/>
                                <a:gd name="connsiteX30" fmla="*/ 493830 w 707025"/>
                                <a:gd name="connsiteY30" fmla="*/ 235412 h 697729"/>
                                <a:gd name="connsiteX31" fmla="*/ 500960 w 707025"/>
                                <a:gd name="connsiteY31" fmla="*/ 249164 h 697729"/>
                                <a:gd name="connsiteX32" fmla="*/ 503369 w 707025"/>
                                <a:gd name="connsiteY32" fmla="*/ 259016 h 697729"/>
                                <a:gd name="connsiteX33" fmla="*/ 504812 w 707025"/>
                                <a:gd name="connsiteY33" fmla="*/ 269581 h 697729"/>
                                <a:gd name="connsiteX34" fmla="*/ 505874 w 707025"/>
                                <a:gd name="connsiteY34" fmla="*/ 294671 h 697729"/>
                                <a:gd name="connsiteX35" fmla="*/ 506067 w 707025"/>
                                <a:gd name="connsiteY35" fmla="*/ 297297 h 697729"/>
                                <a:gd name="connsiteX36" fmla="*/ 506454 w 707025"/>
                                <a:gd name="connsiteY36" fmla="*/ 314236 h 697729"/>
                                <a:gd name="connsiteX37" fmla="*/ 506641 w 707025"/>
                                <a:gd name="connsiteY37" fmla="*/ 321469 h 697729"/>
                                <a:gd name="connsiteX38" fmla="*/ 508186 w 707025"/>
                                <a:gd name="connsiteY38" fmla="*/ 328768 h 697729"/>
                                <a:gd name="connsiteX39" fmla="*/ 509726 w 707025"/>
                                <a:gd name="connsiteY39" fmla="*/ 333024 h 697729"/>
                                <a:gd name="connsiteX40" fmla="*/ 510788 w 707025"/>
                                <a:gd name="connsiteY40" fmla="*/ 335432 h 697729"/>
                                <a:gd name="connsiteX41" fmla="*/ 512714 w 707025"/>
                                <a:gd name="connsiteY41" fmla="*/ 339471 h 697729"/>
                                <a:gd name="connsiteX42" fmla="*/ 518974 w 707025"/>
                                <a:gd name="connsiteY42" fmla="*/ 346063 h 697729"/>
                                <a:gd name="connsiteX43" fmla="*/ 530342 w 707025"/>
                                <a:gd name="connsiteY43" fmla="*/ 353507 h 697729"/>
                                <a:gd name="connsiteX44" fmla="*/ 539108 w 707025"/>
                                <a:gd name="connsiteY44" fmla="*/ 357262 h 697729"/>
                                <a:gd name="connsiteX45" fmla="*/ 547010 w 707025"/>
                                <a:gd name="connsiteY45" fmla="*/ 359466 h 697729"/>
                                <a:gd name="connsiteX46" fmla="*/ 545567 w 707025"/>
                                <a:gd name="connsiteY46" fmla="*/ 368038 h 697729"/>
                                <a:gd name="connsiteX47" fmla="*/ 603462 w 707025"/>
                                <a:gd name="connsiteY47" fmla="*/ 374914 h 697729"/>
                                <a:gd name="connsiteX48" fmla="*/ 648842 w 707025"/>
                                <a:gd name="connsiteY48" fmla="*/ 380939 h 697729"/>
                                <a:gd name="connsiteX49" fmla="*/ 684001 w 707025"/>
                                <a:gd name="connsiteY49" fmla="*/ 385690 h 697729"/>
                                <a:gd name="connsiteX50" fmla="*/ 707026 w 707025"/>
                                <a:gd name="connsiteY50" fmla="*/ 386185 h 697729"/>
                                <a:gd name="connsiteX51" fmla="*/ 702981 w 707025"/>
                                <a:gd name="connsiteY51" fmla="*/ 390158 h 697729"/>
                                <a:gd name="connsiteX52" fmla="*/ 678030 w 707025"/>
                                <a:gd name="connsiteY52" fmla="*/ 511585 h 697729"/>
                                <a:gd name="connsiteX53" fmla="*/ 672247 w 707025"/>
                                <a:gd name="connsiteY53" fmla="*/ 539440 h 697729"/>
                                <a:gd name="connsiteX54" fmla="*/ 662618 w 707025"/>
                                <a:gd name="connsiteY54" fmla="*/ 586582 h 697729"/>
                                <a:gd name="connsiteX55" fmla="*/ 624078 w 707025"/>
                                <a:gd name="connsiteY55" fmla="*/ 581686 h 697729"/>
                                <a:gd name="connsiteX56" fmla="*/ 622152 w 707025"/>
                                <a:gd name="connsiteY56" fmla="*/ 581119 h 697729"/>
                                <a:gd name="connsiteX57" fmla="*/ 620323 w 707025"/>
                                <a:gd name="connsiteY57" fmla="*/ 584735 h 697729"/>
                                <a:gd name="connsiteX58" fmla="*/ 618107 w 707025"/>
                                <a:gd name="connsiteY58" fmla="*/ 587711 h 697729"/>
                                <a:gd name="connsiteX59" fmla="*/ 616665 w 707025"/>
                                <a:gd name="connsiteY59" fmla="*/ 589414 h 697729"/>
                                <a:gd name="connsiteX60" fmla="*/ 611074 w 707025"/>
                                <a:gd name="connsiteY60" fmla="*/ 597141 h 697729"/>
                                <a:gd name="connsiteX61" fmla="*/ 607706 w 707025"/>
                                <a:gd name="connsiteY61" fmla="*/ 603450 h 697729"/>
                                <a:gd name="connsiteX62" fmla="*/ 605388 w 707025"/>
                                <a:gd name="connsiteY62" fmla="*/ 606855 h 697729"/>
                                <a:gd name="connsiteX63" fmla="*/ 603558 w 707025"/>
                                <a:gd name="connsiteY63" fmla="*/ 609052 h 697729"/>
                                <a:gd name="connsiteX64" fmla="*/ 601439 w 707025"/>
                                <a:gd name="connsiteY64" fmla="*/ 611105 h 697729"/>
                                <a:gd name="connsiteX65" fmla="*/ 599031 w 707025"/>
                                <a:gd name="connsiteY65" fmla="*/ 612946 h 697729"/>
                                <a:gd name="connsiteX66" fmla="*/ 593060 w 707025"/>
                                <a:gd name="connsiteY66" fmla="*/ 616918 h 697729"/>
                                <a:gd name="connsiteX67" fmla="*/ 591521 w 707025"/>
                                <a:gd name="connsiteY67" fmla="*/ 617908 h 697729"/>
                                <a:gd name="connsiteX68" fmla="*/ 589208 w 707025"/>
                                <a:gd name="connsiteY68" fmla="*/ 619822 h 697729"/>
                                <a:gd name="connsiteX69" fmla="*/ 588146 w 707025"/>
                                <a:gd name="connsiteY69" fmla="*/ 620746 h 697729"/>
                                <a:gd name="connsiteX70" fmla="*/ 587089 w 707025"/>
                                <a:gd name="connsiteY70" fmla="*/ 621669 h 697729"/>
                                <a:gd name="connsiteX71" fmla="*/ 585930 w 707025"/>
                                <a:gd name="connsiteY71" fmla="*/ 622732 h 697729"/>
                                <a:gd name="connsiteX72" fmla="*/ 584868 w 707025"/>
                                <a:gd name="connsiteY72" fmla="*/ 623867 h 697729"/>
                                <a:gd name="connsiteX73" fmla="*/ 583811 w 707025"/>
                                <a:gd name="connsiteY73" fmla="*/ 625002 h 697729"/>
                                <a:gd name="connsiteX74" fmla="*/ 583039 w 707025"/>
                                <a:gd name="connsiteY74" fmla="*/ 625919 h 697729"/>
                                <a:gd name="connsiteX75" fmla="*/ 582272 w 707025"/>
                                <a:gd name="connsiteY75" fmla="*/ 626771 h 697729"/>
                                <a:gd name="connsiteX76" fmla="*/ 580630 w 707025"/>
                                <a:gd name="connsiteY76" fmla="*/ 628829 h 697729"/>
                                <a:gd name="connsiteX77" fmla="*/ 577648 w 707025"/>
                                <a:gd name="connsiteY77" fmla="*/ 632373 h 697729"/>
                                <a:gd name="connsiteX78" fmla="*/ 574080 w 707025"/>
                                <a:gd name="connsiteY78" fmla="*/ 636267 h 697729"/>
                                <a:gd name="connsiteX79" fmla="*/ 571285 w 707025"/>
                                <a:gd name="connsiteY79" fmla="*/ 639038 h 697729"/>
                                <a:gd name="connsiteX80" fmla="*/ 568302 w 707025"/>
                                <a:gd name="connsiteY80" fmla="*/ 641730 h 697729"/>
                                <a:gd name="connsiteX81" fmla="*/ 562133 w 707025"/>
                                <a:gd name="connsiteY81" fmla="*/ 647043 h 697729"/>
                                <a:gd name="connsiteX82" fmla="*/ 560207 w 707025"/>
                                <a:gd name="connsiteY82" fmla="*/ 648818 h 697729"/>
                                <a:gd name="connsiteX83" fmla="*/ 557031 w 707025"/>
                                <a:gd name="connsiteY83" fmla="*/ 651866 h 697729"/>
                                <a:gd name="connsiteX84" fmla="*/ 553367 w 707025"/>
                                <a:gd name="connsiteY84" fmla="*/ 655694 h 697729"/>
                                <a:gd name="connsiteX85" fmla="*/ 550861 w 707025"/>
                                <a:gd name="connsiteY85" fmla="*/ 658670 h 697729"/>
                                <a:gd name="connsiteX86" fmla="*/ 550379 w 707025"/>
                                <a:gd name="connsiteY86" fmla="*/ 659660 h 697729"/>
                                <a:gd name="connsiteX87" fmla="*/ 550191 w 707025"/>
                                <a:gd name="connsiteY87" fmla="*/ 660372 h 697729"/>
                                <a:gd name="connsiteX88" fmla="*/ 547203 w 707025"/>
                                <a:gd name="connsiteY88" fmla="*/ 663705 h 697729"/>
                                <a:gd name="connsiteX89" fmla="*/ 545277 w 707025"/>
                                <a:gd name="connsiteY89" fmla="*/ 666041 h 697729"/>
                                <a:gd name="connsiteX90" fmla="*/ 543448 w 707025"/>
                                <a:gd name="connsiteY90" fmla="*/ 668383 h 697729"/>
                                <a:gd name="connsiteX91" fmla="*/ 540750 w 707025"/>
                                <a:gd name="connsiteY91" fmla="*/ 671927 h 697729"/>
                                <a:gd name="connsiteX92" fmla="*/ 538244 w 707025"/>
                                <a:gd name="connsiteY92" fmla="*/ 675543 h 697729"/>
                                <a:gd name="connsiteX93" fmla="*/ 536029 w 707025"/>
                                <a:gd name="connsiteY93" fmla="*/ 679226 h 697729"/>
                                <a:gd name="connsiteX94" fmla="*/ 533813 w 707025"/>
                                <a:gd name="connsiteY94" fmla="*/ 682981 h 697729"/>
                                <a:gd name="connsiteX95" fmla="*/ 531881 w 707025"/>
                                <a:gd name="connsiteY95" fmla="*/ 686814 h 697729"/>
                                <a:gd name="connsiteX96" fmla="*/ 530052 w 707025"/>
                                <a:gd name="connsiteY96" fmla="*/ 690642 h 697729"/>
                                <a:gd name="connsiteX97" fmla="*/ 528416 w 707025"/>
                                <a:gd name="connsiteY97" fmla="*/ 694536 h 697729"/>
                                <a:gd name="connsiteX98" fmla="*/ 527166 w 707025"/>
                                <a:gd name="connsiteY98" fmla="*/ 697729 h 697729"/>
                                <a:gd name="connsiteX99" fmla="*/ 485741 w 707025"/>
                                <a:gd name="connsiteY99" fmla="*/ 692411 h 697729"/>
                                <a:gd name="connsiteX100" fmla="*/ 482752 w 707025"/>
                                <a:gd name="connsiteY100" fmla="*/ 691988 h 697729"/>
                                <a:gd name="connsiteX101" fmla="*/ 462619 w 707025"/>
                                <a:gd name="connsiteY101" fmla="*/ 689434 h 697729"/>
                                <a:gd name="connsiteX102" fmla="*/ 433811 w 707025"/>
                                <a:gd name="connsiteY102" fmla="*/ 685746 h 697729"/>
                                <a:gd name="connsiteX103" fmla="*/ 416950 w 707025"/>
                                <a:gd name="connsiteY103" fmla="*/ 683548 h 697729"/>
                                <a:gd name="connsiteX104" fmla="*/ 412615 w 707025"/>
                                <a:gd name="connsiteY104" fmla="*/ 683053 h 697729"/>
                                <a:gd name="connsiteX105" fmla="*/ 410979 w 707025"/>
                                <a:gd name="connsiteY105" fmla="*/ 684756 h 697729"/>
                                <a:gd name="connsiteX106" fmla="*/ 391329 w 707025"/>
                                <a:gd name="connsiteY106" fmla="*/ 682275 h 697729"/>
                                <a:gd name="connsiteX107" fmla="*/ 350000 w 707025"/>
                                <a:gd name="connsiteY107" fmla="*/ 676956 h 697729"/>
                                <a:gd name="connsiteX108" fmla="*/ 342773 w 707025"/>
                                <a:gd name="connsiteY108" fmla="*/ 676038 h 697729"/>
                                <a:gd name="connsiteX109" fmla="*/ 322157 w 707025"/>
                                <a:gd name="connsiteY109" fmla="*/ 673273 h 697729"/>
                                <a:gd name="connsiteX110" fmla="*/ 289787 w 707025"/>
                                <a:gd name="connsiteY110" fmla="*/ 669162 h 697729"/>
                                <a:gd name="connsiteX111" fmla="*/ 287378 w 707025"/>
                                <a:gd name="connsiteY111" fmla="*/ 668878 h 697729"/>
                                <a:gd name="connsiteX112" fmla="*/ 266472 w 707025"/>
                                <a:gd name="connsiteY112" fmla="*/ 666114 h 697729"/>
                                <a:gd name="connsiteX113" fmla="*/ 252019 w 707025"/>
                                <a:gd name="connsiteY113" fmla="*/ 664127 h 697729"/>
                                <a:gd name="connsiteX114" fmla="*/ 221768 w 707025"/>
                                <a:gd name="connsiteY114" fmla="*/ 660016 h 697729"/>
                                <a:gd name="connsiteX115" fmla="*/ 199612 w 707025"/>
                                <a:gd name="connsiteY115" fmla="*/ 657112 h 697729"/>
                                <a:gd name="connsiteX116" fmla="*/ 198840 w 707025"/>
                                <a:gd name="connsiteY116" fmla="*/ 658386 h 697729"/>
                                <a:gd name="connsiteX117" fmla="*/ 198363 w 707025"/>
                                <a:gd name="connsiteY117" fmla="*/ 659093 h 697729"/>
                                <a:gd name="connsiteX118" fmla="*/ 177650 w 707025"/>
                                <a:gd name="connsiteY118" fmla="*/ 656400 h 697729"/>
                                <a:gd name="connsiteX119" fmla="*/ 144314 w 707025"/>
                                <a:gd name="connsiteY119" fmla="*/ 652150 h 697729"/>
                                <a:gd name="connsiteX120" fmla="*/ 111080 w 707025"/>
                                <a:gd name="connsiteY120" fmla="*/ 647822 h 697729"/>
                                <a:gd name="connsiteX121" fmla="*/ 65894 w 707025"/>
                                <a:gd name="connsiteY121" fmla="*/ 642014 h 697729"/>
                                <a:gd name="connsiteX122" fmla="*/ 0 w 707025"/>
                                <a:gd name="connsiteY122" fmla="*/ 633435 h 697729"/>
                                <a:gd name="connsiteX123" fmla="*/ 580 w 707025"/>
                                <a:gd name="connsiteY123" fmla="*/ 630598 h 697729"/>
                                <a:gd name="connsiteX124" fmla="*/ 4238 w 707025"/>
                                <a:gd name="connsiteY124" fmla="*/ 612101 h 697729"/>
                                <a:gd name="connsiteX125" fmla="*/ 13487 w 707025"/>
                                <a:gd name="connsiteY125" fmla="*/ 565737 h 697729"/>
                                <a:gd name="connsiteX126" fmla="*/ 20616 w 707025"/>
                                <a:gd name="connsiteY126" fmla="*/ 530227 h 697729"/>
                                <a:gd name="connsiteX127" fmla="*/ 25917 w 707025"/>
                                <a:gd name="connsiteY127" fmla="*/ 503646 h 697729"/>
                                <a:gd name="connsiteX128" fmla="*/ 32563 w 707025"/>
                                <a:gd name="connsiteY128" fmla="*/ 470256 h 697729"/>
                                <a:gd name="connsiteX129" fmla="*/ 40750 w 707025"/>
                                <a:gd name="connsiteY129" fmla="*/ 428999 h 697729"/>
                                <a:gd name="connsiteX130" fmla="*/ 42198 w 707025"/>
                                <a:gd name="connsiteY130" fmla="*/ 421628 h 697729"/>
                                <a:gd name="connsiteX131" fmla="*/ 49231 w 707025"/>
                                <a:gd name="connsiteY131" fmla="*/ 386614 h 697729"/>
                                <a:gd name="connsiteX132" fmla="*/ 54912 w 707025"/>
                                <a:gd name="connsiteY132" fmla="*/ 358186 h 697729"/>
                                <a:gd name="connsiteX133" fmla="*/ 56452 w 707025"/>
                                <a:gd name="connsiteY133" fmla="*/ 350676 h 697729"/>
                                <a:gd name="connsiteX134" fmla="*/ 58957 w 707025"/>
                                <a:gd name="connsiteY134" fmla="*/ 338409 h 697729"/>
                                <a:gd name="connsiteX135" fmla="*/ 65700 w 707025"/>
                                <a:gd name="connsiteY135" fmla="*/ 305875 h 697729"/>
                                <a:gd name="connsiteX136" fmla="*/ 67439 w 707025"/>
                                <a:gd name="connsiteY136" fmla="*/ 297719 h 697729"/>
                                <a:gd name="connsiteX137" fmla="*/ 72540 w 707025"/>
                                <a:gd name="connsiteY137" fmla="*/ 273052 h 697729"/>
                                <a:gd name="connsiteX138" fmla="*/ 84005 w 707025"/>
                                <a:gd name="connsiteY138" fmla="*/ 213437 h 697729"/>
                                <a:gd name="connsiteX139" fmla="*/ 91810 w 707025"/>
                                <a:gd name="connsiteY139" fmla="*/ 179202 h 697729"/>
                                <a:gd name="connsiteX140" fmla="*/ 95185 w 707025"/>
                                <a:gd name="connsiteY140" fmla="*/ 164031 h 697729"/>
                                <a:gd name="connsiteX141" fmla="*/ 110984 w 707025"/>
                                <a:gd name="connsiteY141" fmla="*/ 94491 h 697729"/>
                                <a:gd name="connsiteX142" fmla="*/ 119073 w 707025"/>
                                <a:gd name="connsiteY142" fmla="*/ 56784 h 697729"/>
                                <a:gd name="connsiteX143" fmla="*/ 120709 w 707025"/>
                                <a:gd name="connsiteY143" fmla="*/ 48344 h 6977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Lst>
                              <a:rect l="l" t="t" r="r" b="b"/>
                              <a:pathLst>
                                <a:path w="707025" h="697729">
                                  <a:moveTo>
                                    <a:pt x="120709" y="48344"/>
                                  </a:moveTo>
                                  <a:lnTo>
                                    <a:pt x="130924" y="0"/>
                                  </a:lnTo>
                                  <a:lnTo>
                                    <a:pt x="161658" y="10776"/>
                                  </a:lnTo>
                                  <a:lnTo>
                                    <a:pt x="234198" y="38280"/>
                                  </a:lnTo>
                                  <a:lnTo>
                                    <a:pt x="245856" y="39271"/>
                                  </a:lnTo>
                                  <a:lnTo>
                                    <a:pt x="284873" y="42603"/>
                                  </a:lnTo>
                                  <a:lnTo>
                                    <a:pt x="325332" y="46008"/>
                                  </a:lnTo>
                                  <a:lnTo>
                                    <a:pt x="366185" y="49407"/>
                                  </a:lnTo>
                                  <a:lnTo>
                                    <a:pt x="403849" y="52389"/>
                                  </a:lnTo>
                                  <a:lnTo>
                                    <a:pt x="463193" y="57134"/>
                                  </a:lnTo>
                                  <a:lnTo>
                                    <a:pt x="493058" y="59476"/>
                                  </a:lnTo>
                                  <a:lnTo>
                                    <a:pt x="506641" y="60895"/>
                                  </a:lnTo>
                                  <a:lnTo>
                                    <a:pt x="486411" y="81095"/>
                                  </a:lnTo>
                                  <a:lnTo>
                                    <a:pt x="477162" y="90452"/>
                                  </a:lnTo>
                                  <a:lnTo>
                                    <a:pt x="470902" y="98536"/>
                                  </a:lnTo>
                                  <a:lnTo>
                                    <a:pt x="466374" y="107108"/>
                                  </a:lnTo>
                                  <a:lnTo>
                                    <a:pt x="464642" y="112143"/>
                                  </a:lnTo>
                                  <a:lnTo>
                                    <a:pt x="451541" y="143686"/>
                                  </a:lnTo>
                                  <a:lnTo>
                                    <a:pt x="447587" y="153399"/>
                                  </a:lnTo>
                                  <a:lnTo>
                                    <a:pt x="446144" y="157366"/>
                                  </a:lnTo>
                                  <a:lnTo>
                                    <a:pt x="444599" y="164809"/>
                                  </a:lnTo>
                                  <a:lnTo>
                                    <a:pt x="444695" y="171547"/>
                                  </a:lnTo>
                                  <a:lnTo>
                                    <a:pt x="445661" y="175585"/>
                                  </a:lnTo>
                                  <a:lnTo>
                                    <a:pt x="446531" y="179340"/>
                                  </a:lnTo>
                                  <a:lnTo>
                                    <a:pt x="451155" y="188698"/>
                                  </a:lnTo>
                                  <a:lnTo>
                                    <a:pt x="454041" y="192314"/>
                                  </a:lnTo>
                                  <a:lnTo>
                                    <a:pt x="458188" y="196636"/>
                                  </a:lnTo>
                                  <a:lnTo>
                                    <a:pt x="467431" y="205571"/>
                                  </a:lnTo>
                                  <a:lnTo>
                                    <a:pt x="473794" y="211807"/>
                                  </a:lnTo>
                                  <a:lnTo>
                                    <a:pt x="487184" y="226549"/>
                                  </a:lnTo>
                                  <a:lnTo>
                                    <a:pt x="493830" y="235412"/>
                                  </a:lnTo>
                                  <a:lnTo>
                                    <a:pt x="500960" y="249164"/>
                                  </a:lnTo>
                                  <a:lnTo>
                                    <a:pt x="503369" y="259016"/>
                                  </a:lnTo>
                                  <a:lnTo>
                                    <a:pt x="504812" y="269581"/>
                                  </a:lnTo>
                                  <a:lnTo>
                                    <a:pt x="505874" y="294671"/>
                                  </a:lnTo>
                                  <a:lnTo>
                                    <a:pt x="506067" y="297297"/>
                                  </a:lnTo>
                                  <a:lnTo>
                                    <a:pt x="506454" y="314236"/>
                                  </a:lnTo>
                                  <a:lnTo>
                                    <a:pt x="506641" y="321469"/>
                                  </a:lnTo>
                                  <a:lnTo>
                                    <a:pt x="508186" y="328768"/>
                                  </a:lnTo>
                                  <a:lnTo>
                                    <a:pt x="509726" y="333024"/>
                                  </a:lnTo>
                                  <a:lnTo>
                                    <a:pt x="510788" y="335432"/>
                                  </a:lnTo>
                                  <a:lnTo>
                                    <a:pt x="512714" y="339471"/>
                                  </a:lnTo>
                                  <a:lnTo>
                                    <a:pt x="518974" y="346063"/>
                                  </a:lnTo>
                                  <a:lnTo>
                                    <a:pt x="530342" y="353507"/>
                                  </a:lnTo>
                                  <a:lnTo>
                                    <a:pt x="539108" y="357262"/>
                                  </a:lnTo>
                                  <a:lnTo>
                                    <a:pt x="547010" y="359466"/>
                                  </a:lnTo>
                                  <a:lnTo>
                                    <a:pt x="545567" y="368038"/>
                                  </a:lnTo>
                                  <a:lnTo>
                                    <a:pt x="603462" y="374914"/>
                                  </a:lnTo>
                                  <a:lnTo>
                                    <a:pt x="648842" y="380939"/>
                                  </a:lnTo>
                                  <a:lnTo>
                                    <a:pt x="684001" y="385690"/>
                                  </a:lnTo>
                                  <a:lnTo>
                                    <a:pt x="707026" y="386185"/>
                                  </a:lnTo>
                                  <a:lnTo>
                                    <a:pt x="702981" y="390158"/>
                                  </a:lnTo>
                                  <a:lnTo>
                                    <a:pt x="678030" y="511585"/>
                                  </a:lnTo>
                                  <a:lnTo>
                                    <a:pt x="672247" y="539440"/>
                                  </a:lnTo>
                                  <a:lnTo>
                                    <a:pt x="662618" y="586582"/>
                                  </a:lnTo>
                                  <a:lnTo>
                                    <a:pt x="624078" y="581686"/>
                                  </a:lnTo>
                                  <a:lnTo>
                                    <a:pt x="622152" y="581119"/>
                                  </a:lnTo>
                                  <a:lnTo>
                                    <a:pt x="620323" y="584735"/>
                                  </a:lnTo>
                                  <a:lnTo>
                                    <a:pt x="618107" y="587711"/>
                                  </a:lnTo>
                                  <a:lnTo>
                                    <a:pt x="616665" y="589414"/>
                                  </a:lnTo>
                                  <a:lnTo>
                                    <a:pt x="611074" y="597141"/>
                                  </a:lnTo>
                                  <a:lnTo>
                                    <a:pt x="607706" y="603450"/>
                                  </a:lnTo>
                                  <a:lnTo>
                                    <a:pt x="605388" y="606855"/>
                                  </a:lnTo>
                                  <a:lnTo>
                                    <a:pt x="603558" y="609052"/>
                                  </a:lnTo>
                                  <a:lnTo>
                                    <a:pt x="601439" y="611105"/>
                                  </a:lnTo>
                                  <a:lnTo>
                                    <a:pt x="599031" y="612946"/>
                                  </a:lnTo>
                                  <a:lnTo>
                                    <a:pt x="593060" y="616918"/>
                                  </a:lnTo>
                                  <a:lnTo>
                                    <a:pt x="591521" y="617908"/>
                                  </a:lnTo>
                                  <a:lnTo>
                                    <a:pt x="589208" y="619822"/>
                                  </a:lnTo>
                                  <a:lnTo>
                                    <a:pt x="588146" y="620746"/>
                                  </a:lnTo>
                                  <a:lnTo>
                                    <a:pt x="587089" y="621669"/>
                                  </a:lnTo>
                                  <a:lnTo>
                                    <a:pt x="585930" y="622732"/>
                                  </a:lnTo>
                                  <a:lnTo>
                                    <a:pt x="584868" y="623867"/>
                                  </a:lnTo>
                                  <a:lnTo>
                                    <a:pt x="583811" y="625002"/>
                                  </a:lnTo>
                                  <a:lnTo>
                                    <a:pt x="583039" y="625919"/>
                                  </a:lnTo>
                                  <a:lnTo>
                                    <a:pt x="582272" y="626771"/>
                                  </a:lnTo>
                                  <a:lnTo>
                                    <a:pt x="580630" y="628829"/>
                                  </a:lnTo>
                                  <a:lnTo>
                                    <a:pt x="577648" y="632373"/>
                                  </a:lnTo>
                                  <a:lnTo>
                                    <a:pt x="574080" y="636267"/>
                                  </a:lnTo>
                                  <a:lnTo>
                                    <a:pt x="571285" y="639038"/>
                                  </a:lnTo>
                                  <a:lnTo>
                                    <a:pt x="568302" y="641730"/>
                                  </a:lnTo>
                                  <a:lnTo>
                                    <a:pt x="562133" y="647043"/>
                                  </a:lnTo>
                                  <a:lnTo>
                                    <a:pt x="560207" y="648818"/>
                                  </a:lnTo>
                                  <a:lnTo>
                                    <a:pt x="557031" y="651866"/>
                                  </a:lnTo>
                                  <a:lnTo>
                                    <a:pt x="553367" y="655694"/>
                                  </a:lnTo>
                                  <a:lnTo>
                                    <a:pt x="550861" y="658670"/>
                                  </a:lnTo>
                                  <a:lnTo>
                                    <a:pt x="550379" y="659660"/>
                                  </a:lnTo>
                                  <a:lnTo>
                                    <a:pt x="550191" y="660372"/>
                                  </a:lnTo>
                                  <a:lnTo>
                                    <a:pt x="547203" y="663705"/>
                                  </a:lnTo>
                                  <a:lnTo>
                                    <a:pt x="545277" y="666041"/>
                                  </a:lnTo>
                                  <a:lnTo>
                                    <a:pt x="543448" y="668383"/>
                                  </a:lnTo>
                                  <a:lnTo>
                                    <a:pt x="540750" y="671927"/>
                                  </a:lnTo>
                                  <a:lnTo>
                                    <a:pt x="538244" y="675543"/>
                                  </a:lnTo>
                                  <a:lnTo>
                                    <a:pt x="536029" y="679226"/>
                                  </a:lnTo>
                                  <a:lnTo>
                                    <a:pt x="533813" y="682981"/>
                                  </a:lnTo>
                                  <a:lnTo>
                                    <a:pt x="531881" y="686814"/>
                                  </a:lnTo>
                                  <a:lnTo>
                                    <a:pt x="530052" y="690642"/>
                                  </a:lnTo>
                                  <a:lnTo>
                                    <a:pt x="528416" y="694536"/>
                                  </a:lnTo>
                                  <a:lnTo>
                                    <a:pt x="527166" y="697729"/>
                                  </a:lnTo>
                                  <a:lnTo>
                                    <a:pt x="485741" y="692411"/>
                                  </a:lnTo>
                                  <a:lnTo>
                                    <a:pt x="482752" y="691988"/>
                                  </a:lnTo>
                                  <a:lnTo>
                                    <a:pt x="462619" y="689434"/>
                                  </a:lnTo>
                                  <a:lnTo>
                                    <a:pt x="433811" y="685746"/>
                                  </a:lnTo>
                                  <a:lnTo>
                                    <a:pt x="416950" y="683548"/>
                                  </a:lnTo>
                                  <a:lnTo>
                                    <a:pt x="412615" y="683053"/>
                                  </a:lnTo>
                                  <a:lnTo>
                                    <a:pt x="410979" y="684756"/>
                                  </a:lnTo>
                                  <a:lnTo>
                                    <a:pt x="391329" y="682275"/>
                                  </a:lnTo>
                                  <a:lnTo>
                                    <a:pt x="350000" y="676956"/>
                                  </a:lnTo>
                                  <a:lnTo>
                                    <a:pt x="342773" y="676038"/>
                                  </a:lnTo>
                                  <a:lnTo>
                                    <a:pt x="322157" y="673273"/>
                                  </a:lnTo>
                                  <a:lnTo>
                                    <a:pt x="289787" y="669162"/>
                                  </a:lnTo>
                                  <a:lnTo>
                                    <a:pt x="287378" y="668878"/>
                                  </a:lnTo>
                                  <a:lnTo>
                                    <a:pt x="266472" y="666114"/>
                                  </a:lnTo>
                                  <a:lnTo>
                                    <a:pt x="252019" y="664127"/>
                                  </a:lnTo>
                                  <a:lnTo>
                                    <a:pt x="221768" y="660016"/>
                                  </a:lnTo>
                                  <a:lnTo>
                                    <a:pt x="199612" y="657112"/>
                                  </a:lnTo>
                                  <a:lnTo>
                                    <a:pt x="198840" y="658386"/>
                                  </a:lnTo>
                                  <a:lnTo>
                                    <a:pt x="198363" y="659093"/>
                                  </a:lnTo>
                                  <a:lnTo>
                                    <a:pt x="177650" y="656400"/>
                                  </a:lnTo>
                                  <a:lnTo>
                                    <a:pt x="144314" y="652150"/>
                                  </a:lnTo>
                                  <a:lnTo>
                                    <a:pt x="111080" y="647822"/>
                                  </a:lnTo>
                                  <a:lnTo>
                                    <a:pt x="65894" y="642014"/>
                                  </a:lnTo>
                                  <a:lnTo>
                                    <a:pt x="0" y="633435"/>
                                  </a:lnTo>
                                  <a:lnTo>
                                    <a:pt x="580" y="630598"/>
                                  </a:lnTo>
                                  <a:lnTo>
                                    <a:pt x="4238" y="612101"/>
                                  </a:lnTo>
                                  <a:lnTo>
                                    <a:pt x="13487" y="565737"/>
                                  </a:lnTo>
                                  <a:lnTo>
                                    <a:pt x="20616" y="530227"/>
                                  </a:lnTo>
                                  <a:lnTo>
                                    <a:pt x="25917" y="503646"/>
                                  </a:lnTo>
                                  <a:lnTo>
                                    <a:pt x="32563" y="470256"/>
                                  </a:lnTo>
                                  <a:lnTo>
                                    <a:pt x="40750" y="428999"/>
                                  </a:lnTo>
                                  <a:lnTo>
                                    <a:pt x="42198" y="421628"/>
                                  </a:lnTo>
                                  <a:lnTo>
                                    <a:pt x="49231" y="386614"/>
                                  </a:lnTo>
                                  <a:lnTo>
                                    <a:pt x="54912" y="358186"/>
                                  </a:lnTo>
                                  <a:lnTo>
                                    <a:pt x="56452" y="350676"/>
                                  </a:lnTo>
                                  <a:lnTo>
                                    <a:pt x="58957" y="338409"/>
                                  </a:lnTo>
                                  <a:lnTo>
                                    <a:pt x="65700" y="305875"/>
                                  </a:lnTo>
                                  <a:lnTo>
                                    <a:pt x="67439" y="297719"/>
                                  </a:lnTo>
                                  <a:lnTo>
                                    <a:pt x="72540" y="273052"/>
                                  </a:lnTo>
                                  <a:lnTo>
                                    <a:pt x="84005" y="213437"/>
                                  </a:lnTo>
                                  <a:lnTo>
                                    <a:pt x="91810" y="179202"/>
                                  </a:lnTo>
                                  <a:lnTo>
                                    <a:pt x="95185" y="164031"/>
                                  </a:lnTo>
                                  <a:lnTo>
                                    <a:pt x="110984" y="94491"/>
                                  </a:lnTo>
                                  <a:lnTo>
                                    <a:pt x="119073" y="56784"/>
                                  </a:lnTo>
                                  <a:lnTo>
                                    <a:pt x="120709" y="48344"/>
                                  </a:lnTo>
                                  <a:close/>
                                </a:path>
                              </a:pathLst>
                            </a:custGeom>
                            <a:grpFill/>
                            <a:ln w="12700" cap="rnd">
                              <a:solidFill>
                                <a:schemeClr val="tx1"/>
                              </a:solidFill>
                              <a:prstDash val="solid"/>
                              <a:round/>
                            </a:ln>
                          </wps:spPr>
                          <wps:bodyPr rtlCol="0" anchor="ctr"/>
                        </wps:wsp>
                        <wps:wsp>
                          <wps:cNvPr id="212" name="Freeform: Shape 212"/>
                          <wps:cNvSpPr/>
                          <wps:spPr>
                            <a:xfrm>
                              <a:off x="1448935" y="1849402"/>
                              <a:ext cx="531398" cy="1051651"/>
                            </a:xfrm>
                            <a:custGeom>
                              <a:avLst/>
                              <a:gdLst>
                                <a:gd name="connsiteX0" fmla="*/ 195471 w 531398"/>
                                <a:gd name="connsiteY0" fmla="*/ 1201 h 1051652"/>
                                <a:gd name="connsiteX1" fmla="*/ 199613 w 531398"/>
                                <a:gd name="connsiteY1" fmla="*/ 779 h 1051652"/>
                                <a:gd name="connsiteX2" fmla="*/ 202691 w 531398"/>
                                <a:gd name="connsiteY2" fmla="*/ 634 h 1051652"/>
                                <a:gd name="connsiteX3" fmla="*/ 211940 w 531398"/>
                                <a:gd name="connsiteY3" fmla="*/ 211 h 1051652"/>
                                <a:gd name="connsiteX4" fmla="*/ 227835 w 531398"/>
                                <a:gd name="connsiteY4" fmla="*/ 0 h 1051652"/>
                                <a:gd name="connsiteX5" fmla="*/ 233232 w 531398"/>
                                <a:gd name="connsiteY5" fmla="*/ 495 h 1051652"/>
                                <a:gd name="connsiteX6" fmla="*/ 236317 w 531398"/>
                                <a:gd name="connsiteY6" fmla="*/ 851 h 1051652"/>
                                <a:gd name="connsiteX7" fmla="*/ 247588 w 531398"/>
                                <a:gd name="connsiteY7" fmla="*/ 2548 h 1051652"/>
                                <a:gd name="connsiteX8" fmla="*/ 257223 w 531398"/>
                                <a:gd name="connsiteY8" fmla="*/ 6164 h 1051652"/>
                                <a:gd name="connsiteX9" fmla="*/ 266472 w 531398"/>
                                <a:gd name="connsiteY9" fmla="*/ 10770 h 1051652"/>
                                <a:gd name="connsiteX10" fmla="*/ 272056 w 531398"/>
                                <a:gd name="connsiteY10" fmla="*/ 14175 h 1051652"/>
                                <a:gd name="connsiteX11" fmla="*/ 282271 w 531398"/>
                                <a:gd name="connsiteY11" fmla="*/ 22608 h 1051652"/>
                                <a:gd name="connsiteX12" fmla="*/ 288531 w 531398"/>
                                <a:gd name="connsiteY12" fmla="*/ 30408 h 1051652"/>
                                <a:gd name="connsiteX13" fmla="*/ 298263 w 531398"/>
                                <a:gd name="connsiteY13" fmla="*/ 50608 h 1051652"/>
                                <a:gd name="connsiteX14" fmla="*/ 301921 w 531398"/>
                                <a:gd name="connsiteY14" fmla="*/ 55504 h 1051652"/>
                                <a:gd name="connsiteX15" fmla="*/ 307028 w 531398"/>
                                <a:gd name="connsiteY15" fmla="*/ 60605 h 1051652"/>
                                <a:gd name="connsiteX16" fmla="*/ 328900 w 531398"/>
                                <a:gd name="connsiteY16" fmla="*/ 75281 h 1051652"/>
                                <a:gd name="connsiteX17" fmla="*/ 353272 w 531398"/>
                                <a:gd name="connsiteY17" fmla="*/ 92788 h 1051652"/>
                                <a:gd name="connsiteX18" fmla="*/ 381694 w 531398"/>
                                <a:gd name="connsiteY18" fmla="*/ 111853 h 1051652"/>
                                <a:gd name="connsiteX19" fmla="*/ 386312 w 531398"/>
                                <a:gd name="connsiteY19" fmla="*/ 114050 h 1051652"/>
                                <a:gd name="connsiteX20" fmla="*/ 401634 w 531398"/>
                                <a:gd name="connsiteY20" fmla="*/ 121428 h 1051652"/>
                                <a:gd name="connsiteX21" fmla="*/ 430050 w 531398"/>
                                <a:gd name="connsiteY21" fmla="*/ 132197 h 1051652"/>
                                <a:gd name="connsiteX22" fmla="*/ 433521 w 531398"/>
                                <a:gd name="connsiteY22" fmla="*/ 134540 h 1051652"/>
                                <a:gd name="connsiteX23" fmla="*/ 435543 w 531398"/>
                                <a:gd name="connsiteY23" fmla="*/ 136592 h 1051652"/>
                                <a:gd name="connsiteX24" fmla="*/ 440168 w 531398"/>
                                <a:gd name="connsiteY24" fmla="*/ 143119 h 1051652"/>
                                <a:gd name="connsiteX25" fmla="*/ 441997 w 531398"/>
                                <a:gd name="connsiteY25" fmla="*/ 145950 h 1051652"/>
                                <a:gd name="connsiteX26" fmla="*/ 444406 w 531398"/>
                                <a:gd name="connsiteY26" fmla="*/ 152615 h 1051652"/>
                                <a:gd name="connsiteX27" fmla="*/ 445758 w 531398"/>
                                <a:gd name="connsiteY27" fmla="*/ 157788 h 1051652"/>
                                <a:gd name="connsiteX28" fmla="*/ 446235 w 531398"/>
                                <a:gd name="connsiteY28" fmla="*/ 168353 h 1051652"/>
                                <a:gd name="connsiteX29" fmla="*/ 445855 w 531398"/>
                                <a:gd name="connsiteY29" fmla="*/ 170901 h 1051652"/>
                                <a:gd name="connsiteX30" fmla="*/ 444792 w 531398"/>
                                <a:gd name="connsiteY30" fmla="*/ 175513 h 1051652"/>
                                <a:gd name="connsiteX31" fmla="*/ 442093 w 531398"/>
                                <a:gd name="connsiteY31" fmla="*/ 181465 h 1051652"/>
                                <a:gd name="connsiteX32" fmla="*/ 435157 w 531398"/>
                                <a:gd name="connsiteY32" fmla="*/ 191746 h 1051652"/>
                                <a:gd name="connsiteX33" fmla="*/ 422250 w 531398"/>
                                <a:gd name="connsiteY33" fmla="*/ 209960 h 1051652"/>
                                <a:gd name="connsiteX34" fmla="*/ 419068 w 531398"/>
                                <a:gd name="connsiteY34" fmla="*/ 214638 h 1051652"/>
                                <a:gd name="connsiteX35" fmla="*/ 414734 w 531398"/>
                                <a:gd name="connsiteY35" fmla="*/ 221092 h 1051652"/>
                                <a:gd name="connsiteX36" fmla="*/ 412229 w 531398"/>
                                <a:gd name="connsiteY36" fmla="*/ 227117 h 1051652"/>
                                <a:gd name="connsiteX37" fmla="*/ 410496 w 531398"/>
                                <a:gd name="connsiteY37" fmla="*/ 235907 h 1051652"/>
                                <a:gd name="connsiteX38" fmla="*/ 410013 w 531398"/>
                                <a:gd name="connsiteY38" fmla="*/ 258733 h 1051652"/>
                                <a:gd name="connsiteX39" fmla="*/ 409820 w 531398"/>
                                <a:gd name="connsiteY39" fmla="*/ 270070 h 1051652"/>
                                <a:gd name="connsiteX40" fmla="*/ 410013 w 531398"/>
                                <a:gd name="connsiteY40" fmla="*/ 279005 h 1051652"/>
                                <a:gd name="connsiteX41" fmla="*/ 410689 w 531398"/>
                                <a:gd name="connsiteY41" fmla="*/ 285736 h 1051652"/>
                                <a:gd name="connsiteX42" fmla="*/ 412518 w 531398"/>
                                <a:gd name="connsiteY42" fmla="*/ 292262 h 1051652"/>
                                <a:gd name="connsiteX43" fmla="*/ 414734 w 531398"/>
                                <a:gd name="connsiteY43" fmla="*/ 297858 h 1051652"/>
                                <a:gd name="connsiteX44" fmla="*/ 419938 w 531398"/>
                                <a:gd name="connsiteY44" fmla="*/ 305374 h 1051652"/>
                                <a:gd name="connsiteX45" fmla="*/ 422926 w 531398"/>
                                <a:gd name="connsiteY45" fmla="*/ 308489 h 1051652"/>
                                <a:gd name="connsiteX46" fmla="*/ 427261 w 531398"/>
                                <a:gd name="connsiteY46" fmla="*/ 311683 h 1051652"/>
                                <a:gd name="connsiteX47" fmla="*/ 445661 w 531398"/>
                                <a:gd name="connsiteY47" fmla="*/ 324940 h 1051652"/>
                                <a:gd name="connsiteX48" fmla="*/ 452978 w 531398"/>
                                <a:gd name="connsiteY48" fmla="*/ 332378 h 1051652"/>
                                <a:gd name="connsiteX49" fmla="*/ 458279 w 531398"/>
                                <a:gd name="connsiteY49" fmla="*/ 342447 h 1051652"/>
                                <a:gd name="connsiteX50" fmla="*/ 461943 w 531398"/>
                                <a:gd name="connsiteY50" fmla="*/ 349891 h 1051652"/>
                                <a:gd name="connsiteX51" fmla="*/ 463966 w 531398"/>
                                <a:gd name="connsiteY51" fmla="*/ 353929 h 1051652"/>
                                <a:gd name="connsiteX52" fmla="*/ 467720 w 531398"/>
                                <a:gd name="connsiteY52" fmla="*/ 361796 h 1051652"/>
                                <a:gd name="connsiteX53" fmla="*/ 485928 w 531398"/>
                                <a:gd name="connsiteY53" fmla="*/ 399647 h 1051652"/>
                                <a:gd name="connsiteX54" fmla="*/ 486797 w 531398"/>
                                <a:gd name="connsiteY54" fmla="*/ 401845 h 1051652"/>
                                <a:gd name="connsiteX55" fmla="*/ 488143 w 531398"/>
                                <a:gd name="connsiteY55" fmla="*/ 403336 h 1051652"/>
                                <a:gd name="connsiteX56" fmla="*/ 489496 w 531398"/>
                                <a:gd name="connsiteY56" fmla="*/ 404966 h 1051652"/>
                                <a:gd name="connsiteX57" fmla="*/ 492001 w 531398"/>
                                <a:gd name="connsiteY57" fmla="*/ 408015 h 1051652"/>
                                <a:gd name="connsiteX58" fmla="*/ 494120 w 531398"/>
                                <a:gd name="connsiteY58" fmla="*/ 410212 h 1051652"/>
                                <a:gd name="connsiteX59" fmla="*/ 500574 w 531398"/>
                                <a:gd name="connsiteY59" fmla="*/ 414462 h 1051652"/>
                                <a:gd name="connsiteX60" fmla="*/ 504812 w 531398"/>
                                <a:gd name="connsiteY60" fmla="*/ 416877 h 1051652"/>
                                <a:gd name="connsiteX61" fmla="*/ 509919 w 531398"/>
                                <a:gd name="connsiteY61" fmla="*/ 419425 h 1051652"/>
                                <a:gd name="connsiteX62" fmla="*/ 518395 w 531398"/>
                                <a:gd name="connsiteY62" fmla="*/ 421906 h 1051652"/>
                                <a:gd name="connsiteX63" fmla="*/ 520707 w 531398"/>
                                <a:gd name="connsiteY63" fmla="*/ 422407 h 1051652"/>
                                <a:gd name="connsiteX64" fmla="*/ 531398 w 531398"/>
                                <a:gd name="connsiteY64" fmla="*/ 424103 h 1051652"/>
                                <a:gd name="connsiteX65" fmla="*/ 529762 w 531398"/>
                                <a:gd name="connsiteY65" fmla="*/ 432543 h 1051652"/>
                                <a:gd name="connsiteX66" fmla="*/ 521673 w 531398"/>
                                <a:gd name="connsiteY66" fmla="*/ 470250 h 1051652"/>
                                <a:gd name="connsiteX67" fmla="*/ 505874 w 531398"/>
                                <a:gd name="connsiteY67" fmla="*/ 539790 h 1051652"/>
                                <a:gd name="connsiteX68" fmla="*/ 502499 w 531398"/>
                                <a:gd name="connsiteY68" fmla="*/ 554961 h 1051652"/>
                                <a:gd name="connsiteX69" fmla="*/ 494694 w 531398"/>
                                <a:gd name="connsiteY69" fmla="*/ 589196 h 1051652"/>
                                <a:gd name="connsiteX70" fmla="*/ 483229 w 531398"/>
                                <a:gd name="connsiteY70" fmla="*/ 648811 h 1051652"/>
                                <a:gd name="connsiteX71" fmla="*/ 478128 w 531398"/>
                                <a:gd name="connsiteY71" fmla="*/ 673479 h 1051652"/>
                                <a:gd name="connsiteX72" fmla="*/ 476390 w 531398"/>
                                <a:gd name="connsiteY72" fmla="*/ 681635 h 1051652"/>
                                <a:gd name="connsiteX73" fmla="*/ 469646 w 531398"/>
                                <a:gd name="connsiteY73" fmla="*/ 714168 h 1051652"/>
                                <a:gd name="connsiteX74" fmla="*/ 467141 w 531398"/>
                                <a:gd name="connsiteY74" fmla="*/ 726435 h 1051652"/>
                                <a:gd name="connsiteX75" fmla="*/ 465602 w 531398"/>
                                <a:gd name="connsiteY75" fmla="*/ 733945 h 1051652"/>
                                <a:gd name="connsiteX76" fmla="*/ 459921 w 531398"/>
                                <a:gd name="connsiteY76" fmla="*/ 762373 h 1051652"/>
                                <a:gd name="connsiteX77" fmla="*/ 452888 w 531398"/>
                                <a:gd name="connsiteY77" fmla="*/ 797387 h 1051652"/>
                                <a:gd name="connsiteX78" fmla="*/ 451439 w 531398"/>
                                <a:gd name="connsiteY78" fmla="*/ 804759 h 1051652"/>
                                <a:gd name="connsiteX79" fmla="*/ 443253 w 531398"/>
                                <a:gd name="connsiteY79" fmla="*/ 846015 h 1051652"/>
                                <a:gd name="connsiteX80" fmla="*/ 436606 w 531398"/>
                                <a:gd name="connsiteY80" fmla="*/ 879406 h 1051652"/>
                                <a:gd name="connsiteX81" fmla="*/ 431305 w 531398"/>
                                <a:gd name="connsiteY81" fmla="*/ 905986 h 1051652"/>
                                <a:gd name="connsiteX82" fmla="*/ 424176 w 531398"/>
                                <a:gd name="connsiteY82" fmla="*/ 941496 h 1051652"/>
                                <a:gd name="connsiteX83" fmla="*/ 414927 w 531398"/>
                                <a:gd name="connsiteY83" fmla="*/ 987860 h 1051652"/>
                                <a:gd name="connsiteX84" fmla="*/ 411269 w 531398"/>
                                <a:gd name="connsiteY84" fmla="*/ 1006357 h 1051652"/>
                                <a:gd name="connsiteX85" fmla="*/ 410689 w 531398"/>
                                <a:gd name="connsiteY85" fmla="*/ 1009195 h 1051652"/>
                                <a:gd name="connsiteX86" fmla="*/ 402406 w 531398"/>
                                <a:gd name="connsiteY86" fmla="*/ 1051653 h 1051652"/>
                                <a:gd name="connsiteX87" fmla="*/ 344796 w 531398"/>
                                <a:gd name="connsiteY87" fmla="*/ 1044638 h 1051652"/>
                                <a:gd name="connsiteX88" fmla="*/ 340455 w 531398"/>
                                <a:gd name="connsiteY88" fmla="*/ 1043998 h 1051652"/>
                                <a:gd name="connsiteX89" fmla="*/ 336217 w 531398"/>
                                <a:gd name="connsiteY89" fmla="*/ 1042796 h 1051652"/>
                                <a:gd name="connsiteX90" fmla="*/ 331979 w 531398"/>
                                <a:gd name="connsiteY90" fmla="*/ 1041444 h 1051652"/>
                                <a:gd name="connsiteX91" fmla="*/ 329184 w 531398"/>
                                <a:gd name="connsiteY91" fmla="*/ 1040382 h 1051652"/>
                                <a:gd name="connsiteX92" fmla="*/ 326298 w 531398"/>
                                <a:gd name="connsiteY92" fmla="*/ 1039319 h 1051652"/>
                                <a:gd name="connsiteX93" fmla="*/ 323503 w 531398"/>
                                <a:gd name="connsiteY93" fmla="*/ 1038118 h 1051652"/>
                                <a:gd name="connsiteX94" fmla="*/ 320708 w 531398"/>
                                <a:gd name="connsiteY94" fmla="*/ 1036910 h 1051652"/>
                                <a:gd name="connsiteX95" fmla="*/ 318010 w 531398"/>
                                <a:gd name="connsiteY95" fmla="*/ 1035636 h 1051652"/>
                                <a:gd name="connsiteX96" fmla="*/ 315311 w 531398"/>
                                <a:gd name="connsiteY96" fmla="*/ 1034290 h 1051652"/>
                                <a:gd name="connsiteX97" fmla="*/ 312715 w 531398"/>
                                <a:gd name="connsiteY97" fmla="*/ 1032799 h 1051652"/>
                                <a:gd name="connsiteX98" fmla="*/ 310210 w 531398"/>
                                <a:gd name="connsiteY98" fmla="*/ 1031380 h 1051652"/>
                                <a:gd name="connsiteX99" fmla="*/ 307705 w 531398"/>
                                <a:gd name="connsiteY99" fmla="*/ 1029823 h 1051652"/>
                                <a:gd name="connsiteX100" fmla="*/ 305199 w 531398"/>
                                <a:gd name="connsiteY100" fmla="*/ 1028193 h 1051652"/>
                                <a:gd name="connsiteX101" fmla="*/ 302887 w 531398"/>
                                <a:gd name="connsiteY101" fmla="*/ 1026563 h 1051652"/>
                                <a:gd name="connsiteX102" fmla="*/ 300575 w 531398"/>
                                <a:gd name="connsiteY102" fmla="*/ 1024860 h 1051652"/>
                                <a:gd name="connsiteX103" fmla="*/ 298263 w 531398"/>
                                <a:gd name="connsiteY103" fmla="*/ 1023086 h 1051652"/>
                                <a:gd name="connsiteX104" fmla="*/ 296144 w 531398"/>
                                <a:gd name="connsiteY104" fmla="*/ 1021244 h 1051652"/>
                                <a:gd name="connsiteX105" fmla="*/ 294025 w 531398"/>
                                <a:gd name="connsiteY105" fmla="*/ 1019403 h 1051652"/>
                                <a:gd name="connsiteX106" fmla="*/ 284679 w 531398"/>
                                <a:gd name="connsiteY106" fmla="*/ 1010402 h 1051652"/>
                                <a:gd name="connsiteX107" fmla="*/ 280532 w 531398"/>
                                <a:gd name="connsiteY107" fmla="*/ 1006568 h 1051652"/>
                                <a:gd name="connsiteX108" fmla="*/ 278896 w 531398"/>
                                <a:gd name="connsiteY108" fmla="*/ 1005156 h 1051652"/>
                                <a:gd name="connsiteX109" fmla="*/ 272636 w 531398"/>
                                <a:gd name="connsiteY109" fmla="*/ 1000405 h 1051652"/>
                                <a:gd name="connsiteX110" fmla="*/ 269164 w 531398"/>
                                <a:gd name="connsiteY110" fmla="*/ 998207 h 1051652"/>
                                <a:gd name="connsiteX111" fmla="*/ 265892 w 531398"/>
                                <a:gd name="connsiteY111" fmla="*/ 996082 h 1051652"/>
                                <a:gd name="connsiteX112" fmla="*/ 258666 w 531398"/>
                                <a:gd name="connsiteY112" fmla="*/ 992182 h 1051652"/>
                                <a:gd name="connsiteX113" fmla="*/ 255104 w 531398"/>
                                <a:gd name="connsiteY113" fmla="*/ 990552 h 1051652"/>
                                <a:gd name="connsiteX114" fmla="*/ 251054 w 531398"/>
                                <a:gd name="connsiteY114" fmla="*/ 988777 h 1051652"/>
                                <a:gd name="connsiteX115" fmla="*/ 242867 w 531398"/>
                                <a:gd name="connsiteY115" fmla="*/ 985801 h 1051652"/>
                                <a:gd name="connsiteX116" fmla="*/ 237181 w 531398"/>
                                <a:gd name="connsiteY116" fmla="*/ 984026 h 1051652"/>
                                <a:gd name="connsiteX117" fmla="*/ 231113 w 531398"/>
                                <a:gd name="connsiteY117" fmla="*/ 982541 h 1051652"/>
                                <a:gd name="connsiteX118" fmla="*/ 224853 w 531398"/>
                                <a:gd name="connsiteY118" fmla="*/ 981334 h 1051652"/>
                                <a:gd name="connsiteX119" fmla="*/ 207026 w 531398"/>
                                <a:gd name="connsiteY119" fmla="*/ 978146 h 1051652"/>
                                <a:gd name="connsiteX120" fmla="*/ 207412 w 531398"/>
                                <a:gd name="connsiteY120" fmla="*/ 976372 h 1051652"/>
                                <a:gd name="connsiteX121" fmla="*/ 164061 w 531398"/>
                                <a:gd name="connsiteY121" fmla="*/ 971409 h 1051652"/>
                                <a:gd name="connsiteX122" fmla="*/ 62519 w 531398"/>
                                <a:gd name="connsiteY122" fmla="*/ 959643 h 1051652"/>
                                <a:gd name="connsiteX123" fmla="*/ 0 w 531398"/>
                                <a:gd name="connsiteY123" fmla="*/ 952417 h 1051652"/>
                                <a:gd name="connsiteX124" fmla="*/ 8283 w 531398"/>
                                <a:gd name="connsiteY124" fmla="*/ 911233 h 1051652"/>
                                <a:gd name="connsiteX125" fmla="*/ 16378 w 531398"/>
                                <a:gd name="connsiteY125" fmla="*/ 871395 h 1051652"/>
                                <a:gd name="connsiteX126" fmla="*/ 21480 w 531398"/>
                                <a:gd name="connsiteY126" fmla="*/ 845236 h 1051652"/>
                                <a:gd name="connsiteX127" fmla="*/ 23985 w 531398"/>
                                <a:gd name="connsiteY127" fmla="*/ 833682 h 1051652"/>
                                <a:gd name="connsiteX128" fmla="*/ 29962 w 531398"/>
                                <a:gd name="connsiteY128" fmla="*/ 804408 h 1051652"/>
                                <a:gd name="connsiteX129" fmla="*/ 34489 w 531398"/>
                                <a:gd name="connsiteY129" fmla="*/ 782005 h 1051652"/>
                                <a:gd name="connsiteX130" fmla="*/ 35063 w 531398"/>
                                <a:gd name="connsiteY130" fmla="*/ 780236 h 1051652"/>
                                <a:gd name="connsiteX131" fmla="*/ 35256 w 531398"/>
                                <a:gd name="connsiteY131" fmla="*/ 778389 h 1051652"/>
                                <a:gd name="connsiteX132" fmla="*/ 48839 w 531398"/>
                                <a:gd name="connsiteY132" fmla="*/ 712254 h 1051652"/>
                                <a:gd name="connsiteX133" fmla="*/ 53657 w 531398"/>
                                <a:gd name="connsiteY133" fmla="*/ 689072 h 1051652"/>
                                <a:gd name="connsiteX134" fmla="*/ 63968 w 531398"/>
                                <a:gd name="connsiteY134" fmla="*/ 641157 h 1051652"/>
                                <a:gd name="connsiteX135" fmla="*/ 66377 w 531398"/>
                                <a:gd name="connsiteY135" fmla="*/ 629602 h 1051652"/>
                                <a:gd name="connsiteX136" fmla="*/ 67433 w 531398"/>
                                <a:gd name="connsiteY136" fmla="*/ 624639 h 1051652"/>
                                <a:gd name="connsiteX137" fmla="*/ 79767 w 531398"/>
                                <a:gd name="connsiteY137" fmla="*/ 564107 h 1051652"/>
                                <a:gd name="connsiteX138" fmla="*/ 94123 w 531398"/>
                                <a:gd name="connsiteY138" fmla="*/ 493504 h 1051652"/>
                                <a:gd name="connsiteX139" fmla="*/ 94889 w 531398"/>
                                <a:gd name="connsiteY139" fmla="*/ 489816 h 1051652"/>
                                <a:gd name="connsiteX140" fmla="*/ 96718 w 531398"/>
                                <a:gd name="connsiteY140" fmla="*/ 480953 h 1051652"/>
                                <a:gd name="connsiteX141" fmla="*/ 113386 w 531398"/>
                                <a:gd name="connsiteY141" fmla="*/ 399931 h 1051652"/>
                                <a:gd name="connsiteX142" fmla="*/ 114835 w 531398"/>
                                <a:gd name="connsiteY142" fmla="*/ 392560 h 1051652"/>
                                <a:gd name="connsiteX143" fmla="*/ 116182 w 531398"/>
                                <a:gd name="connsiteY143" fmla="*/ 386535 h 1051652"/>
                                <a:gd name="connsiteX144" fmla="*/ 120033 w 531398"/>
                                <a:gd name="connsiteY144" fmla="*/ 367609 h 1051652"/>
                                <a:gd name="connsiteX145" fmla="*/ 123601 w 531398"/>
                                <a:gd name="connsiteY145" fmla="*/ 350881 h 1051652"/>
                                <a:gd name="connsiteX146" fmla="*/ 125430 w 531398"/>
                                <a:gd name="connsiteY146" fmla="*/ 341946 h 1051652"/>
                                <a:gd name="connsiteX147" fmla="*/ 126970 w 531398"/>
                                <a:gd name="connsiteY147" fmla="*/ 334575 h 1051652"/>
                                <a:gd name="connsiteX148" fmla="*/ 130924 w 531398"/>
                                <a:gd name="connsiteY148" fmla="*/ 315227 h 1051652"/>
                                <a:gd name="connsiteX149" fmla="*/ 143928 w 531398"/>
                                <a:gd name="connsiteY149" fmla="*/ 252351 h 1051652"/>
                                <a:gd name="connsiteX150" fmla="*/ 145853 w 531398"/>
                                <a:gd name="connsiteY150" fmla="*/ 242710 h 1051652"/>
                                <a:gd name="connsiteX151" fmla="*/ 146240 w 531398"/>
                                <a:gd name="connsiteY151" fmla="*/ 240513 h 1051652"/>
                                <a:gd name="connsiteX152" fmla="*/ 154426 w 531398"/>
                                <a:gd name="connsiteY152" fmla="*/ 200536 h 1051652"/>
                                <a:gd name="connsiteX153" fmla="*/ 167049 w 531398"/>
                                <a:gd name="connsiteY153" fmla="*/ 138506 h 1051652"/>
                                <a:gd name="connsiteX154" fmla="*/ 167629 w 531398"/>
                                <a:gd name="connsiteY154" fmla="*/ 136381 h 1051652"/>
                                <a:gd name="connsiteX155" fmla="*/ 168112 w 531398"/>
                                <a:gd name="connsiteY155" fmla="*/ 133544 h 1051652"/>
                                <a:gd name="connsiteX156" fmla="*/ 175139 w 531398"/>
                                <a:gd name="connsiteY156" fmla="*/ 99664 h 1051652"/>
                                <a:gd name="connsiteX157" fmla="*/ 192096 w 531398"/>
                                <a:gd name="connsiteY157" fmla="*/ 17507 h 1051652"/>
                                <a:gd name="connsiteX158" fmla="*/ 194988 w 531398"/>
                                <a:gd name="connsiteY158" fmla="*/ 3187 h 1051652"/>
                                <a:gd name="connsiteX159" fmla="*/ 195471 w 531398"/>
                                <a:gd name="connsiteY159" fmla="*/ 1201 h 1051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Lst>
                              <a:rect l="l" t="t" r="r" b="b"/>
                              <a:pathLst>
                                <a:path w="531398" h="1051652">
                                  <a:moveTo>
                                    <a:pt x="195471" y="1201"/>
                                  </a:moveTo>
                                  <a:lnTo>
                                    <a:pt x="199613" y="779"/>
                                  </a:lnTo>
                                  <a:lnTo>
                                    <a:pt x="202691" y="634"/>
                                  </a:lnTo>
                                  <a:lnTo>
                                    <a:pt x="211940" y="211"/>
                                  </a:lnTo>
                                  <a:lnTo>
                                    <a:pt x="227835" y="0"/>
                                  </a:lnTo>
                                  <a:lnTo>
                                    <a:pt x="233232" y="495"/>
                                  </a:lnTo>
                                  <a:lnTo>
                                    <a:pt x="236317" y="851"/>
                                  </a:lnTo>
                                  <a:lnTo>
                                    <a:pt x="247588" y="2548"/>
                                  </a:lnTo>
                                  <a:lnTo>
                                    <a:pt x="257223" y="6164"/>
                                  </a:lnTo>
                                  <a:lnTo>
                                    <a:pt x="266472" y="10770"/>
                                  </a:lnTo>
                                  <a:lnTo>
                                    <a:pt x="272056" y="14175"/>
                                  </a:lnTo>
                                  <a:lnTo>
                                    <a:pt x="282271" y="22608"/>
                                  </a:lnTo>
                                  <a:lnTo>
                                    <a:pt x="288531" y="30408"/>
                                  </a:lnTo>
                                  <a:lnTo>
                                    <a:pt x="298263" y="50608"/>
                                  </a:lnTo>
                                  <a:lnTo>
                                    <a:pt x="301921" y="55504"/>
                                  </a:lnTo>
                                  <a:lnTo>
                                    <a:pt x="307028" y="60605"/>
                                  </a:lnTo>
                                  <a:lnTo>
                                    <a:pt x="328900" y="75281"/>
                                  </a:lnTo>
                                  <a:lnTo>
                                    <a:pt x="353272" y="92788"/>
                                  </a:lnTo>
                                  <a:lnTo>
                                    <a:pt x="381694" y="111853"/>
                                  </a:lnTo>
                                  <a:lnTo>
                                    <a:pt x="386312" y="114050"/>
                                  </a:lnTo>
                                  <a:lnTo>
                                    <a:pt x="401634" y="121428"/>
                                  </a:lnTo>
                                  <a:lnTo>
                                    <a:pt x="430050" y="132197"/>
                                  </a:lnTo>
                                  <a:lnTo>
                                    <a:pt x="433521" y="134540"/>
                                  </a:lnTo>
                                  <a:lnTo>
                                    <a:pt x="435543" y="136592"/>
                                  </a:lnTo>
                                  <a:lnTo>
                                    <a:pt x="440168" y="143119"/>
                                  </a:lnTo>
                                  <a:lnTo>
                                    <a:pt x="441997" y="145950"/>
                                  </a:lnTo>
                                  <a:lnTo>
                                    <a:pt x="444406" y="152615"/>
                                  </a:lnTo>
                                  <a:lnTo>
                                    <a:pt x="445758" y="157788"/>
                                  </a:lnTo>
                                  <a:lnTo>
                                    <a:pt x="446235" y="168353"/>
                                  </a:lnTo>
                                  <a:lnTo>
                                    <a:pt x="445855" y="170901"/>
                                  </a:lnTo>
                                  <a:lnTo>
                                    <a:pt x="444792" y="175513"/>
                                  </a:lnTo>
                                  <a:lnTo>
                                    <a:pt x="442093" y="181465"/>
                                  </a:lnTo>
                                  <a:lnTo>
                                    <a:pt x="435157" y="191746"/>
                                  </a:lnTo>
                                  <a:lnTo>
                                    <a:pt x="422250" y="209960"/>
                                  </a:lnTo>
                                  <a:lnTo>
                                    <a:pt x="419068" y="214638"/>
                                  </a:lnTo>
                                  <a:lnTo>
                                    <a:pt x="414734" y="221092"/>
                                  </a:lnTo>
                                  <a:lnTo>
                                    <a:pt x="412229" y="227117"/>
                                  </a:lnTo>
                                  <a:lnTo>
                                    <a:pt x="410496" y="235907"/>
                                  </a:lnTo>
                                  <a:lnTo>
                                    <a:pt x="410013" y="258733"/>
                                  </a:lnTo>
                                  <a:lnTo>
                                    <a:pt x="409820" y="270070"/>
                                  </a:lnTo>
                                  <a:lnTo>
                                    <a:pt x="410013" y="279005"/>
                                  </a:lnTo>
                                  <a:lnTo>
                                    <a:pt x="410689" y="285736"/>
                                  </a:lnTo>
                                  <a:lnTo>
                                    <a:pt x="412518" y="292262"/>
                                  </a:lnTo>
                                  <a:lnTo>
                                    <a:pt x="414734" y="297858"/>
                                  </a:lnTo>
                                  <a:lnTo>
                                    <a:pt x="419938" y="305374"/>
                                  </a:lnTo>
                                  <a:lnTo>
                                    <a:pt x="422926" y="308489"/>
                                  </a:lnTo>
                                  <a:lnTo>
                                    <a:pt x="427261" y="311683"/>
                                  </a:lnTo>
                                  <a:lnTo>
                                    <a:pt x="445661" y="324940"/>
                                  </a:lnTo>
                                  <a:lnTo>
                                    <a:pt x="452978" y="332378"/>
                                  </a:lnTo>
                                  <a:lnTo>
                                    <a:pt x="458279" y="342447"/>
                                  </a:lnTo>
                                  <a:lnTo>
                                    <a:pt x="461943" y="349891"/>
                                  </a:lnTo>
                                  <a:lnTo>
                                    <a:pt x="463966" y="353929"/>
                                  </a:lnTo>
                                  <a:lnTo>
                                    <a:pt x="467720" y="361796"/>
                                  </a:lnTo>
                                  <a:lnTo>
                                    <a:pt x="485928" y="399647"/>
                                  </a:lnTo>
                                  <a:lnTo>
                                    <a:pt x="486797" y="401845"/>
                                  </a:lnTo>
                                  <a:lnTo>
                                    <a:pt x="488143" y="403336"/>
                                  </a:lnTo>
                                  <a:lnTo>
                                    <a:pt x="489496" y="404966"/>
                                  </a:lnTo>
                                  <a:lnTo>
                                    <a:pt x="492001" y="408015"/>
                                  </a:lnTo>
                                  <a:lnTo>
                                    <a:pt x="494120" y="410212"/>
                                  </a:lnTo>
                                  <a:lnTo>
                                    <a:pt x="500574" y="414462"/>
                                  </a:lnTo>
                                  <a:lnTo>
                                    <a:pt x="504812" y="416877"/>
                                  </a:lnTo>
                                  <a:lnTo>
                                    <a:pt x="509919" y="419425"/>
                                  </a:lnTo>
                                  <a:lnTo>
                                    <a:pt x="518395" y="421906"/>
                                  </a:lnTo>
                                  <a:lnTo>
                                    <a:pt x="520707" y="422407"/>
                                  </a:lnTo>
                                  <a:lnTo>
                                    <a:pt x="531398" y="424103"/>
                                  </a:lnTo>
                                  <a:lnTo>
                                    <a:pt x="529762" y="432543"/>
                                  </a:lnTo>
                                  <a:lnTo>
                                    <a:pt x="521673" y="470250"/>
                                  </a:lnTo>
                                  <a:lnTo>
                                    <a:pt x="505874" y="539790"/>
                                  </a:lnTo>
                                  <a:lnTo>
                                    <a:pt x="502499" y="554961"/>
                                  </a:lnTo>
                                  <a:lnTo>
                                    <a:pt x="494694" y="589196"/>
                                  </a:lnTo>
                                  <a:lnTo>
                                    <a:pt x="483229" y="648811"/>
                                  </a:lnTo>
                                  <a:lnTo>
                                    <a:pt x="478128" y="673479"/>
                                  </a:lnTo>
                                  <a:lnTo>
                                    <a:pt x="476390" y="681635"/>
                                  </a:lnTo>
                                  <a:lnTo>
                                    <a:pt x="469646" y="714168"/>
                                  </a:lnTo>
                                  <a:lnTo>
                                    <a:pt x="467141" y="726435"/>
                                  </a:lnTo>
                                  <a:lnTo>
                                    <a:pt x="465602" y="733945"/>
                                  </a:lnTo>
                                  <a:lnTo>
                                    <a:pt x="459921" y="762373"/>
                                  </a:lnTo>
                                  <a:lnTo>
                                    <a:pt x="452888" y="797387"/>
                                  </a:lnTo>
                                  <a:lnTo>
                                    <a:pt x="451439" y="804759"/>
                                  </a:lnTo>
                                  <a:lnTo>
                                    <a:pt x="443253" y="846015"/>
                                  </a:lnTo>
                                  <a:lnTo>
                                    <a:pt x="436606" y="879406"/>
                                  </a:lnTo>
                                  <a:lnTo>
                                    <a:pt x="431305" y="905986"/>
                                  </a:lnTo>
                                  <a:lnTo>
                                    <a:pt x="424176" y="941496"/>
                                  </a:lnTo>
                                  <a:lnTo>
                                    <a:pt x="414927" y="987860"/>
                                  </a:lnTo>
                                  <a:lnTo>
                                    <a:pt x="411269" y="1006357"/>
                                  </a:lnTo>
                                  <a:lnTo>
                                    <a:pt x="410689" y="1009195"/>
                                  </a:lnTo>
                                  <a:lnTo>
                                    <a:pt x="402406" y="1051653"/>
                                  </a:lnTo>
                                  <a:lnTo>
                                    <a:pt x="344796" y="1044638"/>
                                  </a:lnTo>
                                  <a:lnTo>
                                    <a:pt x="340455" y="1043998"/>
                                  </a:lnTo>
                                  <a:lnTo>
                                    <a:pt x="336217" y="1042796"/>
                                  </a:lnTo>
                                  <a:lnTo>
                                    <a:pt x="331979" y="1041444"/>
                                  </a:lnTo>
                                  <a:lnTo>
                                    <a:pt x="329184" y="1040382"/>
                                  </a:lnTo>
                                  <a:lnTo>
                                    <a:pt x="326298" y="1039319"/>
                                  </a:lnTo>
                                  <a:lnTo>
                                    <a:pt x="323503" y="1038118"/>
                                  </a:lnTo>
                                  <a:lnTo>
                                    <a:pt x="320708" y="1036910"/>
                                  </a:lnTo>
                                  <a:lnTo>
                                    <a:pt x="318010" y="1035636"/>
                                  </a:lnTo>
                                  <a:lnTo>
                                    <a:pt x="315311" y="1034290"/>
                                  </a:lnTo>
                                  <a:lnTo>
                                    <a:pt x="312715" y="1032799"/>
                                  </a:lnTo>
                                  <a:lnTo>
                                    <a:pt x="310210" y="1031380"/>
                                  </a:lnTo>
                                  <a:lnTo>
                                    <a:pt x="307705" y="1029823"/>
                                  </a:lnTo>
                                  <a:lnTo>
                                    <a:pt x="305199" y="1028193"/>
                                  </a:lnTo>
                                  <a:lnTo>
                                    <a:pt x="302887" y="1026563"/>
                                  </a:lnTo>
                                  <a:lnTo>
                                    <a:pt x="300575" y="1024860"/>
                                  </a:lnTo>
                                  <a:lnTo>
                                    <a:pt x="298263" y="1023086"/>
                                  </a:lnTo>
                                  <a:lnTo>
                                    <a:pt x="296144" y="1021244"/>
                                  </a:lnTo>
                                  <a:lnTo>
                                    <a:pt x="294025" y="1019403"/>
                                  </a:lnTo>
                                  <a:lnTo>
                                    <a:pt x="284679" y="1010402"/>
                                  </a:lnTo>
                                  <a:lnTo>
                                    <a:pt x="280532" y="1006568"/>
                                  </a:lnTo>
                                  <a:lnTo>
                                    <a:pt x="278896" y="1005156"/>
                                  </a:lnTo>
                                  <a:lnTo>
                                    <a:pt x="272636" y="1000405"/>
                                  </a:lnTo>
                                  <a:lnTo>
                                    <a:pt x="269164" y="998207"/>
                                  </a:lnTo>
                                  <a:lnTo>
                                    <a:pt x="265892" y="996082"/>
                                  </a:lnTo>
                                  <a:lnTo>
                                    <a:pt x="258666" y="992182"/>
                                  </a:lnTo>
                                  <a:lnTo>
                                    <a:pt x="255104" y="990552"/>
                                  </a:lnTo>
                                  <a:lnTo>
                                    <a:pt x="251054" y="988777"/>
                                  </a:lnTo>
                                  <a:lnTo>
                                    <a:pt x="242867" y="985801"/>
                                  </a:lnTo>
                                  <a:lnTo>
                                    <a:pt x="237181" y="984026"/>
                                  </a:lnTo>
                                  <a:lnTo>
                                    <a:pt x="231113" y="982541"/>
                                  </a:lnTo>
                                  <a:lnTo>
                                    <a:pt x="224853" y="981334"/>
                                  </a:lnTo>
                                  <a:lnTo>
                                    <a:pt x="207026" y="978146"/>
                                  </a:lnTo>
                                  <a:lnTo>
                                    <a:pt x="207412" y="976372"/>
                                  </a:lnTo>
                                  <a:lnTo>
                                    <a:pt x="164061" y="971409"/>
                                  </a:lnTo>
                                  <a:lnTo>
                                    <a:pt x="62519" y="959643"/>
                                  </a:lnTo>
                                  <a:lnTo>
                                    <a:pt x="0" y="952417"/>
                                  </a:lnTo>
                                  <a:lnTo>
                                    <a:pt x="8283" y="911233"/>
                                  </a:lnTo>
                                  <a:lnTo>
                                    <a:pt x="16378" y="871395"/>
                                  </a:lnTo>
                                  <a:lnTo>
                                    <a:pt x="21480" y="845236"/>
                                  </a:lnTo>
                                  <a:lnTo>
                                    <a:pt x="23985" y="833682"/>
                                  </a:lnTo>
                                  <a:lnTo>
                                    <a:pt x="29962" y="804408"/>
                                  </a:lnTo>
                                  <a:lnTo>
                                    <a:pt x="34489" y="782005"/>
                                  </a:lnTo>
                                  <a:lnTo>
                                    <a:pt x="35063" y="780236"/>
                                  </a:lnTo>
                                  <a:lnTo>
                                    <a:pt x="35256" y="778389"/>
                                  </a:lnTo>
                                  <a:lnTo>
                                    <a:pt x="48839" y="712254"/>
                                  </a:lnTo>
                                  <a:lnTo>
                                    <a:pt x="53657" y="689072"/>
                                  </a:lnTo>
                                  <a:lnTo>
                                    <a:pt x="63968" y="641157"/>
                                  </a:lnTo>
                                  <a:lnTo>
                                    <a:pt x="66377" y="629602"/>
                                  </a:lnTo>
                                  <a:lnTo>
                                    <a:pt x="67433" y="624639"/>
                                  </a:lnTo>
                                  <a:lnTo>
                                    <a:pt x="79767" y="564107"/>
                                  </a:lnTo>
                                  <a:lnTo>
                                    <a:pt x="94123" y="493504"/>
                                  </a:lnTo>
                                  <a:lnTo>
                                    <a:pt x="94889" y="489816"/>
                                  </a:lnTo>
                                  <a:lnTo>
                                    <a:pt x="96718" y="480953"/>
                                  </a:lnTo>
                                  <a:lnTo>
                                    <a:pt x="113386" y="399931"/>
                                  </a:lnTo>
                                  <a:lnTo>
                                    <a:pt x="114835" y="392560"/>
                                  </a:lnTo>
                                  <a:lnTo>
                                    <a:pt x="116182" y="386535"/>
                                  </a:lnTo>
                                  <a:lnTo>
                                    <a:pt x="120033" y="367609"/>
                                  </a:lnTo>
                                  <a:lnTo>
                                    <a:pt x="123601" y="350881"/>
                                  </a:lnTo>
                                  <a:lnTo>
                                    <a:pt x="125430" y="341946"/>
                                  </a:lnTo>
                                  <a:lnTo>
                                    <a:pt x="126970" y="334575"/>
                                  </a:lnTo>
                                  <a:lnTo>
                                    <a:pt x="130924" y="315227"/>
                                  </a:lnTo>
                                  <a:lnTo>
                                    <a:pt x="143928" y="252351"/>
                                  </a:lnTo>
                                  <a:lnTo>
                                    <a:pt x="145853" y="242710"/>
                                  </a:lnTo>
                                  <a:lnTo>
                                    <a:pt x="146240" y="240513"/>
                                  </a:lnTo>
                                  <a:lnTo>
                                    <a:pt x="154426" y="200536"/>
                                  </a:lnTo>
                                  <a:lnTo>
                                    <a:pt x="167049" y="138506"/>
                                  </a:lnTo>
                                  <a:lnTo>
                                    <a:pt x="167629" y="136381"/>
                                  </a:lnTo>
                                  <a:lnTo>
                                    <a:pt x="168112" y="133544"/>
                                  </a:lnTo>
                                  <a:lnTo>
                                    <a:pt x="175139" y="99664"/>
                                  </a:lnTo>
                                  <a:lnTo>
                                    <a:pt x="192096" y="17507"/>
                                  </a:lnTo>
                                  <a:lnTo>
                                    <a:pt x="194988" y="3187"/>
                                  </a:lnTo>
                                  <a:lnTo>
                                    <a:pt x="195471" y="1201"/>
                                  </a:lnTo>
                                  <a:close/>
                                </a:path>
                              </a:pathLst>
                            </a:custGeom>
                            <a:grpFill/>
                            <a:ln w="12700" cap="rnd">
                              <a:solidFill>
                                <a:schemeClr val="tx1"/>
                              </a:solidFill>
                              <a:prstDash val="solid"/>
                              <a:round/>
                            </a:ln>
                          </wps:spPr>
                          <wps:bodyPr rtlCol="0" anchor="ctr"/>
                        </wps:wsp>
                      </wpg:grpSp>
                      <wps:wsp>
                        <wps:cNvPr id="213" name="Freeform: Shape 67"/>
                        <wps:cNvSpPr/>
                        <wps:spPr>
                          <a:xfrm rot="4968797" flipH="1">
                            <a:off x="1494136" y="471153"/>
                            <a:ext cx="364376" cy="206815"/>
                          </a:xfrm>
                          <a:custGeom>
                            <a:avLst/>
                            <a:gdLst>
                              <a:gd name="connsiteX0" fmla="*/ 2969232 w 2969232"/>
                              <a:gd name="connsiteY0" fmla="*/ 226031 h 378614"/>
                              <a:gd name="connsiteX1" fmla="*/ 750014 w 2969232"/>
                              <a:gd name="connsiteY1" fmla="*/ 369869 h 378614"/>
                              <a:gd name="connsiteX2" fmla="*/ 0 w 2969232"/>
                              <a:gd name="connsiteY2" fmla="*/ 0 h 378614"/>
                            </a:gdLst>
                            <a:ahLst/>
                            <a:cxnLst>
                              <a:cxn ang="0">
                                <a:pos x="connsiteX0" y="connsiteY0"/>
                              </a:cxn>
                              <a:cxn ang="0">
                                <a:pos x="connsiteX1" y="connsiteY1"/>
                              </a:cxn>
                              <a:cxn ang="0">
                                <a:pos x="connsiteX2" y="connsiteY2"/>
                              </a:cxn>
                            </a:cxnLst>
                            <a:rect l="l" t="t" r="r" b="b"/>
                            <a:pathLst>
                              <a:path w="2969232" h="378614">
                                <a:moveTo>
                                  <a:pt x="2969232" y="226031"/>
                                </a:moveTo>
                                <a:cubicBezTo>
                                  <a:pt x="2107059" y="316786"/>
                                  <a:pt x="1244886" y="407541"/>
                                  <a:pt x="750014" y="369869"/>
                                </a:cubicBezTo>
                                <a:cubicBezTo>
                                  <a:pt x="255142" y="332197"/>
                                  <a:pt x="127571" y="166098"/>
                                  <a:pt x="0" y="0"/>
                                </a:cubicBezTo>
                              </a:path>
                            </a:pathLst>
                          </a:custGeom>
                          <a:noFill/>
                          <a:ln w="19050" cap="flat" cmpd="sng" algn="ctr">
                            <a:solidFill>
                              <a:schemeClr val="tx1"/>
                            </a:solidFill>
                            <a:prstDash val="solid"/>
                            <a:miter lim="800000"/>
                            <a:headEnd type="none" w="med" len="med"/>
                            <a:tailEnd type="arrow" w="med" len="med"/>
                          </a:ln>
                          <a:effectLst/>
                        </wps:spPr>
                        <wps:bodyPr rtlCol="0" anchor="ctr"/>
                      </wps:wsp>
                      <wps:wsp>
                        <wps:cNvPr id="214" name="TextBox 68"/>
                        <wps:cNvSpPr txBox="1"/>
                        <wps:spPr>
                          <a:xfrm>
                            <a:off x="428617" y="0"/>
                            <a:ext cx="1670050" cy="426720"/>
                          </a:xfrm>
                          <a:prstGeom prst="rect">
                            <a:avLst/>
                          </a:prstGeom>
                          <a:noFill/>
                        </wps:spPr>
                        <wps:txbx>
                          <w:txbxContent>
                            <w:p w14:paraId="3861B8DC" w14:textId="77777777" w:rsidR="009A7724" w:rsidRPr="009461DD" w:rsidRDefault="009A7724" w:rsidP="00206E99">
                              <w:pPr>
                                <w:spacing w:before="0" w:beforeAutospacing="0" w:after="0" w:afterAutospacing="0"/>
                                <w:jc w:val="center"/>
                                <w:rPr>
                                  <w:sz w:val="18"/>
                                  <w:szCs w:val="18"/>
                                </w:rPr>
                              </w:pPr>
                              <w:r w:rsidRPr="009461DD">
                                <w:rPr>
                                  <w:rFonts w:ascii="Arial Black" w:eastAsia="+mn-ea" w:hAnsi="Arial Black" w:cs="Segoe UI"/>
                                  <w:b/>
                                  <w:color w:val="233340"/>
                                  <w:kern w:val="24"/>
                                  <w:sz w:val="22"/>
                                  <w:szCs w:val="22"/>
                                </w:rPr>
                                <w:t>Doveton</w:t>
                              </w:r>
                            </w:p>
                            <w:p w14:paraId="17FD9203" w14:textId="77777777" w:rsidR="009A7724" w:rsidRPr="00665DCD" w:rsidRDefault="009A7724" w:rsidP="00206E99">
                              <w:pPr>
                                <w:spacing w:before="0" w:beforeAutospacing="0" w:after="0" w:afterAutospacing="0"/>
                                <w:jc w:val="center"/>
                                <w:rPr>
                                  <w:sz w:val="18"/>
                                  <w:szCs w:val="14"/>
                                </w:rPr>
                              </w:pPr>
                              <w:r w:rsidRPr="009461DD">
                                <w:rPr>
                                  <w:rFonts w:ascii="Arial Nova" w:eastAsia="+mn-ea" w:hAnsi="Arial Nova" w:cs="Segoe UI"/>
                                  <w:b/>
                                  <w:bCs/>
                                  <w:kern w:val="24"/>
                                  <w:sz w:val="18"/>
                                  <w:szCs w:val="14"/>
                                </w:rPr>
                                <w:t xml:space="preserve">22% </w:t>
                              </w:r>
                              <w:r>
                                <w:rPr>
                                  <w:rFonts w:ascii="Arial Nova" w:eastAsia="+mn-ea" w:hAnsi="Arial Nova" w:cs="Segoe UI"/>
                                  <w:color w:val="233340"/>
                                  <w:kern w:val="24"/>
                                  <w:sz w:val="18"/>
                                  <w:szCs w:val="14"/>
                                </w:rPr>
                                <w:t>N</w:t>
                              </w:r>
                              <w:r w:rsidRPr="009461DD">
                                <w:rPr>
                                  <w:rFonts w:ascii="Arial Nova" w:eastAsia="+mn-ea" w:hAnsi="Arial Nova" w:cs="Segoe UI"/>
                                  <w:color w:val="233340"/>
                                  <w:kern w:val="24"/>
                                  <w:sz w:val="18"/>
                                  <w:szCs w:val="14"/>
                                </w:rPr>
                                <w:t xml:space="preserve">o </w:t>
                              </w:r>
                              <w:r>
                                <w:rPr>
                                  <w:rFonts w:ascii="Arial Nova" w:eastAsia="+mn-ea" w:hAnsi="Arial Nova" w:cs="Segoe UI"/>
                                  <w:color w:val="233340"/>
                                  <w:kern w:val="24"/>
                                  <w:sz w:val="18"/>
                                  <w:szCs w:val="14"/>
                                </w:rPr>
                                <w:t>I</w:t>
                              </w:r>
                              <w:r w:rsidRPr="009461DD">
                                <w:rPr>
                                  <w:rFonts w:ascii="Arial Nova" w:eastAsia="+mn-ea" w:hAnsi="Arial Nova" w:cs="Segoe UI"/>
                                  <w:color w:val="233340"/>
                                  <w:kern w:val="24"/>
                                  <w:sz w:val="18"/>
                                  <w:szCs w:val="14"/>
                                </w:rPr>
                                <w:t>nternet</w:t>
                              </w:r>
                              <w:r w:rsidRPr="00665DCD">
                                <w:rPr>
                                  <w:rFonts w:ascii="Arial Nova" w:eastAsia="+mn-ea" w:hAnsi="Arial Nova" w:cs="Segoe UI"/>
                                  <w:color w:val="233340"/>
                                  <w:kern w:val="24"/>
                                  <w:sz w:val="18"/>
                                  <w:szCs w:val="14"/>
                                </w:rPr>
                                <w:t xml:space="preserve"> </w:t>
                              </w:r>
                            </w:p>
                          </w:txbxContent>
                        </wps:txbx>
                        <wps:bodyPr wrap="square" rtlCol="0">
                          <a:spAutoFit/>
                        </wps:bodyPr>
                      </wps:wsp>
                      <wps:wsp>
                        <wps:cNvPr id="215" name="TextBox 68"/>
                        <wps:cNvSpPr txBox="1"/>
                        <wps:spPr>
                          <a:xfrm>
                            <a:off x="161922" y="790575"/>
                            <a:ext cx="1669415" cy="426720"/>
                          </a:xfrm>
                          <a:prstGeom prst="rect">
                            <a:avLst/>
                          </a:prstGeom>
                          <a:noFill/>
                        </wps:spPr>
                        <wps:txbx>
                          <w:txbxContent>
                            <w:p w14:paraId="75D73881" w14:textId="77777777" w:rsidR="009A7724" w:rsidRPr="00665DCD" w:rsidRDefault="009A7724" w:rsidP="00206E99">
                              <w:pPr>
                                <w:spacing w:before="0" w:beforeAutospacing="0" w:after="0" w:afterAutospacing="0"/>
                                <w:jc w:val="center"/>
                                <w:rPr>
                                  <w:sz w:val="18"/>
                                  <w:szCs w:val="18"/>
                                </w:rPr>
                              </w:pPr>
                              <w:r>
                                <w:rPr>
                                  <w:rFonts w:ascii="Arial Black" w:eastAsia="+mn-ea" w:hAnsi="Arial Black" w:cs="Segoe UI"/>
                                  <w:b/>
                                  <w:color w:val="233340"/>
                                  <w:kern w:val="24"/>
                                  <w:sz w:val="22"/>
                                  <w:szCs w:val="22"/>
                                </w:rPr>
                                <w:t>Hallam</w:t>
                              </w:r>
                            </w:p>
                            <w:p w14:paraId="5C9FAEA3" w14:textId="77777777" w:rsidR="009A7724" w:rsidRPr="00665DCD" w:rsidRDefault="009A7724" w:rsidP="00206E99">
                              <w:pPr>
                                <w:spacing w:before="0" w:beforeAutospacing="0" w:after="0" w:afterAutospacing="0"/>
                                <w:jc w:val="center"/>
                                <w:rPr>
                                  <w:sz w:val="18"/>
                                  <w:szCs w:val="14"/>
                                </w:rPr>
                              </w:pPr>
                              <w:r>
                                <w:rPr>
                                  <w:rFonts w:ascii="Arial Nova" w:eastAsia="+mn-ea" w:hAnsi="Arial Nova" w:cs="Segoe UI"/>
                                  <w:b/>
                                  <w:bCs/>
                                  <w:kern w:val="24"/>
                                  <w:sz w:val="18"/>
                                  <w:szCs w:val="14"/>
                                </w:rPr>
                                <w:t>12</w:t>
                              </w:r>
                              <w:r w:rsidRPr="0015095A">
                                <w:rPr>
                                  <w:rFonts w:ascii="Arial Nova" w:eastAsia="+mn-ea" w:hAnsi="Arial Nova" w:cs="Segoe UI"/>
                                  <w:b/>
                                  <w:bCs/>
                                  <w:kern w:val="24"/>
                                  <w:sz w:val="18"/>
                                  <w:szCs w:val="14"/>
                                </w:rPr>
                                <w:t xml:space="preserve">% </w:t>
                              </w:r>
                              <w:r>
                                <w:rPr>
                                  <w:rFonts w:ascii="Arial Nova" w:eastAsia="+mn-ea" w:hAnsi="Arial Nova" w:cs="Segoe UI"/>
                                  <w:color w:val="233340"/>
                                  <w:kern w:val="24"/>
                                  <w:sz w:val="18"/>
                                  <w:szCs w:val="14"/>
                                </w:rPr>
                                <w:t>N</w:t>
                              </w:r>
                              <w:r w:rsidRPr="00665DCD">
                                <w:rPr>
                                  <w:rFonts w:ascii="Arial Nova" w:eastAsia="+mn-ea" w:hAnsi="Arial Nova" w:cs="Segoe UI"/>
                                  <w:color w:val="233340"/>
                                  <w:kern w:val="24"/>
                                  <w:sz w:val="18"/>
                                  <w:szCs w:val="14"/>
                                </w:rPr>
                                <w:t xml:space="preserve">o </w:t>
                              </w:r>
                              <w:r>
                                <w:rPr>
                                  <w:rFonts w:ascii="Arial Nova" w:eastAsia="+mn-ea" w:hAnsi="Arial Nova" w:cs="Segoe UI"/>
                                  <w:color w:val="233340"/>
                                  <w:kern w:val="24"/>
                                  <w:sz w:val="18"/>
                                  <w:szCs w:val="14"/>
                                </w:rPr>
                                <w:t>I</w:t>
                              </w:r>
                              <w:r w:rsidRPr="00665DCD">
                                <w:rPr>
                                  <w:rFonts w:ascii="Arial Nova" w:eastAsia="+mn-ea" w:hAnsi="Arial Nova" w:cs="Segoe UI"/>
                                  <w:color w:val="233340"/>
                                  <w:kern w:val="24"/>
                                  <w:sz w:val="18"/>
                                  <w:szCs w:val="14"/>
                                </w:rPr>
                                <w:t xml:space="preserve">nternet </w:t>
                              </w:r>
                            </w:p>
                          </w:txbxContent>
                        </wps:txbx>
                        <wps:bodyPr wrap="square" rtlCol="0">
                          <a:spAutoFit/>
                        </wps:bodyPr>
                      </wps:wsp>
                      <wps:wsp>
                        <wps:cNvPr id="216" name="Freeform: Shape 81"/>
                        <wps:cNvSpPr/>
                        <wps:spPr>
                          <a:xfrm rot="5400000" flipH="1">
                            <a:off x="1629728" y="667702"/>
                            <a:ext cx="45719" cy="659537"/>
                          </a:xfrm>
                          <a:custGeom>
                            <a:avLst/>
                            <a:gdLst>
                              <a:gd name="connsiteX0" fmla="*/ 528370 w 528370"/>
                              <a:gd name="connsiteY0" fmla="*/ 164386 h 164386"/>
                              <a:gd name="connsiteX1" fmla="*/ 76307 w 528370"/>
                              <a:gd name="connsiteY1" fmla="*/ 102741 h 164386"/>
                              <a:gd name="connsiteX2" fmla="*/ 4388 w 528370"/>
                              <a:gd name="connsiteY2" fmla="*/ 0 h 164386"/>
                            </a:gdLst>
                            <a:ahLst/>
                            <a:cxnLst>
                              <a:cxn ang="0">
                                <a:pos x="connsiteX0" y="connsiteY0"/>
                              </a:cxn>
                              <a:cxn ang="0">
                                <a:pos x="connsiteX1" y="connsiteY1"/>
                              </a:cxn>
                              <a:cxn ang="0">
                                <a:pos x="connsiteX2" y="connsiteY2"/>
                              </a:cxn>
                            </a:cxnLst>
                            <a:rect l="l" t="t" r="r" b="b"/>
                            <a:pathLst>
                              <a:path w="528370" h="164386">
                                <a:moveTo>
                                  <a:pt x="528370" y="164386"/>
                                </a:moveTo>
                                <a:cubicBezTo>
                                  <a:pt x="346003" y="147262"/>
                                  <a:pt x="163637" y="130139"/>
                                  <a:pt x="76307" y="102741"/>
                                </a:cubicBezTo>
                                <a:cubicBezTo>
                                  <a:pt x="-11023" y="75343"/>
                                  <a:pt x="-3318" y="37671"/>
                                  <a:pt x="4388" y="0"/>
                                </a:cubicBezTo>
                              </a:path>
                            </a:pathLst>
                          </a:custGeom>
                          <a:noFill/>
                          <a:ln w="19050" cap="flat" cmpd="sng" algn="ctr">
                            <a:solidFill>
                              <a:schemeClr val="tx1"/>
                            </a:solidFill>
                            <a:prstDash val="solid"/>
                            <a:miter lim="800000"/>
                            <a:headEnd type="none" w="med" len="med"/>
                            <a:tailEnd type="arrow" w="med" len="med"/>
                          </a:ln>
                          <a:effectLst/>
                        </wps:spPr>
                        <wps:bodyPr rtlCol="0" anchor="ctr"/>
                      </wps:wsp>
                      <wps:wsp>
                        <wps:cNvPr id="218" name="TextBox 68"/>
                        <wps:cNvSpPr txBox="1"/>
                        <wps:spPr>
                          <a:xfrm>
                            <a:off x="0" y="1476375"/>
                            <a:ext cx="1669415" cy="426720"/>
                          </a:xfrm>
                          <a:prstGeom prst="rect">
                            <a:avLst/>
                          </a:prstGeom>
                          <a:noFill/>
                        </wps:spPr>
                        <wps:txbx>
                          <w:txbxContent>
                            <w:p w14:paraId="74FB9421" w14:textId="77777777" w:rsidR="009A7724" w:rsidRPr="00665DCD" w:rsidRDefault="009A7724" w:rsidP="00206E99">
                              <w:pPr>
                                <w:spacing w:before="0" w:beforeAutospacing="0" w:after="0" w:afterAutospacing="0"/>
                                <w:jc w:val="center"/>
                                <w:rPr>
                                  <w:sz w:val="18"/>
                                  <w:szCs w:val="18"/>
                                </w:rPr>
                              </w:pPr>
                              <w:r>
                                <w:rPr>
                                  <w:rFonts w:ascii="Arial Black" w:eastAsia="+mn-ea" w:hAnsi="Arial Black" w:cs="Segoe UI"/>
                                  <w:b/>
                                  <w:color w:val="233340"/>
                                  <w:kern w:val="24"/>
                                  <w:sz w:val="22"/>
                                  <w:szCs w:val="22"/>
                                </w:rPr>
                                <w:t>Hampton Park</w:t>
                              </w:r>
                            </w:p>
                            <w:p w14:paraId="726EABEC" w14:textId="77777777" w:rsidR="009A7724" w:rsidRPr="00665DCD" w:rsidRDefault="009A7724" w:rsidP="00206E99">
                              <w:pPr>
                                <w:spacing w:before="0" w:beforeAutospacing="0" w:after="0" w:afterAutospacing="0"/>
                                <w:jc w:val="center"/>
                                <w:rPr>
                                  <w:sz w:val="18"/>
                                  <w:szCs w:val="14"/>
                                </w:rPr>
                              </w:pPr>
                              <w:r>
                                <w:rPr>
                                  <w:rFonts w:ascii="Arial Nova" w:eastAsia="+mn-ea" w:hAnsi="Arial Nova" w:cs="Segoe UI"/>
                                  <w:b/>
                                  <w:bCs/>
                                  <w:kern w:val="24"/>
                                  <w:sz w:val="18"/>
                                  <w:szCs w:val="14"/>
                                </w:rPr>
                                <w:t>1</w:t>
                              </w:r>
                              <w:r w:rsidRPr="0015095A">
                                <w:rPr>
                                  <w:rFonts w:ascii="Arial Nova" w:eastAsia="+mn-ea" w:hAnsi="Arial Nova" w:cs="Segoe UI"/>
                                  <w:b/>
                                  <w:bCs/>
                                  <w:kern w:val="24"/>
                                  <w:sz w:val="18"/>
                                  <w:szCs w:val="14"/>
                                </w:rPr>
                                <w:t xml:space="preserve">2% </w:t>
                              </w:r>
                              <w:r>
                                <w:rPr>
                                  <w:rFonts w:ascii="Arial Nova" w:eastAsia="+mn-ea" w:hAnsi="Arial Nova" w:cs="Segoe UI"/>
                                  <w:color w:val="233340"/>
                                  <w:kern w:val="24"/>
                                  <w:sz w:val="18"/>
                                  <w:szCs w:val="14"/>
                                </w:rPr>
                                <w:t>N</w:t>
                              </w:r>
                              <w:r w:rsidRPr="00665DCD">
                                <w:rPr>
                                  <w:rFonts w:ascii="Arial Nova" w:eastAsia="+mn-ea" w:hAnsi="Arial Nova" w:cs="Segoe UI"/>
                                  <w:color w:val="233340"/>
                                  <w:kern w:val="24"/>
                                  <w:sz w:val="18"/>
                                  <w:szCs w:val="14"/>
                                </w:rPr>
                                <w:t xml:space="preserve">o </w:t>
                              </w:r>
                              <w:r>
                                <w:rPr>
                                  <w:rFonts w:ascii="Arial Nova" w:eastAsia="+mn-ea" w:hAnsi="Arial Nova" w:cs="Segoe UI"/>
                                  <w:color w:val="233340"/>
                                  <w:kern w:val="24"/>
                                  <w:sz w:val="18"/>
                                  <w:szCs w:val="14"/>
                                </w:rPr>
                                <w:t>I</w:t>
                              </w:r>
                              <w:r w:rsidRPr="00665DCD">
                                <w:rPr>
                                  <w:rFonts w:ascii="Arial Nova" w:eastAsia="+mn-ea" w:hAnsi="Arial Nova" w:cs="Segoe UI"/>
                                  <w:color w:val="233340"/>
                                  <w:kern w:val="24"/>
                                  <w:sz w:val="18"/>
                                  <w:szCs w:val="14"/>
                                </w:rPr>
                                <w:t xml:space="preserve">nternet </w:t>
                              </w:r>
                            </w:p>
                          </w:txbxContent>
                        </wps:txbx>
                        <wps:bodyPr wrap="square" rtlCol="0">
                          <a:spAutoFit/>
                        </wps:bodyPr>
                      </wps:wsp>
                      <wps:wsp>
                        <wps:cNvPr id="219" name="TextBox 68"/>
                        <wps:cNvSpPr txBox="1"/>
                        <wps:spPr>
                          <a:xfrm>
                            <a:off x="85723" y="2133600"/>
                            <a:ext cx="1669415" cy="426720"/>
                          </a:xfrm>
                          <a:prstGeom prst="rect">
                            <a:avLst/>
                          </a:prstGeom>
                          <a:noFill/>
                        </wps:spPr>
                        <wps:txbx>
                          <w:txbxContent>
                            <w:p w14:paraId="1AC67958" w14:textId="77777777" w:rsidR="009A7724" w:rsidRPr="00665DCD" w:rsidRDefault="009A7724" w:rsidP="00206E99">
                              <w:pPr>
                                <w:spacing w:before="0" w:beforeAutospacing="0" w:after="0" w:afterAutospacing="0"/>
                                <w:jc w:val="center"/>
                                <w:rPr>
                                  <w:sz w:val="18"/>
                                  <w:szCs w:val="18"/>
                                </w:rPr>
                              </w:pPr>
                              <w:r>
                                <w:rPr>
                                  <w:rFonts w:ascii="Arial Black" w:eastAsia="+mn-ea" w:hAnsi="Arial Black" w:cs="Segoe UI"/>
                                  <w:b/>
                                  <w:color w:val="233340"/>
                                  <w:kern w:val="24"/>
                                  <w:sz w:val="22"/>
                                  <w:szCs w:val="22"/>
                                </w:rPr>
                                <w:t>Cranbourne</w:t>
                              </w:r>
                            </w:p>
                            <w:p w14:paraId="4B29DB24" w14:textId="77777777" w:rsidR="009A7724" w:rsidRPr="00665DCD" w:rsidRDefault="009A7724" w:rsidP="00206E99">
                              <w:pPr>
                                <w:spacing w:before="0" w:beforeAutospacing="0" w:after="0" w:afterAutospacing="0"/>
                                <w:jc w:val="center"/>
                                <w:rPr>
                                  <w:sz w:val="18"/>
                                  <w:szCs w:val="14"/>
                                </w:rPr>
                              </w:pPr>
                              <w:r>
                                <w:rPr>
                                  <w:rFonts w:ascii="Arial Nova" w:eastAsia="+mn-ea" w:hAnsi="Arial Nova" w:cs="Segoe UI"/>
                                  <w:b/>
                                  <w:bCs/>
                                  <w:kern w:val="24"/>
                                  <w:sz w:val="18"/>
                                  <w:szCs w:val="14"/>
                                </w:rPr>
                                <w:t>14</w:t>
                              </w:r>
                              <w:r w:rsidRPr="00665DCD">
                                <w:rPr>
                                  <w:rFonts w:ascii="Arial Nova" w:eastAsia="+mn-ea" w:hAnsi="Arial Nova" w:cs="Segoe UI"/>
                                  <w:b/>
                                  <w:bCs/>
                                  <w:kern w:val="24"/>
                                  <w:sz w:val="18"/>
                                  <w:szCs w:val="14"/>
                                </w:rPr>
                                <w:t xml:space="preserve">% </w:t>
                              </w:r>
                              <w:r>
                                <w:rPr>
                                  <w:rFonts w:ascii="Arial Nova" w:eastAsia="+mn-ea" w:hAnsi="Arial Nova" w:cs="Segoe UI"/>
                                  <w:color w:val="233340"/>
                                  <w:kern w:val="24"/>
                                  <w:sz w:val="18"/>
                                  <w:szCs w:val="14"/>
                                </w:rPr>
                                <w:t>N</w:t>
                              </w:r>
                              <w:r w:rsidRPr="00665DCD">
                                <w:rPr>
                                  <w:rFonts w:ascii="Arial Nova" w:eastAsia="+mn-ea" w:hAnsi="Arial Nova" w:cs="Segoe UI"/>
                                  <w:color w:val="233340"/>
                                  <w:kern w:val="24"/>
                                  <w:sz w:val="18"/>
                                  <w:szCs w:val="14"/>
                                </w:rPr>
                                <w:t xml:space="preserve">o </w:t>
                              </w:r>
                              <w:r>
                                <w:rPr>
                                  <w:rFonts w:ascii="Arial Nova" w:eastAsia="+mn-ea" w:hAnsi="Arial Nova" w:cs="Segoe UI"/>
                                  <w:color w:val="233340"/>
                                  <w:kern w:val="24"/>
                                  <w:sz w:val="18"/>
                                  <w:szCs w:val="14"/>
                                </w:rPr>
                                <w:t>I</w:t>
                              </w:r>
                              <w:r w:rsidRPr="00665DCD">
                                <w:rPr>
                                  <w:rFonts w:ascii="Arial Nova" w:eastAsia="+mn-ea" w:hAnsi="Arial Nova" w:cs="Segoe UI"/>
                                  <w:color w:val="233340"/>
                                  <w:kern w:val="24"/>
                                  <w:sz w:val="18"/>
                                  <w:szCs w:val="14"/>
                                </w:rPr>
                                <w:t xml:space="preserve">nternet </w:t>
                              </w:r>
                            </w:p>
                          </w:txbxContent>
                        </wps:txbx>
                        <wps:bodyPr wrap="square" rtlCol="0">
                          <a:spAutoFit/>
                        </wps:bodyPr>
                      </wps:wsp>
                      <wps:wsp>
                        <wps:cNvPr id="220" name="Freeform: Shape 81"/>
                        <wps:cNvSpPr/>
                        <wps:spPr>
                          <a:xfrm rot="2500386" flipH="1">
                            <a:off x="1543050" y="1171575"/>
                            <a:ext cx="236974" cy="764906"/>
                          </a:xfrm>
                          <a:custGeom>
                            <a:avLst/>
                            <a:gdLst>
                              <a:gd name="connsiteX0" fmla="*/ 528370 w 528370"/>
                              <a:gd name="connsiteY0" fmla="*/ 164386 h 164386"/>
                              <a:gd name="connsiteX1" fmla="*/ 76307 w 528370"/>
                              <a:gd name="connsiteY1" fmla="*/ 102741 h 164386"/>
                              <a:gd name="connsiteX2" fmla="*/ 4388 w 528370"/>
                              <a:gd name="connsiteY2" fmla="*/ 0 h 164386"/>
                            </a:gdLst>
                            <a:ahLst/>
                            <a:cxnLst>
                              <a:cxn ang="0">
                                <a:pos x="connsiteX0" y="connsiteY0"/>
                              </a:cxn>
                              <a:cxn ang="0">
                                <a:pos x="connsiteX1" y="connsiteY1"/>
                              </a:cxn>
                              <a:cxn ang="0">
                                <a:pos x="connsiteX2" y="connsiteY2"/>
                              </a:cxn>
                            </a:cxnLst>
                            <a:rect l="l" t="t" r="r" b="b"/>
                            <a:pathLst>
                              <a:path w="528370" h="164386">
                                <a:moveTo>
                                  <a:pt x="528370" y="164386"/>
                                </a:moveTo>
                                <a:cubicBezTo>
                                  <a:pt x="346003" y="147262"/>
                                  <a:pt x="163637" y="130139"/>
                                  <a:pt x="76307" y="102741"/>
                                </a:cubicBezTo>
                                <a:cubicBezTo>
                                  <a:pt x="-11023" y="75343"/>
                                  <a:pt x="-3318" y="37671"/>
                                  <a:pt x="4388" y="0"/>
                                </a:cubicBezTo>
                              </a:path>
                            </a:pathLst>
                          </a:custGeom>
                          <a:noFill/>
                          <a:ln w="19050" cap="flat" cmpd="sng" algn="ctr">
                            <a:solidFill>
                              <a:schemeClr val="tx1"/>
                            </a:solidFill>
                            <a:prstDash val="solid"/>
                            <a:miter lim="800000"/>
                            <a:headEnd type="none" w="med" len="med"/>
                            <a:tailEnd type="arrow" w="med" len="med"/>
                          </a:ln>
                          <a:effectLst/>
                        </wps:spPr>
                        <wps:bodyPr rtlCol="0" anchor="ctr"/>
                      </wps:wsp>
                      <wps:wsp>
                        <wps:cNvPr id="221" name="Freeform: Shape 81"/>
                        <wps:cNvSpPr/>
                        <wps:spPr>
                          <a:xfrm rot="2500386" flipH="1">
                            <a:off x="1628775" y="1857375"/>
                            <a:ext cx="140419" cy="697621"/>
                          </a:xfrm>
                          <a:custGeom>
                            <a:avLst/>
                            <a:gdLst>
                              <a:gd name="connsiteX0" fmla="*/ 528370 w 528370"/>
                              <a:gd name="connsiteY0" fmla="*/ 164386 h 164386"/>
                              <a:gd name="connsiteX1" fmla="*/ 76307 w 528370"/>
                              <a:gd name="connsiteY1" fmla="*/ 102741 h 164386"/>
                              <a:gd name="connsiteX2" fmla="*/ 4388 w 528370"/>
                              <a:gd name="connsiteY2" fmla="*/ 0 h 164386"/>
                            </a:gdLst>
                            <a:ahLst/>
                            <a:cxnLst>
                              <a:cxn ang="0">
                                <a:pos x="connsiteX0" y="connsiteY0"/>
                              </a:cxn>
                              <a:cxn ang="0">
                                <a:pos x="connsiteX1" y="connsiteY1"/>
                              </a:cxn>
                              <a:cxn ang="0">
                                <a:pos x="connsiteX2" y="connsiteY2"/>
                              </a:cxn>
                            </a:cxnLst>
                            <a:rect l="l" t="t" r="r" b="b"/>
                            <a:pathLst>
                              <a:path w="528370" h="164386">
                                <a:moveTo>
                                  <a:pt x="528370" y="164386"/>
                                </a:moveTo>
                                <a:cubicBezTo>
                                  <a:pt x="346003" y="147262"/>
                                  <a:pt x="163637" y="130139"/>
                                  <a:pt x="76307" y="102741"/>
                                </a:cubicBezTo>
                                <a:cubicBezTo>
                                  <a:pt x="-11023" y="75343"/>
                                  <a:pt x="-3318" y="37671"/>
                                  <a:pt x="4388" y="0"/>
                                </a:cubicBezTo>
                              </a:path>
                            </a:pathLst>
                          </a:custGeom>
                          <a:noFill/>
                          <a:ln w="19050" cap="flat" cmpd="sng" algn="ctr">
                            <a:solidFill>
                              <a:schemeClr val="tx1"/>
                            </a:solidFill>
                            <a:prstDash val="solid"/>
                            <a:miter lim="800000"/>
                            <a:headEnd type="none" w="med" len="med"/>
                            <a:tailEnd type="arrow" w="med" len="med"/>
                          </a:ln>
                          <a:effectLst/>
                        </wps:spPr>
                        <wps:bodyPr rtlCol="0" anchor="ctr"/>
                      </wps:wsp>
                    </wpg:wgp>
                  </a:graphicData>
                </a:graphic>
              </wp:inline>
            </w:drawing>
          </mc:Choice>
          <mc:Fallback>
            <w:pict>
              <v:group w14:anchorId="77708C71" id="Group 66" o:spid="_x0000_s1027" style="width:288.55pt;height:252.2pt;mso-position-horizontal-relative:char;mso-position-vertical-relative:line" coordsize="36646,3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">
                <v:group id="Graphic 16" o:spid="_x0000_s1028" style="position:absolute;left:16954;top:4095;width:19692;height:27936" coordsize="48175,6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o:lock v:ext="edit" aspectratio="t"/>
                  <v:shape id="Freeform: Shape 70" o:spid="_x0000_s1029" style="position:absolute;left:21893;top:14004;width:16186;height:10673;visibility:visible;mso-wrap-style:square;v-text-anchor:middle" coordsize="1618584,106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" path="m313488,17936r386,72l374280,25307r3755,495l380347,28072r14646,13964l392778,43032,367247,58625r-9442,6164l369656,79537r2885,990l371292,86836r27263,2626l492484,98034r5880,501l515895,82018r290,-1702l511175,74080r2602,-13469l516089,60750r676,-2976l535932,60044r12913,1485l566377,63660r26973,18147l640076,113205r22542,15026l686609,144398r5101,3683l692386,79042r54242,6520l758570,64650r10794,6804l777550,74291r6453,5101l786509,81378r1738,1274l830730,91943,907417,27009r-3858,9641l904719,35377r99229,13963l1008953,27154r62718,10203l1080153,r126970,15316l1282078,46931r-15515,69746l1320322,126034r8766,145l1336024,125968r3568,1980l1336893,139931r7227,1346l1382943,146167r-3857,18220l1415790,169488r7323,924l1428028,171052r117823,14881l1615023,194656r3562,-1135l1617625,198550r-5687,4679l1603752,207340r-5977,4045l1589782,217693r-7130,3828l1572534,226338r-573,356l1571285,227117r-580,356l1569552,228041r-1738,778l1566081,229598r-1056,429l1563286,230661r-767,283l1561746,231301r-869,495l1560303,232152r-869,640l1558565,233426r-767,640l1556736,234989r-580,495l1555679,236052r-869,990l1554134,237820r-863,1208l1552884,239668r-386,567l1549413,245548r-1056,1914l1547874,248385r-387,423l1547197,249237r-483,422l1546334,250015r-676,495l1543829,251645r-483,423l1539687,255050r-1255,990l1536796,257175r-1636,1135l1530916,261002r-960,707l1527933,263272r-772,495l1526581,264124r-573,283l1525525,264685r-966,356l1523883,265253r-1154,356l1521667,265820r-477,73l1520804,265893r-773,l1519451,265893r-766,-139l1517912,265536r-1539,-422l1515213,264757r-772,-350l1513191,263979r-579,-284l1512038,263411r-6556,-3471l1500664,257459r-2022,-996l1496620,255545r-387,-145l1495949,255261r-676,-144l1494790,255050r-772,-72l1493348,254978r-580,l1492285,255050r-290,67l1491518,255334r-483,211l1490359,255968r-966,712l1486314,259089r-579,422l1484962,260012r-477,351l1484099,260646r-290,284l1483713,261214r-290,428l1483326,261992r-193,502l1483133,263061r,495l1483230,263906r193,568l1483616,265041r290,356l1484292,265965r193,284l1484678,266532r188,640l1485059,268374r96,923l1485252,269792r-97,423l1485155,270499r-96,428l1484866,271211r-97,284l1484485,271778r-386,284l1483713,272412r-387,218l1482747,272980r-1057,495l1480151,274115r-2312,779l1477066,275177r-676,356l1475907,275817r-381,356l1475237,276385r-580,495l1474367,277308r-482,634l1473498,278582r-284,568l1472828,279928r-483,779l1470516,283617r-483,845l1469357,285814r-580,1419l1468487,287939r-187,568l1468204,288929r,641l1468204,290209r,495l1468397,291127r193,567l1468874,292190r289,501l1470033,293681r193,283l1470419,294321r97,350l1470709,295806r90,567l1470993,296657r96,211l1472055,298287r1063,1346l1476100,303249r1062,1208l1483809,311828r580,706l1485542,313669r2795,2409l1489206,316929r1153,1062l1491132,318843r573,640l1492189,319978r579,851l1493348,321680r193,356l1493825,322743r96,567l1494018,323733r,640l1494018,325013r-97,422l1493734,326147r-97,357l1493541,326854r-290,495l1492961,327777r-1062,1347l1491422,329830r-193,356l1491035,330615r-386,990l1490069,333090r-386,1564l1489490,335287r-193,996l1489013,337841r-96,779l1488723,339399r-193,640l1488240,340606r-193,495l1487564,341952r-386,640l1486508,343510r-773,851l1485252,344862r-1539,1135l1482940,346492r-574,350l1481401,347343r-1063,495l1480054,347905r-289,72l1479475,347977r-580,73l1478412,347977r-1733,-211l1476293,347766r-676,l1475333,347766r-290,72l1474078,348050r-677,283l1472924,348472r-676,356l1471572,349257r-386,284l1470993,349752r-194,139l1470612,350175r-96,283l1470516,353084r-97,2482l1470323,358047r,851l1470226,359532r-193,923l1469743,361379r-869,2620l1466374,371298r-290,996l1465698,373779r-193,713l1465408,375270r,495l1465312,376616r96,707l1465602,379309r193,1702l1465988,381935r187,851l1466374,383209r284,640l1467044,384483r290,567l1468204,386185r283,429l1468777,387175r193,429l1469260,388244r97,706l1469453,389306r,284l1469357,389874r-97,283l1469067,390508r-290,356l1468590,391148r-483,495l1467720,391999r-676,422l1466374,392922r-869,495l1464829,393774r-580,283l1463863,394196r-573,212l1462613,394619r-1442,217l1459052,395120r-2029,211l1451246,395826r-1346,211l1448837,396182r-773,139l1447491,396466r-773,284l1445849,397100r-381,217l1445082,397529r-483,356l1444213,398235r-483,495l1442673,400076r-483,568l1441514,401567r-290,429l1440941,402491r-193,567l1440554,403626r-96,845l1440361,405395r,2197l1440361,409790r,1346l1440458,412132r193,1558l1440844,415181r193,1346l1441321,417445r193,712l1441804,418724r193,351l1442384,419642r483,495l1443156,420493r670,495l1445275,422057r477,422l1447104,423614r580,634l1448354,424888r193,356l1448740,425528r97,284l1449030,426307r97,356l1449127,426947r-97,422l1449030,427798r-193,423l1448547,428927r-290,501l1447780,430207r-483,779l1446911,431342r-579,634l1445275,432972r-483,495l1444406,433962r-290,495l1443730,435236r-290,567l1443156,436727r-193,996l1442867,438000r,284l1442867,438852r96,495l1443253,440838r90,495l1443343,441689r,495l1443253,442468r-97,211l1442867,443180r-194,423l1442384,443959r-484,568l1441514,444877r-670,567l1440168,445945r-869,568l1437952,447291r-1255,779l1436413,448209r-1159,495l1434964,448776r-386,284l1434384,449205r-380,284l1433811,449773r-97,211l1433618,450123r,284l1433618,450624r579,1841l1435833,454451r671,562l1437952,456365r483,422l1439105,457566r580,640l1440361,459124r676,923l1441514,460899r676,1207l1443156,464020r380,1062l1443730,465650r96,567l1443923,466567r,284l1443826,467419r,428l1443633,468481r-193,640l1442770,470896r-483,1135l1441997,472592r-290,568l1441037,474228r-1159,1630l1438725,477416r-483,495l1437566,478623r-290,350l1436986,479402r-193,350l1436793,480036r-193,851l1436600,481599r,212l1436504,482167r-284,634l1435640,483652r-1062,1703l1434288,485783r-380,350l1433038,486773r-3278,2554l1427931,490740r-1829,1418l1425426,492726r-864,851l1423596,494428r-386,495l1422534,495702r-284,428l1421574,496909r-97,356l1421284,497477r-96,356l1421188,498183r,284l1421381,498895r193,351l1422920,502011r97,144l1423017,502367r,211l1422920,502795r-1443,1129l1421091,504353r-97,139l1420994,504564r-96,211l1420994,505276r,212l1420801,506055r-193,284l1420415,506623r-380,211l1419455,507184r-580,284l1416950,508319r-10312,15811l1403367,528597r,1129l1403367,530511r-97,562l1402980,531924r-290,851l1402497,533415r-193,428l1402111,534121r-97,217l1401731,534622r-387,284l1397583,537453r-1346,852l1396044,538516r-387,356l1394601,540007r-483,495l1393248,541215r-386,350l1392289,541921r-387,211l1391516,542277r-483,139l1390550,542488r-380,l1389880,542488r-290,-72l1389300,542277r-289,-211l1388818,541921r-194,-211l1388051,540931r-676,-785l1386988,539796r-483,-356l1386409,539367r-290,-66l1385932,539301r-387,66l1385256,539367r-387,145l1384000,540007r-380,73l1383233,540218r-580,73l1382267,540291r-386,-73l1381307,539935r-386,-212l1380438,539367r-579,-350l1378029,537387r-579,-501l1376773,536463r-90,-72l1376490,536391r-193,l1376104,536391r-290,72l1375524,536602r-290,284l1374944,537103r-193,284l1374655,537526r-97,211l1373695,540146r-97,217l1373308,540713r-772,997l1372053,542349r-97,278l1371769,542983r-193,568l1371479,544046r-96,640l1371286,545392r,713l1371286,547167r-97,567l1371189,548302r-386,1485l1370417,551278r-193,1063l1370031,552836r,567l1370127,553971r290,1841l1370610,557376r,211l1370610,557943r-97,284l1370320,558649r-289,429l1369934,559217r-290,211l1368974,559923r-97,218l1368588,560491r-97,217l1368394,560919r,212l1368491,561414r97,284l1368588,562266r-97,211l1368394,562761r-193,283l1367815,563473r-1153,1129l1366275,564886r-386,356l1365696,565314r-193,l1365213,565387r-284,l1364639,565387r-483,-145l1363673,565169r-386,l1363094,565242r-193,72l1362617,565453r-193,145l1362230,565809r-96,284l1361941,566733r-193,917l1361554,568574r-386,3332l1360975,572897r-290,996l1360492,574527r-284,495l1359822,575662r-386,640l1358953,576941r-290,423l1358089,577931r-676,640l1356930,578922r-386,283l1356157,579350r-476,211l1355197,579700r-579,145l1353845,579918r-767,66l1352016,579918r-670,-73l1351153,579918r-194,66l1350670,580201r-773,634l1347971,582182r-483,356l1347102,582894r-193,211l1346818,583316r-96,284l1346722,583884r187,2692l1347392,588991r193,990l1347585,590549r,495l1347585,591327r-97,496l1347295,592179r-290,495l1346722,593241r-966,1419l1344790,596079r-1829,2553l1342001,600045r-1063,1352l1339785,602882r-2409,2838l1336797,606426r-676,640l1334195,609052r-193,211l1333615,609547r-1443,851l1331110,611105r-1056,778l1329377,612451r-1925,1775l1325526,615783r-580,495l1324270,616991r-1636,2125l1320226,621736r-290,428l1319742,622448r-193,423l1319452,623082r-96,284l1319356,624151r96,1696l1319452,626487r,1274l1319356,628400r-97,713l1319163,629819r-187,495l1318879,630743r-290,567l1318203,631872r-483,785l1316851,633792r-864,1129l1314539,636484r-671,779l1313096,638042r-676,639l1311460,639533r-1063,845l1309437,640951r-869,634l1307415,642225r-580,350l1306159,642859r-2119,924l1302501,644423r-290,66l1302018,644634r-580,429l1300092,646336r-2699,2409l1297007,649101r-193,423l1296331,650164r-477,1062l1295468,651794r-387,422l1294405,652856r-1056,996l1292286,654698r-1636,1280l1290167,656400r-579,495l1289304,657251r-483,640l1288724,658175r-193,350l1287469,661151r-483,924l1286889,662214r-187,211l1286412,662570r-290,211l1285736,662920r-2602,996l1282174,664339r-966,501l1280242,665401r-573,429l1278703,666536r-966,712l1277163,667743r-1255,1274l1275425,669374r-477,356l1273209,670720r-1153,778l1271477,671927r-290,211l1270994,672422r-284,284l1270420,673201r-1255,2125l1268875,675755r-290,350l1268108,676533r-483,423l1267335,677173r-386,284l1266370,677668r-574,139l1264347,678163r-477,73l1262904,678586r-1539,428l1260495,679226r-386,145l1258763,679509r-676,139l1257700,679721r-289,145l1257030,680005r-290,211l1256354,680572r-290,284l1255582,681351r-387,501l1255002,682274r-380,640l1254428,683265r-289,283l1252786,684828r-187,139l1252213,685112r-580,284l1250474,685746r-1250,284l1248838,686174r-386,139l1248162,686525r-477,283l1247299,687164r-483,495l1246526,688088r-96,211l1246236,688728r-386,779l1244504,690497r-97,284l1244311,690919r-194,145l1243248,691915r-91,212l1242964,692338r-96,284l1242868,692978r96,423l1242964,694680r,284l1242964,695248r-289,567l1242675,696238r-97,211l1242481,696733r-869,1419l1241515,698435r-96,284l1241032,699854r,211l1240845,702335r-96,707l1240749,703259r-97,211l1240555,703682r-193,211l1239783,704249r-2699,1841l1236124,706585r-483,218l1235255,707086r-290,284l1234289,708215r-193,290l1233909,708783r-97,428l1233426,710630r-193,568l1232943,711765r-387,990l1232363,713178r-96,283l1232267,713679r,284l1232363,714596r193,357l1233233,715520r290,211l1233909,715943r1443,640l1236028,716866r193,212l1236408,717361r97,145l1236505,717573r,217l1236505,718708r-194,495l1236221,719631r-290,924l1235738,720905r-97,145l1235352,721406r-870,350l1234192,721968r-573,217l1233039,722607r-290,145l1232363,722964r-483,283l1231693,723386r-483,284l1230534,723881r-386,145l1229665,724165r-864,72l1228512,724237r-483,212l1227165,724666r-483,350l1225330,725517r-1056,707l1223984,726435r-290,145l1222921,726863r-670,139l1222058,727075r-1449,1346l1220416,728560r-91,284l1220036,729345r,283l1219939,729979r,283l1220036,730619r-97,495l1218780,733100r-96,422l1218587,733667r-290,356l1218013,734301r-579,568l1216951,735653r-676,779l1216178,736571r-193,73l1215605,736716r-773,l1214349,736716r-773,-72l1212520,736644r-1063,72l1211173,736716r-193,72l1210690,736927r-869,356l1209628,737422r-193,145l1209338,737778r,212l1209338,738696r966,2131l1210304,740966r,72l1210208,741250r-97,145l1210014,741461r-193,145l1209242,741817r-381,l1208668,741817r-193,-72l1208185,741606r-96,-145l1207992,741250r-97,-212l1207413,740543r-97,-145l1207219,740260r-96,-212l1206833,739903r-284,-138l1206163,739692r-483,-72l1205487,739620r-290,145l1204617,740115r-193,217l1204237,740471r-290,429l1203754,741111r-966,1485l1202788,742807r,356l1202788,743236r-97,211l1202305,743803r,139l1201538,746991r-289,779l1201249,748053r-97,501l1201152,748977r-193,356l1200862,749617r-193,423l1200379,750396r-96,139l1200186,750679r-386,212l1199516,750963r-193,l1198937,751102r-773,356l1197681,751669r-1056,212l1196238,752026r-580,422l1195465,752521r-96,145l1195272,753088r-97,996l1195079,754434r-97,284l1194892,754863r-193,211l1194409,755286r-290,145l1193346,755714r-193,67l1192670,756064r-380,357l1192193,756565r-96,212l1191903,756988r-289,139l1190841,757411r-386,145l1190074,757694r-386,73l1188819,757912r-483,66l1187955,758123r-289,139l1187279,758473r-289,284l1186217,759542r-960,779l1184967,760604r-97,212l1184677,761099r-193,284l1184484,761594r-97,568l1184291,762373r-97,145l1183711,762868r-193,145l1182944,763864r-386,423l1182462,764504r-97,284l1182365,765072r193,778l1182558,766913r97,495l1182751,767619r97,145l1184001,768398r773,284l1185160,768899r670,423l1186120,769817r290,283l1186603,770384r290,145l1187472,770668r97,145l1188626,771447r96,145l1188819,771803r,284l1188819,773433r-97,640l1188722,774284r97,284l1189012,775485r193,501l1189398,776554r97,284l1189495,777333r,495l1189302,778890r,356l1189108,779669r,211l1189108,780098r387,917l1190074,782506r97,284l1190745,783496r676,1280l1191903,785555r580,640l1192863,786545r1159,996l1194506,788109r193,283l1194892,788676r187,211l1195175,789244r,350l1195272,791791r-97,145l1195079,792220r-1346,2336l1193636,794701r,139l1193636,795051r97,211l1193926,795546r290,356l1194602,796259r863,639l1196045,797249r580,356l1196818,797677r289,73l1197488,797816r289,l1198647,797677r483,l1199419,797677r290,139l1199897,797889r96,138l1200186,798172r97,139l1200186,798456r-96,139l1199800,798812r-767,495l1198647,799657r-290,356l1198261,800231r-97,423l1198164,800792r-290,357l1197391,801293r-284,139l1197011,801293r-193,139l1196625,801644r,144l1196625,802072r96,990l1196914,803557r,218l1196818,804408r,429l1196914,805260r97,211l1197107,805755r284,283l1197777,806395r484,356l1198937,807173r772,429l1200283,807886r386,139l1200959,808097r193,l1201345,808097r290,-145l1201828,807813r381,-211l1202402,807457r193,l1202691,807457r290,72l1203174,807602r290,211l1203851,808170r283,211l1204424,808803r97,145l1204714,809160r579,283l1205777,809727r1056,495l1207123,810433r193,145l1207413,810717r193,284l1207702,811212r97,356l1207799,811925r-193,495l1207509,812703r-96,212l1206646,814050r-290,706l1206066,815184r-193,212l1205680,815541r-870,567l1203851,816676r-1449,778l1201732,817805r-387,217l1200959,818306r-97,138l1200766,818656r-97,217l1200573,820431r-97,283l1200379,821137r-289,429l1199800,821777r-381,211l1199323,822133r-193,66l1198743,822839r-772,851l1197777,824119r-193,278l1197584,824614r,350l1197584,825321r193,923l1197777,826528r-96,706l1197971,828442r,851l1197874,830211r-193,778l1197584,831273r,640l1197681,832408r-97,145l1197681,832837r96,211l1197584,835318r-193,1485l1197294,838433r-187,1207l1197107,840703r-96,567l1196914,841838r-386,1418l1196335,843824r,634l1196335,845170r96,1485l1196238,846939r-1063,1068l1194892,848430r,139l1194892,848714r90,284l1194982,849281r,284l1194892,849921r,350l1194982,850627r193,852l1195079,851901r-284,284l1194216,852541r-387,212l1192580,853248r-966,501l1191131,853960r-386,350l1190358,854594r-284,284l1189784,855234r-289,428l1188142,858071r-6646,6025l1177354,867924r-96,283l1177258,868419r96,211l1177354,868775r194,138l1177644,868986r966,429l1179087,869698r290,212l1179570,870260r97,284l1179474,870761r-194,211l1177354,872318r-193,212l1176968,872741r-380,567l1176008,874304r-580,918l1174946,876073r-387,429l1174179,876925r-387,356l1173406,877637r-1062,845l1172060,878627r-193,72l1169168,879551r-1352,350l1167339,879973r-386,l1166470,879973r-580,l1165793,879973r-193,-211l1165504,879617r-97,-211l1165407,879194r,-495l1165407,878555r-96,-212l1165124,878198r-194,-66l1164544,877921r-483,-218l1163385,877564r-386,-72l1162521,877420r-386,l1161845,877492r-482,72l1161169,877703r-386,218l1160596,878060r-290,283l1160113,878699r-193,212l1159727,879834r-97,350l1159630,880824r,212l1159823,881392r97,495l1160016,882382r97,495l1160113,883378r,495l1160016,884724r-193,356l1159727,885364r-290,350l1158090,886777r-96,211l1157897,887133r-289,356l1157414,888057r-193,495l1157124,888974r-96,429l1157028,889826r96,356l1157221,890749r97,423l1157994,892802r290,923l1158471,894432r,501l1158567,895428r,1346l1158664,897197r193,851l1158954,898543r290,640l1159823,900529r1733,3616l1161652,904356r580,429l1162328,904924r193,356l1162618,905636r,139l1162811,906415r1540,990l1164737,907761r193,139l1165311,908045r386,73l1165890,908118r193,-73l1166276,908118r194,139l1166760,908752r-97,144l1166663,909530r97,145l1166856,909886r193,73l1167339,910098r284,l1169168,909959r960,l1170321,909886r387,-211l1170901,909603r96,l1171287,909603r290,l1171770,909530r386,-211l1172247,909319r290,l1173116,909319r194,72l1173503,909530r289,145l1173986,909959r477,779l1175912,912513r96,66l1176684,912935r1540,779l1178320,913859r97,139l1178514,914209r193,428l1178803,914849r97,145l1179280,915205r97,350l1179280,915700r-290,211l1178803,916056r,139l1178803,916406r187,429l1179087,916974r387,217l1180632,917759r864,634l1181689,918537r193,351l1182075,919032r97,139l1182365,919244r193,l1183428,919316r187,73l1184291,919884r1256,1062l1186410,921586r483,423l1187183,922220r193,72l1187666,922220r193,-72l1188239,922081r290,-211l1188819,921653r386,-284l1190745,920022r289,-283l1191227,919600r387,-73l1191903,919455r387,l1192483,919455r97,72l1192767,919600r193,211l1193250,920306r96,284l1193346,920735r-96,211l1193057,921302r-671,1129l1192290,922576r-193,640l1191614,923922r-97,284l1191421,924490r,211l1191614,925269r,144l1191710,926542r,785l1191807,927611r290,495l1192193,928317r,924l1192483,930159r,217l1192386,930798r-193,139l1191903,931155r-772,779l1191034,932573r193,495l1191517,933636r290,211l1193250,934203r1256,423l1194892,934771r380,211l1195658,935477r773,1208l1197011,936896r96,72l1197204,937107r,211l1197204,938737r,640l1197204,939945r-97,495l1196818,941786r-193,356l1196528,942565r-97,145l1196141,942993r-96,67l1195852,943204r-1057,495l1194409,943911r-193,72l1194022,944267r-193,284l1193539,945118r-96,568l1193346,946108r,429l1193346,946887r193,284l1193829,947388r97,66l1194216,947454r290,73l1195755,947527r290,l1196141,947599r387,139l1196818,947811r96,145l1197011,948378r96,356l1198647,949157r772,356l1199897,951216r-97,917l1199993,952846r-193,1346l1199800,954898r-91,713l1199226,956244r-579,501l1197204,958587r-97,-145l1196431,958937r-579,356l1195272,959722r-193,495l1194602,960784r-290,851l1194216,962130r96,356l1194602,962909r380,356l1196431,964044r1346,706l1197971,965390r,284l1197777,966097r-386,356l1197204,966525r-97,139l1197107,966948r-193,429l1196528,967872r-193,356l1196141,968578r-96,145l1195852,968795r-290,67l1195272,968934r-573,73l1192863,969145r-96,73l1192580,969290r-290,212l1192097,969713r-387,2131l1192000,974180r1057,5530l1192863,980066r-193,139l1192193,980700r-96,145l1191807,981201r-386,634l1191324,981980r-483,139l1190551,982191r-573,l1189302,982264r-387,66l1187376,982330r-290,73l1186893,982403r-193,145l1186217,982898r-194,145l1185740,983393r-386,356l1184387,984956r-96,73l1184098,985167r-670,145l1183138,985451r-290,139l1182462,985874r-483,356l1181882,986375r-193,211l1181592,986797r-96,212l1181496,987220r,145l1181979,988071r96,284l1182075,988572r-96,990l1181882,990202r-96,284l1181592,990625r-670,356l1179570,991971r-290,145l1178990,992188r-573,67l1178031,992255r-580,-139l1177161,992116r-193,l1176684,992188r-289,67l1176298,992327r-97,139l1176105,992611r-387,211l1175139,993106r-290,145l1174179,993462r-387,139l1173503,993746r-387,211l1172827,994169r-193,283l1172440,994736r,211l1172344,995231r96,217l1172537,995732r97,212l1172730,996155r773,567l1173696,996861r,145l1173696,997217r-97,145l1173213,997646r-676,422l1172344,998207r-284,73l1171867,998352r-1159,l1170418,998425r-386,138l1169265,998847r-290,73l1168685,999059r-966,784l1167532,999910r-483,72l1166180,1000338r-676,139l1165220,1000550r-2221,778l1162618,1001401r97,-356l1162618,1000978r-676,423l1161556,1001540r-580,640l1160596,1002252r-290,-72l1160113,1002252r-483,73l1159050,1002325r-483,-218l1158284,1001757r-290,-145l1156159,1000695r-477,-218l1155102,1000266r-386,-139l1154233,1000055r-290,l1153563,1000055r-1063,283l1151824,1000550r-290,145l1151250,1000833r-579,357l1150285,1001473r-1829,1346l1147972,1003170r-193,145l1147682,1003387r-193,139l1147393,1003671r-387,139l1146717,1004021r-187,217l1146336,1004450r-96,356l1145950,1005373r,278l1145950,1006079r193,496l1146336,1006720r381,277l1147200,1007142r193,139l1147779,1007353r290,145l1148166,1007710r193,211l1148552,1008066r97,66l1148842,1008277r573,211l1149802,1008772r96,145l1149995,1009056r,145l1149995,1009340r-97,211l1149705,1010118r-97,73l1149415,1010263r-193,67l1149029,1010402r-91,72l1148552,1010758r-193,139l1147972,1011042r-386,139l1147489,1011253r-96,73l1147296,1011464r-670,3617l1147779,1016360r870,351l1150188,1016994r2698,-283l1154619,1016499r869,640l1155869,1017918r-91,706l1155392,1020116r-97,1346l1155295,1021818r-50867,-18008l1062422,988784r-2601,4606l1055003,1003955r-3755,8077l1039301,1038045r-4238,17369l1032364,1067252r-31983,-17084l994603,1058040r-2505,3827l988053,1060732r-24184,-11911l949609,1040031r-31404,-19559l858089,1005228r-35642,-9073l804523,989490r-22639,-8929l667629,935833r-21003,-8222l637088,923711r-8573,-2837l636514,878983r-11084,-5530l595276,868207r-22059,-6170l538534,847156r-19077,-8011l503369,829293,481503,815891,454240,795196,416279,766345,382660,731681,334104,673841r193,-5035l321680,667599r91,-5029l320038,660722r-5107,-5523l309347,649174,288151,626203,267051,607984,255491,594871r-7993,-8361l239789,578783,223700,558861r3568,-28706l133333,519663r-1443,-6804l137667,510166,126209,494428,105876,473872,90850,460971,52316,428009r-2408,-2125l29485,406741,,382430,13970,368962,32087,341035r13583,-6454l59923,327494r7130,-3761l65224,313102r289,-13040l66956,297436r28809,-8434l118017,282337r8765,-43877l130447,220386r7419,-4256l142104,214500r4721,-1274l154142,212236r7902,l177843,215067r5107,1280l188058,193733r863,-3689l189211,186784r-483,-2904l187382,180548r-2313,-2976l179286,173388r-7413,-2053l142291,167719r-12810,-1630l136611,134474r7516,-32962l145183,96761r773,-3333l147018,88393r11845,-1913l170617,84355r19560,-4607l199715,78825r-193,-2693l199329,72800r,-2481l199329,69467r,-3332l199522,62809r193,-3333l200096,56144r386,-3333l201061,49552r676,-3333l202408,42959r869,-3260l204050,36934r1346,-4039l206458,29774r960,-3543l208384,22753r864,-3543l209924,15666r676,-3544l211083,8579r380,-3472l213008,5319r3756,428l220615,6309r1546,217l279675,13825r33813,4111xe" filled="f" strokecolor="black [3213]" strokeweight="1pt">
                    <v:stroke endcap="round"/>
                    <v:path arrowok="t" o:connecttype="custom" o:connectlocs="313488,17936;313874,18008;374280,25307;378035,25802;380347,28072;394993,42036;392778,43032;367247,58625;357805,64789;369656,79537;372541,80527;371292,86836;398555,89462;492484,98034;498364,98535;515895,82018;516185,80316;511175,74080;513777,60611;516089,60750;516765,57774;535932,60044;548845,61529;566377,63660;593350,81807;640076,113205;662618,128231;686609,144398;691710,148081;692386,79042;746628,85562;758570,64650;769364,71454;777550,74291;784003,79392;786509,81378;788247,82652;830731,91943;907418,27009;903560,36650;904720,35377;1003949,49340;1008954,27154;1071672,37357;1080154,0;1207124,15316;1282079,46931;1266564,116677;1320323,126034;1329089,126179;1336025,125968;1339593,127948;1336894,139931;1344121,141277;1382944,146167;1379087,164387;1415791,169488;1423114,170412;1428029,171052;1545852,185933;1615024,194656;1618586,193521;1617626,198550;1611939,203229;1603753,207340;1597776,211385;1589783,217693;1582653,221521;1572535,226338;1571962,226694;1571286,227117;1570706,227473;1569553,228041;1567815,228819;1566082,229598;1565026,230027;1563287,230661;1562520,230944;1561747,231301;1560878,231796;1560304,232152;1559435,232792;1558566,233426;1557799,234066;1556737,234989;1556157,235484;1555680,236052;1554811,237042;1554135,237820;1553272,239028;1552885,239668;1552499,240235;1549414,245548;1548358,247462;1547875,248385;1547488,248808;1547198,249237;1546715,249659;1546335,250015;1545659,250510;1543830,251645;1543347,252068;1539688,255050;1538433,256040;1536797,257175;1535161,258310;1530917,261002;1529957,261709;1527934,263272;1527162,263767;1526582,264124;1526009,264407;1525526,264685;1524560,265041;1523884,265253;1522730,265609;1521668,265820;1521191,265893;1520805,265893;1520032,265893;1519452,265893;1518686,265754;1517913,265536;1516374,265114;1515214,264757;1514442,264407;1513192,263979;1512613,263695;1512039,263411;1505483,259940;1500665,257459;1498643,256463;1496621,255545;1496234,255400;1495950,255261;1495274,255117;1494791,255050;1494019,254978;1493349,254978;1492769,254978;1492286,255050;1491996,255117;1491519,255334;1491036,255545;1490360,255968;1489394,256680;1486315,259089;1485736,259511;1484963,260012;1484486,260363;1484100,260646;1483810,260930;1483714,261214;1483424,261642;1483327,261992;1483134,262494;1483134,263061;1483134,263556;1483231,263906;1483424,264474;1483617,265041;1483907,265397;1484293,265965;1484486,266249;1484679,266532;1484867,267172;1485060,268374;1485156,269297;1485253,269792;1485156,270215;1485156,270499;1485060,270927;1484867,271211;1484770,271495;1484486,271778;1484100,272062;1483714,272412;1483327,272630;1482748,272980;1481691,273475;1480152,274115;1477840,274894;1477067,275177;1476391,275533;1475908,275817;1475527,276173;1475238,276385;1474658,276880;1474368,277308;1473886,277942;1473499,278582;1473215,279150;1472829,279928;1472346,280707;1470517,283617;1470034,284462;1469358,285814;1468778,287233;1468488,287939;1468301,288507;1468205,288929;1468205,289570;1468205,290209;1468205,290704;1468398,291127;1468591,291694;1468875,292190;1469164,292691;1470034,293681;1470227,293964;1470420,294321;1470517,294671;1470710,295806;1470800,296373;1470994,296657;1471090,296868;1472056,298287;1473119,299633;1476101,303249;1477163,304457;1483810,311828;1484390,312534;1485543,313669;1488338,316078;1489207,316929;1490360,317991;1491133,318843;1491706,319483;1492190,319978;1492769,320829;1493349,321680;1493542,322036;1493826,322743;1493922,323310;1494019,323733;1494019,324373;1494019,325013;1493922,325435;1493735,326147;1493638,326504;1493542,326854;1493252,327349;1492962,327777;1491900,329124;1491423,329830;1491230,330186;1491036,330615;1490650,331605;1490070,333090;1489684,334654;1489491,335287;1489298,336283;1489014,337841;1488918,338620;1488724,339399;1488531,340039;1488241,340606;1488048,341101;1487565,341952;1487179,342592;1486509,343510;1485736,344361;1485253,344862;1483714,345997;1482941,346492;1482367,346842;1481402,347343;1480339,347838;1480055,347905;1479766,347977;1479476,347977;1478896,348050;1478413,347977;1476680,347766;1476294,347766;1475618,347766;1475334,347766;1475044,347838;1474079,348050;1473402,348333;1472925,348472;1472249,348828;1471573,349257;1471187,349541;1470994,349752;1470800,349891;1470613,350175;1470517,350458;1470517,353084;1470420,355566;1470324,358047;1470324,358898;1470227,359532;1470034,360455;1469744,361379;1468875,363999;1466375,371298;1466085,372294;1465699,373779;1465506,374492;1465409,375270;1465409,375765;1465313,376616;1465409,377323;1465603,379309;1465796,381011;1465989,381935;1466176,382786;1466375,383209;1466659,383849;1467045,384483;1467335,385050;1468205,386185;1468488,386614;1468778,387175;1468971,387604;1469261,388244;1469358,388950;1469454,389306;1469454,389590;1469358,389874;1469261,390157;1469068,390508;1468778,390864;1468591,391148;1468108,391643;1467721,391999;1467045,392421;1466375,392922;1465506,393417;1464830,393774;1464250,394057;1463864,394196;1463291,394408;1462614,394619;1461172,394836;1459053,395120;1457024,395331;1451247,395826;1449901,396037;1448838,396182;1448065,396321;1447492,396466;1446719,396750;1445850,397100;1445469,397317;1445083,397529;1444600,397885;1444214,398235;1443731,398730;1442674,400076;1442191,400644;1441515,401567;1441225,401996;1440942,402491;1440749,403058;1440555,403626;1440459,404471;1440362,405395;1440362,407592;1440362,409790;1440362,411136;1440459,412132;1440652,413690;1440845,415181;1441038,416527;1441322,417445;1441515,418157;1441805,418724;1441998,419075;1442385,419642;1442868,420137;1443157,420493;1443827,420988;1445276,422057;1445753,422479;1447105,423614;1447685,424248;1448355,424888;1448548,425244;1448741,425528;1448838,425812;1449031,426307;1449128,426663;1449128,426947;1449031,427369;1449031,427798;1448838,428221;1448548,428927;1448258,429428;1447781,430207;1447298,430986;1446912,431342;1446333,431976;1445276,432972;1444793,433467;1444407,433962;1444117,434457;1443731,435236;1443441,435803;1443157,436727;1442964,437723;1442868,438000;1442868,438284;1442868,438852;1442964,439347;1443254,440838;1443344,441333;1443344,441689;1443344,442184;1443254,442468;1443157,442679;1442868,443180;1442674,443603;1442385,443959;1441901,444527;1441515,444877;1440845,445444;1440169,445945;1439300,446513;1437953,447291;1436698,448070;1436414,448209;1435255,448704;1434965,448776;1434579,449060;1434385,449205;1434005,449489;1433812,449773;1433715,449984;1433619,450123;1433619,450407;1433619,450624;1434198,452465;1435834,454451;1436505,455013;1437953,456365;1438436,456787;1439106,457566;1439686,458206;1440362,459124;1441038,460047;1441515,460899;1442191,462106;1443157,464020;1443537,465082;1443731,465650;1443827,466217;1443924,466567;1443924,466851;1443827,467419;1443827,467847;1443634,468481;1443441,469121;1442771,470896;1442288,472031;1441998,472592;1441708,473160;1441038,474228;1439879,475858;1438726,477416;1438243,477911;1437567,478623;1437277,478973;1436987,479402;1436794,479752;1436794,480036;1436601,480887;1436601,481599;1436601,481811;1436505,482167;1436221,482801;1435641,483652;1434579,485355;1434289,485783;1433909,486133;1433039,486773;1429761,489327;1427932,490740;1426103,492158;1425427,492726;1424563,493577;1423597,494428;1423211,494923;1422535,495702;1422251,496130;1421575,496909;1421478,497265;1421285,497477;1421189,497833;1421189,498183;1421189,498467;1421382,498895;1421575,499246;1422921,502011;1423018,502155;1423018,502367;1423018,502578;1422921,502795;1421478,503924;1421092,504353;1420995,504492;1420995,504564;1420899,504775;1420995,505276;1420995,505488;1420802,506055;1420609,506339;1420416,506623;1420036,506834;1419456,507184;1418876,507468;1416951,508319;1406639,524130;1403368,528597;1403368,529726;1403368,530511;1403271,531073;1402981,531924;1402691,532775;1402498,533415;1402305,533842;1402112,534120;1402015,534337;1401732,534621;1401345,534905;1397584,537452;1396238,538304;1396045,538515;1395658,538871;1394602,540006;1394119,540501;1393249,541214;1392863,541564;1392290,541920;1391903,542131;1391517,542276;1391034,542415;1390551,542487;1390171,542487;1389881,542487;1389591,542415;1389301,542276;1389012,542065;1388819,541920;1388625,541709;1388052,540930;1387376,540145;1386989,539795;1386506,539439;1386410,539366;1386120,539300;1385933,539300;1385546,539366;1385257,539366;1384870,539511;1384001,540006;1383621,540079;1383234,540217;1382654,540290;1382268,540290;1381882,540217;1381308,539934;1380922,539722;1380439,539366;1379860,539016;1378030,537386;1377451,536885;1376774,536462;1376684,536390;1376491,536390;1376298,536390;1376105,536390;1375815,536462;1375525,536601;1375235,536885;1374945,537102;1374752,537386;1374656,537525;1374559,537736;1373696,540145;1373599,540362;1373309,540712;1372537,541709;1372054,542348;1371957,542626;1371770,542982;1371577,543550;1371480,544045;1371384,544685;1371287,545391;1371287,546104;1371287,547166;1371190,547733;1371190,548301;1370804,549786;1370418,551277;1370225,552340;1370032,552835;1370032,553402;1370128,553970;1370418,555811;1370611,557375;1370611,557586;1370611,557942;1370514,558226;1370321,558648;1370032,559077;1369935,559216;1369645,559427;1368975,559922;1368878,560140;1368589,560490;1368492,560707;1368395,560918;1368395,561130;1368492,561413;1368589,561697;1368589,562265;1368492,562476;1368395,562760;1368202,563043;1367816,563472;1366663,564601;1366276,564885;1365890,565241;1365697,565313;1365504,565313;1365214,565386;1364930,565386;1364640,565386;1364157,565241;1363674,565168;1363288,565168;1363095,565241;1362902,565313;1362618,565452;1362425,565597;1362231,565808;1362135,566092;1361942,566732;1361749,567649;1361555,568573;1361169,571905;1360976,572896;1360686,573892;1360493,574526;1360209,575021;1359823,575661;1359437,576301;1358954,576940;1358664,577363;1358090,577930;1357414,578570;1356931,578921;1356545,579204;1356158,579349;1355682,579560;1355198,579699;1354619,579844;1353846,579917;1353079,579983;1352017,579917;1351347,579844;1351154,579917;1350960,579983;1350671,580200;1349898,580834;1347972,582181;1347489,582537;1347103,582893;1346910,583104;1346819,583315;1346723,583599;1346723,583883;1346910,586575;1347393,588990;1347586,589980;1347586,590548;1347586,591043;1347586,591326;1347489,591822;1347296,592178;1347006,592673;1346723,593240;1345757,594659;1344791,596078;1342962,598631;1342002,600044;1340939,601396;1339786,602881;1337377,605719;1336798,606425;1336122,607065;1334196,609051;1334003,609262;1333616,609546;1332173,610397;1331111,611104;1330055,611882;1329378,612450;1327453,614225;1325527,615782;1324947,616277;1324271,616990;1322635,619115;1320227,621735;1319937,622163;1319743,622447;1319550,622870;1319453,623081;1319357,623365;1319357,624150;1319453,625846;1319453,626486;1319453,627760;1319357,628399;1319260,629112;1319164,629818;1318977,630313;1318880,630742;1318590,631309;1318204,631871;1317721,632656;1316852,633791;1315988,634920;1314540,636483;1313869,637262;1313097,638041;1312421,638680;1311461,639532;1310398,640377;1309438,640950;1308569,641584;1307416,642224;1306836,642574;1306160,642858;1304041,643782;1302502,644422;1302212,644488;1302019,644633;1301439,645062;1300093,646335;1297394,648744;1297008,649100;1296815,649523;1296332,650163;1295855,651225;1295469,651793;1295082,652215;1294406,652855;1293350,653851;1292287,654697;1290651,655977;1290168,656399;1289589,656894;1289305,657250;1288822,657890;1288725,658174;1288532,658524;1287470,661150;1286987,662074;1286890,662213;1286703,662424;1286413,662569;1286123,662780;1285737,662919;1283135,663915;1282175,664338;1281209,664839;1280243,665400;1279670,665829;1278704,666535;1277738,667247;1277164,667742;1275909,669016;1275426,669373;1274949,669729;1273210,670719;1272057,671497;1271478,671926;1271188,672137;1270995,672421;1270711,672705;1270421,673200;1269166,675325;1268876,675754;1268586,676104;1268109,676532;1267626,676955;1267336,677172;1266950,677456;1266371,677667;1265797,677806;1264348,678162;1263871,678235;1262905,678585;1261366,679013;1260496,679225;1260110,679370;1258764,679508;1258088,679647;1257701,679720;1257412,679865;1257031,680004;1256741,680215;1256355,680571;1256065,680855;1255583,681350;1255196,681851;1255003,682273;1254623,682913;1254429,683264;1254140,683547;1252787,684827;1252600,684966;1252214,685111;1251634,685395;1250475,685745;1249225,686029;1248839,686173;1248453,686312;1248163,686524;1247686,686807;1247300,687163;1246817,687658;1246527,688087;1246431,688298;1246237,688727;1245851,689506;1244505,690496;1244408,690780;1244312,690918;1244118,691063;1243249,691914;1243158,692126;1242965,692337;1242869,692621;1242869,692977;1242965,693400;1242965,694679;1242965,694963;1242965,695247;1242676,695814;1242676,696237;1242579,696448;1242482,696732;1241613,698151;1241516,698434;1241420,698718;1241033,699853;1241033,700064;1240846,702334;1240750,703041;1240750,703258;1240653,703469;1240556,703681;1240363,703892;1239784,704248;1237085,706089;1236125,706584;1235642,706802;1235256,707085;1234966,707369;1234290,708214;1234097,708504;1233910,708782;1233813,709210;1233427,710629;1233234,711197;1232944,711764;1232557,712754;1232364,713177;1232268,713460;1232268,713678;1232268,713962;1232364,714595;1232557,714952;1233234,715519;1233524,715730;1233910,715942;1235353,716582;1236029,716865;1236222,717077;1236409,717360;1236506,717505;1236506,717572;1236506,717789;1236506,718707;1236312,719202;1236222,719630;1235932,720554;1235739,720904;1235642,721049;1235353,721405;1234483,721755;1234193,721967;1233620,722184;1233040,722606;1232750,722751;1232364,722963;1231881,723246;1231694,723385;1231211,723669;1230535,723880;1230149,724025;1229666,724164;1228802,724236;1228513,724236;1228030,724448;1227166,724665;1226683,725015;1225331,725516;1224275,726223;1223985,726434;1223695,726579;1222922,726862;1222252,727001;1222059,727074;1220610,728420;1220417,728559;1220326,728843;1220037,729344;1220037,729627;1219940,729978;1219940,730261;1220037,730618;1219940,731113;1218781,733099;1218685,733521;1218588,733666;1218298,734022;1218014,734300;1217435,734868;1216952,735652;1216276,736431;1216179,736570;1215986,736643;1215606,736715;1214833,736715;1214350,736715;1213577,736643;1212521,736643;1211458,736715;1211174,736715;1210981,736787;1210691,736926;1209822,737282;1209629,737421;1209436,737566;1209339,737777;1209339,737989;1209339,738695;1210305,740826;1210305,740965;1210305,741037;1210209,741249;1210112,741394;1210015,741460;1209822,741605;1209243,741816;1208862,741816;1208669,741816;1208476,741744;1208186,741605;1208090,741460;1207993,741249;1207896,741037;1207414,740542;1207317,740397;1207220,740259;1207124,740047;1206834,739902;1206550,739764;1206164,739691;1205681,739619;1205488,739619;1205198,739764;1204618,740114;1204425,740331;1204238,740470;1203948,740899;1203755,741110;1202789,742595;1202789,742806;1202789,743162;1202789,743235;1202692,743446;1202306,743802;1202306,743941;1201539,746990;1201250,747769;1201250,748052;1201153,748553;1201153,748976;1200960,749332;1200863,749616;1200670,750039;1200380,750395;1200284,750534;1200187,750678;1199801,750890;1199517,750962;1199324,750962;1198938,751101;1198165,751457;1197682,751668;1196626,751880;1196239,752025;1195659,752447;1195466,752520;1195370,752665;1195273,753087;1195176,754083;1195080,754433;1194983,754717;1194893,754862;1194700,755073;1194410,755285;1194120,755430;1193347,755713;1193154,755780;1192671,756063;1192291,756420;1192194,756564;1192098,756776;1191904,756987;1191615,757126;1190842,757410;1190456,757555;1190075,757693;1189689,757766;1188820,757911;1188337,757977;1187956,758122;1187667,758261;1187280,758472;1186991,758756;1186218,759541;1185258,760320;1184968,760603;1184871,760815;1184678,761098;1184485,761382;1184485,761593;1184388,762161;1184292,762372;1184195,762517;1183712,762867;1183519,763012;1182945,763863;1182559,764286;1182463,764503;1182366,764787;1182366,765071;1182559,765849;1182559,766912;1182656,767407;1182752,767618;1182849,767763;1184002,768397;1184775,768681;1185161,768898;1185831,769321;1186121,769816;1186411,770099;1186604,770383;1186894,770528;1187473,770667;1187570,770812;1188627,771446;1188723,771591;1188820,771802;1188820,772086;1188820,773432;1188723,774072;1188723,774283;1188820,774567;1189013,775484;1189206,775985;1189399,776553;1189496,776837;1189496,777332;1189496,777827;1189303,778889;1189303,779245;1189109,779668;1189109,779879;1189109,780097;1189496,781014;1190075,782505;1190172,782789;1190746,783495;1191422,784775;1191904,785554;1192484,786194;1192864,786544;1194023,787540;1194507,788108;1194700,788391;1194893,788675;1195080,788886;1195176,789243;1195176,789593;1195273,791790;1195176,791935;1195080,792219;1193734,794555;1193637,794700;1193637,794839;1193637,795050;1193734,795261;1193927,795545;1194217,795901;1194603,796258;1195466,796897;1196046,797248;1196626,797604;1196819,797676;1197108,797749;1197489,797815;1197778,797815;1198648,797676;1199131,797676;1199420,797676;1199710,797815;1199898,797888;1199994,798026;1200187,798171;1200284,798310;1200187,798455;1200091,798594;1199801,798811;1199034,799306;1198648,799656;1198358,800012;1198262,800230;1198165,800653;1198165,800791;1197875,801148;1197392,801292;1197108,801431;1197012,801292;1196819,801431;1196626,801643;1196626,801787;1196626,802071;1196722,803061;1196915,803556;1196915,803774;1196819,804407;1196819,804836;1196915,805259;1197012,805470;1197108,805754;1197392,806037;1197778,806394;1198262,806750;1198938,807172;1199710,807601;1200284,807885;1200670,808024;1200960,808096;1201153,808096;1201346,808096;1201636,807951;1201829,807812;1202210,807601;1202403,807456;1202596,807456;1202692,807456;1202982,807528;1203175,807601;1203465,807812;1203852,808169;1204135,808380;1204425,808802;1204522,808947;1204715,809159;1205294,809442;1205778,809726;1206834,810221;1207124,810432;1207317,810577;1207414,810716;1207607,811000;1207703,811211;1207800,811567;1207800,811924;1207607,812419;1207510,812702;1207414,812914;1206647,814049;1206357,814755;1206067,815183;1205874,815395;1205681,815540;1204811,816107;1203852,816675;1202403,817453;1201733,817804;1201346,818021;1200960,818305;1200863,818443;1200767,818655;1200670,818872;1200574,820430;1200477,820713;1200380,821136;1200091,821565;1199801,821776;1199420,821987;1199324,822132;1199131,822198;1198744,822838;1197972,823689;1197778,824118;1197585,824396;1197585,824613;1197585,824963;1197585,825320;1197778,826243;1197778,826527;1197682,827233;1197972,828441;1197972,829292;1197875,830210;1197682,830988;1197585,831272;1197585,831912;1197682,832407;1197585,832552;1197682,832836;1197778,833047;1197585,835317;1197392,836802;1197295,838432;1197108,839639;1197108,840702;1197012,841269;1196915,841837;1196529,843255;1196336,843823;1196336,844457;1196336,845169;1196432,846654;1196239,846938;1195176,848006;1194893,848429;1194893,848568;1194893,848713;1194983,848997;1194983,849280;1194983,849564;1194893,849920;1194893,850270;1194983,850626;1195176,851478;1195080,851900;1194796,852184;1194217,852540;1193830,852752;1192581,853247;1191615,853748;1191132,853959;1190746,854309;1190359,854593;1190075,854877;1189785,855233;1189496,855661;1188143,858070;1181497,864095;1177355,867923;1177259,868206;1177259,868418;1177355,868629;1177355,868774;1177549,868912;1177645,868985;1178611,869414;1179088,869697;1179378,869909;1179571,870259;1179668,870543;1179475,870760;1179281,870971;1177355,872317;1177162,872529;1176969,872740;1176589,873307;1176009,874303;1175429,875221;1174947,876072;1174560,876501;1174180,876924;1173793,877280;1173407,877636;1172345,878481;1172061,878626;1171868,878698;1169169,879550;1167817,879900;1167340,879972;1166954,879972;1166471,879972;1165891,879972;1165794,879972;1165601,879761;1165505,879616;1165408,879405;1165408,879193;1165408,878698;1165408,878554;1165312,878342;1165125,878197;1164931,878131;1164545,877920;1164062,877702;1163386,877563;1163000,877491;1162522,877419;1162136,877419;1161846,877491;1161364,877563;1161170,877702;1160784,877920;1160597,878059;1160307,878342;1160114,878698;1159921,878910;1159728,879833;1159631,880183;1159631,880823;1159631,881035;1159824,881391;1159921,881886;1160017,882381;1160114,882876;1160114,883377;1160114,883872;1160017,884723;1159824,885079;1159728,885363;1159438,885713;1158091,886776;1157995,886987;1157898,887132;1157609,887488;1157415,888056;1157222,888551;1157125,888973;1157029,889402;1157029,889825;1157125,890181;1157222,890748;1157319,891171;1157995,892801;1158285,893724;1158472,894431;1158472,894932;1158568,895427;1158568,896773;1158665,897196;1158858,898047;1158955,898542;1159245,899182;1159824,900528;1161557,904144;1161653,904355;1162233,904784;1162329,904923;1162522,905279;1162619,905635;1162619,905774;1162812,906414;1164352,907404;1164738,907760;1164931,907899;1165312,908044;1165698,908117;1165891,908117;1166084,908044;1166277,908117;1166471,908256;1166761,908751;1166664,908895;1166664,909529;1166761,909674;1166857,909885;1167050,909958;1167340,910097;1167624,910097;1169169,909958;1170129,909958;1170322,909885;1170709,909674;1170902,909602;1170998,909602;1171288,909602;1171578,909602;1171771,909529;1172157,909318;1172248,909318;1172538,909318;1173117,909318;1173311,909390;1173504,909529;1173793,909674;1173987,909958;1174464,910737;1175913,912512;1176009,912578;1176685,912934;1178225,913713;1178321,913858;1178418,913997;1178515,914208;1178708,914636;1178804,914848;1178901,914993;1179281,915204;1179378,915554;1179281,915699;1178991,915910;1178804,916055;1178804,916194;1178804,916405;1178991,916834;1179088,916973;1179475,917190;1180633,917758;1181497,918392;1181690,918536;1181883,918887;1182076,919031;1182173,919170;1182366,919243;1182559,919243;1183429,919315;1183616,919388;1184292,919883;1185548,920945;1186411,921585;1186894,922008;1187184,922219;1187377,922291;1187667,922219;1187860,922147;1188240,922080;1188530,921869;1188820,921652;1189206,921368;1190746,920021;1191035,919738;1191228,919599;1191615,919526;1191904,919454;1192291,919454;1192484,919454;1192581,919526;1192768,919599;1192961,919810;1193251,920305;1193347,920589;1193347,920734;1193251,920945;1193058,921301;1192387,922430;1192291,922575;1192098,923215;1191615,923921;1191518,924205;1191422,924489;1191422,924700;1191615,925268;1191615,925412;1191711,926541;1191711,927326;1191808,927610;1192098,928105;1192194,928316;1192194,929240;1192484,930158;1192484,930375;1192387,930797;1192194,930936;1191904,931154;1191132,931933;1191035,932572;1191228,933067;1191518,933635;1191808,933846;1193251,934202;1194507,934625;1194893,934770;1195273,934981;1195659,935476;1196432,936684;1197012,936895;1197108,936967;1197205,937106;1197205,937317;1197205,938736;1197205,939376;1197205,939944;1197108,940439;1196819,941785;1196626,942141;1196529,942564;1196432,942709;1196142,942992;1196046,943059;1195853,943203;1194796,943698;1194410,943910;1194217,943982;1194023,944266;1193830,944550;1193540,945117;1193444,945685;1193347,946107;1193347,946536;1193347,946886;1193540,947170;1193830,947387;1193927,947453;1194217,947453;1194507,947526;1195756,947526;1196046,947526;1196142,947598;1196529,947737;1196819,947810;1196915,947955;1197012,948377;1197108,948733;1198648,949156;1199420,949512;1199898,951215;1199801,952132;1199994,952845;1199801,954191;1199801,954897;1199710,955610;1199227,956243;1198648,956744;1197205,958586;1197108,958441;1196432,958936;1195853,959292;1195273,959721;1195080,960216;1194603,960783;1194313,961634;1194217,962129;1194313,962485;1194603,962908;1194983,963264;1196432,964043;1197778,964749;1197972,965389;1197972,965673;1197778,966096;1197392,966452;1197205,966524;1197108,966663;1197108,966947;1196915,967376;1196529,967871;1196336,968227;1196142,968577;1196046,968722;1195853,968794;1195563,968861;1195273,968933;1194700,969006;1192864,969144;1192768,969217;1192581,969289;1192291,969501;1192098,969712;1191711,971843;1192001,974179;1193058,979709;1192864,980065;1192671,980204;1192194,980699;1192098,980844;1191808,981200;1191422,981834;1191325,981979;1190842,982118;1190552,982190;1189979,982190;1189303,982263;1188916,982329;1187377,982329;1187087,982402;1186894,982402;1186701,982547;1186218,982897;1186024,983042;1185741,983392;1185355,983748;1184388,984955;1184292,985028;1184099,985166;1183429,985311;1183139,985450;1182849,985589;1182463,985873;1181980,986229;1181883,986374;1181690,986585;1181593,986796;1181497,987008;1181497,987219;1181497,987364;1181980,988070;1182076,988354;1182076,988571;1181980,989561;1181883,990201;1181787,990485;1181593,990624;1180923,990980;1179571,991970;1179281,992115;1178991,992187;1178418,992254;1178032,992254;1177452,992115;1177162,992115;1176969,992115;1176685,992187;1176396,992254;1176299,992326;1176202,992465;1176106,992610;1175719,992821;1175140,993105;1174850,993250;1174180,993461;1173793,993600;1173504,993745;1173117,993956;1172828,994168;1172635,994451;1172441,994735;1172441,994946;1172345,995230;1172441,995447;1172538,995731;1172635,995943;1172731,996154;1173504,996721;1173697,996860;1173697,997005;1173697,997216;1173600,997361;1173214,997645;1172538,998067;1172345,998206;1172061,998279;1171868,998351;1170709,998351;1170419,998424;1170033,998562;1169266,998846;1168976,998919;1168686,999058;1167720,999842;1167533,999909;1167050,999981;1166181,1000337;1165505,1000476;1165221,1000549;1163000,1001327;1162619,1001400;1162716,1001044;1162619,1000977;1161943,1001400;1161557,1001539;1160977,1002179;1160597,1002251;1160307,1002179;1160114,1002251;1159631,1002324;1159051,1002324;1158568,1002106;1158285,1001756;1157995,1001611;1156160,1000694;1155683,1000476;1155103,1000265;1154717,1000126;1154234,1000054;1153944,1000054;1153564,1000054;1152501,1000337;1151825,1000549;1151535,1000694;1151251,1000832;1150672,1001189;1150286,1001472;1148457,1002818;1147973,1003169;1147780,1003314;1147683,1003386;1147490,1003525;1147394,1003670;1147007,1003809;1146718,1004020;1146531,1004237;1146337,1004449;1146241,1004805;1145951,1005372;1145951,1005650;1145951,1006078;1146144,1006574;1146337,1006719;1146718,1006996;1147201,1007141;1147394,1007280;1147780,1007352;1148070,1007497;1148167,1007709;1148360,1007920;1148553,1008065;1148650,1008131;1148843,1008276;1149416,1008487;1149803,1008771;1149899,1008916;1149996,1009055;1149996,1009200;1149996,1009339;1149899,1009550;1149706,1010117;1149609,1010190;1149416,1010262;1149223,1010329;1149030,1010401;1148939,1010473;1148553,1010757;1148360,1010896;1147973,1011041;1147587,1011180;1147490,1011252;1147394,1011325;1147297,1011463;1146627,1015080;1147780,1016359;1148650,1016710;1150189,1016993;1152887,1016710;1154620,1016498;1155489,1017138;1155870,1017917;1155779,1018623;1155393,1020115;1155296,1021461;1155296,1021817;1104429,1003809;1062423,988783;1059822,993389;1055004,1003954;1051249,1012031;1039302,1038044;1035064,1055413;1032365,1067251;1000382,1050167;994604,1058039;992099,1061866;988054,1060731;963870,1048820;949610,1040030;918206,1020471;858090,1005227;822448,996154;804523,989489;781884,980560;667629,935832;646626,927610;637088,923710;628515,920873;636514,878982;625430,873452;595276,868206;573217,862036;538534,847155;519457,839144;503369,829292;481503,815890;454240,795195;416279,766344;382660,731680;334104,673840;334297,668805;321680,667598;321771,662569;320038,660721;314931,655198;309347,649173;288151,626202;267051,607983;255491,594870;247498,586509;239789,578782;223700,558860;227268,530155;133333,519663;131890,512859;137667,510166;126209,494428;105876,473872;90850,460971;52316,428009;49908,425884;29485,406741;0,382430;13970,368962;32087,341035;45670,334581;59923,327494;67053,323733;65224,313102;65513,300062;66956,297436;95765,289002;118017,282337;126782,238460;130447,220386;137866,216130;142104,214500;146825,213226;154142,212236;162044,212236;177843,215067;182950,216347;188058,193733;188921,190044;189211,186784;188728,183880;187382,180548;185069,177572;179286,173388;171873,171335;142291,167719;129481,166089;136611,134474;144127,101512;145183,96761;145956,93428;147018,88393;158863,86480;170617,84355;190177,79748;199715,78825;199522,76132;199329,72800;199329,70319;199329,69467;199329,66135;199522,62809;199715,59476;200096,56144;200482,52811;201061,49552;201737,46219;202408,42959;203277,39699;204050,36934;205396,32895;206458,29774;207418,26231;208384,22753;209248,19210;209924,15666;210600,12122;211083,8579;211463,5107;213008,5319;216764,5747;220615,6309;222161,6526;279675,13825;313488,1793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1" o:spid="_x0000_s1030" style="position:absolute;left:23042;top:21601;width:14232;height:9149;visibility:visible;mso-wrap-style:square;v-text-anchor:middle" coordsize="1423210,91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" path="m62042,125895l80062,107887,90078,99169r772,-2125l84107,96266,82948,94847,86226,77690,89021,63159r1829,-9641l92100,46291r1642,-9502l96054,23037,98753,10070r1249,-5319l101638,r4915,1207l121965,3121,290463,23677,301444,6665r37961,28850l366668,56210r21866,13402l404622,79465r19077,8011l458381,102357r22059,6170l510595,113773r11084,5530l513680,161193r8572,2838l531791,167931r21002,8222l667049,220881r22639,8929l707612,236474r35642,9074l803370,260791r31404,19560l849033,289141r24185,11911l877263,302187r2505,-3828l885545,290487r31984,17085l920228,295733r4237,-17368l936413,252351r3755,-8077l944985,233709r2602,-4606l989592,244129r50868,18008l1040653,264758r97,1207l1040846,270076r-3085,1980l1034290,273052r-863,4039l1033717,277586r-3761,5814l1030825,284963r-4624,4250l1027070,292546r-97,211l1026877,292902r-194,66l1024951,293469r863,1274l1026490,295806r97,283l1026780,296657r193,211l1027257,297224r290,284l1027837,297792r3857,3755l1032944,302965r97,212l1033137,303605r97,351l1033813,304879r290,568l1034194,305519r290,139l1034773,305658r290,l1035546,305235r193,l1036029,305235r193,284l1036506,305803r193,139l1037955,305586r289,72l1038631,305803r290,211l1039108,307928r,284l1039108,308707r289,1062l1039591,310409r193,350l1039977,311115r290,212l1040460,311472r386,138l1041033,311683r200,72l1041710,311755r290,l1042869,311610r386,-138l1043545,311327r573,-284l1044794,310693r864,-640l1045851,309842r386,-990l1046334,308568r290,-501l1046913,307644r580,-779l1047976,306364r477,-422l1048743,305658r483,-356l1049612,305091r290,-212l1050288,304807r284,-67l1050862,304740r676,-72l1052117,304740r387,l1053077,304879r290,139l1053657,305163r483,211l1055196,306087r1063,706l1056935,307077r477,211l1057798,307433r387,l1058957,307499r1057,l1060400,307499r97,73l1060980,307855r386,145l1062423,308139r1062,145l1064155,308350r1449,l1067047,308350r1062,-66l1069262,308212r773,-73l1070325,308139r290,73l1070904,308284r284,66l1071478,308634r193,145l1071864,309063r97,284l1072058,309630r,423l1072251,312679r96,423l1072444,313530r386,350l1073023,314025r284,67l1073694,314236r386,73l1074466,314309r773,-73l1075812,314236r1836,139l1078124,314520r290,73l1078704,314732r483,211l1079574,315227r2601,1847l1084488,318559r1829,1280l1086993,320261r2886,1630l1091038,322459r483,211l1091998,322815r289,66l1092770,322881r290,l1093350,322815r386,-72l1094406,322459r387,-211l1095179,322030r1063,-706l1096815,321040r676,-283l1098264,320473r477,-139l1099417,320189r386,l1100190,320189r289,l1100866,320261r380,212l1101633,320618r289,283l1102115,321040r290,284l1102598,321680r194,350l1102888,322314r,284l1102888,323026r-96,495l1102695,323805r-483,851l1101439,325791r-193,350l1101150,326214r-97,72l1100673,326425r-676,217l1099610,326781r-289,73l1098554,327421r-773,495l1097298,328273r-1926,1702l1094889,330397r-579,357l1093930,331037r-194,67l1093446,331176r-772,73l1092191,331460r-290,211l1091424,332172r-483,495l1090651,333024r-289,422l1090169,333730r-97,423l1089879,334509r-97,851l1089686,335927r,568l1089782,336918r97,283l1089975,337485r97,211l1090265,337913r193,67l1090555,338125r290,l1091327,338197r574,-72l1093060,337980r1250,-139l1094793,337841r193,l1095179,337980r97,72l1095372,338197r194,284l1096622,341312r96,145l1096815,341596r193,211l1097202,341952r772,495l1098361,342659r193,l1098838,342659r386,-67l1099514,342375r483,-423l1100866,341101r670,-495l1102115,340177r483,-283l1103275,339616r380,-217l1104234,339260r677,-73l1105297,339115r477,l1106547,339115r1346,145l1108280,339326r289,l1108956,339544r193,72l1109438,339827r194,212l1109728,340250r,211l1109825,340745r-97,501l1109632,341741r-97,350l1109052,343160r-193,495l1108859,343938r,284l1108956,344434r96,283l1109342,345073r193,212l1109825,345568r380,284l1110398,345991r290,145l1111171,346275r676,211l1112517,346631r676,139l1115119,347126r193,l1115602,347053r97,-66l1115989,346842r96,-211l1116182,346558r,-211l1115892,345357r,-501l1115796,344011r-97,-284l1115796,343437r96,-277l1115989,342942r193,-211l1116665,342375r380,-284l1117335,341952r193,-72l1117721,341807r193,l1118108,341880r2022,1062l1123312,344572r766,357l1124175,345073r193,67l1124561,345496r97,211l1124754,345991r97,356l1124851,346770r,217l1124754,347337r-96,145l1124175,347838r-187,139l1123988,348122r-103,211l1123988,348545r90,422l1124561,349891r97,139l1124658,350175r,211l1124561,350531r-193,495l1124078,351448r-290,284l1123505,351950r-387,283l1122732,352372r-483,145l1121289,352801r-193,l1120323,352801r-386,l1119744,352867r-194,73l1119357,353078r-96,145l1119261,353507r869,3049l1120130,356978r96,356l1120130,358681r,356l1120226,359604r194,568l1120516,360522r290,429l1120999,361234r193,284l1121573,361802r290,211l1122249,362224r676,429l1124078,363148r2409,990l1127260,364422r4527,2197l1133423,367470r676,357l1134583,368110r1636,1486l1136701,370024r194,350l1137281,370803r193,423l1138048,372149r96,284l1138337,372789r194,706l1138627,373990r193,284l1139013,374558r194,211l1139496,374987r194,66l1139980,375125r187,l1140263,375125r193,-72l1142099,374135r766,-640l1143251,373357r290,-73l1143831,373284r580,139l1144791,373495r966,l1146143,373495r97,73l1146433,373640r290,212l1147007,374063r965,356l1148745,374630r290,139l1149131,374914r91,284l1148166,379098r,422l1148166,379949r,284l1148262,380583r290,501l1148745,381434r290,356l1149222,382002r290,283l1149995,382641r1159,634l1153176,384483r960,495l1154812,385195r483,211l1157704,386040r290,145l1158090,386258r97,66l1158278,386608r96,217l1158374,387248r,283l1158278,388383r,356l1158374,389445r483,640l1159823,390653r1153,66l1161652,390580r676,-356l1162811,389656r574,-567l1163965,388739r579,-429l1164834,387459r-387,-1201l1164447,385690r290,-495l1165601,384767r869,72l1167623,385123r1255,422l1170031,386040r1063,640l1171770,387103r670,428l1173020,387954r386,785l1173310,389584r-290,924l1172923,391431r194,852l1173503,393200r579,779l1174469,394407r477,423l1175622,395259r869,284l1178803,395965r1926,779l1182558,397529r773,211l1184194,397667r1449,-422l1187472,396605r1829,-495l1192193,395470r1347,284l1194119,396321r386,779l1194505,397667r-193,640l1193540,399581r-1057,1208l1190841,402062r-1636,1135l1187182,404405r-2022,1129l1183428,406530r-1739,917l1178224,409011r-1256,706l1175815,410568r-1250,1274l1173503,413122r-1540,1914l1170418,416738r-580,846l1169555,418507r96,1063l1170128,420566r579,778l1172827,423826r579,640l1173986,425100r863,639l1175911,426234r1733,357l1179377,426729r2505,-72l1182655,426802r869,356l1184098,427792r579,640l1185450,429072r960,422l1188432,429851r2125,356l1193926,430986r1636,422l1196045,431692r290,495l1196914,434318r-97,845l1196528,435876r-580,567l1194698,437433r-3567,2554l1190171,440627r-870,634l1188915,441828r-97,712l1188625,443108r,495l1189012,445444r483,1419l1189978,447569r670,567l1191421,448915r772,713l1193250,450334r1062,567l1195085,451541r574,640l1196141,453171r483,1063l1197107,455441r767,1135l1198357,456999r2216,1346l1201345,458629r1250,l1203851,458417r2505,-778l1207605,457494r1250,211l1209821,458206r966,634l1211747,459625r1062,845l1214252,461255r1733,634l1218007,462100r1932,218l1220996,462601r1062,423l1222734,463591r574,568l1224080,464515r773,211l1225330,464654r483,-212l1226103,463875r-290,-851l1225523,462173r-96,-1063l1225523,460120r483,-567l1226682,459051r484,-706l1227642,457639r387,-996l1228608,455725r773,-640l1230438,454801r1158,212l1232846,455441r676,350l1234295,456075r1153,-66l1236698,455864r1062,211l1238726,456715r574,706l1239396,458206r-96,2198l1239783,462529r676,778l1241709,463947r1352,495l1243827,464515r580,-218l1245083,463802r387,-633l1246236,461394r386,-851l1247106,459764r676,-779l1248645,458417r1062,-72l1250668,458417r1448,-356l1253559,457705r1539,l1256644,458206r1056,706l1258184,459764r772,1986l1259626,462601r3761,423l1267529,463380r4334,990l1275715,466924r676,2553l1275335,472592r-484,996l1273982,475502r3278,4178l1274948,483725r-869,1346l1272346,489110r2022,3471l1291803,494144r1739,634l1293735,494778r380,l1294502,494778r386,145l1294985,494996r193,66l1295371,495279r193,284l1296144,496976r380,567l1296814,498183r869,1419l1297973,500169r193,284l1298166,500737r,283l1297973,501159r-193,212l1297490,501515r-193,73l1297104,501588r-960,-145l1295951,501371r-193,-67l1295661,501232r-97,-73l1294405,501304r-386,67l1293445,501515r-579,212l1292383,501938r-676,356l1291423,502506r-580,356l1290650,503145r-290,212l1290167,503640r-289,212l1289111,504353r193,66l1289588,504637r96,138l1289781,504920r97,139l1289878,505270r-97,145l1289491,505627r-284,139l1289014,505838r-386,72l1288338,505910r-290,l1287759,505838r-290,-139l1287275,505910r-283,212l1286606,506333r-290,145l1286026,506550r-193,67l1285543,506617r-290,l1284963,506550r-573,-217l1284003,506194r-483,-356l1283038,505482r-194,-139l1282555,504987r-284,-495l1282078,504280r-290,-211l1281498,503852r-386,-350l1280822,503357r-290,-67l1280152,503145r-290,l1279379,503073r-386,l1278317,503073r-574,72l1277164,503218r-483,139l1276391,503429r-483,139l1275335,503785r-387,284l1274755,504208r-193,145l1274368,504637r-96,283l1274175,505270r,568l1274272,507685r96,634l1274465,508887r1346,5246l1275811,514555r-96,1135l1275715,516330r,356l1275811,516825r97,145l1276004,517037r194,144l1276584,517254r483,66l1277936,517254r284,l1278510,517320r290,218l1279186,517821r386,423l1279862,518528r290,422l1280339,519168r193,138l1280822,519518r290,145l1281691,519801r1250,357l1284100,520586r387,212l1284583,520870r193,139l1284867,521220r,145l1284963,521649r-96,422l1284100,525192r-193,1413l1283617,528024r,284l1283714,528736r96,284l1283907,529304r193,350l1284293,529938r290,356l1284867,530505r483,429l1285833,531145r290,145l1286606,531501r573,211l1287759,531851r483,73l1291230,532208r1539,283l1293155,532636r194,67l1293542,532847r193,212l1294019,533415r193,284l1294308,533982r97,495l1294598,536035r290,1346l1294888,537737r,284l1294791,538377r-96,211l1294598,538727r-2119,3260l1292383,542205r-97,283l1292286,542700r,422l1292286,543478r193,429l1292672,544330r387,640l1293735,545821r670,917l1295178,547946r773,1274l1296047,549431r97,356l1296144,550427r,284l1296234,550995r193,422l1296524,551628r193,218l1296911,552129r386,212l1300575,553826r2499,1207l1303654,555317r386,284l1304620,556023r386,429l1305199,556663r97,212l1305296,557092r90,350l1305296,557653r-97,429l1305103,558438r-290,350l1304620,559144r-97,212l1304137,559639r-97,145l1303750,559923r-386,217l1302597,560418r-1835,568l1300189,561131r-677,138l1299223,561342r-483,l1297490,561269r-386,73l1296144,561414r-290,73l1295564,561553r-193,145l1295178,561765r-290,356l1294695,562404r-193,495l1293922,564252r-283,917l1293155,567156r-483,2125l1292286,570554r-579,2270l1291133,575450r6550,10203l1312233,589130r-1256,2554l1305296,594660r2022,3115l1317913,604512r1636,2482l1319742,607277r5977,1202l1330820,606994r11277,5384l1375814,623299r9828,5102l1386119,628757r1352,706l1390453,629252r3955,-1346l1395850,627972r4818,4256l1400861,634425r-773,3121l1395947,639315r-2409,1842l1383137,649095r-580,1353l1383807,656823r4051,7944l1387568,665830r-1063,1135l1385926,667315r-5295,4540l1380921,672422r11368,1202l1397873,674970r2892,1847l1400861,676388r-193,-706l1400765,675326r3948,-73l1404139,676461r284,1201l1403560,678586r1636,1135l1405872,680216r960,924l1407315,681707r579,634l1408281,682908r579,852l1409434,684683r289,707l1410207,686452r386,1135l1410786,688227r193,1419l1411076,690141r193,495l1411553,691203r193,356l1412036,691916r289,211l1412808,692483r387,211l1413865,692978r676,211l1416080,693684r1546,429l1418109,694179r766,145l1420035,694536r670,72l1421284,694747r193,72l1421864,695031r289,217l1422443,695532r381,350l1423017,696166r97,211l1423114,696594r96,211l1423114,697089r-97,139l1422824,697512r-188,145l1422540,697723r-869,429l1420898,698574r-1346,640l1419069,699425r-1153,779l1414444,702118r-289,72l1413961,702263r-477,139l1411076,702619r-2119,139l1408281,702830r-290,l1407604,703042r-579,211l1406645,703398r-290,72l1405292,703682r-1153,72l1400668,703893r-580,72l1399129,704104r-870,145l1397873,704388r-580,145l1395947,705028r-386,139l1394981,705239r-767,145l1393345,705384r-579,l1391613,705167r-483,l1390073,705167r-2988,217l1386022,705450r-477,73l1384966,705595r-483,212l1383040,706447r-966,567l1381688,707153r-194,l1381301,707153r-380,-73l1380245,706942r-290,-73l1377160,706730r-670,-145l1376297,706585r-194,73l1375910,706797r-289,283l1374945,708004r-1250,1274l1371286,709706r-193,73l1370900,709706r-387,l1370030,709495r-476,-217l1367718,708433r-187,-73l1367048,708288r-386,l1366179,708288r-864,72l1364543,708499r-6744,1346l1356737,710057r-1057,144l1355294,710201r-290,l1354522,710129r-1250,-284l1352499,709634r-1636,-567l1350283,708928r-966,-218l1348454,708644r-290,-72l1347681,708644r-386,66l1346716,708855r-477,212l1345756,709278r-676,356l1344500,709990r-2023,1202l1341035,712043r-676,428l1339972,712755r-283,211l1338433,714313r-4238,4183l1333422,719420r-386,423l1332656,720338r-97,211l1332366,720977r-193,634l1332076,722324r-97,851l1331883,724376r,284l1331979,724805r,139l1332173,725161r193,211l1332559,725511r193,145l1333036,725723r289,72l1333712,725795r386,l1334485,725723r863,-212l1335541,725439r773,-67l1336700,725439r387,72l1337564,725656r289,139l1338336,726079r483,283l1339205,726646r767,640l1340262,727498r386,211l1341711,728137r290,212l1342767,728705r387,284l1343444,729411r193,145l1343733,729906r97,284l1343830,730546r,356l1343154,733166r-677,2270l1342284,736287r-96,495l1342188,737211r96,211l1342381,737561r96,217l1342671,737990r193,72l1343154,738201r290,73l1343927,738340r766,-66l1346716,738201r193,73l1347102,738274r193,138l1347488,738557r97,67l1347681,738841r,139l1347681,739197r-96,211l1347295,739903r-483,779l1346432,741038r-290,351l1345563,741956r-290,284l1344886,742523r-290,145l1344023,742880r-1352,356l1342188,743447r-574,284l1341131,743942r-579,429l1339972,744793r-187,139l1339689,745077r-97,211l1339495,745572r,211l1339495,746001r97,211l1339785,746351r284,217l1340938,746991r193,145l1342188,748053r579,429l1343250,748977r580,634l1344313,750112r283,422l1344790,750818r193,429l1344983,751531r97,211l1345466,754929r-4045,6025l1337087,763864r-4818,7160l1331496,772509r-1443,2197l1328417,776832r-2505,3827l1324753,782005r-1249,1353l1323117,784136r,779l1323793,785839r864,634l1326486,787396r1835,707l1333712,789805r1159,429l1335541,791085r97,990l1335064,793349r-1159,1062l1332462,794912r-1545,423l1329570,795830r-1442,567l1326969,797110r-676,990l1325622,799802r-579,1769l1324077,803274r-1056,1702l1321765,806461r-1443,1419l1319362,808659r-966,784l1316181,810150r-2312,712l1311846,812208r-1256,634l1309244,813482r-1062,211l1307029,813838r-1160,350l1304813,814689r-870,779l1303654,816247r386,706l1304910,817521r2698,996l1308375,818801r579,422l1309244,819863r579,1201l1310301,822272r965,2904l1311943,826311r1152,996l1314062,827802r959,139l1315987,827802r870,-429l1317527,826739r483,-567l1318493,825671r483,-495l1319936,824681r965,-73l1321765,825248r483,851l1322344,827657r-96,1563l1321861,832269r-193,918l1321385,834110r-290,707l1320515,835173r-1250,139l1318203,834322r-676,-707l1317334,833470r-284,-72l1316857,833470r-194,l1316277,833615r-193,139l1315408,834322r-387,356l1314828,835034r-187,278l1314538,835668r,211l1314448,836096r90,707l1314641,837793r187,1068l1315505,841838r96,567l1315698,843256r96,918l1315794,844458r-96,211l1315505,845025r-194,284l1315118,845448r-290,217l1314255,845876r-193,139l1313772,846233r-97,211l1313385,846800r-483,990l1312613,848074r-284,356l1311846,848853r-580,428l1311073,849281r-193,l1310494,849281r-483,-145l1309630,849136r-96,73l1309244,849348r-193,145l1308858,849776r-97,212l1308568,850628r-97,495l1308375,851829r96,712l1308471,852891r97,568l1308761,854026r97,145l1309147,854455r387,356l1309727,855022r96,212l1309823,855517r,496l1309823,857147r,357l1310011,858639r102,567l1310301,859768r96,144l1310590,860196r193,211l1311073,860691r290,211l1311653,861047r193,67l1312806,861331r386,139l1313385,861615r194,66l1313965,861965r386,356l1314448,862532r,145l1314448,862816r-97,145l1314158,863100r-386,284l1313289,863667r-290,145l1312233,863951r-290,145l1311266,864380r-4431,5741l1307608,877565r-4334,11409l1303074,889113r-11078,4824l1292479,896207r7710,16300l1302984,914849,1017531,879261,923312,867495r-40079,-4963l866281,860480r-21582,-2626l834871,856652r-29285,-3616l699226,839990r-20133,-2408l663874,835668r-5204,-634l591617,826806r-28995,-3544l460887,810011r-76109,-8579l197783,777471r-5391,-778l144030,770595,85936,763085r-3368,-356l83817,759536r1636,-3894l87283,751814r1931,-3833l91430,744226r2215,-3683l96151,736927r2698,-3544l100679,731041r1925,-2336l105593,725372r187,-712l106263,723670r2505,-2976l112433,716866r3175,-3048l117534,712043r6170,-5313l126686,704038r2795,-2771l133049,697373r2982,-3544l137673,691771r767,-852l139213,690002r1056,-1135l141332,687732r1159,-1063l143547,685746r1063,-924l146922,682908r1539,-990l154432,677946r2409,-1841l158959,674052r1830,-2197l163107,668450r3368,-6309l172066,654414r1443,-1702l175724,649735r1829,-3616l179479,646687r38540,4896l227648,604440r5784,-27855l258382,455158r4045,-3973l239402,450690r-35159,-4751l158863,439914r-57895,-6876l102411,424466r-7902,-2204l85743,418507,74376,411063r-6261,-6592l66189,400432r-1062,-2408l63587,393768r-1545,-7299l61855,379237r-387,-16940l61275,359671,60213,334581,58770,324016r-2409,-9852l49231,300412r-6646,-8862l29195,276807r-6363,-6236l13589,261636,9442,257314,6556,253698,1932,244340r-870,-3754l97,236547,,229810r1546,-7444l2988,218400r3954,-9714l20043,177143r1732,-5035l26303,163536r6260,-8084l41812,146095,62042,125895xe" filled="f" strokecolor="black [3213]" strokeweight="1pt">
                    <v:stroke endcap="round"/>
                    <v:path arrowok="t" o:connecttype="custom" o:connectlocs="62042,125895;80062,107887;90078,99169;90850,97044;84107,96266;82948,94847;86226,77690;89021,63159;90850,53518;92100,46291;93742,36789;96054,23037;98753,10070;100002,4751;101638,0;106553,1207;121965,3121;290463,23677;301444,6665;339405,35515;366668,56210;388534,69612;404622,79465;423699,87476;458381,102357;480440,108527;510595,113773;521679,119303;513680,161193;522252,164031;531791,167931;552793,176153;667049,220881;689688,229810;707612,236474;743255,245548;803371,260791;834775,280351;849034,289141;873219,301052;877264,302187;879769,298359;885546,290487;917530,307572;920229,295733;924466,278365;936414,252351;940169,244274;944986,233709;947588,229103;989593,244129;1040461,262137;1040654,264758;1040751,265965;1040847,270076;1037762,272056;1034291,273052;1033428,277091;1033718,277586;1029957,283400;1030826,284963;1026202,289213;1027071,292546;1026974,292757;1026878,292902;1026684,292968;1024952,293469;1025815,294743;1026491,295806;1026588,296089;1026781,296657;1026974,296868;1027258,297224;1027548,297508;1027838,297792;1031695,301547;1032945,302965;1033042,303177;1033138,303605;1033235,303956;1033814,304879;1034104,305447;1034195,305519;1034485,305658;1034774,305658;1035064,305658;1035547,305235;1035740,305235;1036030,305235;1036223,305519;1036507,305803;1036700,305942;1037956,305586;1038245,305658;1038632,305803;1038922,306014;1039109,307928;1039109,308212;1039109,308707;1039398,309769;1039592,310409;1039785,310759;1039978,311115;1040268,311327;1040461,311472;1040847,311610;1041034,311683;1041234,311755;1041711,311755;1042001,311755;1042870,311610;1043256,311472;1043546,311327;1044119,311043;1044795,310693;1045659,310053;1045852,309842;1046238,308852;1046335,308568;1046625,308067;1046914,307644;1047494,306865;1047977,306364;1048454,305942;1048744,305658;1049227,305302;1049613,305091;1049903,304879;1050289,304807;1050573,304740;1050863,304740;1051539,304668;1052118,304740;1052505,304740;1053078,304879;1053368,305018;1053658,305163;1054141,305374;1055197,306087;1056260,306793;1056936,307077;1057413,307288;1057799,307433;1058186,307433;1058958,307499;1060015,307499;1060401,307499;1060498,307572;1060981,307855;1061367,308000;1062424,308139;1063486,308284;1064156,308350;1065605,308350;1067048,308350;1068110,308284;1069263,308212;1070036,308139;1070326,308139;1070616,308212;1070905,308284;1071189,308350;1071479,308634;1071672,308779;1071865,309063;1071962,309347;1072059,309630;1072059,310053;1072252,312679;1072348,313102;1072445,313530;1072831,313880;1073024,314025;1073308,314092;1073695,314236;1074081,314309;1074467,314309;1075240,314236;1075813,314236;1077649,314375;1078125,314520;1078415,314593;1078705,314732;1079188,314943;1079575,315227;1082176,317074;1084489,318559;1086318,319839;1086994,320261;1089880,321891;1091039,322459;1091522,322670;1091999,322815;1092288,322881;1092771,322881;1093061,322881;1093351,322815;1093737,322743;1094407,322459;1094794,322248;1095180,322030;1096243,321324;1096816,321040;1097492,320757;1098265,320473;1098742,320334;1099418,320189;1099804,320189;1100191,320189;1100480,320189;1100867,320261;1101247,320473;1101634,320618;1101923,320901;1102116,321040;1102406,321324;1102599,321680;1102793,322030;1102889,322314;1102889,322598;1102889,323026;1102793,323521;1102696,323805;1102213,324656;1101440,325791;1101247,326141;1101151,326214;1101054,326286;1100674,326425;1099998,326642;1099611,326781;1099322,326854;1098555,327421;1097782,327916;1097299,328273;1095373,329975;1094890,330397;1094311,330754;1093931,331037;1093737,331104;1093447,331176;1092675,331249;1092192,331460;1091902,331671;1091425,332172;1090942,332667;1090652,333024;1090363,333446;1090170,333730;1090073,334153;1089880,334509;1089783,335360;1089687,335927;1089687,336495;1089783,336918;1089880,337201;1089976,337485;1090073,337696;1090266,337913;1090459,337980;1090556,338125;1090846,338125;1091328,338197;1091902,338125;1093061,337980;1094311,337841;1094794,337841;1094987,337841;1095180,337980;1095277,338052;1095373,338197;1095567,338481;1096623,341312;1096719,341457;1096816,341596;1097009,341807;1097203,341952;1097975,342447;1098362,342659;1098555,342659;1098839,342659;1099225,342592;1099515,342375;1099998,341952;1100867,341101;1101537,340606;1102116,340177;1102599,339894;1103276,339616;1103656,339399;1104235,339260;1104912,339187;1105298,339115;1105775,339115;1106548,339115;1107894,339260;1108281,339326;1108570,339326;1108957,339544;1109150,339616;1109439,339827;1109633,340039;1109729,340250;1109729,340461;1109826,340745;1109729,341246;1109633,341741;1109536,342091;1109053,343160;1108860,343655;1108860,343938;1108860,344222;1108957,344434;1109053,344717;1109343,345073;1109536,345285;1109826,345568;1110206,345852;1110399,345991;1110689,346136;1111172,346275;1111848,346486;1112518,346631;1113194,346770;1115120,347126;1115313,347126;1115603,347053;1115700,346987;1115990,346842;1116086,346631;1116183,346558;1116183,346347;1115893,345357;1115893,344856;1115797,344011;1115700,343727;1115797,343437;1115893,343160;1115990,342942;1116183,342731;1116666,342375;1117046,342091;1117336,341952;1117529,341880;1117722,341807;1117915,341807;1118109,341880;1120131,342942;1123313,344572;1124079,344929;1124176,345073;1124369,345140;1124562,345496;1124659,345707;1124755,345991;1124852,346347;1124852,346770;1124852,346987;1124755,347337;1124659,347482;1124176,347838;1123989,347977;1123989,348122;1123886,348333;1123989,348545;1124079,348967;1124562,349891;1124659,350030;1124659,350175;1124659,350386;1124562,350531;1124369,351026;1124079,351448;1123789,351732;1123506,351950;1123119,352233;1122733,352372;1122250,352517;1121290,352801;1121097,352801;1120324,352801;1119938,352801;1119745,352867;1119551,352940;1119358,353078;1119262,353223;1119262,353507;1120131,356556;1120131,356978;1120227,357334;1120131,358681;1120131,359037;1120227,359604;1120421,360172;1120517,360522;1120807,360951;1121000,361234;1121193,361518;1121574,361802;1121864,362013;1122250,362224;1122926,362653;1124079,363148;1126488,364138;1127261,364422;1131788,366619;1133424,367470;1134100,367827;1134584,368110;1136220,369596;1136702,370024;1136896,370374;1137282,370803;1137475,371226;1138049,372149;1138145,372433;1138338,372789;1138532,373495;1138628,373990;1138821,374274;1139014,374558;1139208,374769;1139497,374987;1139691,375053;1139981,375125;1140168,375125;1140264,375125;1140457,375053;1142100,374135;1142866,373495;1143252,373357;1143542,373284;1143832,373284;1144412,373423;1144792,373495;1145758,373495;1146144,373495;1146241,373568;1146434,373640;1146724,373852;1147008,374063;1147973,374419;1148746,374630;1149036,374769;1149132,374914;1149223,375198;1148167,379098;1148167,379520;1148167,379949;1148167,380233;1148263,380583;1148553,381084;1148746,381434;1149036,381790;1149223,382002;1149513,382285;1149996,382641;1151155,383275;1153177,384483;1154137,384978;1154813,385195;1155296,385406;1157705,386040;1157995,386185;1158091,386258;1158188,386324;1158279,386608;1158375,386825;1158375,387248;1158375,387531;1158279,388383;1158279,388739;1158375,389445;1158858,390085;1159824,390653;1160977,390719;1161653,390580;1162329,390224;1162812,389656;1163386,389089;1163966,388739;1164545,388310;1164835,387459;1164448,386258;1164448,385690;1164738,385195;1165602,384767;1166471,384839;1167624,385123;1168879,385545;1170032,386040;1171095,386680;1171771,387103;1172441,387531;1173021,387954;1173407,388739;1173311,389584;1173021,390508;1172924,391431;1173118,392283;1173504,393200;1174083,393979;1174470,394407;1174947,394830;1175623,395259;1176492,395543;1178804,395965;1180730,396744;1182559,397529;1183332,397740;1184195,397667;1185644,397245;1187473,396605;1189302,396110;1192194,395470;1193541,395754;1194120,396321;1194506,397100;1194506,397667;1194313,398307;1193541,399581;1192484,400789;1190842,402062;1189206,403197;1187183,404405;1185161,405534;1183429,406530;1181690,407447;1178225,409011;1176969,409717;1175816,410568;1174566,411842;1173504,413122;1171964,415036;1170419,416738;1169839,417584;1169556,418507;1169652,419570;1170129,420566;1170708,421344;1172828,423826;1173407,424466;1173987,425100;1174850,425739;1175912,426234;1177645,426591;1179378,426729;1181883,426657;1182656,426802;1183525,427158;1184099,427792;1184678,428432;1185451,429072;1186411,429494;1188433,429851;1190558,430207;1193927,430986;1195563,431408;1196046,431692;1196336,432187;1196915,434318;1196818,435163;1196529,435876;1195949,436443;1194699,437433;1191132,439987;1190172,440627;1189302,441261;1188916,441828;1188819,442540;1188626,443108;1188626,443603;1189013,445444;1189496,446863;1189979,447569;1190649,448136;1191422,448915;1192194,449628;1193251,450334;1194313,450901;1195086,451541;1195660,452181;1196142,453171;1196625,454234;1197108,455441;1197875,456576;1198358,456999;1200574,458344;1201346,458628;1202596,458628;1203852,458416;1206357,457638;1207606,457493;1208856,457704;1209822,458205;1210788,458839;1211748,459624;1212810,460469;1214253,461254;1215986,461888;1218008,462099;1219940,462317;1220997,462600;1222059,463023;1222735,463590;1223309,464158;1224081,464514;1224854,464725;1225331,464653;1225814,464441;1226104,463874;1225814,463023;1225524,462172;1225428,461109;1225524,460119;1226007,459552;1226683,459050;1227167,458344;1227643,457638;1228030,456643;1228609,455725;1229382,455085;1230439,454801;1231597,455013;1232847,455441;1233523,455791;1234296,456075;1235449,456009;1236699,455864;1237761,456075;1238727,456715;1239301,457421;1239397,458205;1239301,460403;1239784,462528;1240460,463306;1241710,463946;1243062,464441;1243828,464514;1244408,464296;1245084,463801;1245471,463168;1246237,461393;1246623,460542;1247107,459763;1247783,458984;1248646,458416;1249708,458344;1250669,458416;1252117,458060;1253560,457704;1255099,457704;1256645,458205;1257701,458911;1258185,459763;1258957,461749;1259627,462600;1263388,463023;1267530,463379;1271864,464369;1275716,466923;1276392,469476;1275336,472591;1274852,473587;1273983,475501;1277261,479679;1274949,483724;1274080,485070;1272347,489109;1274369,492580;1291804,494143;1293543,494777;1293736,494777;1294116,494777;1294503,494777;1294889,494922;1294986,494995;1295179,495061;1295372,495278;1295565,495562;1296145,496975;1296525,497542;1296815,498182;1297684,499601;1297974,500168;1298167,500452;1298167,500736;1298167,501019;1297974,501158;1297781,501370;1297491,501514;1297298,501587;1297105,501587;1296145,501442;1295952,501370;1295759,501303;1295662,501231;1295565,501158;1294406,501303;1294020,501370;1293446,501514;1292867,501726;1292384,501937;1291708,502293;1291424,502505;1290844,502861;1290651,503144;1290361,503356;1290168,503639;1289879,503851;1289112,504352;1289305,504418;1289589,504636;1289685,504774;1289782,504919;1289879,505058;1289879,505269;1289782,505414;1289492,505626;1289208,505765;1289015,505837;1288629,505909;1288339,505909;1288049,505909;1287760,505837;1287470,505698;1287276,505909;1286993,506121;1286607,506332;1286317,506477;1286027,506549;1285834,506616;1285544,506616;1285254,506616;1284964,506549;1284391,506332;1284004,506193;1283521,505837;1283039,505481;1282845,505342;1282556,504986;1282272,504491;1282079,504279;1281789,504068;1281499,503851;1281113,503501;1280823,503356;1280533,503289;1280153,503144;1279863,503144;1279380,503072;1278994,503072;1278318,503072;1277744,503144;1277165,503217;1276682,503356;1276392,503428;1275909,503567;1275336,503784;1274949,504068;1274756,504207;1274563,504352;1274369,504636;1274273,504919;1274176,505269;1274176,505837;1274273,507684;1274369,508318;1274466,508886;1275812,514132;1275812,514554;1275716,515689;1275716,516329;1275716,516685;1275812,516824;1275909,516969;1276005,517036;1276199,517180;1276585,517253;1277068,517319;1277937,517253;1278221,517253;1278511,517319;1278801,517537;1279187,517820;1279573,518243;1279863,518527;1280153,518949;1280340,519167;1280533,519305;1280823,519517;1281113,519662;1281692,519800;1282942,520157;1284101,520585;1284488,520797;1284584,520869;1284777,521008;1284868,521219;1284868,521364;1284964,521648;1284868,522070;1284101,525191;1283908,526604;1283618,528023;1283618,528307;1283715,528735;1283811,529019;1283908,529303;1284101,529653;1284294,529937;1284584,530293;1284868,530504;1285351,530933;1285834,531144;1286124,531289;1286607,531500;1287180,531711;1287760,531850;1288243,531923;1291231,532207;1292770,532490;1293156,532635;1293350,532702;1293543,532846;1293736,533058;1294020,533414;1294213,533698;1294309,533981;1294406,534476;1294599,536034;1294889,537380;1294889,537736;1294889,538020;1294792,538376;1294696,538587;1294599,538726;1292480,541986;1292384,542204;1292287,542487;1292287,542699;1292287,543121;1292287,543477;1292480,543906;1292673,544329;1293060,544969;1293736,545820;1294406,546737;1295179,547945;1295952,549219;1296048,549430;1296145,549786;1296145,550426;1296145,550710;1296235,550994;1296428,551416;1296525,551627;1296718,551845;1296912,552128;1297298,552340;1300576,553825;1303075,555032;1303655,555316;1304041,555600;1304621,556022;1305007,556451;1305200,556662;1305297,556874;1305297,557091;1305387,557441;1305297,557652;1305200,558081;1305104,558437;1304814,558787;1304621,559143;1304524,559355;1304138,559638;1304041,559783;1303751,559922;1303365,560139;1302598,560417;1300763,560985;1300190,561130;1299513,561268;1299224,561341;1298741,561341;1297491,561268;1297105,561341;1296145,561413;1295855,561486;1295565,561552;1295372,561697;1295179,561764;1294889,562120;1294696,562403;1294503,562898;1293923,564251;1293640,565168;1293156,567155;1292673,569280;1292287,570553;1291708,572823;1291134,575449;1297684,585652;1312234,589129;1310978,591683;1305297,594659;1307319,597774;1317914,604511;1319550,606993;1319743,607276;1325720,608478;1330821,606993;1342098,612377;1375815,623298;1385643,628400;1386120,628756;1387472,629462;1390454,629251;1394409,627905;1395851,627971;1400669,632227;1400862,634424;1400089,637545;1395948,639314;1393539,641156;1383138,649094;1382558,650447;1383808,656822;1387859,664766;1387569,665829;1386506,666964;1385927,667314;1380632,671854;1380922,672421;1392290,673623;1397874,674969;1400766,676816;1400862,676387;1400669,675681;1400766,675325;1404714,675252;1404140,676460;1404424,677661;1403561,678585;1405197,679720;1405873,680215;1406833,681139;1407316,681706;1407895,682340;1408282,682907;1408861,683759;1409435,684682;1409724,685389;1410208,686451;1410594,687586;1410787,688226;1410980,689645;1411077,690140;1411270,690635;1411554,691202;1411747,691558;1412037,691915;1412326,692126;1412809,692482;1413196,692693;1413866,692977;1414542,693188;1416081,693683;1417627,694112;1418110,694178;1418876,694323;1420036,694535;1420706,694607;1421285,694746;1421478,694818;1421865,695030;1422154,695247;1422444,695531;1422825,695881;1423018,696165;1423115,696376;1423115,696593;1423211,696804;1423115,697088;1423018,697227;1422825,697511;1422637,697656;1422541,697722;1421672,698151;1420899,698573;1419553,699213;1419070,699424;1417917,700203;1414445,702117;1414156,702189;1413962,702262;1413485,702401;1411077,702618;1408958,702757;1408282,702829;1407992,702829;1407605,703041;1407026,703252;1406646,703397;1406356,703469;1405293,703681;1404140,703753;1400669,703892;1400089,703964;1399130,704103;1398260,704248;1397874,704387;1397294,704532;1395948,705027;1395562,705166;1394982,705238;1394215,705383;1393346,705383;1392767,705383;1391614,705166;1391131,705166;1390074,705166;1387086,705383;1386023,705449;1385546,705522;1384967,705594;1384484,705806;1383041,706446;1382075,707013;1381689,707152;1381495,707152;1381302,707152;1380922,707079;1380246,706941;1379956,706868;1377161,706729;1376491,706584;1376298,706584;1376104,706657;1375911,706796;1375622,707079;1374946,708003;1373696,709277;1371287,709705;1371094,709778;1370901,709705;1370514,709705;1370031,709494;1369555,709277;1367719,708432;1367532,708359;1367049,708287;1366663,708287;1366180,708287;1365316,708359;1364544,708498;1357800,709844;1356738,710056;1355681,710200;1355295,710200;1355005,710200;1354523,710128;1353273,709844;1352500,709633;1350864,709066;1350284,708927;1349318,708709;1348455,708643;1348165,708571;1347682,708643;1347296,708709;1346717,708854;1346240,709066;1345757,709277;1345081,709633;1344501,709989;1342478,711191;1341036,712042;1340360,712470;1339973,712754;1339690,712965;1338434,714312;1334196,718495;1333423,719419;1333037,719842;1332657,720337;1332560,720548;1332367,720976;1332174,721610;1332077,722323;1331980,723174;1331884,724375;1331884,724659;1331980,724804;1331980,724943;1332174,725160;1332367,725371;1332560,725510;1332753,725655;1333037,725722;1333326,725794;1333713,725794;1334099,725794;1334486,725722;1335349,725510;1335542,725438;1336315,725371;1336701,725438;1337088,725510;1337565,725655;1337854,725794;1338337,726078;1338820,726361;1339206,726645;1339973,727285;1340263,727497;1340649,727708;1341712,728136;1342002,728348;1342768,728704;1343155,728988;1343445,729410;1343638,729555;1343734,729905;1343831,730189;1343831,730545;1343831,730901;1343155,733165;1342478,735435;1342285,736286;1342189,736781;1342189,737210;1342285,737421;1342382,737560;1342478,737777;1342672,737989;1342865,738061;1343155,738200;1343445,738273;1343928,738339;1344694,738273;1346717,738200;1346910,738273;1347103,738273;1347296,738411;1347489,738556;1347586,738623;1347682,738840;1347682,738979;1347682,739196;1347586,739407;1347296,739902;1346813,740681;1346433,741037;1346143,741388;1345564,741955;1345274,742239;1344887,742522;1344597,742667;1344024,742879;1342672,743235;1342189,743446;1341615,743730;1341132,743941;1340553,744370;1339973,744792;1339786,744931;1339690,745076;1339593,745287;1339496,745571;1339496,745782;1339496,746000;1339593,746211;1339786,746350;1340070,746567;1340939,746990;1341132,747135;1342189,748052;1342768,748481;1343251,748976;1343831,749610;1344314,750111;1344597,750533;1344791,750817;1344984,751246;1344984,751530;1345081,751741;1345467,754928;1341422,760953;1337088,763863;1332270,771023;1331497,772508;1330054,774705;1328418,776831;1325913,780658;1324754,782004;1323505,783357;1323118,784135;1323118,784914;1323794,785838;1324658,786472;1326487,787395;1328322,788102;1333713,789804;1334872,790233;1335542,791084;1335639,792074;1335065,793348;1333906,794410;1332463,794911;1330918,795334;1329571,795829;1328129,796396;1326970,797109;1326294,798099;1325623,799801;1325044,801570;1324078,803273;1323022,804975;1321766,806460;1320323,807879;1319363,808658;1318397,809442;1316182,810149;1313870,810861;1311847,812207;1310591,812841;1309245,813481;1308183,813692;1307030,813837;1305870,814187;1304814,814688;1303944,815467;1303655,816246;1304041,816952;1304911,817520;1307609,818516;1308376,818800;1308955,819222;1309245,819862;1309824,821063;1310302,822271;1311267,825175;1311944,826310;1313096,827306;1314063,827801;1315022,827940;1315988,827801;1316858,827372;1317528,826738;1318011,826171;1318494,825670;1318977,825175;1319937,824680;1320902,824607;1321766,825247;1322249,826098;1322345,827656;1322249,829219;1321862,832268;1321669,833186;1321386,834109;1321096,834816;1320516,835172;1319266,835311;1318204,834321;1317528,833614;1317335,833469;1317051,833397;1316858,833469;1316664,833469;1316278,833614;1316085,833753;1315409,834321;1315022,834677;1314829,835033;1314642,835311;1314539,835667;1314539,835878;1314449,836095;1314539,836802;1314642,837792;1314829,838860;1315506,841837;1315602,842404;1315699,843255;1315795,844173;1315795,844457;1315699,844668;1315506,845024;1315312,845308;1315119,845447;1314829,845664;1314256,845875;1314063,846014;1313773,846232;1313676,846443;1313386,846799;1312903,847789;1312614,848073;1312330,848429;1311847,848852;1311267,849280;1311074,849280;1310881,849280;1310495,849280;1310012,849135;1309631,849135;1309535,849208;1309245,849347;1309052,849492;1308859,849775;1308762,849987;1308569,850627;1308472,851122;1308376,851828;1308472,852540;1308472,852890;1308569,853458;1308762,854025;1308859,854170;1309148,854454;1309535,854810;1309728,855021;1309824,855233;1309824,855516;1309824,856012;1309824,857146;1309824,857503;1310012,858638;1310114,859205;1310302,859767;1310398,859911;1310591,860195;1310784,860406;1311074,860690;1311364,860901;1311654,861046;1311847,861113;1312807,861330;1313193,861469;1313386,861614;1313580,861680;1313966,861964;1314352,862320;1314449,862531;1314449,862676;1314449,862815;1314352,862960;1314159,863099;1313773,863383;1313290,863666;1313000,863811;1312234,863950;1311944,864095;1311267,864379;1306836,870120;1307609,877564;1303275,888973;1303075,889112;1291997,893936;1292480,896206;1300190,912506;1302985,914848;1017532,879260;923313,867494;883234,862531;866282,860479;844700,857853;834872,856651;805587,853035;699226,839989;679093,837581;663874,835667;658670,835033;591617,826805;562622,823261;460887,810010;384778,801431;197783,777470;192392,776692;144030,770594;85936,763084;82568,762728;83817,759535;85453,755641;87283,751813;89214,747980;91430,744225;93645,740542;96151,736926;98849,733382;100679,731040;102604,728704;105593,725371;105780,724659;106263,723669;108768,720693;112433,716865;115608,713817;117534,712042;123704,706729;126686,704037;129481,701266;133049,697372;136031,693828;137673,691770;138440,690918;139213,690001;140269,688866;141332,687731;142491,686668;143547,685745;144610,684821;146922,682907;148461,681917;154432,677945;156841,676104;158959,674051;160789,671854;163107,668449;166475,662140;172066,654413;173509,652711;175724,649734;177553,646118;179479,646686;218019,651582;227648,604439;233432,576584;258382,455158;262427,451185;239402,450690;204243,445939;158863,439914;100968,433038;102411,424466;94509,422262;85743,418507;74376,411063;68115,404471;66189,400432;65127,398024;63587,393768;62042,386469;61855,379237;61468,362297;61275,359671;60213,334581;58770,324016;56361,314164;49231,300412;42585,291550;29195,276807;22832,270571;13589,261636;9442,257314;6556,253698;1932,244340;1062,240586;97,236547;0,229810;1546,222366;2988,218400;6942,208686;20043,177143;21775,172108;26303,163536;32563,155452;41812,146095;62042,12589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2" o:spid="_x0000_s1031" style="position:absolute;left:2589;top:5434;width:6229;height:8354;visibility:visible;mso-wrap-style:square;v-text-anchor:middle" coordsize="622923,83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" path="m149421,r29095,14177l214450,59048r8092,16088l231694,93283r7804,26086l239305,141700r12909,27643l260692,183735r22929,39627l308187,252496r19268,20061l402598,342870r48265,45084l485739,420566r57128,53373l591809,515123r31114,37713l609436,605714r-19167,74997l583520,716015r-8186,53802l565602,835384r-12810,-1775l549610,833259r-43062,-5391l453272,821421r-33330,-3900l379090,812558r-62907,-7371l306356,804052r-77552,-9001l185356,789733r-42871,-4890l105491,780164,65703,775413,31888,771519r-11271,-72l17823,771374r1541,-4679l24759,736927r4239,-21407l32563,696021r288,-1558l37091,672633r2023,-7872l47206,616206r289,-1135l44894,614721r97,-640l,608412r7033,-3972l6166,604367r674,-567l8189,602598r1060,-1134l10212,600256r1156,-1557l12524,597069r482,495l13584,596712r2697,-6664l17052,584379r-96,-7371l16185,577430r-96,-10063l16763,567789r96,-3260l16667,560418r578,-3827l17726,554321r290,-779l18401,552407r289,-561l18882,551206r964,-1842l20520,548012r579,-845l21965,545887r482,-634l22832,544970r1060,-145l24566,544541r482,-640l25337,542772r193,-996l25337,540997r-192,-851l25048,539084r289,-1135l26108,536675r578,-356l27649,536180r1446,139l30636,536391r1734,-72l33815,536035r1253,-707l36127,534405r771,-1485l37380,531072r192,-1201l37957,529020r1157,-785l40944,527173r1638,-852l44316,525899r1637,-212l47977,525687r2793,l53082,525543r2602,-568l58285,524057r1927,-1346l61753,521431r1542,-1418l64066,518099r577,-1980l64547,513921r-578,-4328l63776,508180r-192,-1702l63872,505132r,-1069l64066,503145r288,-996l64643,501370r385,-851l65510,499740r771,-778l67245,498539r1252,-428l69749,497899r867,l71483,497972r674,495l72639,499034r964,568l74759,500097r963,356l76686,500453r1059,l78805,500236r771,-284l79961,499529r193,-495l80154,498467r-1349,-2481l78227,495134r-385,-640l77745,493148r-96,-2620l78034,485493r3565,-27075l89017,457210r6070,-1201l99614,447219r385,-1280l100578,444949r481,-1135l100866,441755r,-917l100866,440270r-192,-851l100481,438568r-192,-851l100096,437294r-193,-429l99711,436509r-289,-634l98458,434596r-289,-423l97880,433606r-193,-423l97495,432615r-193,-639l97302,431692r,-211l97399,431269r192,-356l97784,430629r385,-356l98651,429989r385,-211l99518,429567r1445,-356l101830,428999r1252,-145l103660,428788r868,l105298,428854r482,73l106454,429072r289,139l107707,429706r1059,567l109826,430841r963,428l111753,431692r578,145l112716,431976r675,72l113968,432187r964,72l115606,432259r1060,-72l117630,432120r1059,-72l119364,431903r577,-66l120327,431692r578,-211l121579,431197r289,-145l122158,430841r385,-357l122832,430201r385,-423l123506,428999r97,-428l123603,428432r,-212l122061,421556r-385,-1491l121387,418012r-193,-1280l121194,416098r,-640l121194,412337r97,-1062l121387,410925r96,-218l121579,410424r289,-351l122447,409578r1156,-996l124470,407948r963,-640l125722,407097r1445,-712l127552,406101r97,-139l127938,405751r,-145l127938,404543r96,-2342l128130,401000r193,-1208l128516,398875r481,-1986l129190,396249r97,-495l129287,394975r96,-924l129287,393912r-97,-356l128997,393484r-385,-211l128226,393128r-866,-212l126107,392633r-481,-139l123988,391854r-3950,-1558l118978,389801r-481,-284l118015,389234r-578,-429l117244,388521r-193,-350l116955,387887r,-217l116955,387459r96,-211l117148,387103r289,-212l117630,386680r385,-145l118304,386469r193,-73l119074,386324r386,-66l120231,386324r1252,145l122061,386469r578,l123699,386324r771,-139l124759,385974r674,-356l125818,385261r867,-706l128805,382569r1059,-990l130828,380655r385,-428l131502,379804r386,-567l132176,378669r193,-423l132658,377112r193,-284l132947,376617r290,-429l133718,375620r289,-283l134199,374987r97,-357l134296,374347r-97,-1135l134103,372433r-96,-640l133718,370869r-289,-990l132851,368533r-482,-851l131888,366831r-1253,-1630l129864,363999r-770,-1280l128901,362363r-96,-350l128708,361446r-96,-429l128612,360383r96,-640l128901,359176r289,-707l129479,357691r97,-640l129576,356199r-97,-138l129190,355493r-96,-217l129094,354992r96,-284l129383,354358r481,-284l130924,353646r578,-67l132562,353507r867,-145l134296,353362r289,l135067,353078r289,-211l136223,351732r193,-211l136416,351448r96,-211l136512,350953r-96,-283l136319,350386r-96,-139l136126,350175r-192,-73l135645,350030r-1734,72l133622,350030r-289,-67l133043,349891r-1444,-1135l131502,348617r-96,-217l131310,347977r-97,-640l130924,345852r-96,-495l130635,343437r,-422l130443,342586r-97,-495l129479,340395r-867,-2131l128516,338125r-675,-851l127552,337129r-192,-67l127070,336990r-674,-73l125722,336845r-867,-66l124373,336706r-385,-211l123795,336350r-192,-139l123410,336000r-289,-356l122158,334086r-193,-284l121387,333162r-1734,-2342l119171,330041r-193,-350l118882,329262r,-138l118882,328979r96,-284l119364,327989r192,-212l119653,327633r288,-139l120616,327138r1445,-640l122735,326359r289,l123121,326359r482,211l125047,326854r867,211l126493,327204r1059,290l128130,327560r2505,217l131020,327777r482,-72l132466,327494r1541,-568l134874,326570r289,-145l135934,325930r385,-211l139306,324795r1060,-422l142292,323877r674,-283l143545,323165r674,-356l145857,321746r1059,-706l147591,320611r96,-66l147687,320400r96,-211l147880,319978r,-284l147880,319410r-97,-495l147687,318698r-96,-139l147398,318348r-385,-357l146820,317780r-1445,-851l144315,316150r-578,-211l143256,315866r-675,73l142196,316078r-386,145l141714,316289r-1060,996l140076,317919r-578,779l139306,318915r-482,284l136897,320261r-385,139l136223,320473r-1830,211l133911,320611r-289,-66l133333,320473r-96,-139l133140,320189r-97,-139l133043,319905r,-356l133140,319199r97,-501l133429,318348r674,-1063l134489,316434r867,-1564l135645,314375r1445,-1986l137379,312111r482,-428l138439,311260r1059,-712l139884,310264r963,-422l141329,309697r1349,-495l143448,308990r1060,-356l144990,308350r96,-72l145375,308000r482,-640l146724,306509r289,-495l147205,305447r,-1208l147205,303744r,-283l147109,303316r-578,-779l146242,302253r-674,-561l144990,301408r-2891,-1564l141907,299705r-193,-144l141425,299138r-192,-145l141136,298782r,-212l141233,298426r96,-139l141425,298142r385,-211l142099,297858r482,-66l143448,297647r867,l144701,297719r482,139l145664,298075r481,67l146627,298287r386,211l147976,298921r386,283l149421,299989r289,139l149903,300200r289,73l150385,300200r481,-72l151541,299989r385,-145l154142,298570r482,-356l155298,297792r770,-785l156647,296584r2023,-1135l159151,295311r482,-145l160018,295093r1253,-66l161849,295027r578,66l163776,295449r482,145l164739,295806r771,422l166377,296941r289,350l167629,297436r97,72l168400,298003r289,139l168882,298214r674,l169845,298142r674,-139l170712,297931r193,-73l171483,297436r1060,-568l172831,296657r289,-284l173217,296228r,-284l173313,295733r,-211l173217,295093r-193,-350l172928,294387r-193,-356l171772,292684r-579,-633l170712,291199r-96,-283l170616,290698r289,-917l171097,289424r,-283l171290,288290r,-634l171290,286804r97,-1630l171579,283261r96,-429l171868,281915r193,-429l172639,280423r192,-495l173024,279500r,-423l173024,278721r,-356l172831,278081r-96,-350l172446,277447r-193,-284l171868,276946r-289,-278l170423,276167r-289,-211l170038,275884r-97,-67l169941,275600r,-211l169941,275250r193,-356l170712,273759r193,-284l171290,273052r289,-145l172349,272696r964,-72l173795,272624r481,144l176396,273263r867,284l177937,273759r771,144l179575,274042r867,73l182176,274115r289,l182658,274042r289,-72l185259,273119r193,-67l186704,272274r578,-502l187475,271634r193,-284l188053,270710r,-211l188149,270287r-96,-1135l188149,268796r,-139l188053,268446r-193,-429l187379,267311r-290,-356l186801,266744r-289,-284l185452,265820r-386,-139l184777,265536r-770,-139l181984,264969r-193,-139l181502,264685r-578,-495l180731,263906r-96,-139l180442,263484r-96,-284l180346,262983r,-423l180442,262204r193,-284l181406,261002r192,-217l184007,259228r674,-495l185548,258026r964,-712l188438,256251r193,-72l189113,255684r96,-139l189306,255400r,-211l189402,254905r,-284l189306,254338r,-284l189113,253631r-289,-428l188342,252279r-385,-851l187089,249798r-96,-284l186993,249230r193,-706l187379,248101r192,-428l188438,246399r482,-779l189113,245192r96,-284l189306,244624r96,-851l189402,242710r-96,-634l189113,241437r-193,-640l188727,240163r-674,-1703l187764,237537r,-356l187764,236830r,-283l187860,236263r97,-211l188149,235768r193,-145l188438,235551r193,-73l188920,235478r674,-66l190076,235412r674,139l191424,235695r1253,357l193930,236474r674,139l195856,236830r579,67l196916,236969r481,l197783,236897r964,-211l199228,236474r386,-211l199999,236052r289,-218l200481,235551r96,-212l200577,235200r,-144l200481,234633r-193,-429l199903,233069r-675,-1702l198747,230304r-868,-1418l197301,227968r-289,-428l196723,227189r-481,-495l195953,226477r-289,-211l195375,226127r-675,-217l193737,225342r-193,-139l193448,224992r-192,-145l193256,224636r,-212l193448,224213r193,-145l194218,223646r386,-218l195760,222933r1156,-422l197301,222366r386,-211l196916,221303r-289,-283l196242,220663r-482,-211l195664,220386r-97,-145l195086,218895r-193,-145l194411,218327r-96,-145l194122,217687r-289,-779l193737,216625r96,-212l194122,215707r96,-217l194411,213437r97,-1207l194508,211807r96,-211l195375,210105r96,-568l195856,208547r289,-996l196338,207056r97,-423l196435,206205r,-284l196338,205637r-96,-283l196049,204997r-482,-561l195471,204152r96,-640l196145,201882r290,-923l196916,199685r385,-640l198072,198194r96,-139l198265,197844r96,-357l198361,197204r97,-640l198554,195429r,-1129l198458,193732r-97,-567l197976,191958r-97,-423l197687,189549r-482,-2125l197205,187207r,-284l197494,185577r289,-568l198072,184442r1156,-1697l199806,181749r675,-1201l201540,179697r289,-212l202504,179268r289,-211l203178,178773r289,-356l203852,177994r482,-706l204431,177143r,-145l204431,176787r-97,-139l202600,175585r-5299,-3900l196627,171257r-385,-211l195086,170478r-578,-211l194026,170055r-964,-428l192003,169204r-867,-428l190654,168425r-771,-567l188535,166723r-386,-356l187571,165733r-192,-284l187089,165093r-288,-567l186319,163674r-386,-851l185548,161900r-192,-991l185259,160270r-482,-3611l184777,156158r,-778l184681,155023r,-422l184489,154178r-675,-1280l181791,148503r-675,-1485l181020,146873r,-350l181020,146022r,-495l180828,144604r-1638,-1274l178804,143119r-1156,-496l176685,142122r-963,-561l172349,139357r-288,-211l169941,136665r-289,-2053l169363,131280r1060,-1775l171001,128660r-96,-1352l170712,126034r-193,-924l170423,124615r-192,-422l169941,123909r-289,-356l169170,123058r-674,-568l168111,122279r-385,-217l166858,121784r-577,-284l165991,121355r-385,-211l163197,119019r-1059,-996l160982,117105r-482,-284l160115,116538r-964,-501l158477,115759r-674,66l157128,115759r-674,-217l155491,115119r-867,-712l153853,113561r-867,-1279l152312,111292r-579,-852l150674,109450r-867,-1068l149325,107675r-386,-712l148458,105834r-193,-851l148169,104699r96,-567l148554,102785r,-428l148554,102073r-96,-350l148265,101439r-289,-356l147398,100588r-578,-429l145857,99526r-771,-1703l144508,96549r-963,-1563l143256,94630r-386,-423l142099,93428r-385,-495l141522,92577r-97,-284l141522,91514r96,-356l141907,90736r963,-924l143063,89456r193,-1135l142966,86552r-577,-990l142003,83292r1253,-1419l143641,81161r-578,-3471l141907,75420r-97,-1558l142485,71242r867,-2131l143545,69184r963,-1630l145086,65568r192,-2765l144893,60255r-192,-1636l144990,57913r1541,-1842l146627,55359r-867,-3896l145375,49195r-385,-2127l144701,43382r-771,-3190l143256,37499r-1349,-3758l141136,30764r,-1913l141522,26936r1926,-5528l144315,18501r2024,-7584l146820,8577r481,-3190l149421,xe" fillcolor="red" strokecolor="black [3213]" strokeweight="1pt">
                    <v:stroke endcap="round"/>
                    <v:path arrowok="t" o:connecttype="custom" o:connectlocs="149421,0;178516,14177;214450,59048;222542,75136;231694,93283;239498,119369;239305,141700;252214,169343;260692,183735;283621,223362;308187,252496;327456,272557;402599,342870;450864,387954;485740,420566;542868,473939;591810,515123;622924,552836;609437,605714;590270,680711;583521,716015;575335,769817;565603,835384;552793,833609;549611,833259;506549,827868;453273,821421;419943,817521;379091,812558;316184,805187;306356,804052;228804,795051;185356,789733;142485,784843;105491,780164;65703,775413;31888,771519;20617,771447;17823,771374;19364,766695;24759,736927;28998,715520;32563,696021;32851,694463;37091,672633;39114,664761;47206,616206;47495,615071;44894,614721;44991,614081;0,608412;7033,604440;6166,604367;6840,603800;8189,602598;9249,601464;10212,600256;11368,598699;12524,597069;13006,597564;13584,596712;16281,590048;17052,584379;16956,577008;16185,577430;16089,567367;16763,567789;16859,564529;16667,560418;17245,556591;17726,554321;18016,553542;18401,552407;18690,551846;18882,551206;19846,549364;20520,548012;21099,547167;21965,545887;22447,545253;22832,544970;23892,544825;24566,544541;25048,543901;25337,542772;25530,541776;25337,540997;25145,540146;25048,539084;25337,537949;26108,536675;26686,536319;27649,536180;29095,536319;30636,536391;32370,536319;33815,536035;35068,535328;36127,534405;36898,532920;37380,531072;37572,529871;37957,529020;39114,528235;40944,527173;42582,526321;44316,525899;45953,525687;47977,525687;50770,525687;53082,525543;55684,524975;58285,524057;60212,522711;61753,521431;63295,520013;64066,518099;64643,516119;64547,513921;63969,509593;63776,508180;63584,506478;63872,505132;63872,504063;64066,503145;64354,502149;64643,501370;65028,500519;65510,499740;66281,498962;67245,498539;68497,498111;69749,497899;70616,497899;71483,497972;72157,498467;72639,499034;73603,499602;74759,500097;75722,500453;76686,500453;77745,500453;78805,500236;79576,499952;79961,499529;80154,499034;80154,498467;78805,495986;78227,495134;77842,494494;77745,493148;77649,490528;78034,485493;81599,458418;89017,457210;95087,456009;99614,447219;99999,445939;100578,444949;101059,443814;100866,441755;100866,440838;100866,440270;100674,439419;100481,438568;100289,437717;100096,437294;99903,436865;99711,436509;99422,435875;98458,434596;98169,434173;97880,433606;97687,433183;97495,432615;97302,431976;97302,431692;97302,431481;97399,431269;97591,430913;97784,430629;98169,430273;98651,429989;99036,429778;99518,429567;100963,429211;101830,428999;103082,428854;103660,428788;104528,428788;105298,428854;105780,428927;106454,429072;106743,429211;107707,429706;108766,430273;109826,430841;110789,431269;111753,431692;112331,431837;112716,431976;113391,432048;113968,432187;114932,432259;115606,432259;116666,432187;117630,432120;118689,432048;119364,431903;119941,431837;120327,431692;120905,431481;121579,431197;121868,431052;122158,430841;122543,430484;122832,430201;123217,429778;123506,428999;123603,428571;123603,428432;123603,428220;122061,421556;121676,420065;121387,418012;121194,416732;121194,416098;121194,415458;121194,412337;121291,411275;121387,410925;121483,410707;121579,410424;121868,410073;122447,409578;123603,408582;124470,407948;125433,407308;125722,407097;127167,406385;127552,406101;127649,405962;127938,405751;127938,405606;127938,404543;128034,402201;128130,401000;128323,399792;128516,398875;128997,396889;129190,396249;129287,395754;129287,394975;129383,394051;129287,393912;129190,393556;128997,393484;128612,393273;128226,393128;127360,392916;126107,392633;125626,392494;123988,391854;120038,390296;118978,389801;118497,389517;118015,389234;117437,388805;117244,388521;117051,388171;116955,387887;116955,387670;116955,387459;117051,387248;117148,387103;117437,386891;117630,386680;118015,386535;118304,386469;118497,386396;119074,386324;119460,386258;120231,386324;121483,386469;122061,386469;122639,386469;123699,386324;124470,386185;124759,385974;125433,385618;125818,385261;126685,384555;128805,382569;129864,381579;130828,380655;131213,380227;131502,379804;131888,379237;132176,378669;132369,378246;132658,377112;132851,376828;132947,376617;133237,376188;133718,375620;134007,375337;134199,374987;134296,374630;134296,374347;134199,373212;134103,372433;134007,371793;133718,370869;133429,369879;132851,368533;132369,367682;131888,366831;130635,365201;129864,363999;129094,362719;128901,362363;128805,362013;128708,361446;128612,361017;128612,360383;128708,359743;128901,359176;129190,358469;129479,357691;129576,357051;129576,356199;129479,356061;129190,355493;129094,355276;129094,354992;129190,354708;129383,354358;129864,354074;130924,353646;131502,353579;132562,353507;133429,353362;134296,353362;134585,353362;135067,353078;135356,352867;136223,351732;136416,351521;136416,351448;136512,351237;136512,350953;136416,350670;136319,350386;136223,350247;136126,350175;135934,350102;135645,350030;133911,350102;133622,350030;133333,349963;133043,349891;131599,348756;131502,348617;131406,348400;131310,347977;131213,347337;130924,345852;130828,345357;130635,343437;130635,343015;130443,342586;130346,342091;129479,340395;128612,338264;128516,338125;127841,337274;127552,337129;127360,337062;127070,336990;126396,336917;125722,336845;124855,336779;124373,336706;123988,336495;123795,336350;123603,336211;123410,336000;123121,335644;122158,334086;121965,333802;121387,333162;119653,330820;119171,330041;118978,329691;118882,329262;118882,329124;118882,328979;118978,328695;119364,327989;119556,327777;119653,327633;119941,327494;120616,327138;122061,326498;122735,326359;123024,326359;123121,326359;123603,326570;125047,326854;125914,327065;126493,327204;127552,327494;128130,327560;130635,327777;131020,327777;131502,327705;132466,327494;134007,326926;134874,326570;135163,326425;135934,325930;136319,325719;139306,324795;140366,324373;142292,323877;142966,323594;143545,323165;144219,322809;145857,321746;146916,321040;147591,320611;147687,320545;147687,320400;147783,320189;147880,319978;147880,319694;147880,319410;147783,318915;147687,318698;147591,318559;147398,318348;147013,317991;146820,317780;145375,316929;144315,316150;143737,315939;143256,315866;142581,315939;142196,316078;141810,316223;141714,316289;140654,317285;140076,317919;139498,318698;139306,318915;138824,319199;136897,320261;136512,320400;136223,320473;134393,320684;133911,320611;133622,320545;133333,320473;133237,320334;133140,320189;133043,320050;133043,319905;133043,319549;133140,319199;133237,318698;133429,318348;134103,317285;134489,316434;135356,314870;135645,314375;137090,312389;137379,312111;137861,311683;138439,311260;139498,310548;139884,310264;140847,309842;141329,309697;142678,309202;143448,308990;144508,308634;144990,308350;145086,308278;145375,308000;145857,307360;146724,306509;147013,306014;147205,305447;147205,304239;147205,303744;147205,303461;147109,303316;146531,302537;146242,302253;145568,301692;144990,301408;142099,299844;141907,299705;141714,299561;141425,299138;141233,298993;141136,298782;141136,298570;141233,298426;141329,298287;141425,298142;141810,297931;142099,297858;142581,297792;143448,297647;144315,297647;144701,297719;145183,297858;145664,298075;146145,298142;146627,298287;147013,298498;147976,298921;148362,299204;149421,299989;149710,300128;149903,300200;150192,300273;150385,300200;150866,300128;151541,299989;151926,299844;154142,298570;154624,298214;155298,297792;156068,297007;156647,296584;158670,295449;159151,295311;159633,295166;160018,295093;161271,295027;161849,295027;162427,295093;163776,295449;164258,295594;164739,295806;165510,296228;166377,296941;166666,297291;167629,297436;167726,297508;168400,298003;168689,298142;168882,298214;169556,298214;169845,298142;170519,298003;170712,297931;170905,297858;171483,297436;172543,296868;172831,296657;173120,296373;173217,296228;173217,295944;173313,295733;173313,295522;173217,295093;173024,294743;172928,294387;172735,294031;171772,292684;171193,292051;170712,291199;170616,290916;170616,290698;170905,289781;171097,289424;171097,289141;171290,288290;171290,287656;171290,286804;171387,285174;171579,283261;171675,282832;171868,281915;172061,281486;172639,280423;172831,279928;173024,279500;173024,279077;173024,278721;173024,278365;172831,278081;172735,277731;172446,277447;172253,277163;171868,276946;171579,276668;170423,276167;170134,275956;170038,275884;169941,275817;169941,275600;169941,275389;169941,275250;170134,274894;170712,273759;170905,273475;171290,273052;171579,272907;172349,272696;173313,272624;173795,272624;174276,272768;176396,273263;177263,273547;177937,273759;178708,273903;179575,274042;180442,274115;182176,274115;182465,274115;182658,274042;182947,273970;185259,273119;185452,273052;186704,272274;187282,271772;187475,271634;187668,271350;188053,270710;188053,270499;188149,270287;188053,269152;188149,268796;188149,268657;188053,268446;187860,268017;187379,267311;187089,266955;186801,266744;186512,266460;185452,265820;185066,265681;184777,265536;184007,265397;181984,264969;181791,264830;181502,264685;180924,264190;180731,263906;180635,263767;180442,263484;180346,263200;180346,262983;180346,262560;180442,262204;180635,261920;181406,261002;181598,260785;184007,259228;184681,258733;185548,258026;186512,257314;188438,256251;188631,256179;189113,255684;189209,255545;189306,255400;189306,255189;189402,254905;189402,254621;189306,254338;189306,254054;189113,253631;188824,253203;188342,252279;187957,251428;187089,249798;186993,249514;186993,249230;187186,248524;187379,248101;187571,247673;188438,246399;188920,245620;189113,245192;189209,244908;189306,244624;189402,243773;189402,242710;189306,242076;189113,241437;188920,240797;188727,240163;188053,238460;187764,237537;187764,237181;187764,236830;187764,236547;187860,236263;187957,236052;188149,235768;188342,235623;188438,235551;188631,235478;188920,235478;189594,235412;190076,235412;190750,235551;191424,235695;192677,236052;193930,236474;194604,236613;195856,236830;196435,236897;196916,236969;197397,236969;197783,236897;198747,236686;199228,236474;199614,236263;199999,236052;200288,235834;200481,235551;200577,235339;200577,235200;200577,235056;200481,234633;200288,234204;199903,233069;199228,231367;198747,230304;197879,228886;197301,227968;197012,227540;196723,227189;196242,226694;195953,226477;195664,226266;195375,226127;194700,225910;193737,225342;193544,225203;193448,224992;193256,224847;193256,224636;193256,224424;193448,224213;193641,224068;194218,223646;194604,223428;195760,222933;196916,222511;197301,222366;197687,222155;196916,221303;196627,221020;196242,220663;195760,220452;195664,220386;195567,220241;195086,218895;194893,218750;194411,218327;194315,218182;194122,217687;193833,216908;193737,216625;193833,216413;194122,215707;194218,215490;194411,213437;194508,212230;194508,211807;194604,211596;195375,210105;195471,209537;195856,208547;196145,207551;196338,207056;196435,206633;196435,206205;196435,205921;196338,205637;196242,205354;196049,204997;195567,204436;195471,204152;195567,203512;196145,201882;196435,200959;196916,199685;197301,199045;198072,198194;198168,198055;198265,197844;198361,197487;198361,197204;198458,196564;198554,195429;198554,194300;198458,193732;198361,193165;197976,191958;197879,191535;197687,189549;197205,187424;197205,187207;197205,186923;197494,185577;197783,185009;198072,184442;199228,182745;199806,181749;200481,180548;201540,179697;201829,179485;202504,179268;202793,179057;203178,178773;203467,178417;203852,177994;204334,177288;204431,177143;204431,176998;204431,176787;204334,176648;202600,175585;197301,171685;196627,171257;196242,171046;195086,170478;194508,170267;194026,170055;193062,169627;192003,169204;191136,168776;190654,168425;189883,167858;188535,166723;188149,166367;187571,165733;187379,165449;187089,165093;186801,164526;186319,163674;185933,162823;185548,161900;185356,160909;185259,160270;184777,156659;184777,156158;184777,155380;184681,155023;184681,154601;184489,154178;183814,152898;181791,148503;181116,147018;181020,146873;181020,146523;181020,146022;181020,145527;180828,144604;179190,143330;178804,143119;177648,142623;176685,142122;175722,141561;172349,139357;172061,139146;169941,136665;169652,134612;169363,131280;170423,129505;171001,128660;170905,127308;170712,126034;170519,125110;170423,124615;170231,124193;169941,123909;169652,123553;169170,123058;168496,122490;168111,122279;167726,122062;166858,121784;166281,121500;165991,121355;165606,121144;163197,119019;162138,118023;160982,117105;160500,116821;160115,116538;159151,116037;158477,115759;157803,115825;157128,115759;156454,115542;155491,115119;154624,114407;153853,113561;152986,112282;152312,111292;151733,110440;150674,109450;149807,108382;149325,107675;148939,106963;148458,105834;148265,104983;148169,104699;148265,104132;148554,102785;148554,102357;148554,102073;148458,101723;148265,101439;147976,101083;147398,100588;146820,100159;145857,99526;145086,97823;144508,96549;143545,94986;143256,94630;142870,94207;142099,93428;141714,92933;141522,92577;141425,92293;141522,91514;141618,91158;141907,90736;142870,89812;143063,89456;143256,88321;142966,86552;142389,85562;142003,83292;143256,81873;143641,81161;143063,77690;141907,75420;141810,73862;142485,71242;143352,69111;143545,69184;144508,67554;145086,65568;145278,62803;144893,60255;144701,58619;144990,57913;146531,56071;146627,55359;145760,51463;145375,49195;144990,47068;144701,43382;143930,40192;143256,37499;141907,33741;141136,30764;141136,28851;141522,26936;143448,21408;144315,18501;146339,10917;146820,8577;147301,5387;14942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3" o:spid="_x0000_s1032" style="position:absolute;left:7605;top:11467;width:9068;height:6340;visibility:visible;mso-wrap-style:square;v-text-anchor:middle" coordsize="906741,63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" path="m63968,232079r9731,-65567l81885,112710,88635,77406,107802,2409r29865,5035l158863,r21866,145l230540,8434r17435,6097l253468,16445r20810,5530l317050,35938r2022,-2197l329093,29847r8766,2831l391715,49690r16952,5741l420517,59404r10505,-2838l448553,65785r7806,2197l528706,84566r23701,2765l584777,88466r70228,9218l663294,99882r6647,1412l679666,103208r387,284l700572,106257r870,1775l715508,109450r5874,634l722638,112282r18684,2058l742481,116610r17531,1558l761268,120438r16475,706l779089,123341r15226,145l795854,125611r14066,423l810977,127736r12816,212l825332,126034r3949,1207l834968,128020r13486,1841l905389,137661r1352,3260l903077,155241r-1153,4111l900475,163324r-1443,3828l895754,177638r-193,1847l891999,186361r-2216,3472l885835,194300r-2312,4178l879858,201242r-1442,1703l882557,203440r-3562,15098l877836,223078r-3852,16306l868394,262916r-386,2198l867338,267311r-7903,32962l857123,310198r-2312,10486l850283,341101r-3851,20483l804233,356272r-9635,49334l793155,409433r-18304,-8361l769454,407665r2409,1346l773119,430207r386,7015l774079,446790r386,7655l774948,462100r386,3616l775527,468982r,2620l776004,480959r1353,23961l778896,531356r869,13897l780532,558504r869,14676l783038,581264r25047,2831l852595,589130r-289,1702l845176,624857r-767,3966l844120,630242r-773,3761l836121,632795r-7800,-356l562042,605291r-82851,-9991l284003,571834r-18014,-2197l257610,570204r-40363,6309l188245,573959r-16861,-4962l132276,549715r-3181,-423l62622,539723,39983,536319,4818,531429,,530722,4818,511229,21872,432048,57514,266744r1250,-6237l63394,235834r574,-3755xe" fillcolor="red" strokecolor="black [3213]" strokeweight="1pt">
                    <v:stroke endcap="round"/>
                    <v:path arrowok="t" o:connecttype="custom" o:connectlocs="63968,232079;73699,166512;81885,112710;88635,77406;107802,2409;137667,7444;158863,0;180729,145;230540,8434;247975,14531;253468,16445;274278,21975;317050,35938;319072,33741;329093,29847;337859,32678;391715,49690;408667,55431;420517,59404;431022,56566;448553,65785;456359,67982;528706,84566;552407,87331;584777,88466;655005,97684;663294,99882;669941,101294;679666,103208;680053,103492;700572,106257;701442,108032;715508,109450;721382,110084;722638,112282;741322,114340;742481,116610;760012,118168;761268,120438;777743,121144;779089,123341;794315,123486;795854,125611;809920,126034;810977,127736;823793,127948;825332,126034;829281,127241;834968,128020;848454,129861;905389,137661;906741,140921;903077,155241;901924,159352;900475,163324;899032,167152;895754,177638;895561,179485;891999,186361;889783,189833;885835,194300;883523,198478;879858,201242;878416,202945;882557,203440;878995,218538;877836,223078;873984,239384;868394,262916;868008,265114;867338,267311;859435,300273;857123,310198;854811,320683;850283,341100;846432,361583;804233,356271;794598,405605;793155,409432;774851,401071;769454,407664;771863,409010;773119,430206;773505,437221;774079,446789;774465,454444;774948,462099;775334,465715;775527,468981;775527,471601;776004,480958;777357,504919;778896,531355;779765,545252;780532,558503;781401,573179;783038,581263;808085,584094;852595,589129;852306,590831;845176,624856;844409,628822;844120,630241;843347,634002;836121,632794;828321,632438;562042,605290;479191,595299;284003,571833;265989,569636;257610,570203;217247,576512;188245,573958;171384,568996;132276,549714;129095,549291;62622,539722;39983,536318;4818,531428;0,530721;4818,511228;21872,432047;57514,266744;58764,260507;63394,235834;63968,232079" o:connectangles="0,0,0,0,0,0,0,0,0,0,0,0,0,0,0,0,0,0,0,0,0,0,0,0,0,0,0,0,0,0,0,0,0,0,0,0,0,0,0,0,0,0,0,0,0,0,0,0,0,0,0,0,0,0,0,0,0,0,0,0,0,0,0,0,0,0,0,0,0,0,0,0,0,0,0,0,0,0,0,0,0,0,0,0,0,0,0,0,0,0,0,0,0,0,0,0,0,0,0,0,0,0,0,0,0,0,0,0,0,0,0,0,0,0,0,0,0,0,0,0,0,0,0,0,0,0"/>
                  </v:shape>
                  <v:shape id="Freeform: Shape 74" o:spid="_x0000_s1033" style="position:absolute;left:11916;top:4480;width:26163;height:11471;visibility:visible;mso-wrap-style:square;v-text-anchor:middle" coordsize="2616357,114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" path="m232943,345711r966,-4540l242771,316927r6550,-32322l258087,241935r8862,-43104l269647,185224r3472,-16940l275721,155522r6356,-30764l287185,125468,314931,99736r2499,-17367l306256,65286r-9635,-9711l308375,r45573,5813l414058,13469r49038,6238l463289,21975r47397,37427l555872,65073r21963,2764l631111,74572r81022,10065l731494,87048r62911,7868l1087754,131493r2698,-9499l1104518,108100r26394,-9427l1137848,97822r7516,3119l1293632,119868r34586,4253l1395458,132414r83334,10420l1723109,173530r2022,278l1759137,178064r18981,2342l1819157,185580r579,67l1874938,192595r127550,15950l2070120,225557r130054,31543l2253740,264471r218303,27010l2477054,291909r-387,139l2475991,292332r-289,139l2475515,292688r-194,211l2475225,293111r-194,428l2475031,294034r-96,423l2474935,294952r96,284l2475128,295876r290,567l2475991,297717r483,1207l2476667,299208r194,284l2477054,299631r290,217l2477634,299987r380,145l2478497,300198r1352,l2480519,300271r773,72l2481871,300409r194,73l2482354,300627r188,211l2482735,301049r96,357l2482831,301689r,707l2482831,303675r-193,1347l2482638,305305r,284l2482831,306157r97,350l2483121,306790r193,218l2483411,307219r193,139l2484087,307575r290,67l2484763,307787r187,66l2485337,308070r193,212l2485433,310123r,1274l2485433,312465r,423l2485530,313316r193,278l2486013,314095r290,495l2487359,315798r290,422l2487842,316576r97,351l2487939,317144r-97,350l2487649,318134r-290,640l2486882,319836r-96,139l2486399,320331r-96,212l2486303,320688r96,138l2486593,321183r476,356l2487166,321678r96,356l2487262,322951r,502l2487262,323591r-96,145l2486979,324086r-97,212l2486593,324581r-290,145l2486109,324938r-579,283l2485143,325366r-573,212l2484087,325789r-483,72l2483025,326000r-671,73l2481968,326073r-1255,-73l2480139,326000r-580,73l2479366,326145r-290,139l2478980,326429r-193,284l2478690,326996r,212l2478690,327419r97,284l2478980,327986r579,779l2480423,329616r483,429l2481292,330540r676,1201l2482735,332593r193,356l2483121,333232r193,779l2483411,334222r483,1069l2484280,336492r193,284l2484763,337205r284,350l2485530,338195r289,284l2486206,338762r580,423l2489291,340960r574,567l2490154,341811r97,211l2490347,342445r97,356l2490541,343369r,567l2490251,345493r,779l2490251,346985r,283l2490347,347691r194,429l2490637,348331r290,211l2491217,348754r289,144l2491887,349043r386,67l2493529,349255r193,l2493909,349321r869,712l2495165,350245r96,l2495455,350317r290,l2496414,350245r97,l2496704,350317r193,211l2496897,350601r97,211l2496994,350957r-193,423l2496608,351736r-194,211l2495938,352442r-193,284l2495551,353010r-96,356l2495455,353788r,429l2495455,354640r96,567l2495551,355491r97,283l2495938,356342r283,495l2496608,357332r483,495l2497670,358395r193,217l2499306,360876r290,567l2499789,361727r97,284l2499982,362723r387,1413l2500465,364419r574,640l2501618,365983r870,918l2502874,367402r284,567l2503351,368319r193,356l2503737,369382r97,145l2503930,369738r194,211l2504317,370022r386,211l2504993,370378r290,350l2505470,370873r96,139l2505566,371368r194,851l2505760,372714r,218l2505663,373282r-97,283l2505373,373777r-283,284l2504800,374344r-193,145l2504220,374839r-193,145l2503930,375268r-96,139l2503930,375690r194,284l2505283,377182r1056,990l2506533,378316r96,284l2506822,379240r290,423l2507305,379802r767,217l2508265,380085r193,145l2508652,380442r289,211l2510384,382428r193,283l2510964,383490r193,212l2511350,383985r773,713l2512503,385476r193,212l2513469,386466r869,779l2514719,387601r676,852l2515685,388948r193,428l2515974,389871r97,568l2516168,391006r96,1202l2516554,394333r,283l2516747,394834r193,283l2517127,395401r387,350l2517804,395896r193,73l2519633,396675r676,429l2520599,397242r193,l2520888,397315r290,-73l2522041,396959r580,-212l2522814,396675r1926,-1274l2525030,395256r193,-139l2525609,395045r387,-72l2526279,395045r194,l2526859,395184r290,145l2527439,395540r289,284l2528018,396180r386,567l2528785,397315r676,1274l2529654,399156r290,640l2530233,400291r387,568l2532159,402627r387,640l2534278,405960r194,356l2535051,407451r284,567l2535721,408586r677,1062l2536784,410282r386,713l2537550,411701r677,1491l2538516,413971r773,2336l2539386,416663r386,1775l2539863,419072r,2059l2539863,421837r-91,284l2539386,422906r-194,495l2538999,423896r-965,2125l2537744,426733r-97,66l2537460,426872r-386,145l2536784,427156r-386,72l2536108,427228r-194,-72l2535624,427083r-289,-66l2534955,426872r-387,-211l2534472,426588r-194,-139l2534085,426304r-193,-72l2533699,426166r-290,l2533216,426377r-284,139l2532642,426799r-96,145l2532449,427156r,145l2532546,427651r193,283l2533119,428502r193,779l2533506,429776r289,428l2534278,431128r387,634l2534858,432118r193,851l2535051,433325r97,495l2535148,434315r-97,1063l2535148,436229r-97,423l2534955,437080r-97,568l2534665,437859r-97,211l2534278,438427r-1062,990l2532932,439700r-290,495l2532546,440413r,139l2532642,440697r194,72l2533023,440908r579,211l2533795,441192r194,138l2534182,441548r193,211l2534568,442115r1346,3049l2536011,445798r193,145l2537267,446365r863,429l2538903,447289r289,211l2539579,447923r,217l2539579,448351r-97,351l2539386,448847r-194,144l2539096,449203r-386,211l2538420,449553r-483,217l2537460,449909r-1642,356l2535528,450404r-193,72l2534858,450905r-483,423l2533506,452106r-483,357l2532642,452958r-289,428l2531773,454304r-193,495l2531387,455083r-97,501l2531194,456079r,917l2531194,458204r96,990l2531290,459550r97,284l2531580,460045r96,145l2532159,460401r194,212l2532353,460757r,67l2532353,461609r-97,2475l2532256,464440r97,495l2532546,465436r193,706l2533023,466782r289,495l2533602,467772r193,284l2534085,468267r387,284l2536204,468835r194,145l2536494,469052r193,139l2536880,469402r1250,2059l2538806,472735r193,567l2539386,474365r96,567l2539579,475361r,495l2539482,476067r-96,356l2539289,476707r,568l2539386,478265r,211l2539482,478760r193,356l2539863,479472r289,423l2540442,480317r483,501l2541118,481030r193,422l2541505,481808r289,1558l2541794,483583r,211l2541794,484006r-386,640l2541118,485068r-386,495l2539096,487622r-97,211l2538999,488117r-96,779l2538999,489107r,284l2539192,489892r387,1412l2540539,494069r,218l2540635,494637r,356l2540828,495561r97,923l2541022,496696r96,283l2541505,497474r289,73l2543720,497402r194,l2544107,497474r283,73l2544583,497686r194,211l2544970,498253r193,356l2545260,499032r,428l2545260,499883r-97,284l2545066,500378r-959,1775l2543044,503855r-97,212l2542947,504278r,145l2543044,504489r96,73l2543334,504562r193,-73l2544010,504206r573,-212l2545453,503499r386,-139l2546226,503215r193,l2546702,503215r290,145l2547282,503427r2023,1280l2549498,504845r96,145l2549594,505202r,211l2549594,505769r-193,568l2549401,506475r-193,284l2548827,507254r-386,429l2546702,509524r-766,779l2544583,511583r-380,283l2543527,512361r-676,357l2542658,512784r-387,73l2542078,512929r-380,-72l2541311,512784r-483,-139l2540539,512573r-193,-145l2540152,512289r-380,-495l2539386,511583r-97,-145l2539096,511365r-580,-66l2537074,511015r-870,-72l2535528,510870r-960,l2533602,510870r-960,145l2531676,511226r-959,212l2529751,511722r-1830,567l2526956,512645r-960,350l2525126,513424r-2602,1135l2522041,514770r-386,284l2518673,517608r-193,211l2518190,518459r-193,139l2517610,518954r-483,356l2516844,519521r-290,284l2516264,520089r-290,422l2515298,521719r-483,851l2514435,523488r-483,996l2512793,527532r-193,495l2512316,528522r-193,284l2511350,529585r-386,495l2510577,530575r-193,356l2510191,531426r-91,495l2509998,532634r-97,778l2509901,534970r,2059l2509810,538164r-193,1201l2509521,539793r-290,707l2508941,541212r-483,851l2508265,542486r-290,356l2507685,543198r-476,423l2506726,544044r-1256,784l2504897,545178r-194,145l2504607,545462r,211l2504800,546597r1056,429l2506146,547092r1159,218l2507498,547310r187,138l2507788,547521r91,139l2507879,547805r-91,283l2506919,550286r-386,778l2506339,551348r-96,284l2505953,551982r-387,284l2504993,552694r-1256,852l2502971,553896r-483,217l2502198,554180r-290,-67l2499596,553401r-386,-67l2498630,553262r-960,-145l2497187,553117r-483,73l2496511,553190r-290,144l2496034,553546r-193,211l2495551,554180r-193,428l2495068,555248r-193,634l2494392,557228r-193,429l2493625,558719r-193,423l2493432,559359r,212l2493432,559709r97,218l2493722,560205r187,144l2494489,560706r96,138l2496125,562402r2125,2058l2498437,564744r193,284l2498630,565239r,284l2498533,565807r-476,640l2497863,566586r-579,1207l2496608,569351r-387,778l2495745,570842r-290,356l2494972,571620r-483,495l2494102,572327r-283,145l2493432,572683r-483,145l2492273,572967r-676,72l2488132,573395r-387,l2487455,573323r-386,-73l2486593,573112r-870,-429l2484854,572260r-1153,-640l2483314,571548r-483,-139l2482354,571337r-483,l2481582,571337r-193,72l2479946,572260r-290,67l2479366,572399r-386,73l2478690,572544r-290,l2478014,572544r-380,-72l2476861,572260r-290,-145l2476185,571977r-1926,-997l2473679,570769r-670,-284l2472333,570274r-290,-145l2471657,570129r-290,-66l2470890,570129r-386,73l2468675,570630r-387,139l2467999,570914r-3085,1485l2463857,572967r-1062,567l2461159,574524r-2119,1208l2456824,576939r-1352,567l2455085,577718r-2022,1135l2451234,579770r-2989,1848l2447769,581895r-580,501l2446513,582819r-2216,1419l2440832,586719r-1642,1062l2438520,588210r-676,495l2437747,588844r-193,284l2437554,589272r-97,67l2437554,589623r,217l2437940,590902r290,1202l2438424,592460r386,712l2438900,593384r386,1418l2439576,595647r97,284l2439866,596782r194,1630l2440060,599125r,350l2439963,599904r-97,495l2439673,601039r-97,356l2439383,601672r-290,502l2438617,602741r-580,706l2437361,604087r-773,706l2435821,605506r-772,495l2434373,606496r-381,211l2433509,606991r-579,211l2431487,607703r-483,139l2426862,609617r-1255,423l2425033,610251r-676,217l2418960,611597r-4431,851l2413853,612593r-1926,495l2410098,613445r-580,211l2407206,614362r-1636,640l2404894,615358r-767,350l2403838,615926r-483,350l2402582,616988r-290,350l2402099,617695r-187,283l2401815,618473r,218l2401815,618974r,562l2402099,620954r96,429l2402292,621733r193,429l2402678,622518r387,851l2403548,624287r290,567l2403934,625066r,283l2403934,625633r-96,356l2403644,626412r-386,785l2403258,627408r-96,2197l2403162,629889r96,139l2403934,631235r477,568l2404991,632582r676,706l2406343,633928r380,356l2407110,634568r2312,1557l2410194,636693r387,356l2410871,637260r380,423l2411541,638112r1256,2620l2412990,641088r193,145l2413853,641655r1256,990l2415881,643285r284,356l2416551,643992r1540,2269l2418477,646829r290,640l2419346,648387r97,217l2419443,648888r193,990l2419733,650373r766,2692l2420789,653916r193,212l2421176,654556r869,1208l2422812,656826r386,495l2423488,657816r290,713l2424261,659730r289,640l2424647,660937r96,284l2424743,661505r-96,1346l2424550,664197r,990l2424550,666962r,1703l2424454,672064r,428l2424454,672987r289,918l2424937,674901r,495l2424937,675819r,501l2424937,676815r-194,495l2424647,678517r-193,1135l2424357,681137r97,356l2424937,682417r187,423l2425221,683262r193,712l2425703,684826r97,778l2425993,686027r387,851l2426766,687518r380,640l2427436,688653r386,568l2429368,691134r380,568l2430521,693187r193,284l2431101,693827r289,422l2431970,695245r574,991l2433026,697298r580,924l2434089,699073r670,1346l2435049,700775r193,212l2435821,701554r2023,2336l2438230,704319r1733,2620l2440253,707434r193,429l2440639,708358r193,428l2441116,709988r386,1062l2441502,711406r97,495l2441696,712397r579,1563l2442372,714455r193,779l2443241,718283r96,283l2443525,718989r193,356l2444297,720196r97,284l2445167,722255r,139l2445167,722605r-97,712l2444973,723740r-193,356l2444587,724519r-869,923l2443525,725799r-97,138l2443428,726221r-91,211l2443337,727000r,145l2443241,727429r-97,211l2442854,727924r-289,211l2441696,728775r-387,350l2440832,729481r-676,851l2439576,730972r-579,779l2438713,732035r-289,284l2438134,733025r-290,567l2437747,733949r,356l2437747,735150r97,1135l2437844,736502r290,779l2438230,737776r,284l2438230,738343r-290,1914l2437940,740468r,779l2438037,742310r97,567l2438230,743161r194,356l2438713,743946r284,211l2439286,744368r290,212l2439963,744724r193,139l2440446,744863r483,73l2441116,744863r193,l2441696,744724r482,-217l2442565,744296r386,-211l2443718,743517r1159,-990l2445263,742171r960,-568l2446803,741181r289,-145l2448245,740541r580,-211l2449405,740185r193,l2449984,740185r380,72l2451137,740468r773,284l2453449,741392r4142,1914l2458943,743946r380,211l2459999,744296r290,145l2460579,744580r1636,1062l2462312,745853r,357l2462312,746850r96,639l2462312,748618r,501l2462312,749614r193,924l2462698,750961r193,495l2463084,751812r290,284l2463664,752379r863,634l2465010,753514r193,139l2466839,754649r193,67l2467322,754999r193,212l2469151,756279r194,67l2470311,756563r289,66l2470987,756702r960,72l2475321,756847r864,l2477054,756847r1056,-73l2479076,756774r676,l2480423,756986r290,138l2481002,757342r193,211l2481292,757764r290,713l2481678,758972r97,495l2481871,759962r97,495l2481968,761236r-97,784l2481678,763149r-96,785l2481195,765492r-96,567l2481099,766343r96,356l2481485,767544r193,429l2482161,768752r574,1062l2483507,770810r676,1129l2485240,773074r869,1280l2487262,775773r1256,1412l2489671,778393r387,567l2490637,779950r193,429l2490830,780590r,211l2490830,781158r-96,283l2490444,782009r-386,495l2489478,783210r-187,218l2489001,784061r-290,568l2488229,785691r-194,640l2487842,786899r-97,495l2487552,788456r,568l2487552,789308r97,495l2487842,790726r193,495l2488325,791716r580,1069l2489291,793280r863,990l2491506,796401r477,845l2492080,797391r386,211l2492563,797747r676,990l2493432,799094r,138l2493529,799800r96,211l2493722,800512r,845l2493529,802070r-97,422l2493335,802710r-96,211l2493046,803205r-580,634l2492177,804122r-483,356l2490251,805402r-960,568l2488905,806181r-676,706l2488035,807098r,145l2487939,807316r193,1135l2488229,808662r289,568l2488615,809441r483,1841l2489194,811850r,495l2489194,813407r97,851l2489291,814476r-97,211l2489098,814971r-290,495l2488518,815961r-386,495l2487745,816957r-386,422l2486979,817802r-483,356l2486013,818442r-676,356l2484667,819154r-677,284l2483314,819722r-2022,706l2479366,821207r-1443,495l2477151,822058r-1830,851l2474259,823332r-387,217l2473390,823899r-381,357l2469731,827093r-290,350l2469055,827944r-290,495l2468572,828934r-380,707l2467999,830425r-97,707l2467805,831838r,640l2467805,833184r194,1491l2468095,835949r,356l2467999,836800r-97,495l2466839,840417r-193,356l2466453,841340r-284,423l2464334,844461r-670,1063l2462408,847293r-1249,1702l2460676,849490r-3375,3405l2457108,853179r-380,495l2456438,854096r-773,1135l2454989,856294r-381,712l2454415,857217r-290,284l2453739,857712r-966,495l2452007,858491r-97,145l2451524,859059r-97,211l2451234,859487r-290,356l2450654,860477r-290,1063l2450268,862041r-284,2831l2449984,865512r,1842l2449888,868627r96,996l2449984,869980r-386,2125l2449501,872600r-193,567l2449212,873590r-290,501l2448825,874441r-193,284l2448439,874936r-387,429l2447956,875503r-380,852l2446803,877773r,212l2446706,878202r,350l2446803,879403r96,429l2446996,880116r483,845l2447576,881528r96,218l2447865,882029r574,568l2448535,882808r580,990l2451331,885784r579,495l2452483,886708r290,211l2453353,887276r676,350l2454415,887771r670,283l2455761,888266r967,211l2457591,888688r1256,145l2459999,888972r2506,217l2466743,889684r1545,73l2468675,889823r573,145l2470890,890463r960,211l2472043,890747r97,139l2472236,891030r,212l2472140,891809r,640l2471947,893228r-290,1558l2471560,895281r-96,217l2471367,895637r-193,145l2470890,895921r-193,144l2470311,896204r-387,145l2469731,896349r-386,66l2469055,896349r-193,-72l2468572,896065r-380,-428l2467612,895069r-483,-356l2466743,894502r-670,-284l2465686,894152r-193,l2465396,894152r-289,l2464720,894291r-386,144l2463760,894786r-289,144l2463181,895142r-1449,1346l2461545,896772r-193,356l2461255,897550r-193,1063l2461062,898897r,211l2461635,900599r97,73l2462119,900883r96,139l2462408,901239r194,211l2462891,901873r869,1702l2463857,903787r,356l2463948,904710r-91,1419l2463664,908043r,640l2463664,909389r96,495l2463948,910596r290,779l2464431,911798r289,283l2464817,912299r386,277l2465590,912860r289,218l2466550,913428r482,211l2467419,913784r580,145l2468572,913995r676,l2470311,913995r766,l2472333,913856r2312,-356l2475128,913361r290,-72l2475611,913144r380,-284l2476571,912438r1732,-1491l2479656,909884r767,-495l2481195,908894r676,-356l2482542,908326r579,-211l2484183,907831r767,-144l2489001,907053r1346,-145l2492177,906696r1925,-144l2494778,906485r580,67l2496414,906624r773,72l2497767,906769r863,211l2499500,907264r482,139l2500272,907548r386,283l2500846,907970r96,145l2501425,908821r387,568l2502198,910240r290,851l2503254,913216r387,1135l2503834,915414r193,1062l2504413,919525r194,1135l2504800,921867r97,139l2505090,922290r193,284l2506533,923564r289,283l2506919,924065r97,139l2507209,924699r289,923l2507685,927041r194,634l2508072,928387r290,990l2508652,930156r193,568l2509038,931152r386,640l2509901,932354r387,428l2510577,933138r387,278l2511350,933633r579,284l2512413,934128r766,284l2513952,934624r960,283l2516747,935263r3948,707l2522041,936187r1256,278l2523877,936682r573,211l2524933,937105r387,283l2525513,937600r290,356l2525899,938385r290,778l2526376,939942r290,1274l2527342,944053r193,990l2528018,946673r386,851l2528785,948303r96,284l2529075,948732r386,211l2529847,949082r193,l2530233,949082r387,-66l2531194,948798r289,l2531773,948798r1159,218l2533699,949227r579,211l2534761,949583r574,284l2536011,950289r483,429l2536880,951068r580,713l2538227,952916r483,495l2538999,953622r193,211l2540346,954757r3568,2620l2545743,958940r579,495l2547186,960214r386,423l2548055,961065r193,357l2548441,961705r97,212l2548634,962339r97,356l2548731,963190r-97,495l2548538,963969r-194,640l2548151,965032r-386,640l2547282,966312r-193,283l2546799,966807r-1443,990l2545066,968080r-193,145l2544777,968437r-194,356l2544300,969360r-97,495l2544203,970278r,284l2544300,970990r187,350l2546322,974105r2312,3616l2548827,978150r188,350l2549208,979140r193,924l2549594,980559r97,422l2550174,981833r289,640l2550753,982895r290,356l2551423,983680r483,495l2552582,984670r580,356l2553742,985310r380,211l2554991,985944r676,217l2556724,986511r966,284l2558457,987006r1352,218l2561831,987646r1063,145l2563854,988075r1636,422l2566745,988920r1829,567l2570404,990127r386,145l2571370,990622r676,357l2572426,991401r290,356l2572909,992041r97,211l2573006,992397r,212l2572909,992820r-290,211l2572426,993249r-284,211l2571756,993744r-386,211l2570693,994166r-676,218l2569734,994450r-387,72l2568768,994522r-870,l2567421,994595r-386,l2566455,994734r-386,72l2565779,994879r-193,66l2565296,995090r-187,211l2565013,995512r-97,145l2564819,995941r,284l2564819,996508r194,423l2565296,997571r387,640l2567421,1001755r1829,3471l2570983,1008486r387,779l2571659,1009977r194,634l2572142,1011746r960,4256l2573199,1016708r,429l2573199,1017487r,284l2573102,1018127r-193,422l2569830,1022522r-1159,1630l2568574,1024297r-96,211l2568478,1024719r,356l2568574,1025432r194,283l2569057,1026210r580,707l2571563,1029325r959,997l2573006,1030817r483,495l2577823,1035067r1063,923l2579362,1036413r483,284l2580522,1037053r676,284l2581385,1037409r193,-72l2581771,1037264r870,-495l2582930,1036697r97,l2583124,1036697r476,72l2584760,1037053r386,l2587168,1037264r773,73l2588321,1037409r580,211l2589480,1037832r484,144l2590633,1038327r1063,567l2592276,1039178r476,217l2593525,1039606r290,73l2594201,1039745r676,73l2595837,1039818r966,-73l2597860,1039679r1545,-145l2602677,1039323r580,l2603643,1039395r580,67l2604796,1039606r4431,1558l2611636,1048891r-4528,5174l2605376,1057826r-483,4322l2603257,1065765r-3665,5952l2593815,1079161r-6550,7226l2582448,1092484r-1540,5530l2579362,1100924r-766,5029l2580715,1109925r5584,5385l2592179,1120345r5294,4111l2602967,1130408r4335,3901l2612023,1137713r3567,4323l2616357,1145936r-3562,1135l2543624,1138347r-117824,-14881l2420886,1122826r-7323,-924l2376858,1116801r3858,-18219l2341892,1093692r-7226,-1347l2337364,1080362r-3568,-1980l2326860,1078593r-8765,-145l2264335,1069091r15515,-69745l2204895,967730,2077926,952414r-8482,37357l2006725,979569r-5004,22186l1902491,987791r-1159,1274l1905190,979424r-76688,64934l1786020,1035067r-1739,-1274l1781776,1031807r-6454,-5102l1767136,1023868r-10794,-6804l1744401,1037976r-54242,-6520l1689483,1100495r-5102,-3682l1660391,1080646r-22543,-15026l1591122,1034221r-26973,-18147l1546618,1013943r-12913,-1485l1514537,1010188r-676,2976l1511549,1013026r-2602,13468l1513958,1032730r-290,1703l1496137,1050950r-5880,-501l1396327,1041876r-27263,-2626l1370314,1032942r-2886,-990l1355578,1017203r9442,-6163l1390550,995446r2216,-996l1378120,980486r-2312,-2270l1372053,977721r-60406,-7298l1311260,970350r-18787,-19070l1300472,952064r-8192,-15243l1299217,905845r-2506,-5457l1278794,885712r-15413,-19137l1255479,851615r-9726,-7510l1230431,820573r-1346,-11983l1220513,807600r-13680,-1703l1102786,792996r-6647,-779l1094213,795049r-16185,-5029l1064535,786259r-7703,-1697l1046231,782788r-12134,-1630l992381,775628r-73989,-9641l900088,763578r-23411,-3049l860588,758404r-28035,-3688l771477,747417r-6937,423l733903,758121r-10982,2976l705197,764073r-9828,996l685734,765564r-16475,-428l651244,762938r-21865,640l627930,761097r-864,-3121l590555,754082r-290,-13897l536119,733309r-289,1346l534193,735083r-29478,7015l503652,741108r-8186,4890l485445,751528r-12907,3683l468783,756629r-12817,7088l450763,766765r676,1135l442673,782999r-6164,2692l426101,800862r-22155,25875l398259,825958r-3948,-1207l392771,826664r-12816,-211l378898,824751r-14066,-423l363293,822203r-15225,-145l346721,819861r-16475,-707l328991,816884r-17532,-1557l310300,813057r-18684,-2059l290360,808801r-5874,-634l270420,806748r-869,-1774l249031,802209r-386,-284l238919,800011r-6647,-1413l223984,796401r-70228,-9218l121385,786048,97684,783283,25337,766699r-7806,-2197l,755283r1443,-6876l22349,743161r12521,-3049l55969,734655r3181,-16089l100190,723601r19270,-18081l137860,688158r5874,-21341l172253,670295r2602,138l177161,658239r1545,-25869l179859,618051r13396,-75070l195948,543265r6266,-34308l205969,488189r2989,-16800l209724,467350r5977,-31266l217917,424391r1249,-6949l222927,401426r477,-2837l230727,356481r2216,-10770xe" filled="f" strokecolor="black [3213]" strokeweight="1pt">
                    <v:stroke endcap="round"/>
                    <v:path arrowok="t" o:connecttype="custom" o:connectlocs="232943,345711;233909,341171;242771,316927;249321,284605;258087,241935;266949,198831;269647,185224;273119,168284;275721,155522;282077,124758;287185,125468;314931,99736;317430,82369;306256,65286;296621,55575;308375,0;353948,5813;414058,13469;463096,19707;463289,21975;510686,59402;555872,65073;577835,67837;631111,74572;712133,84637;731494,87048;794405,94916;1087754,131493;1090452,121994;1104518,108100;1130912,98673;1137848,97822;1145364,100941;1293632,119868;1328218,124121;1395458,132414;1478792,142834;1723109,173530;1725131,173808;1759137,178064;1778118,180406;1819157,185580;1819736,185647;1874938,192595;2002488,208545;2070120,225557;2200174,257100;2253740,264471;2472043,291481;2477054,291909;2476667,292048;2475991,292332;2475702,292471;2475515,292688;2475321,292899;2475225,293111;2475031,293539;2475031,294034;2474935,294457;2474935,294952;2475031,295236;2475128,295876;2475418,296443;2475991,297717;2476474,298924;2476667,299208;2476861,299492;2477054,299631;2477344,299848;2477634,299987;2478014,300132;2478497,300198;2479849,300198;2480519,300271;2481292,300343;2481871,300409;2482065,300482;2482354,300627;2482542,300838;2482735,301049;2482831,301406;2482831,301689;2482831,302396;2482831,303675;2482638,305022;2482638,305305;2482638,305589;2482831,306157;2482928,306507;2483121,306790;2483314,307008;2483411,307219;2483604,307358;2484087,307575;2484377,307642;2484763,307787;2484950,307853;2485337,308070;2485530,308282;2485433,310123;2485433,311397;2485433,312465;2485433,312888;2485530,313316;2485723,313594;2486013,314095;2486303,314590;2487359,315798;2487649,316220;2487842,316576;2487939,316927;2487939,317144;2487842,317494;2487649,318134;2487359,318774;2486882,319836;2486786,319975;2486399,320331;2486303,320543;2486303,320688;2486399,320826;2486593,321183;2487069,321539;2487166,321678;2487262,322034;2487262,322951;2487262,323453;2487262,323591;2487166,323736;2486979,324086;2486882,324298;2486593,324581;2486303,324726;2486109,324938;2485530,325221;2485143,325366;2484570,325578;2484087,325789;2483604,325861;2483025,326000;2482354,326073;2481968,326073;2480713,326000;2480139,326000;2479559,326073;2479366,326145;2479076,326284;2478980,326429;2478787,326713;2478690,326996;2478690,327208;2478690,327419;2478787,327703;2478980,327986;2479559,328765;2480423,329616;2480906,330045;2481292,330540;2481968,331741;2482735,332593;2482928,332949;2483121,333232;2483314,334011;2483411,334222;2483894,335291;2484280,336492;2484473,336776;2484763,337205;2485047,337555;2485530,338195;2485819,338479;2486206,338762;2486786,339185;2489291,340960;2489865,341527;2490154,341811;2490251,342022;2490347,342445;2490444,342801;2490541,343369;2490541,343936;2490251,345493;2490251,346272;2490251,346985;2490251,347268;2490347,347691;2490541,348120;2490637,348331;2490927,348542;2491217,348754;2491506,348898;2491887,349043;2492273,349110;2493529,349255;2493722,349255;2493909,349321;2494778,350033;2495165,350245;2495261,350245;2495455,350317;2495745,350317;2496414,350245;2496511,350245;2496704,350317;2496897,350528;2496897,350601;2496994,350812;2496994,350957;2496801,351380;2496608,351736;2496414,351947;2495938,352442;2495745,352726;2495551,353010;2495455,353366;2495455,353788;2495455,354217;2495455,354640;2495551,355207;2495551,355491;2495648,355774;2495938,356342;2496221,356837;2496608,357332;2497091,357827;2497670,358395;2497863,358612;2499306,360876;2499596,361443;2499789,361727;2499886,362011;2499982,362723;2500369,364136;2500465,364419;2501039,365059;2501618,365983;2502488,366901;2502874,367402;2503158,367969;2503351,368319;2503544,368675;2503737,369382;2503834,369527;2503930,369738;2504124,369949;2504317,370022;2504703,370233;2504993,370378;2505283,370728;2505470,370873;2505566,371012;2505566,371368;2505760,372219;2505760,372714;2505760,372932;2505663,373282;2505566,373565;2505373,373777;2505090,374061;2504800,374344;2504607,374489;2504220,374839;2504027,374984;2503930,375268;2503834,375407;2503930,375690;2504124,375974;2505283,377182;2506339,378172;2506533,378316;2506629,378600;2506822,379240;2507112,379663;2507305,379802;2508072,380019;2508265,380085;2508458,380230;2508652,380442;2508941,380653;2510384,382428;2510577,382711;2510964,383490;2511157,383702;2511350,383985;2512123,384698;2512503,385476;2512696,385688;2513469,386466;2514338,387245;2514719,387601;2515395,388453;2515685,388948;2515878,389376;2515974,389871;2516071,390439;2516168,391006;2516264,392208;2516554,394333;2516554,394616;2516747,394834;2516940,395117;2517127,395401;2517514,395751;2517804,395896;2517997,395969;2519633,396675;2520309,397104;2520599,397242;2520792,397242;2520888,397315;2521178,397242;2522041,396959;2522621,396747;2522814,396675;2524740,395401;2525030,395256;2525223,395117;2525609,395045;2525996,394973;2526279,395045;2526473,395045;2526859,395184;2527149,395329;2527439,395540;2527728,395824;2528018,396180;2528404,396747;2528785,397315;2529461,398589;2529654,399156;2529944,399796;2530233,400291;2530620,400859;2532159,402627;2532546,403267;2534278,405960;2534472,406316;2535051,407451;2535335,408018;2535721,408586;2536398,409648;2536784,410282;2537170,410995;2537550,411701;2538227,413192;2538516,413971;2539289,416307;2539386,416663;2539772,418438;2539863,419072;2539863,421131;2539863,421837;2539772,422121;2539386,422906;2539192,423401;2538999,423896;2538034,426021;2537744,426733;2537647,426799;2537460,426872;2537074,427017;2536784,427156;2536398,427228;2536108,427228;2535914,427156;2535624,427083;2535335,427017;2534955,426872;2534568,426661;2534472,426588;2534278,426449;2534085,426304;2533892,426232;2533699,426166;2533409,426166;2533216,426377;2532932,426516;2532642,426799;2532546,426944;2532449,427156;2532449,427301;2532546,427651;2532739,427934;2533119,428502;2533312,429281;2533506,429776;2533795,430204;2534278,431128;2534665,431762;2534858,432118;2535051,432969;2535051,433325;2535148,433820;2535148,434315;2535051,435378;2535148,436229;2535051,436652;2534955,437080;2534858,437648;2534665,437859;2534568,438070;2534278,438427;2533216,439417;2532932,439700;2532642,440195;2532546,440413;2532546,440552;2532642,440697;2532836,440769;2533023,440908;2533602,441119;2533795,441192;2533989,441330;2534182,441548;2534375,441759;2534568,442115;2535914,445164;2536011,445798;2536204,445943;2537267,446365;2538130,446794;2538903,447289;2539192,447500;2539579,447923;2539579,448140;2539579,448351;2539482,448702;2539386,448847;2539192,448991;2539096,449203;2538710,449414;2538420,449553;2537937,449770;2537460,449909;2535818,450265;2535528,450404;2535335,450476;2534858,450905;2534375,451328;2533506,452106;2533023,452463;2532642,452958;2532353,453386;2531773,454304;2531580,454799;2531387,455083;2531290,455584;2531194,456079;2531194,456996;2531194,458204;2531290,459194;2531290,459550;2531387,459834;2531580,460045;2531676,460190;2532159,460401;2532353,460613;2532353,460757;2532353,460824;2532353,461609;2532256,464084;2532256,464440;2532353,464935;2532546,465436;2532739,466142;2533023,466782;2533312,467277;2533602,467772;2533795,468056;2534085,468267;2534472,468551;2536204,468835;2536398,468980;2536494,469052;2536687,469191;2536880,469402;2538130,471461;2538806,472735;2538999,473302;2539386,474365;2539482,474932;2539579,475361;2539579,475856;2539482,476067;2539386,476423;2539289,476707;2539289,477275;2539386,478265;2539386,478476;2539482,478760;2539675,479116;2539863,479472;2540152,479895;2540442,480317;2540925,480818;2541118,481030;2541311,481452;2541505,481808;2541794,483366;2541794,483583;2541794,483794;2541794,484006;2541408,484646;2541118,485068;2540732,485563;2539096,487622;2538999,487833;2538999,488117;2538903,488896;2538999,489107;2538999,489391;2539192,489892;2539579,491304;2540539,494069;2540539,494287;2540635,494637;2540635,494993;2540828,495561;2540925,496484;2541022,496696;2541118,496979;2541505,497474;2541794,497547;2543720,497402;2543914,497402;2544107,497474;2544390,497547;2544583,497686;2544777,497897;2544970,498253;2545163,498609;2545260,499032;2545260,499460;2545260,499883;2545163,500167;2545066,500378;2544107,502153;2543044,503855;2542947,504067;2542947,504278;2542947,504423;2543044,504489;2543140,504562;2543334,504562;2543527,504489;2544010,504206;2544583,503994;2545453,503499;2545839,503360;2546226,503215;2546419,503215;2546702,503215;2546992,503360;2547282,503427;2549305,504707;2549498,504845;2549594,504990;2549594,505202;2549594,505413;2549594,505769;2549401,506337;2549401,506475;2549208,506759;2548827,507254;2548441,507683;2546702,509524;2545936,510303;2544583,511583;2544203,511866;2543527,512361;2542851,512718;2542658,512784;2542271,512857;2542078,512929;2541698,512857;2541311,512784;2540828,512645;2540539,512573;2540346,512428;2540152,512289;2539772,511794;2539386,511583;2539289,511438;2539096,511365;2538516,511299;2537074,511015;2536204,510943;2535528,510870;2534568,510870;2533602,510870;2532642,511015;2531676,511226;2530717,511438;2529751,511722;2527921,512289;2526956,512645;2525996,512995;2525126,513424;2522524,514559;2522041,514770;2521655,515054;2518673,517608;2518480,517819;2518190,518459;2517997,518598;2517610,518954;2517127,519310;2516844,519521;2516554,519805;2516264,520089;2515974,520511;2515298,521719;2514815,522570;2514435,523488;2513952,524484;2512793,527532;2512600,528027;2512316,528522;2512123,528806;2511350,529585;2510964,530080;2510577,530575;2510384,530931;2510191,531426;2510100,531921;2509998,532634;2509901,533412;2509901,534970;2509901,537029;2509810,538164;2509617,539365;2509521,539793;2509231,540500;2508941,541212;2508458,542063;2508265,542486;2507975,542842;2507685,543198;2507209,543621;2506726,544044;2505470,544828;2504897,545178;2504703,545323;2504607,545462;2504607,545673;2504800,546597;2505856,547026;2506146,547092;2507305,547310;2507498,547310;2507685,547448;2507788,547521;2507879,547660;2507879,547805;2507788,548088;2506919,550286;2506533,551064;2506339,551348;2506243,551632;2505953,551982;2505566,552266;2504993,552694;2503737,553546;2502971,553896;2502488,554113;2502198,554180;2501908,554113;2499596,553401;2499210,553334;2498630,553262;2497670,553117;2497187,553117;2496704,553190;2496511,553190;2496221,553334;2496034,553546;2495841,553757;2495551,554180;2495358,554608;2495068,555248;2494875,555882;2494392,557228;2494199,557657;2493625,558719;2493432,559142;2493432,559359;2493432,559571;2493432,559709;2493529,559927;2493722,560205;2493909,560349;2494489,560706;2494585,560844;2496125,562402;2498250,564460;2498437,564744;2498630,565028;2498630,565239;2498630,565523;2498533,565807;2498057,566447;2497863,566586;2497284,567793;2496608,569351;2496221,570129;2495745,570842;2495455,571198;2494972,571620;2494489,572115;2494102,572327;2493819,572472;2493432,572683;2492949,572828;2492273,572967;2491597,573039;2488132,573395;2487745,573395;2487455,573323;2487069,573250;2486593,573112;2485723,572683;2484854,572260;2483701,571620;2483314,571548;2482831,571409;2482354,571337;2481871,571337;2481582,571337;2481389,571409;2479946,572260;2479656,572327;2479366,572399;2478980,572472;2478690,572544;2478400,572544;2478014,572544;2477634,572472;2476861,572260;2476571,572115;2476185,571977;2474259,570980;2473679,570769;2473009,570485;2472333,570274;2472043,570129;2471657,570129;2471367,570063;2470890,570129;2470504,570202;2468675,570630;2468288,570769;2467999,570914;2464914,572399;2463857,572967;2462795,573534;2461159,574524;2459040,575732;2456824,576939;2455472,577506;2455085,577718;2453063,578853;2451234,579770;2448245,581618;2447769,581895;2447189,582396;2446513,582819;2444297,584238;2440832,586719;2439190,587781;2438520,588210;2437844,588705;2437747,588844;2437554,589128;2437554,589272;2437457,589339;2437554,589623;2437554,589840;2437940,590902;2438230,592104;2438424,592460;2438810,593172;2438900,593384;2439286,594802;2439576,595647;2439673,595931;2439866,596782;2440060,598412;2440060,599125;2440060,599475;2439963,599904;2439866,600399;2439673,601039;2439576,601395;2439383,601672;2439093,602174;2438617,602741;2438037,603447;2437361,604087;2436588,604793;2435821,605506;2435049,606001;2434373,606496;2433992,606707;2433509,606991;2432930,607202;2431487,607703;2431004,607842;2426862,609617;2425607,610040;2425033,610251;2424357,610468;2418960,611597;2414529,612448;2413853,612593;2411927,613088;2410098,613445;2409518,613656;2407206,614362;2405570,615002;2404894,615358;2404127,615708;2403838,615926;2403355,616276;2402582,616988;2402292,617338;2402099,617695;2401912,617978;2401815,618473;2401815,618691;2401815,618974;2401815,619536;2402099,620954;2402195,621383;2402292,621733;2402485,622162;2402678,622518;2403065,623369;2403548,624287;2403838,624854;2403934,625066;2403934,625349;2403934,625633;2403838,625989;2403644,626412;2403258,627197;2403258,627408;2403162,629605;2403162,629889;2403258,630028;2403934,631235;2404411,631803;2404991,632582;2405667,633288;2406343,633928;2406723,634284;2407110,634568;2409422,636125;2410194,636693;2410581,637049;2410871,637260;2411251,637683;2411541,638112;2412797,640732;2412990,641088;2413183,641233;2413853,641655;2415109,642645;2415881,643285;2416165,643641;2416551,643992;2418091,646261;2418477,646829;2418767,647469;2419346,648387;2419443,648604;2419443,648888;2419636,649878;2419733,650373;2420499,653065;2420789,653916;2420982,654128;2421176,654556;2422045,655764;2422812,656826;2423198,657321;2423488,657816;2423778,658529;2424261,659730;2424550,660370;2424647,660937;2424743,661221;2424743,661505;2424647,662851;2424550,664197;2424550,665187;2424550,666962;2424550,668665;2424454,672064;2424454,672492;2424454,672987;2424743,673905;2424937,674901;2424937,675396;2424937,675819;2424937,676320;2424937,676815;2424743,677310;2424647,678517;2424454,679652;2424357,681137;2424454,681493;2424937,682417;2425124,682840;2425221,683262;2425414,683974;2425703,684826;2425800,685604;2425993,686027;2426380,686878;2426766,687518;2427146,688158;2427436,688653;2427822,689221;2429368,691134;2429748,691702;2430521,693187;2430714,693471;2431101,693827;2431390,694249;2431970,695245;2432544,696236;2433026,697298;2433606,698222;2434089,699073;2434759,700419;2435049,700775;2435242,700987;2435821,701554;2437844,703890;2438230,704319;2439963,706939;2440253,707434;2440446,707863;2440639,708358;2440832,708786;2441116,709988;2441502,711050;2441502,711406;2441599,711901;2441696,712397;2442275,713960;2442372,714455;2442565,715234;2443241,718283;2443337,718566;2443525,718989;2443718,719345;2444297,720196;2444394,720480;2445167,722255;2445167,722394;2445167,722605;2445070,723317;2444973,723740;2444780,724096;2444587,724519;2443718,725442;2443525,725799;2443428,725937;2443428,726221;2443337,726432;2443337,727000;2443337,727145;2443241,727429;2443144,727640;2442854,727924;2442565,728135;2441696,728775;2441309,729125;2440832,729481;2440156,730332;2439576,730972;2438997,731751;2438713,732035;2438424,732319;2438134,733025;2437844,733592;2437747,733949;2437747,734305;2437747,735150;2437844,736285;2437844,736502;2438134,737281;2438230,737776;2438230,738060;2438230,738343;2437940,740257;2437940,740468;2437940,741247;2438037,742310;2438134,742877;2438230,743161;2438424,743517;2438713,743946;2438997,744157;2439286,744368;2439576,744580;2439963,744724;2440156,744863;2440446,744863;2440929,744936;2441116,744863;2441309,744863;2441696,744724;2442178,744507;2442565,744296;2442951,744085;2443718,743517;2444877,742527;2445263,742171;2446223,741603;2446803,741181;2447092,741036;2448245,740541;2448825,740330;2449405,740185;2449598,740185;2449984,740185;2450364,740257;2451137,740468;2451910,740752;2453449,741392;2457591,743306;2458943,743946;2459323,744157;2459999,744296;2460289,744441;2460579,744580;2462215,745642;2462312,745853;2462312,746210;2462312,746850;2462408,747489;2462312,748618;2462312,749119;2462312,749614;2462505,750538;2462698,750961;2462891,751456;2463084,751812;2463374,752096;2463664,752379;2464527,753013;2465010,753514;2465203,753653;2466839,754649;2467032,754716;2467322,754999;2467515,755211;2469151,756279;2469345,756346;2470311,756563;2470600,756629;2470987,756702;2471947,756774;2475321,756847;2476185,756847;2477054,756847;2478110,756774;2479076,756774;2479752,756774;2480423,756986;2480713,757124;2481002,757342;2481195,757553;2481292,757764;2481582,758477;2481678,758972;2481775,759467;2481871,759962;2481968,760457;2481968,761236;2481871,762020;2481678,763149;2481582,763934;2481195,765492;2481099,766059;2481099,766343;2481195,766699;2481485,767544;2481678,767973;2482161,768752;2482735,769814;2483507,770810;2484183,771939;2485240,773074;2486109,774354;2487262,775773;2488518,777185;2489671,778393;2490058,778960;2490637,779950;2490830,780379;2490830,780590;2490830,780801;2490830,781158;2490734,781441;2490444,782009;2490058,782504;2489478,783210;2489291,783428;2489001,784061;2488711,784629;2488229,785691;2488035,786331;2487842,786899;2487745,787394;2487552,788456;2487552,789024;2487552,789308;2487649,789803;2487842,790726;2488035,791221;2488325,791716;2488905,792785;2489291,793280;2490154,794270;2491506,796401;2491983,797246;2492080,797391;2492466,797602;2492563,797747;2493239,798737;2493432,799094;2493432,799232;2493529,799800;2493625,800011;2493722,800512;2493722,801357;2493529,802070;2493432,802492;2493335,802710;2493239,802921;2493046,803205;2492466,803839;2492177,804122;2491694,804478;2490251,805402;2489291,805970;2488905,806181;2488229,806887;2488035,807098;2488035,807243;2487939,807316;2488132,808451;2488229,808662;2488518,809230;2488615,809441;2489098,811282;2489194,811850;2489194,812345;2489194,813407;2489291,814258;2489291,814476;2489194,814687;2489098,814971;2488808,815466;2488518,815961;2488132,816456;2487745,816957;2487359,817379;2486979,817802;2486496,818158;2486013,818442;2485337,818798;2484667,819154;2483990,819438;2483314,819722;2481292,820428;2479366,821207;2477923,821702;2477151,822058;2475321,822909;2474259,823332;2473872,823549;2473390,823899;2473009,824256;2469731,827093;2469441,827443;2469055,827944;2468765,828439;2468572,828934;2468192,829641;2467999,830425;2467902,831132;2467805,831838;2467805,832478;2467805,833184;2467999,834675;2468095,835949;2468095,836305;2467999,836800;2467902,837295;2466839,840417;2466646,840773;2466453,841340;2466169,841763;2464334,844461;2463664,845524;2462408,847293;2461159,848995;2460676,849490;2457301,852895;2457108,853179;2456728,853674;2456438,854096;2455665,855231;2454989,856294;2454608,857006;2454415,857217;2454125,857501;2453739,857712;2452773,858207;2452007,858491;2451910,858636;2451524,859059;2451427,859270;2451234,859487;2450944,859843;2450654,860477;2450364,861540;2450268,862041;2449984,864872;2449984,865512;2449984,867354;2449888,868627;2449984,869623;2449984,869980;2449598,872105;2449501,872600;2449308,873167;2449212,873590;2448922,874091;2448825,874441;2448632,874725;2448439,874936;2448052,875365;2447956,875503;2447576,876355;2446803,877773;2446803,877985;2446706,878202;2446706,878552;2446803,879403;2446899,879832;2446996,880116;2447479,880961;2447576,881528;2447672,881746;2447865,882029;2448439,882597;2448535,882808;2449115,883798;2451331,885784;2451910,886279;2452483,886708;2452773,886919;2453353,887276;2454029,887626;2454415,887771;2455085,888054;2455761,888266;2456728,888477;2457591,888688;2458847,888833;2459999,888972;2462505,889189;2466743,889684;2468288,889757;2468675,889823;2469248,889968;2470890,890463;2471850,890674;2472043,890747;2472140,890886;2472236,891030;2472236,891242;2472140,891809;2472140,892449;2471947,893228;2471657,894786;2471560,895281;2471464,895498;2471367,895637;2471174,895782;2470890,895921;2470697,896065;2470311,896204;2469924,896349;2469731,896349;2469345,896415;2469055,896349;2468862,896277;2468572,896065;2468192,895637;2467612,895069;2467129,894713;2466743,894502;2466073,894218;2465686,894152;2465493,894152;2465396,894152;2465107,894152;2464720,894291;2464334,894435;2463760,894786;2463471,894930;2463181,895142;2461732,896488;2461545,896772;2461352,897128;2461255,897550;2461062,898613;2461062,898897;2461062,899108;2461635,900599;2461732,900672;2462119,900883;2462215,901022;2462408,901239;2462602,901450;2462891,901873;2463760,903575;2463857,903787;2463857,904143;2463948,904710;2463857,906129;2463664,908043;2463664,908683;2463664,909389;2463760,909884;2463948,910596;2464238,911375;2464431,911798;2464720,912081;2464817,912299;2465203,912576;2465590,912860;2465879,913078;2466550,913428;2467032,913639;2467419,913784;2467999,913929;2468572,913995;2469248,913995;2470311,913995;2471077,913995;2472333,913856;2474645,913500;2475128,913361;2475418,913289;2475611,913144;2475991,912860;2476571,912438;2478303,910947;2479656,909884;2480423,909389;2481195,908894;2481871,908538;2482542,908326;2483121,908115;2484183,907831;2484950,907687;2489001,907053;2490347,906908;2492177,906696;2494102,906552;2494778,906485;2495358,906552;2496414,906624;2497187,906696;2497767,906769;2498630,906980;2499500,907264;2499982,907403;2500272,907548;2500658,907831;2500846,907970;2500942,908115;2501425,908821;2501812,909389;2502198,910240;2502488,911091;2503254,913216;2503641,914351;2503834,915414;2504027,916476;2504413,919525;2504607,920660;2504800,921867;2504897,922006;2505090,922290;2505283,922574;2506533,923564;2506822,923847;2506919,924065;2507016,924204;2507209,924699;2507498,925622;2507685,927041;2507879,927675;2508072,928387;2508362,929377;2508652,930156;2508845,930724;2509038,931152;2509424,931792;2509901,932354;2510288,932782;2510577,933138;2510964,933416;2511350,933633;2511929,933917;2512413,934128;2513179,934412;2513952,934624;2514912,934907;2516747,935263;2520695,935970;2522041,936187;2523297,936465;2523877,936682;2524450,936893;2524933,937105;2525320,937388;2525513,937600;2525803,937956;2525899,938385;2526189,939163;2526376,939942;2526666,941216;2527342,944053;2527535,945043;2528018,946673;2528404,947524;2528785,948303;2528881,948587;2529075,948732;2529461,948943;2529847,949082;2530040,949082;2530233,949082;2530620,949016;2531194,948798;2531483,948798;2531773,948798;2532932,949016;2533699,949227;2534278,949438;2534761,949583;2535335,949867;2536011,950289;2536494,950718;2536880,951068;2537460,951781;2538227,952916;2538710,953411;2538999,953622;2539192,953833;2540346,954757;2543914,957377;2545743,958940;2546322,959435;2547186,960214;2547572,960637;2548055,961065;2548248,961422;2548441,961705;2548538,961917;2548634,962339;2548731,962695;2548731,963190;2548634,963685;2548538,963969;2548344,964609;2548151,965032;2547765,965672;2547282,966312;2547089,966595;2546799,966807;2545356,967797;2545066,968080;2544873,968225;2544777,968437;2544583,968793;2544300,969360;2544203,969855;2544203,970278;2544203,970562;2544300,970990;2544487,971340;2546322,974105;2548634,977721;2548827,978150;2549015,978500;2549208,979140;2549401,980064;2549594,980559;2549691,980981;2550174,981833;2550463,982473;2550753,982895;2551043,983251;2551423,983680;2551906,984175;2552582,984670;2553162,985026;2553742,985310;2554122,985521;2554991,985944;2555667,986161;2556724,986511;2557690,986795;2558457,987006;2559809,987224;2561831,987646;2562894,987791;2563854,988075;2565490,988497;2566745,988920;2568574,989487;2570404,990127;2570790,990272;2571370,990622;2572046,990979;2572426,991401;2572716,991757;2572909,992041;2573006,992252;2573006,992397;2573006,992609;2572909,992820;2572619,993031;2572426,993249;2572142,993460;2571756,993744;2571370,993955;2570693,994166;2570017,994384;2569734,994450;2569347,994522;2568768,994522;2567898,994522;2567421,994595;2567035,994595;2566455,994734;2566069,994806;2565779,994879;2565586,994945;2565296,995090;2565109,995301;2565013,995512;2564916,995657;2564819,995941;2564819,996225;2564819,996508;2565013,996931;2565296,997571;2565683,998211;2567421,1001755;2569250,1005226;2570983,1008486;2571370,1009265;2571659,1009977;2571853,1010611;2572142,1011746;2573102,1016002;2573199,1016708;2573199,1017137;2573199,1017487;2573199,1017771;2573102,1018127;2572909,1018549;2569830,1022522;2568671,1024152;2568574,1024297;2568478,1024508;2568478,1024719;2568478,1025075;2568574,1025432;2568768,1025715;2569057,1026210;2569637,1026917;2571563,1029325;2572522,1030322;2573006,1030817;2573489,1031312;2577823,1035067;2578886,1035990;2579362,1036413;2579845,1036697;2580522,1037053;2581198,1037337;2581385,1037409;2581578,1037337;2581771,1037264;2582641,1036769;2582930,1036697;2583027,1036697;2583124,1036697;2583600,1036769;2584760,1037053;2585146,1037053;2587168,1037264;2587941,1037337;2588321,1037409;2588901,1037620;2589480,1037832;2589964,1037976;2590633,1038327;2591696,1038894;2592276,1039178;2592752,1039395;2593525,1039606;2593815,1039679;2594201,1039745;2594877,1039818;2595837,1039818;2596803,1039745;2597860,1039679;2599405,1039534;2602677,1039323;2603257,1039323;2603643,1039395;2604223,1039462;2604796,1039606;2609227,1041164;2611636,1048891;2607108,1054065;2605376,1057826;2604893,1062148;2603257,1065765;2599592,1071717;2593815,1079161;2587265,1086387;2582448,1092484;2580908,1098014;2579362,1100924;2578596,1105953;2580715,1109925;2586299,1115310;2592179,1120345;2597473,1124456;2602967,1130408;2607302,1134309;2612023,1137713;2615590,1142036;2616357,1145936;2612795,1147071;2543624,1138347;2425800,1123466;2420886,1122826;2413563,1121902;2376858,1116801;2380716,1098582;2341892,1093692;2334666,1092345;2337364,1080362;2333796,1078382;2326860,1078593;2318095,1078448;2264335,1069091;2279850,999346;2204895,967730;2077926,952414;2069444,989771;2006725,979569;2001721,1001755;1902491,987791;1901332,989065;1905190,979424;1828502,1044358;1786020,1035067;1784281,1033793;1781776,1031807;1775322,1026705;1767136,1023868;1756342,1017064;1744401,1037976;1690159,1031456;1689483,1100495;1684381,1096813;1660391,1080646;1637848,1065620;1591122,1034221;1564149,1016074;1546618,1013943;1533705,1012458;1514537,1010188;1513861,1013164;1511549,1013026;1508947,1026494;1513958,1032730;1513668,1034433;1496137,1050950;1490257,1050449;1396327,1041876;1369064,1039250;1370314,1032942;1367428,1031952;1355578,1017203;1365020,1011040;1390550,995446;1392766,994450;1378120,980486;1375808,978216;1372053,977721;1311647,970423;1311260,970350;1292473,951280;1300472,952064;1292280,936821;1299217,905845;1296711,900388;1278794,885712;1263381,866575;1255479,851615;1245753,844105;1230431,820573;1229085,808590;1220513,807600;1206833,805897;1102786,792996;1096139,792217;1094213,795049;1078028,790020;1064535,786259;1056832,784562;1046231,782788;1034097,781158;992381,775628;918392,765987;900088,763578;876677,760529;860588,758404;832553,754716;771477,747417;764540,747840;733903,758121;722921,761097;705197,764073;695369,765069;685734,765564;669259,765136;651244,762938;629379,763578;627930,761097;627066,757976;590555,754082;590265,740185;536119,733309;535830,734655;534193,735083;504715,742098;503652,741108;495466,745998;485445,751528;472538,755211;468783,756629;455966,763717;450763,766765;451439,767900;442673,782999;436509,785691;426101,800862;403946,826737;398259,825958;394311,824751;392771,826664;379955,826453;378898,824751;364832,824328;363293,822203;348068,822058;346721,819861;330246,819154;328991,816884;311459,815327;310300,813057;291616,810998;290360,808801;284486,808167;270420,806748;269551,804974;249031,802209;248645,801925;238919,800011;232272,798598;223984,796401;153756,787183;121385,786048;97684,783283;25337,766699;17531,764502;0,755283;1443,748407;22349,743161;34870,740112;55969,734655;59150,718566;100190,723601;119460,705520;137860,688158;143734,666817;172253,670295;174855,670433;177161,658239;178706,632370;179859,618051;193255,542981;195948,543265;202214,508957;205969,488189;208958,471389;209724,467350;215701,436084;217917,424391;219166,417442;222927,401426;223404,398589;230727,356481;232943,345711"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5" o:spid="_x0000_s1034" style="position:absolute;left:3185;width:13556;height:7937;visibility:visible;mso-wrap-style:square;v-text-anchor:middle" coordsize="1355581,79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" path="m1336118,467773r-49038,-6238l1226970,453879r-45573,-5813l1169643,503641r9635,9711l1190452,530436r-2499,17367l1160207,573534r-5107,-709l1148743,603589r-2602,12762l1142670,633290r-2699,13608l1131109,690002r-8766,42669l1115793,764993r-8862,24244l1105965,793777r-78517,-9502l1000958,781088r-76495,-9219l842771,762017r-7516,-851l796817,756632r-9055,-1063l763868,752804r-41716,-4890l716375,747274r-19077,-2408l645948,738485r-57225,-7160l564255,728276r-24757,-2481l534390,725300r-10118,-356l501344,722179r-46050,-5669l447494,715586r-40466,-4962l394701,709139r-8482,-1063l367818,705879r-68302,-8367l292290,696304r-77745,-8005l179671,685178r193,-22331l172060,636762r-9152,-18147l154816,602526,118882,557656,89787,543478r7033,-24030l98362,514557r385,-2126l98939,507256r97,-1772l98747,502507r-867,-6735l97302,493008r-1638,-4749l95568,487763r-289,-426l94797,486486r-2890,-4111l91810,482021r-770,-3332l91040,478335r,-709l91136,476208r97,-921l91233,474790r-290,-1772l90654,471246r-288,-1205l89787,467419r-289,-1135l89306,465646r-193,-425l88824,464796r-481,-567l84970,462598r-963,-283l82755,462031r-386,-142l81984,461747r-482,-212l81310,461322r-290,-283l80828,460684r-96,-212l80732,460117r,-425l80828,459054r482,-1205l81599,457140r1445,-3119l83525,452603r289,-921l83911,451044r,-354l83911,450335r-97,-425l83718,449697r-193,-212l83333,449201r-386,-425l82466,448350r-964,-850l79479,445869r-2119,-1843l75915,442538r-674,-710l74662,441120r-385,-496l73795,439986r-771,-1489l72639,437505r-385,-993l72061,435874r-96,-921l71868,434740r,-141l72639,429849r193,-496l73024,428857r193,-284l73506,428148r482,-496l74662,427084r482,-283l75722,426447r771,-496l77264,425596r577,-213l78612,425171r1060,-355l81020,424462r386,-142l81791,424320r771,-142l84200,424108r963,-142l85741,423753r385,-142l86608,423399r482,-284l87379,422903r385,-284l87861,422477r96,-213l88053,422052r-96,-354l87957,421484r-964,-1204l86126,418650r-192,-497l85837,417870r,-284l85837,417444r97,-141l86126,417019r193,-213l86512,416523r481,-284l87475,415814r1060,-638l89498,414538r1927,-993l92003,413191r1638,-1134l94316,411632r481,-284l95183,411207r385,-72l95857,411135r385,l97687,411135r385,l99807,410923r385,-142l100385,410710r192,-142l100674,410427r-385,-1347l99999,408513r-771,-1701l98651,405465r-193,-638l98362,404401r-97,-496l98362,403196r96,-354l98939,401920r2602,-4253l101733,397171r97,-354l101830,396675r-97,-284l101733,396179r-385,-638l99903,393414r-193,-496l99614,392634r,-212l99614,392209r193,-213l100866,391004r290,-213l101733,390011r482,-850l102600,388523r,-142l102697,388240r-97,-355l102215,386751r,-284l102215,386184r97,-142l102986,384553r770,-1347l104720,381647r385,-567l105394,380725r578,-708l107224,378670r482,-497l108092,377607r385,-851l108766,376047r96,-354l108862,375409r-96,-212l108670,374913r-193,-425l108285,374275r-193,-213l107803,373850r-385,-284l107032,373424r-289,-70l106358,373282r-1349,-283l104624,372857r-1156,-354l102312,372149r-675,-355l101348,371652r-192,-142l100674,371156r-193,-284l98651,368604r-289,-425l98169,367682r-97,-283l97976,367045r,-354l97976,366477r193,-779l98458,365131r578,-922l99614,363359r385,-567l102215,359956r771,-922l103275,358468r193,-426l103660,357617r675,-2127l105298,351379r193,-709l105780,348543r,-637l105683,347338r-96,-354l105009,345353r-97,-425l104816,344432r,-284l104912,343865r97,-283l105201,343085r771,-1346l106454,340746r482,-992l107610,337982r289,-1135l108092,336139r193,-993l108477,333871r96,-1631l108573,330681r-96,-993l108477,329262r-192,-566l108188,328341r-96,-283l107899,327774r-289,-354l107418,327136r-290,-212l104045,325577r-770,-354l102022,324584r-289,-283l101445,324088r-289,-425l100866,323166r-289,-708l100385,321891r-96,-780l100095,320118r-96,-992l99807,317212r,-496l99903,316149r96,-922l99999,314518r,-354l99903,314022r-96,-141l99614,313597r-193,-284l99325,312747r-193,-1560l98939,310478r-867,-3189l97206,304595r-193,-922l96916,303319r-96,-1205l96724,301476r-482,-2127l95664,297222r482,-1205l96339,295592r288,-354l98169,293678r289,-354l98651,293040r192,-283l99036,292261r96,-355l99228,291339r97,-638l99325,290276r,-355l99132,289425r-193,-496l98651,288362r-868,-1134l97495,286803r-1156,-2340l95086,281628r-96,-142l94701,281273r-1060,-850l93545,280281r,-71l93641,279997r675,-567l94893,279005r97,-142l95183,278722r,-142l94893,277871r-1156,-2339l92966,273901r-385,-851l92196,272271r-578,-1134l90943,270074r-1445,-2198l88631,266387r-385,-496l87957,265607r-1927,-1630l85934,263836r-97,-142l85837,263410r97,-425l85934,262772r-97,-213l85645,262205r-289,-496l84874,261213r-193,-142l84103,260788r-192,-142l83333,260008r-96,-213l83044,259228r-97,-850l82851,257527r-96,-1347l82658,255755r-96,-639l82369,254691r-289,-638l81599,253486r-385,-425l80057,251998r-289,-497l78997,250367r-289,-354l78323,249517r-385,-355l77649,248950r-482,-284l76685,248383r-1348,-1135l74759,246610r-579,-567l70616,241932r-289,-355l69074,240727r-481,-425l67341,239167r-482,-354l66666,238671r-481,-284l65799,238246r-481,-213l64450,237892r-1734,-497l62042,237324r-482,l59248,237537r-771,l58189,237608r-482,71l57321,237892r-1637,1063l53564,241081r-771,568l52408,241932r-192,71l51445,242145r-675,l45857,242215r-1541,72l43064,242145r-1157,-355l41137,241649r-1735,-780l37861,239239r-5491,-355l28034,239239r-3757,425l21001,236686r-5298,-1417l9923,234064,5588,231086,,227471,18497,189264,101637,17154,90558,r34104,4111l327745,28496r670,2339l410693,40759r26973,3261l493737,50683r42096,4891l570516,59827,815508,89670r125527,15311l1045945,117741r80153,9711l1126098,127594r19753,36222l1181210,194226r5004,68688l1214347,272625r4141,497l1213960,295947r27939,3402l1295465,340534r60116,10278l1353843,362862r-14163,2765l1336408,366194r-9538,19564l1331301,402417r-4431,26227l1335828,463591r290,4182xe" filled="f" strokecolor="black [3213]" strokeweight="1pt">
                    <v:stroke endcap="round"/>
                    <v:path arrowok="t" o:connecttype="custom" o:connectlocs="1336119,467773;1287081,461535;1226971,453879;1181398,448066;1169644,503641;1179279,513352;1190453,530436;1187954,547803;1160208,573534;1155101,572825;1148744,603589;1146142,616351;1142671,633290;1139972,646898;1131110,690002;1122344,732671;1115794,764993;1106932,789237;1105966,793777;1027449,784275;1000959,781088;924464,771869;842772,762017;835256,761166;796818,756632;787763,755569;763869,752804;722153,747914;716376,747274;697299,744866;645948,738485;588723,731325;564255,728276;539498,725795;534390,725300;524272,724944;501344,722179;455294,716510;447494,715586;407028,710624;394701,709139;386219,708076;367818,705879;299516,697512;292290,696304;214545,688299;179671,685178;179864,662847;172060,636762;162908,618615;154816,602526;118882,557656;89787,543478;96820,519448;98362,514557;98747,512431;98939,507256;99036,505484;98747,502507;97880,495772;97302,493008;95664,488259;95568,487763;95279,487337;94797,486486;91907,482375;91810,482021;91040,478689;91040,478335;91040,477626;91136,476208;91233,475287;91233,474790;90943,473018;90654,471246;90366,470041;89787,467419;89498,466284;89306,465646;89113,465221;88824,464796;88343,464229;84970,462598;84007,462315;82755,462031;82369,461889;81984,461747;81502,461535;81310,461322;81020,461039;80828,460684;80732,460472;80732,460117;80732,459692;80828,459054;81310,457849;81599,457140;83044,454021;83525,452603;83814,451682;83911,451044;83911,450690;83911,450335;83814,449910;83718,449697;83525,449485;83333,449201;82947,448776;82466,448350;81502,447500;79479,445869;77360,444026;75915,442538;75241,441828;74662,441120;74277,440624;73795,439986;73024,438497;72639,437505;72254,436512;72061,435874;71965,434953;71868,434740;71868,434599;72639,429849;72832,429353;73024,428857;73217,428573;73506,428148;73988,427652;74662,427084;75144,426801;75722,426447;76493,425951;77264,425596;77841,425383;78612,425171;79672,424816;81020,424462;81406,424320;81791,424320;82562,424178;84200,424108;85163,423966;85741,423753;86126,423611;86608,423399;87090,423115;87379,422903;87764,422619;87861,422477;87957,422264;88053,422052;87957,421698;87957,421484;86993,420280;86126,418650;85934,418153;85837,417870;85837,417586;85837,417444;85934,417303;86126,417019;86319,416806;86512,416523;86993,416239;87475,415814;88535,415176;89498,414538;91425,413545;92003,413191;93641,412057;94316,411632;94797,411348;95183,411207;95568,411135;95857,411135;96242,411135;97687,411135;98072,411135;99807,410923;100192,410781;100385,410710;100577,410568;100674,410427;100289,409080;99999,408513;99228,406812;98651,405465;98458,404827;98362,404401;98265,403905;98362,403196;98458,402842;98939,401920;101541,397667;101733,397171;101830,396817;101830,396675;101733,396391;101733,396179;101348,395541;99903,393414;99710,392918;99614,392634;99614,392422;99614,392209;99807,391996;100866,391004;101156,390791;101733,390011;102215,389161;102600,388523;102600,388381;102697,388240;102600,387885;102215,386751;102215,386467;102215,386184;102312,386042;102986,384553;103756,383206;104720,381647;105105,381080;105394,380725;105972,380017;107224,378670;107706,378173;108092,377607;108477,376756;108766,376047;108862,375693;108862,375409;108766,375197;108670,374913;108477,374488;108285,374275;108092,374062;107803,373850;107418,373566;107032,373424;106743,373354;106358,373282;105009,372999;104624,372857;103468,372503;102312,372149;101637,371794;101348,371652;101156,371510;100674,371156;100481,370872;98651,368604;98362,368179;98169,367682;98072,367399;97976,367045;97976,366691;97976,366477;98169,365698;98458,365131;99036,364209;99614,363359;99999,362792;102215,359956;102986,359034;103275,358468;103468,358042;103660,357617;104335,355490;105298,351379;105491,350670;105780,348543;105780,347906;105683,347338;105587,346984;105009,345353;104912,344928;104816,344432;104816,344148;104912,343865;105009,343582;105201,343085;105972,341739;106454,340746;106936,339754;107610,337982;107899,336847;108092,336139;108285,335146;108477,333871;108573,332240;108573,330681;108477,329688;108477,329262;108285,328696;108188,328341;108092,328058;107899,327774;107610,327420;107418,327136;107128,326924;104045,325577;103275,325223;102022,324584;101733,324301;101445,324088;101156,323663;100866,323166;100577,322458;100385,321891;100289,321111;100095,320118;99999,319126;99807,317212;99807,316716;99903,316149;99999,315227;99999,314518;99999,314164;99903,314022;99807,313881;99614,313597;99421,313313;99325,312747;99132,311187;98939,310478;98072,307289;97206,304595;97013,303673;96916,303319;96820,302114;96724,301476;96242,299349;95664,297222;96146,296017;96339,295592;96627,295238;98169,293678;98458,293324;98651,293040;98843,292757;99036,292261;99132,291906;99228,291339;99325,290701;99325,290276;99325,289921;99132,289425;98939,288929;98651,288362;97783,287228;97495,286803;96339,284463;95086,281628;94990,281486;94701,281273;93641,280423;93545,280281;93545,280210;93641,279997;94316,279430;94893,279005;94990,278863;95183,278722;95183,278580;94893,277871;93737,275532;92966,273901;92581,273050;92196,272271;91618,271137;90943,270074;89498,267876;88631,266387;88246,265891;87957,265607;86030,263977;85934,263836;85837,263694;85837,263410;85934,262985;85934,262772;85837,262559;85645,262205;85356,261709;84874,261213;84681,261071;84103,260788;83911,260646;83333,260008;83237,259795;83044,259228;82947,258378;82851,257527;82755,256180;82658,255755;82562,255116;82369,254691;82080,254053;81599,253486;81214,253061;80057,251998;79768,251501;78997,250367;78708,250013;78323,249517;77938,249162;77649,248950;77167,248666;76685,248383;75337,247248;74759,246610;74180,246043;70616,241932;70327,241577;69074,240727;68593,240302;67341,239167;66859,238813;66666,238671;66185,238387;65799,238246;65318,238033;64450,237892;62716,237395;62042,237324;61560,237324;59248,237537;58477,237537;58189,237608;57707,237679;57321,237892;55684,238955;53564,241081;52793,241649;52408,241932;52216,242003;51445,242145;50770,242145;45857,242215;44316,242287;43064,242145;41907,241790;41137,241649;39402,240869;37861,239239;32370,238884;28034,239239;24277,239664;21001,236686;15703,235269;9923,234064;5588,231086;0,227471;18497,189264;101637,17154;90558,0;124662,4111;327745,28496;328415,30835;410693,40759;437666,44020;493737,50683;535833,55574;570516,59827;815509,89670;941036,104981;1045946,117741;1126099,127452;1126099,127594;1145852,163816;1181211,194226;1186215,262914;1214348,272625;1218489,273122;1213961,295947;1241900,299349;1295466,340534;1355582,350812;1353844,362862;1339681,365627;1336409,366194;1326871,385758;1331302,402417;1326871,428644;1335829,463591;1336119,46777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6" o:spid="_x0000_s1035" style="position:absolute;left:4982;top:6851;width:9263;height:5210;visibility:visible;mso-wrap-style:square;v-text-anchor:middle" coordsize="926293,52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" path="m,l34874,3121r77744,8005l119845,12334r68302,8367l206548,22898r8482,1063l227357,25446r40466,4962l275623,31332r46050,5669l344601,39766r10118,356l359826,40617r24758,2481l409052,46147r57224,7159l517627,59688r19077,2408l542481,62736r41715,4890l608091,70391r9055,1063l655584,75987r7516,852l744792,86691r76495,9218l847777,99097r78517,9502l924078,119369r-7323,42108l916278,164314r-3761,16016l911268,187279r-2216,11694l903075,230238r-766,4039l899320,251078r-3755,20767l889299,306153r-2693,-284l873210,380939r-1153,14320l870512,421127r-2306,12195l865604,433183r-28519,-3477l831211,451046r-18400,17363l793541,486489r-41040,-5034l749320,497543r-21099,5458l715700,506049r-20906,5246l693351,518171r-10504,2838l670996,517036r-16952,-5741l600188,494283r-8765,-2831l581401,495346r-2022,2197l536607,483580r-20809,-5530l510304,476136r-17435,-6097l443058,461750r-21866,-145l399996,469049r-29865,-5035l383618,411136,352504,373423,303562,332239,246434,278866,211558,246254,163293,201170,88150,130857,68882,110797,44316,81662,21387,42035,12909,27643,,xe" filled="f" strokecolor="black [3213]" strokeweight="1pt">
                    <v:stroke endcap="round"/>
                    <v:path arrowok="t" o:connecttype="custom" o:connectlocs="0,0;34874,3121;112618,11126;119845,12334;188147,20701;206548,22898;215030,23961;227357,25446;267823,30408;275623,31332;321673,37001;344601,39766;354719,40122;359826,40617;384584,43098;409052,46147;466276,53306;517627,59688;536704,62096;542481,62736;584196,67626;608091,70391;617146,71454;655584,75987;663100,76839;744792,86691;821287,95909;847777,99097;926294,108599;924078,119369;916755,161477;916278,164314;912517,180330;911268,187279;909052,198973;903075,230238;902309,234277;899320,251078;895565,271844;889299,306152;886606,305868;873210,380938;872057,395258;870512,421126;868206,433321;865604,433182;837085,429705;831211,451045;812811,468408;793541,486488;752501,481454;749320,497542;728221,503000;715700,506048;694794,511294;693351,518170;682847,521008;670996,517035;654044,511294;600188,494282;591423,491451;581401,495345;579379,497542;536607,483579;515798,478049;510304,476135;492869,470038;443058,461749;421192,461604;399996,469048;370131,464013;383618,411135;352504,373422;303562,332238;246434,278865;211558,246254;163293,201170;88150,130857;68882,110797;44316,81662;21387,42035;12909,27643;0,0" o:connectangles="0,0,0,0,0,0,0,0,0,0,0,0,0,0,0,0,0,0,0,0,0,0,0,0,0,0,0,0,0,0,0,0,0,0,0,0,0,0,0,0,0,0,0,0,0,0,0,0,0,0,0,0,0,0,0,0,0,0,0,0,0,0,0,0,0,0,0,0,0,0,0,0,0,0,0,0,0,0,0,0,0,0,0"/>
                  </v:shape>
                  <v:shape id="Freeform: Shape 77" o:spid="_x0000_s1036" style="position:absolute;left:15955;top:11813;width:9073;height:5881;visibility:visible;mso-wrap-style:square;v-text-anchor:middle" coordsize="907314,58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" path="m907315,237042r-33814,-4111l815987,225632r-1545,-217l810590,224853r-3755,-429l805290,224213r-381,3471l804426,231228r-676,3544l803074,238315r-863,3544l801245,245336r-960,3544l799223,252001r-1347,4039l797104,258805r-870,3260l795564,265325r-676,3332l794309,271917r-387,3333l793542,278582r-193,3333l793155,285241r,3332l793155,289425r,2481l793349,295238r193,2693l784003,298854r-19560,4606l752690,305586r-11845,1913l739783,312534r-773,3332l737953,320618r-7516,32961l723308,385195r12810,1630l765699,390441r7414,2053l778896,396677r2312,2977l782554,402986r483,2904l782748,409150r-864,3688l776777,435453r-5107,-1280l755871,431342r-7902,l740652,432332r-4721,1274l731693,435236r-7419,4255l720609,457566r-8766,43877l689591,508108r-28808,8433l659340,519167r-290,13040l660879,542839r-7129,3760l639496,553687r-13583,6453l607796,588068r-5874,-4824l580243,565314r-5197,-4678l563485,550143r-3278,-3471l557412,543762r-2693,-2831l549419,535467,536602,522144r-7703,-8084l523792,508748r-7806,-8084l508186,492442r-7902,-9430l485547,477271r-18400,-8223l452018,457778r-3175,-2270l443542,451614,429186,439280r-7799,-7232l419262,428860,397202,408299,370036,375270r-1926,-2342l355777,353863r-5011,-4540l344989,344011r-2216,-4395l327838,310337,309437,274610r-1926,-5385l302887,256819r-5494,-10915l285832,227117r-1346,-1986l283237,223151,260689,199757r-8766,-11766l247685,182178,210111,154033,180439,136387r-19167,-9852l156358,129010r1346,-12545l84101,107887,71774,106329r-1353,-3260l13487,95269,,93428,22156,67554,32563,52383r6164,-2693l47493,34592r-676,-1135l52021,30408,64837,23321r3755,-1419l81499,18220,91521,12690,99707,7800r1062,990l130248,1775r1636,-429l132173,r54146,6876l186609,20773r36511,3894l223984,27788r1449,2481l247298,29629r18015,2198l281788,32256r9635,-495l301251,30764r17724,-2976l329957,24812,360594,14531r6937,-423l428607,21407r28036,3689l472731,27221r23411,3048l514447,32678r73989,9641l630151,47849r12134,1630l652886,51254r7703,1696l674082,56711r16185,5029l692193,58909r6647,779l802887,72589r13680,1702l825139,75281r1346,11983l841807,110797r9726,7510l859435,133266r15413,19137l892765,167079r2506,5458l888334,203512r8192,15244l888527,217971r18788,19071xe" filled="f" strokecolor="black [3213]" strokeweight="1pt">
                    <v:stroke endcap="round"/>
                    <v:path arrowok="t" o:connecttype="custom" o:connectlocs="907314,237042;873500,232931;815986,225632;814441,225415;810589,224853;806834,224424;805289,224213;804908,227684;804425,231228;803749,234772;803073,238315;802210,241859;801244,245336;800284,248880;799222,252001;797875,256040;797103,258805;796233,262065;795563,265325;794887,268657;794308,271917;793921,275250;793541,278582;793348,281915;793154,285241;793154,288573;793154,289425;793154,291906;793348,295237;793541,297930;784002,298853;764442,303459;752689,305585;740844,307498;739782,312533;739009,315865;737952,320617;730436,353578;723307,385194;736117,386824;765698,390440;773112,392493;778895,396676;781207,399653;782553,402985;783036,405889;782747,409149;781883,412837;776776,435452;771669,434172;755870,431341;747968,431341;740651,432331;735930,433605;731692,435235;724273,439490;720608,457565;711842,501442;689590,508107;660782,516540;659339,519166;659049,532206;660878,542838;653749,546598;639495,553686;625912,560139;607795,588067;601921,583243;580242,565313;575045,560635;563484,550142;560206,546671;557411,543761;554718,540930;549418,535466;536601,522143;528898,514059;523791,508747;515985,500663;508185,492441;500283,483011;485546,477270;467146,469047;452018,457777;448843,455507;443542,451613;429186,439279;421387,432047;419262,428859;397202,408298;370036,375269;368110,372927;355777,353862;350766,349322;344989,344010;342773,339615;327838,310336;309437,274610;307511,269225;302887,256819;297393,245904;285832,227117;284486,225131;283237,223151;260689,199757;251923,187991;247685,182178;210111,154033;180439,136387;161272,126535;156358,129010;157704,116465;84101,107887;71774,106329;70421,103069;13487,95269;0,93428;22156,67554;32563,52383;38727,49690;47493,34592;46817,33457;52021,30408;64837,23321;68592,21902;81499,18220;91521,12690;99707,7800;100769,8790;130248,1775;131884,1346;132173,0;186319,6876;186609,20773;223120,24667;223984,27788;225433,30269;247298,29629;265313,31827;281788,32256;291423,31761;301251,30764;318975,27788;329957,24812;360594,14531;367531,14108;428607,21407;456642,25096;472730,27221;496141,30269;514446,32678;588435,42319;630150,47849;642284,49479;652885,51254;660588,52950;674081,56711;690266,61740;692192,58909;698839,59688;802886,72589;816566,74291;825138,75281;826484,87264;841806,110797;851532,118307;859434,133266;874847,152403;892764,167079;895270,172537;888333,203512;896525,218756;888526,217971;907314,237042" o:connectangles="0,0,0,0,0,0,0,0,0,0,0,0,0,0,0,0,0,0,0,0,0,0,0,0,0,0,0,0,0,0,0,0,0,0,0,0,0,0,0,0,0,0,0,0,0,0,0,0,0,0,0,0,0,0,0,0,0,0,0,0,0,0,0,0,0,0,0,0,0,0,0,0,0,0,0,0,0,0,0,0,0,0,0,0,0,0,0,0,0,0,0,0,0,0,0,0,0,0,0,0,0,0,0,0,0,0,0,0,0,0,0,0,0,0,0,0,0,0,0,0,0,0,0,0,0,0,0,0,0,0,0,0,0,0,0,0,0,0,0,0,0,0,0,0,0,0,0,0,0,0,0,0,0,0,0,0,0,0,0,0,0,0,0,0,0,0,0,0,0,0,0,0,0,0"/>
                  </v:shape>
                  <v:shape id="Freeform: Shape 194" o:spid="_x0000_s1037" style="position:absolute;left:15300;top:12877;width:10756;height:9983;visibility:visible;mso-wrap-style:square;v-text-anchor:middle" coordsize="1075619,99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" path="m137287,r12327,1558l223217,10136r-1346,12545l226785,20206r19167,9852l275624,47704r37574,28145l317436,81662r8766,11766l348750,116822r1249,1980l351346,120788r11560,18787l368400,150490r4624,12406l374950,168281r18401,35726l408286,233287r2216,4395l416279,242994r5011,4540l433624,266599r1925,2342l462716,301969r22059,20562l486900,325719r7800,7232l509056,345285r5300,3894l517531,351448r15129,11271l551061,370942r14736,5741l573699,386113r7800,8222l589305,402419r5107,5312l602115,415815r12817,13323l620232,434602r2693,2831l625720,440343r3278,3471l640559,454306r5198,4679l667435,476915r5874,4823l659340,495207r29484,24311l709248,538661r2408,2125l750190,573748r15026,12901l785549,607205r11458,15738l791230,625636r1442,6803l886608,642932r-3568,28705l899128,691559r7710,7728l914831,707648r11560,13112l947491,738980r21195,22970l974271,767975r5107,5524l981111,775346r-91,5029l993637,781583r-193,5034l1041999,844458r33620,34664l1064638,896134,896140,875578r-15412,-1913l875814,872457r-1636,4751l872928,882527r-2699,12967l867917,909246r-1642,9503l865026,925975r-1830,9641l860401,950147r-3278,17157l858282,968723r6744,779l864253,971626r-10016,8718l836217,998352r-13583,-1418l792769,994591r-59343,-4745l695761,986864r-40852,-3399l614449,980060r-39017,-3332l563775,975738,491234,948233,460500,937457r-10214,48344l439594,984105r-2312,-501l428806,981123r-5107,-2548l419461,976160r-6454,-4250l410888,969713r-2505,-3049l407031,965034r-1347,-1491l404815,961346,386608,923494r-3755,-7866l380830,911589r-3664,-7444l371865,894076r-7316,-7438l346148,873381r-4335,-3194l338825,867072r-5204,-7516l331406,853960r-1830,-6526l328900,840703r-193,-8935l328900,820431r483,-22826l331116,788815r2505,-6025l337956,776336r3181,-4678l354044,753444r6937,-10281l363679,737211r1063,-4612l365122,730051r-477,-10565l363293,714313r-2409,-6665l359055,704817r-4624,-6527l352408,696238r-3471,-2342l320521,683126r-15322,-7377l300581,673551,272159,654486,247787,636979,225916,622303r-5108,-5101l217150,612306r-9732,-20200l201158,584307r-10215,-8434l185359,572468r-9248,-4606l166476,564246r-11272,-1697l152120,562193r-5397,-495l130827,561909r-9248,423l118500,562477r-4142,422l108189,563467r-15123,2626l87379,567228r-12714,2976l72739,570627r-4914,1775l64934,573675r-6261,1491l56844,575734r284,-1419l64837,537025r9056,-43943l74665,489321r290,-1419l75722,483936r7129,-34025l83141,448209,38631,443174,13583,440343r-1636,-8084l11078,417583r-767,-13251l9442,390435,7902,363999,6550,340039r-477,-9358l6073,328061r-193,-3266l5494,321179r-483,-7655l4624,305869r-573,-9568l3664,289286,2409,268090,,266744r5397,-6593l23701,268513r1443,-3828l34779,215351r42198,5312l80829,200180r4528,-20417l87669,169277r2312,-9925l97883,126390r671,-2197l98940,121995r5590,-23532l108382,82157r1159,-4540l113103,62519r-4142,-495l110404,60321r3665,-2764l116381,53379r3948,-4467l122544,45440r3562,-6876l126300,36717r3278,-10486l131020,22403r1449,-3972l133622,14320,137287,xe" filled="f" strokecolor="black [3213]" strokeweight="1pt">
                    <v:stroke endcap="round"/>
                    <v:path arrowok="t" o:connecttype="custom" o:connectlocs="137287,0;149614,1558;223217,10136;221871,22681;226785,20206;245952,30058;275624,47704;313198,75849;317436,81662;326202,93428;348750,116822;349999,118802;351346,120788;362906,139575;368400,150490;373024,162896;374950,168281;393351,204007;408286,233287;410502,237682;416279,242994;421290,247534;433624,266599;435549,268941;462716,301969;484775,322531;486900,325719;494700,332951;509056,345285;514356,349179;517531,351448;532660,362719;551060,370942;565796,376683;573698,386113;581498,394335;589304,402419;594411,407731;602114,415815;614931,429138;620231,434602;622924,437433;625719,440343;628997,443814;640558,454306;645756,458985;667434,476915;673308,481738;659339,495207;688823,519517;709247,538660;711655,540785;750189,573747;765215,586648;785548,607204;797006,622942;791229,625635;792671,632438;886607,642931;883039,671636;899127,691558;906837,699286;914830,707647;926390,720759;947490,738979;968685,761949;974270,767974;979377,773498;981110,775345;981019,780374;993636,781582;993443,786616;1041998,844457;1075618,879121;1064637,896133;896139,875577;880727,873664;875813,872456;874177,877207;872927,882526;870228,895493;867916,909245;866274,918748;865025,925974;863195,935615;860400,950146;857122,967303;858281,968722;865025,969501;864252,971625;854236,980343;836216,998351;822633,996933;792768,994590;733425,989845;695760,986863;654908,983464;614448,980059;575431,976727;563774,975737;491234,948232;460500,937456;450286,985800;439594,984104;437282,983603;428806,981122;423699,978574;419461,976159;413007,971909;410888,969712;408383,966663;407031,965033;405684,963542;404815,961345;386608,923493;382853,915627;380830,911588;377166,904144;371865,894075;364549,886637;346148,873380;341813,870186;338825,867071;333621,859555;331406,853959;329576,847433;328900,840702;328707,831767;328900,820430;329383,797604;331116,788814;333621,782789;337956,776335;341137,771657;354044,753443;360981,743162;363679,737210;364742,732598;365122,730050;364645,719485;363293,714312;360884,707647;359055,704816;354431,698289;352408,696237;348937,693895;320521,683125;305199,675748;300581,673550;272159,654485;247787,636978;225916,622302;220808,617201;217150,612305;207418,592105;201158,584306;190943,575872;185359,572467;176111,567861;166476,564245;155204,562548;152120,562192;146723,561697;130827,561908;121579,562331;118500,562476;114358,562898;108189,563466;93066,566092;87379,567227;74665,570203;72739,570626;67825,572401;64934,573674;58673,575165;56844,575733;57128,574314;64837,537024;73893,493082;74665,489321;74955,487902;75722,483936;82851,449911;83141,448209;38631,443174;13583,440343;11947,432259;11078,417583;10311,404332;9442,390435;7902,363999;6550,340039;6073,330681;6073,328061;5880,324795;5494,321179;5011,313524;4624,305869;4051,296301;3664,289286;2409,268090;0,266744;5397,260151;23701,268513;25144,264685;34779,215351;76977,220663;80829,200180;85357,179763;87669,169277;89981,159352;97883,126390;98554,124193;98940,121995;104530,98463;108382,82157;109541,77617;113103,62519;108961,62024;110404,60321;114069,57557;116381,53379;120329,48912;122544,45440;126106,38564;126300,36717;129578,26231;131020,22403;132469,18431;133622,14320;137287,0" o:connectangles="0,0,0,0,0,0,0,0,0,0,0,0,0,0,0,0,0,0,0,0,0,0,0,0,0,0,0,0,0,0,0,0,0,0,0,0,0,0,0,0,0,0,0,0,0,0,0,0,0,0,0,0,0,0,0,0,0,0,0,0,0,0,0,0,0,0,0,0,0,0,0,0,0,0,0,0,0,0,0,0,0,0,0,0,0,0,0,0,0,0,0,0,0,0,0,0,0,0,0,0,0,0,0,0,0,0,0,0,0,0,0,0,0,0,0,0,0,0,0,0,0,0,0,0,0,0,0,0,0,0,0,0,0,0,0,0,0,0,0,0,0,0,0,0,0,0,0,0,0,0,0,0,0,0,0,0,0,0,0,0,0,0,0,0,0,0,0,0,0,0,0,0,0,0,0,0,0,0,0,0,0,0,0,0,0,0,0,0,0,0,0,0,0,0,0,0,0,0,0,0,0,0,0,0,0,0,0,0,0,0,0,0,0,0,0,0,0,0,0,0,0,0,0,0,0,0,0,0,0,0,0"/>
                  </v:shape>
                  <v:shape id="Freeform: Shape 195" o:spid="_x0000_s1038" style="position:absolute;left:7658;top:31005;width:10312;height:10813;visibility:visible;mso-wrap-style:square;v-text-anchor:middle" coordsize="1031205,108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" path="m348454,r59060,6170l418302,7516r68978,9212l512714,20133r95082,13469l665890,41184r35739,4322l727642,48555r31314,3689l793349,56355r51537,6097l853555,63442r12237,1630l897390,68616r3761,495l933135,72872r23791,2765l1030819,84427r386,66l1026871,107180r-1829,9569l1016849,159068r-6840,35509l1005675,217476r-5584,28989l994790,273686r-8379,43599l985831,320116r-6163,31827l978219,359598r-3562,18147l971282,395470r-3272,17084l962517,440838r-2313,11838l952882,490528r-10402,54369l940838,553687r-2596,13607l938049,568006r-1836,9352l931402,602598r-5011,26086l920125,660933r-573,2977l914927,687164r-5107,26013l904519,740398r-4720,23888l893152,798383r-11561,58975l871286,910170r8379,20695l882364,936889r13969,34949l902594,987504r23025,61601l938333,1081288r-34773,-4256l881205,1074339r-32654,-3972l825332,1067747,695658,1052787,450286,1024577r-25434,-2765l362327,1013946r-44028,-5391l240555,998280,,967370,10209,935260r3664,-17296l23025,874232r6164,-29847l30251,839211r8090,-38419l43255,779240,54333,731041r4238,-18787l61462,699920r9442,-60393l126010,646614r6067,779l162908,650798r41136,4962l211656,656684r4142,494l223501,658102r49328,6025l281305,665117r19753,2337l353175,673696r1256,-3121l355101,666820r9538,-48701l371672,582320r1346,-6870l380824,535395r3568,-18002l386028,508814r5011,-25657l395856,458912r6067,-31048l403366,420566r6460,-33814l415313,358397r2119,-11060l425908,303388r2319,-12050l431885,272551r1829,-9569l435447,254126r4238,-22192l443736,211312r1442,-5747l448263,187774r574,-3188l449223,183240r2795,-1563l488337,186005r2408,284l437855,117033,348454,xe" fillcolor="red" strokecolor="black [3213]" strokeweight="1pt">
                    <v:stroke endcap="round"/>
                    <v:path arrowok="t" o:connecttype="custom" o:connectlocs="348454,0;407514,6170;418302,7516;487280,16728;512714,20133;607796,33602;665890,41184;701629,45506;727642,48555;758956,52244;793349,56355;844886,62452;853555,63442;865792,65072;897390,68616;901151,69111;933135,72872;956926,75637;1030819,84427;1031205,84493;1026871,107180;1025042,116749;1016849,159068;1010009,194577;1005675,217476;1000091,246465;994790,273686;986411,317285;985831,320116;979668,351943;978219,359598;974657,377745;971282,395470;968010,412554;962517,440838;960204,452676;952882,490528;942480,544897;940838,553687;938242,567294;938049,568006;936213,577358;931402,602598;926391,628684;920125,660933;919552,663910;914927,687164;909820,713177;904519,740398;899799,764286;893152,798383;881591,857358;871286,910170;879665,930865;882364,936889;896333,971838;902594,987504;925619,1049105;938333,1081288;903560,1077032;881205,1074339;848551,1070367;825332,1067747;695658,1052787;450286,1024577;424852,1021812;362327,1013946;318299,1008555;240555,998280;0,967370;10209,935260;13873,917964;23025,874232;29189,844385;30251,839211;38341,800792;43255,779240;54333,731041;58571,712254;61462,699920;70904,639527;126010,646614;132077,647393;162908,650798;204044,655760;211656,656684;215798,657178;223501,658102;272829,664127;281305,665117;301058,667454;353175,673696;354431,670575;355101,666820;364639,618119;371672,582320;373018,575450;380824,535395;384392,517393;386028,508814;391039,483157;395856,458912;401923,427864;403366,420566;409826,386752;415313,358397;417432,347337;425908,303388;428227,291338;431885,272551;433714,262982;435447,254126;439685,231934;443736,211312;445178,205565;448263,187774;448837,184586;449223,183240;452018,181677;488337,186005;490745,186289;437855,117033;348454,0" o:connectangles="0,0,0,0,0,0,0,0,0,0,0,0,0,0,0,0,0,0,0,0,0,0,0,0,0,0,0,0,0,0,0,0,0,0,0,0,0,0,0,0,0,0,0,0,0,0,0,0,0,0,0,0,0,0,0,0,0,0,0,0,0,0,0,0,0,0,0,0,0,0,0,0,0,0,0,0,0,0,0,0,0,0,0,0,0,0,0,0,0,0,0,0,0,0,0,0,0,0,0,0,0,0,0,0,0,0,0,0,0,0,0,0,0,0,0,0,0,0,0,0,0,0,0"/>
                  </v:shape>
                  <v:shape id="Freeform: Shape 204" o:spid="_x0000_s1039" style="position:absolute;left:16371;top:29615;width:25387;height:13173;visibility:visible;mso-wrap-style:square;v-text-anchor:middle" coordsize="2538709,131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" path="m159920,223428r466760,59972l787276,304028r21582,2765l819163,308139r53566,6448l911746,319265r19650,2409l992188,328979r15896,-88889l1019355,177070r386,-2336l1026774,135530,1051822,r76108,8579l1229665,21830r28995,3543l1325713,33602r5204,634l1346136,36149r20133,2409l1472629,51604r29285,3616l1511742,56422r21583,2626l1550276,61100r40080,4963l1684575,77829r285452,35588l1974554,115898r6261,3544l1984763,117383r-960,-4178l1988138,110863r7226,-72l2002777,111642r870,5173l2007112,122134r4721,-706l2018383,118307r2892,3260l2023780,125539r3278,3187l2031682,131987r-4817,4889l2025609,139997r580,3405l2031682,143046r4239,-706l2040255,140493r4141,1563l2045362,146590r2892,3121l2053935,152120r4045,6381l2056344,160131r-2699,211l2053065,164097r,4606l2057690,172108r-97,4039l2049504,177209r-1636,3405l2051622,182105r4625,1769l2058752,185999r-193,4540l2058463,194083r1346,3543l2060195,201454r483,3405l2060871,205215r386,1558l2055377,209821r-4237,918l2050753,211874r290,3332l2052395,216480r7323,3689l2061354,222934r483,1841l2061451,226906r-4721,5880l2062121,237042r193,284l2064336,239807r3955,1062l2073688,241932r5101,1841l2082164,245759r766,924l2085532,248524r2699,1914l2089390,251573r-773,1702l2088520,257597r2409,2271l2092565,265464r-3658,4824l2085629,274181r-863,5107l2081777,282549r-5107,990l2075903,283611r-3471,495l2068580,287016r-1255,2052l2067711,290487r193,640l2068194,291761r483,568l2069927,292823r1256,501l2072335,293536r1256,495l2074165,294743r96,634l2073875,296301r-670,851l2071183,299066r-774,1134l2070313,300768r96,568l2070893,302114r483,779l2073688,305942r1732,1913l2076960,309980r386,1274l2076960,313241r-386,1986l2076380,317352r387,2131l2077250,320189r1346,706l2080045,321251r1636,-72l2084090,320473r1152,-357l2086498,319978r1636,283l2089770,320829r483,422l2090446,322241r-386,713l2088907,324155r-773,1353l2087844,327349r194,851l2088520,329051r677,634l2090060,330253r1926,851l2092855,331599r483,640l2093145,332879r-193,633l2092565,334793r-290,1346l2092469,337129r966,1346l2094974,339755r2505,1557l2098735,341735r1153,l2101621,340884r676,-707l2102587,339326r1250,-4467l2104126,333585r290,-1346l2104609,329685r386,-990l2105762,327771r1063,-778l2107984,326570r1056,284l2110006,327705r380,634l2110489,329263r-103,851l2109910,332595r-290,1274l2109717,335143r482,851l2111449,337201r1062,1274l2113182,339966r290,1419l2113375,341807r-864,779l2110869,343721r-579,568l2110103,344856r670,924l2111353,346697r482,3900l2111546,351593r-580,634l2107984,353857r-1642,495l2104706,354570r-869,-145l2102490,353857r-1352,-211l2099405,354352r-1250,1208l2097769,356695r97,1841l2098542,360238r1636,3333l2100661,364350r477,494l2101331,365062r483,422l2102201,365768r482,211l2102973,366124r386,139l2103837,366408r386,l2104899,366474r2022,l2107307,366408r387,-72l2108847,365907r580,-66l2109717,365841r386,66l2110386,365979r194,145l2110966,366336r290,211l2111642,366903r290,356l2112222,367609r193,357l2112989,369167r96,356l2113278,369668r194,284l2113761,370235r1733,1063l2117233,372288r2788,1564l2120988,374347r193,211l2121567,374842r290,356l2122044,375548r193,284l2122334,376188r193,640l2122624,377462r193,1068l2122913,379376r193,567l2123203,380372r193,283l2123686,381150r386,423l2125129,382635r386,357l2125901,383348r677,422l2127151,384127r483,211l2128021,384410r483,145l2128793,384555r284,67l2129946,384555r1443,-72l2132452,384410r3272,-495l2137173,383704r2022,-356l2141314,382992r1443,-139l2143240,382853r483,l2144399,382919r573,73l2145455,383137r387,139l2146325,383559r483,284l2147001,384054r187,217l2147478,384622r96,283l2147671,385189r96,495l2147864,386819r193,996l2148154,388878r96,1630l2148347,391286r97,423l2148540,392065r193,495l2149023,392916r290,356l2149790,393768r1642,1557l2152199,395965r965,640l2154221,397173r1352,633l2158272,398869r1926,640l2161158,399931r869,284l2163089,400644r960,422l2164339,401211r290,212l2164918,401851r194,423l2165305,402769r,211l2165305,403904r-97,778l2165015,405534r,712l2165015,406814r193,633l2165402,408087r283,634l2165878,409289r290,356l2166651,410073r290,496l2167231,411063r289,707l2167617,412198r97,568l2167714,413122r-97,284l2167424,413617r-386,139l2166554,413828r-386,l2164918,413545r-1636,-284l2162510,413122r-773,-72l2161067,413050r-483,72l2160101,413261r-483,284l2158942,414251r-1153,1135l2157016,416521r-193,1207l2157499,419497r869,1280l2160101,422691r2215,1841l2164532,425951r1153,495l2166941,426730r1733,-73l2171179,426234r2505,-356l2177149,426162r3278,495l2181490,426941r1636,1062l2185342,429851r1056,706l2187557,430980r773,-67l2189580,430273r1925,-1418l2192471,428215r1057,-278l2195170,427864r2885,139l2199504,428359r1153,568l2202106,430062r1733,1913l2205765,433678r1636,1135l2209236,435731r4624,1346l2218672,438357r3567,845l2225801,439987r1063,139l2228500,439842r1636,-495l2231971,438423r2216,-1485l2236306,435308r960,-1135l2238231,433110r1057,-494l2240447,432187r2795,-779l2246128,430913r3181,-217l2250849,430980r1449,851l2252587,432398r-289,996l2251718,434312r-1346,2626l2249116,439630r-579,1631l2248156,442891r-193,1629l2248059,445299r478,785l2249116,446434r1256,-139l2251428,445867r6840,-4039l2262029,439703r2216,-996l2265398,438568r772,423l2267517,440765r1256,1769l2269539,443814r870,1274l2271948,445794r1733,429l2278208,447285r4341,1347l2284861,448915r1250,212l2287270,449628r766,706l2288616,451608r97,1279l2288133,454874r-386,990l2287650,456854r290,1914l2288713,460615r1062,1558l2291121,463591r4431,3616l2296899,468481r5687,4751l2302682,475713r2312,6448l2307306,484642r6261,2693l2315782,487691r1443,-145l2324934,482873r5880,7866l2331104,491162r91,284l2331002,492231r-2216,1129l2321566,496052r-869,1352l2322043,499101r6363,2982l2335149,509171r10498,5668l2349408,515902r6931,428l2362315,510873r2506,-284l2368286,511790r4528,2910l2384278,517604r2312,2198l2391407,533198r13777,6526l2405764,540925r1636,4395l2409325,546950r676,640l2411444,548936r290,423l2411927,549642r386,713l2412700,551272r290,501l2413376,552407r7607,5108l2432930,559428r13776,8434l2447865,572540r-290,2198l2465397,596073r1062,851l2467419,597703r6260,10420l2467805,629813r-7805,37502l2461352,679220r3369,5391l2470890,691843r2789,5530l2475901,700416r4624,5958l2486786,715092r5970,6948l2496227,726574r4142,5675l2505856,737917r3085,3544l2509424,744437r290,3616l2509907,752237r1153,4962l2511060,759397r,2336l2511254,764142r-97,2692l2511350,769388r193,2342l2511543,773644r-386,1914l2510390,777822r-1062,2626l2508168,783424r-380,2693l2507885,788743r380,2976l2508651,793989r387,2620l2510197,798667r1153,1981l2512219,802634r483,2125l2512793,806956r-381,1702l2511543,810150r-1539,2408l2508265,814828r-2022,2264l2504607,819223r-2216,2270l2501135,823190r-1152,1702l2499596,825387r-676,1491l2498347,827802r-290,706l2496227,831768r-1738,2197l2492370,835952r-2023,2409l2488615,841337r-1733,2408l2485530,846227r-1443,2765l2482354,852040r-1642,2482l2479366,856580r-1442,1485l2476378,859345r-2119,2409l2473202,864024r194,2336l2474356,868702r1352,2264l2477440,873163r1250,2132l2480525,878271r1347,2904l2482837,883801r767,3048l2484184,889681r1249,3332l2486399,895850r580,2337l2487649,899889r1062,3049l2489864,905775r483,2409l2490734,909814r193,779l2493529,916690r8283,11126l2513566,941285r13100,13541l2536108,969146r2602,8077l2537750,992044r-1739,3543l2534182,997356r-22059,-990l2419540,1001467r-181502,26515l2214627,1042935r-64354,61457l2127441,1138633r-2795,3116l2119062,1142177r-406168,-54158l1567620,1070796r-278032,-33958l984093,1001612,869161,987715r-670,4045l864923,1010185r-3079,15666l858759,1041378r-3851,19493l844693,1112759r-13583,69039l809244,1292667r-4818,24594l799416,1316410,480634,1275866,71194,1223622r-4147,-3399l54333,1188040,31308,1126439r-6261,-15666l11078,1075825r-2699,-6025l,1049105,10305,996293,21866,937318r6647,-34096l33234,879333r5300,-27221l43641,826099r4625,-23254l48839,799869r6267,-32250l60116,741534r4812,-25241l66763,706941r193,-712l69552,692622r1642,-8790l81596,629463r7323,-37852l91231,579773r5493,-28284l99997,534405r3374,-17725l106933,498533r1449,-7655l114545,459052r580,-2832l123504,412621r5301,-27221l134389,356411r4335,-22899l145563,298003r8193,-42319l155585,246115r4335,-22687xe" filled="f" strokecolor="black [3213]" strokeweight="1pt">
                    <v:stroke endcap="round"/>
                    <v:path arrowok="t" o:connecttype="custom" o:connectlocs="159920,223428;626680,283400;787276,304028;808858,306793;819163,308139;872729,314587;911746,319265;931396,321674;992188,328979;1008084,240090;1019355,177070;1019741,174734;1026774,135530;1051822,0;1127930,8579;1229665,21830;1258660,25373;1325712,33602;1330916,34236;1346135,36149;1366268,38558;1472628,51604;1501913,55220;1511741,56422;1533324,59048;1550275,61100;1590355,66063;1684574,77829;1970026,113417;1974553,115898;1980814,119442;1984762,117383;1983802,113205;1988137,110863;1995363,110791;2002776,111642;2003646,116815;2007111,122134;2011832,121428;2018382,118307;2021274,121567;2023779,125539;2027057,128726;2031681,131987;2026864,136876;2025608,139997;2026188,143402;2031681,143046;2035920,142340;2040254,140493;2044395,142056;2045361,146590;2048253,149711;2053934,152120;2057979,158501;2056343,160131;2053644,160342;2053064,164097;2053064,168703;2057689,172108;2057592,176147;2049503,177209;2047867,180614;2051621,182105;2056246,183874;2058751,185999;2058558,190539;2058462,194083;2059808,197626;2060194,201454;2060677,204859;2060870,205215;2061256,206773;2055376,209821;2051139,210739;2050752,211874;2051042,215206;2052394,216480;2059717,220169;2061353,222934;2061836,224775;2061450,226906;2056729,232786;2062120,237042;2062313,237326;2064335,239807;2068290,240869;2073687,241932;2078788,243773;2082163,245759;2082929,246683;2085531,248524;2088230,250438;2089389,251573;2088616,253275;2088519,257597;2090928,259868;2092564,265464;2088906,270288;2085628,274181;2084765,279288;2081776,282549;2076669,283539;2075902,283611;2072431,284106;2068579,287016;2067324,289068;2067710,290487;2067903,291127;2068193,291761;2068676,292329;2069926,292823;2071182,293324;2072334,293536;2073590,294031;2074164,294743;2074260,295377;2073874,296301;2073204,297152;2071182,299066;2070408,300200;2070312,300768;2070408,301336;2070892,302114;2071375,302893;2073687,305942;2075419,307855;2076959,309980;2077345,311254;2076959,313241;2076573,315227;2076379,317352;2076766,319483;2077249,320189;2078595,320895;2080044,321251;2081680,321179;2084089,320473;2085241,320116;2086497,319978;2088133,320261;2089769,320829;2090252,321251;2090445,322241;2090059,322954;2088906,324155;2088133,325508;2087843,327349;2088037,328200;2088519,329051;2089196,329685;2090059,330253;2091985,331104;2092854,331599;2093337,332239;2093144,332879;2092951,333512;2092564,334793;2092274,336139;2092468,337129;2093434,338475;2094973,339755;2097478,341312;2098734,341735;2099887,341735;2101620,340884;2102296,340177;2102586,339326;2103836,334859;2104125,333585;2104415,332239;2104608,329685;2104994,328695;2105761,327771;2106824,326993;2107983,326570;2109039,326854;2110005,327705;2110385,328339;2110488,329263;2110385,330114;2109909,332595;2109619,333869;2109716,335143;2110198,335994;2111448,337201;2112510,338475;2113181,339966;2113471,341385;2113374,341807;2112510,342586;2110868,343721;2110289,344289;2110102,344856;2110772,345780;2111352,346697;2111834,350597;2111545,351593;2110965,352227;2107983,353857;2106341,354352;2104705,354570;2103836,354425;2102489,353857;2101137,353646;2099404,354352;2098154,355560;2097768,356695;2097865,358536;2098541,360238;2100177,363571;2100660,364350;2101137,364844;2101330,365062;2101813,365484;2102200,365768;2102682,365979;2102972,366124;2103358,366263;2103836,366408;2104222,366408;2104898,366474;2106920,366474;2107306,366408;2107693,366336;2108846,365907;2109426,365841;2109716,365841;2110102,365907;2110385,365979;2110579,366124;2110965,366336;2111255,366547;2111641,366903;2111931,367259;2112221,367609;2112414,367966;2112988,369167;2113084,369523;2113277,369668;2113471,369952;2113760,370235;2115493,371298;2117232,372288;2120020,373852;2120987,374347;2121180,374558;2121566,374842;2121856,375198;2122043,375548;2122236,375832;2122333,376188;2122526,376828;2122623,377462;2122816,378530;2122912,379376;2123105,379943;2123202,380372;2123395,380655;2123685,381150;2124071,381573;2125128,382635;2125514,382992;2125900,383348;2126577,383770;2127150,384127;2127633,384338;2128020,384410;2128503,384555;2128792,384555;2129076,384622;2129945,384555;2131388,384483;2132451,384410;2135723,383915;2137172,383704;2139194,383348;2141313,382992;2142756,382853;2143239,382853;2143722,382853;2144398,382919;2144971,382992;2145454,383137;2145841,383276;2146324,383559;2146807,383843;2147000,384054;2147187,384271;2147477,384622;2147573,384905;2147670,385189;2147766,385684;2147863,386819;2148056,387815;2148153,388878;2148249,390508;2148346,391286;2148443,391709;2148539,392065;2148732,392560;2149022,392916;2149312,393272;2149789,393768;2151431,395325;2152198,395965;2153163,396605;2154220,397173;2155572,397806;2158271,398869;2160197,399509;2161157,399931;2162026,400215;2163088,400644;2164048,401066;2164338,401211;2164628,401423;2164917,401851;2165111,402274;2165304,402769;2165304,402980;2165304,403904;2165207,404682;2165014,405534;2165014,406246;2165014,406814;2165207,407447;2165401,408087;2165684,408721;2165877,409289;2166167,409645;2166650,410073;2166940,410569;2167230,411063;2167519,411770;2167616,412198;2167713,412766;2167713,413122;2167616,413406;2167423,413617;2167037,413756;2166553,413828;2166167,413828;2164917,413545;2163281,413261;2162509,413122;2161736,413050;2161066,413050;2160583,413122;2160100,413261;2159617,413545;2158941,414251;2157788,415386;2157015,416521;2156822,417728;2157498,419497;2158367,420777;2160100,422691;2162315,424532;2164531,425951;2165684,426446;2166940,426730;2168673,426657;2171178,426234;2173683,425878;2177148,426162;2180426,426657;2181489,426941;2183125,428003;2185341,429851;2186397,430557;2187556,430980;2188329,430913;2189579,430273;2191504,428855;2192470,428215;2193527,427937;2195169,427864;2198054,428003;2199503,428359;2200656,428927;2202105,430062;2203838,431975;2205764,433678;2207400,434813;2209235,435731;2213859,437077;2218671,438357;2222238,439202;2225800,439987;2226863,440126;2228499,439842;2230135,439347;2231970,438423;2234186,436938;2236305,435308;2237265,434173;2238230,433110;2239287,432616;2240446,432187;2243241,431408;2246127,430913;2249308,430696;2250848,430980;2252297,431831;2252586,432398;2252297,433394;2251717,434312;2250371,436938;2249115,439630;2248536,441261;2248155,442891;2247962,444520;2248058,445299;2248536,446084;2249115,446434;2250371,446295;2251427,445867;2258267,441828;2262028,439703;2264244,438707;2265397,438568;2266169,438991;2267516,440765;2268772,442534;2269538,443814;2270408,445088;2271947,445794;2273680,446223;2278207,447285;2282548,448632;2284860,448915;2286110,449127;2287269,449628;2288035,450334;2288615,451608;2288712,452887;2288132,454874;2287746,455864;2287649,456854;2287939,458768;2288712,460615;2289774,462173;2291120,463591;2295551,467207;2296898,468481;2302585,473232;2302681,475713;2304993,482161;2307305,484642;2313566,487335;2315781,487691;2317224,487546;2324933,482873;2330813,490739;2331103,491162;2331194,491446;2331001,492231;2328785,493360;2321565,496052;2320696,497404;2322042,499101;2328405,502083;2335148,509171;2345646,514839;2349407,515902;2356338,516330;2362314,510873;2364820,510589;2368285,511790;2372813,514700;2384277,517604;2386589,519802;2391406,533198;2405183,539724;2405763,540925;2407399,545320;2409324,546950;2410000,547590;2411443,548936;2411733,549359;2411926,549642;2412312,550355;2412699,551272;2412989,551773;2413375,552407;2420982,557515;2432929,559428;2446705,567862;2447864,572540;2447574,574738;2465396,596073;2466458,596924;2467418,597703;2473678,608123;2467804,629813;2459999,667314;2461351,679219;2464720,684610;2470889,691842;2473678,697372;2475900,700415;2480524,706373;2486785,715091;2492755,722039;2496226,726573;2500368,732248;2505855,737916;2508940,741460;2509423,744436;2509713,748052;2509906,752236;2511059,757198;2511059,759396;2511059,761732;2511253,764141;2511156,766833;2511349,769387;2511542,771729;2511542,773643;2511156,775557;2510389,777821;2509327,780447;2508167,783423;2507787,786116;2507884,788742;2508264,791718;2508650,793988;2509037,796608;2510196,798666;2511349,800647;2512218,802633;2512701,804758;2512792,806955;2512411,808657;2511542,810149;2510003,812557;2508264,814827;2506242,817091;2504606,819222;2502390,821492;2501134,823189;2499982,824891;2499595,825386;2498919,826877;2498346,827801;2498056,828507;2496226,831767;2494488,833964;2492369,835951;2490346,838360;2488614,841336;2486881,843744;2485529,846226;2484086,848991;2482353,852039;2480711,854521;2479365,856579;2477923,858064;2476377,859344;2474258,861753;2473201,864023;2473395,866359;2474355,868701;2475707,870965;2477439,873162;2478689,875294;2480524,878270;2481871,881174;2482836,883800;2483603,886848;2484183,889680;2485432,893012;2486398,895849;2486978,898186;2487648,899888;2488710,902937;2489863,905774;2490346,908183;2490733,909813;2490926,910592;2493528,916689;2501811,927815;2513565,941284;2526665,954825;2536107,969145;2538709,977222;2537749,992043;2536010,995586;2534181,997355;2512122,996365;2419539,1001466;2238037,1027981;2214626,1042934;2150272,1104391;2127440,1138632;2124645,1141748;2119061,1142176;1712893,1088018;1567619,1070795;1289587,1036837;984093,1001611;869161,987714;868491,991759;864923,1010184;861844,1025850;858759,1041377;854908,1060870;844693,1112758;831110,1181797;809244,1292666;804426,1317260;799416,1316409;480634,1275865;71194,1223621;67047,1220222;54333,1188039;31308,1126438;25047,1110772;11078,1075824;8379,1069799;0,1049104;10305,996292;21866,937317;28513,903221;33234,879332;38534,852111;43641,826098;48266,802844;48839,799868;55106,767618;60116,741533;64928,716292;66763,706940;66956,706228;69552,692621;71194,683831;81596,629463;88919,591611;91231,579773;96724,551489;99997,534405;103371,516680;106933,498533;108382,490878;114545,459052;115125,456220;123504,412621;128805,385400;134389,356411;138724,333512;145563,298003;153756,255684;155585,246115;159920,223428"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05" o:spid="_x0000_s1040" style="position:absolute;left:10618;top:27673;width:16271;height:5232;visibility:visible;mso-wrap-style:square;v-text-anchor:middle" coordsize="1627156,52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" path="m797780,91231r65893,8578l908860,105617r33234,4328l975430,114195r20713,2693l996620,116181r772,-1273l1019548,117811r30251,4112l1064252,123909r20906,2765l1087566,126958r32371,4111l1140553,133833r7226,918l1189108,140070r19651,2481l1210395,140849r4334,495l1231591,143541r28808,3688l1280532,149783r2989,423l1324946,155524r3369,357l1386409,163390r48362,6098l1440162,170267r186995,23960l1602110,329757r-7033,39205l1594690,371298r-11271,63020l1567524,523206r-60793,-7305l1487081,513493r-39017,-4679l1394498,502366r-10305,-1346l1362611,498255,1202015,477627,735255,417656r-386,-67l660976,408800r-23792,-2765l605200,402274r-3761,-496l569842,398235r-12237,-1630l548936,395615r-51538,-6098l463006,385406r-31314,-3688l405678,378669r-35738,-4323l311846,366764,216764,353296r-25434,-3405l122351,340678r-10788,-1346l52504,333162,39500,316289,23025,294532,14839,283828,,264474r6936,-3405l3658,256819,6647,242288,9152,230449r2409,-11911l12527,213793r2312,-10987l15509,199329r2216,-10275l18594,184514r966,-4395l20423,175935r4335,-20906l30444,127809r483,-2415l33523,112493r387,-1980l35552,103069r1056,-5457l39114,85701r483,-2409l40273,80098r,-211l12044,76416,5300,69045,6357,63937,9152,50541,12044,36433r36125,5246l49328,35727r670,-2977l51447,25591,56742,,71967,1841,82175,3049r87959,10208l282367,26864,386028,39482r1063,-5029l449609,41679,551151,53445r43352,4963l594117,60183r17827,3187l618204,64577r6067,1486l629958,67837r8186,2977l642195,72588r3562,1630l652983,78118r3272,2125l659726,82441r6261,4751l667623,88604r4147,3834l681115,101439r2119,1841l685353,105122r2312,1774l689978,108599r2312,1630l694795,111859r2505,1558l699806,114835r2596,1491l705100,117673r2699,1273l710594,120154r2795,1201l716275,122418r2795,1062l723308,124832r4238,1202l731886,126674r57611,7015l797780,91231xe" filled="f" strokecolor="black [3213]" strokeweight="1pt">
                    <v:stroke endcap="round"/>
                    <v:path arrowok="t" o:connecttype="custom" o:connectlocs="797780,91231;863672,99809;908859,105617;942093,109945;975429,114195;996142,116888;996619,116181;997391,114908;1019547,117811;1049798,121923;1064251,123909;1085157,126674;1087565,126958;1119936,131069;1140552,133833;1147778,134751;1189107,140070;1208758,142551;1210394,140849;1214728,141344;1231590,143541;1260398,147229;1280531,149783;1283520,150206;1324945,155524;1328314,155881;1386408,163390;1434770,169488;1440161,170267;1627156,194227;1602109,329757;1595076,368962;1594689,371298;1583418,434318;1567523,523206;1506730,515901;1487080,513493;1448063,508814;1394497,502366;1384192,501020;1362610,498255;1202014,477627;735255,417656;734869,417589;660976,408800;637184,406035;605200,402274;601439,401778;569842,398235;557605,396605;548936,395615;497398,389517;463006,385406;431692,381718;405678,378669;369940,374346;311846,366764;216764,353296;191330,349891;122351,340678;111563,339332;52504,333162;39500,316289;23025,294532;14839,283828;0,264474;6936,261069;3658,256819;6647,242288;9152,230449;11561,218538;12527,213793;14839,202806;15509,199329;17725,189054;18594,184514;19560,180119;20423,175935;24758,155029;30444,127809;30927,125394;33523,112493;33910,110513;35552,103069;36608,97612;39114,85701;39597,83292;40273,80098;40273,79887;12044,76416;5300,69045;6357,63937;9152,50541;12044,36433;48169,41679;49328,35727;49998,32750;51447,25591;56742,0;71967,1841;82175,3049;170134,13257;282367,26864;386028,39482;387091,34453;449609,41679;551151,53445;594503,58408;594117,60183;611944,63370;618204,64577;624271,66063;629958,67837;638144,70814;642195,72588;645757,74218;652983,78118;656255,80243;659726,82441;665987,87192;667623,88604;671770,92438;681115,101439;683234,103280;685353,105122;687665,106896;689978,108599;692290,110229;694795,111859;697300,113417;699806,114835;702402,116326;705100,117673;707799,118946;710594,120154;713389,121355;716275,122418;719070,123480;723308,124832;727546,126034;731886,126674;789497,133689;797780,91231" o:connectangles="0,0,0,0,0,0,0,0,0,0,0,0,0,0,0,0,0,0,0,0,0,0,0,0,0,0,0,0,0,0,0,0,0,0,0,0,0,0,0,0,0,0,0,0,0,0,0,0,0,0,0,0,0,0,0,0,0,0,0,0,0,0,0,0,0,0,0,0,0,0,0,0,0,0,0,0,0,0,0,0,0,0,0,0,0,0,0,0,0,0,0,0,0,0,0,0,0,0,0,0,0,0,0,0,0,0,0,0,0,0,0,0,0,0,0,0,0,0,0,0,0,0,0,0,0,0,0,0,0,0,0,0,0,0,0,0,0,0,0,0,0,0,0"/>
                  </v:shape>
                  <v:shape id="Freeform: Shape 206" o:spid="_x0000_s1041" style="position:absolute;left:1520;top:39493;width:39692;height:14572;visibility:visible;mso-wrap-style:square;v-text-anchor:middle" coordsize="3969242,145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" path="m147397,339616r8767,-4045l282271,277236r64258,-29775l503176,174945,612711,122279r1159,-3689l854425,149499r77744,10276l976197,165166r62525,7866l1064156,175797r245372,28210l1439202,218967r23219,2620l1495075,225559r22355,2693l1552203,232508r4147,3399l1965789,288151r318783,40544l2289582,329546r4818,-24595l2316266,194083r13583,-69039l2340064,73156r3851,-19493l2347000,38136r3079,-15666l2353647,4045,2354317,r114932,13897l2774744,49123r278032,33958l3198050,100304r406167,54158l3609802,154033r2795,2343l3969243,541637r-3658,-429l3828588,1188251r-438435,-57345l3341017,1367241r-402019,-52455l2726671,1286787r-36228,170478l2680808,1447479r-2402,851l2499023,1425933r-258093,-32183l1969641,1359798r-238726,-29914l1450280,1294653r-409343,-51109l1038818,1243121,878609,1223555r-35648,-4395l633134,1194705,431018,1171100r-43545,-4962l,1121832r289,-1630l22639,1011325r4721,-22825l31695,958019,42389,903294r5587,-28422l59922,809582,99614,601041r385,-1986l107032,562688r9152,-48628l116762,511229r11464,-59972l138727,395826r8670,-56210xe" filled="f" strokecolor="black [3213]" strokeweight="1pt">
                    <v:stroke endcap="round"/>
                    <v:path arrowok="t" o:connecttype="custom" o:connectlocs="147397,339616;156164,335571;282271,277236;346529,247461;503176,174945;612711,122279;613870,118590;854425,149499;932169,159775;976197,165166;1038721,173032;1064155,175797;1309527,204007;1439201,218967;1462420,221587;1495074,225559;1517429,228252;1552202,232508;1556349,235907;1965788,288151;2284571,328695;2289581,329546;2294399,304951;2316265,194083;2329848,125044;2340063,73156;2343914,53663;2346999,38136;2350078,22470;2353646,4045;2354316,0;2469248,13897;2774743,49123;3052774,83081;3198048,100304;3604215,154462;3609800,154033;3612595,156376;3969241,541637;3965583,541208;3828586,1188250;3390151,1130905;3341015,1367240;2938997,1314785;2726670,1286786;2690442,1457264;2680807,1447478;2678405,1448329;2499022,1425932;2240929,1393749;1969640,1359797;1730914,1329883;1450279,1294652;1040936,1243543;1038817,1243120;878609,1223554;842961,1219159;633134,1194704;431018,1171099;387473,1166137;0,1121831;289,1120201;22639,1011324;27360,988499;31695,958018;42389,903293;47976,874871;59922,809581;99614,601041;99999,599055;107032,562688;116184,514060;116762,511229;128226,451257;138727,395826;147397,339616" o:connectangles="0,0,0,0,0,0,0,0,0,0,0,0,0,0,0,0,0,0,0,0,0,0,0,0,0,0,0,0,0,0,0,0,0,0,0,0,0,0,0,0,0,0,0,0,0,0,0,0,0,0,0,0,0,0,0,0,0,0,0,0,0,0,0,0,0,0,0,0,0,0,0,0,0,0,0,0"/>
                  </v:shape>
                  <v:shape id="Freeform: Shape 207" o:spid="_x0000_s1042" style="position:absolute;left:2994;top:30322;width:9572;height:12567;visibility:visible;mso-wrap-style:square;v-text-anchor:middle" coordsize="957217,125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" path="m814927,68260r89401,117033l957218,254549r-2409,-284l918491,249937r-2795,1563l915309,252847r-573,3187l911651,273825r-1443,5747l906157,300194r-4238,22192l900187,331243r-1830,9568l894699,359598r-2318,12050l883905,415597r-2119,11060l876298,455013r-6459,33813l868396,496124r-6067,31049l857511,551417r-5010,25657l850865,585653r-3568,18002l839491,643710r-1346,6870l831112,686380r-9539,48700l820903,738835r-1256,3121l767530,735714r-19753,-2337l739301,732387r-49328,-6025l682270,725439r-4141,-495l670516,724020r-41136,-4962l598549,715653r-6067,-779l537377,707787r-9442,60394l525043,780514r-4238,18787l509727,847501r-4914,21551l496724,907472r-1063,5173l489498,942492r-9153,43732l476681,1003520r-10208,32110l465313,1039319r-109534,52667l199132,1164502r-64258,29774l8767,1252611,,1256656,30539,1100564,52120,989768r1348,-6520l73506,883939,86897,817165r2698,-13113l95761,773427,119171,657173r482,-2409l164354,439697,196435,284746,251155,r18593,2336l352694,12829r28712,3616l445180,24383r63678,7939l511267,32606,639685,48483r25627,3260l744505,61173r39887,4745l814927,68260xe" filled="f" strokecolor="black [3213]" strokeweight="1pt">
                    <v:stroke endcap="round"/>
                    <v:path arrowok="t" o:connecttype="custom" o:connectlocs="814928,68260;904329,185293;957219,254549;954810,254265;918492,249937;915697,251500;915310,252847;914737,256034;911652,273825;910209,279572;906158,300194;901920,322386;900188,331243;898358,340811;894700,359598;892382,371648;883906,415597;881787,426657;876299,455013;869840,488826;868397,496124;862330,527173;857512,551417;852502,577074;850866,585653;847298,603655;839492,643711;838146,650581;831113,686381;821574,735081;820904,738836;819648,741957;767531,735715;747778,733378;739302,732388;689974,726363;682271,725440;678130,724945;670517,724021;629381,719059;598550,715654;592483,714875;537378,707788;527936,768182;525044,780515;520806,799302;509728,847502;504814,869053;496725,907473;495662,912646;489499,942493;480346,986225;476681,1003521;466473,1035631;465313,1039320;355779,1091987;199132,1164503;134874,1194277;8767,1252612;0,1256657;30539,1100565;52120,989769;53468,983249;73506,883940;86897,817166;89595,804053;95761,773428;119171,657174;119653,654765;164354,439697;196435,284746;251155,0;269748,2336;352694,12829;381406,16445;445180,24383;508859,32322;511268,32606;639686,48483;665313,51743;744506,61173;784393,65918;814928,68260" o:connectangles="0,0,0,0,0,0,0,0,0,0,0,0,0,0,0,0,0,0,0,0,0,0,0,0,0,0,0,0,0,0,0,0,0,0,0,0,0,0,0,0,0,0,0,0,0,0,0,0,0,0,0,0,0,0,0,0,0,0,0,0,0,0,0,0,0,0,0,0,0,0,0,0,0,0,0,0,0,0,0,0,0,0,0"/>
                  </v:shape>
                  <v:shape id="Freeform: Shape 208" o:spid="_x0000_s1043" style="position:absolute;left:7064;top:16775;width:9380;height:11293;visibility:visible;mso-wrap-style:square;v-text-anchor:middle" coordsize="937952,112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" path="m54140,r4817,706l94122,5596r22639,3405l183234,18570r3182,422l225523,38274r16861,4963l271386,45790r40363,-6308l320128,38914r18015,2198l533330,64577r82852,9992l882460,101717r7800,356l897486,103281r-9055,43943l880722,184514r-284,1419l882267,185365r6260,-1491l891419,182600r4914,-1775l898259,180403r12714,-2976l916660,176292r15122,-2626l937952,173098r-483,1986l934577,189404r-16957,82157l910593,305441r-483,2837l909530,310403r-12623,62030l888721,412410r-387,2197l886409,424248r-13004,62875l869451,506472r-1540,7371l866082,522777r-3568,16729l858663,558432r-1347,6025l855867,571828r-16668,81022l837370,661712r-766,3689l822248,736003r-12334,60533l808858,801499r-2409,11554l796138,860969r-4818,23182l777737,950286r-193,1847l776970,953902r-4527,22403l766466,1005578r-2505,11555l758859,1043291r-8095,39838l742481,1124313r-1062,5029l637758,1116725,525524,1103118r-87958,-10209l365025,933135r-8379,-19137l351346,904707r10788,-6520l379762,810288r7516,-36366l390169,759674r11078,-54224l406258,681985r7613,-37707l415313,637329r3466,-17223l336603,628751r-20229,2125l281208,634564r-1539,139l251150,646898r-11078,4751l193539,671565r-8959,-14102l177837,647393r-5584,-8361l126873,572468,71478,491234r-3176,-4678l55679,467769,44408,456781r-4624,-4962l34966,447641,14736,433249,7033,427647r187,-7866l9442,381005,7607,342091,1733,287438r-483,-9713l,247812,1829,213153r1250,-8578l5874,185788r5494,-23466l16469,141839r9055,-34025l41426,48483r1925,-7444l44794,35159,53174,4039,54140,xe" fillcolor="red" strokecolor="black [3213]" strokeweight="1pt">
                    <v:stroke endcap="round"/>
                    <v:path arrowok="t" o:connecttype="custom" o:connectlocs="54140,0;58957,706;94122,5596;116761,9001;183234,18570;186416,18992;225523,38274;242384,43237;271386,45790;311749,39482;320128,38914;338143,41112;533330,64577;616182,74569;882460,101717;890260,102073;897486,103281;888431,147224;880722,184514;880438,185933;882267,185365;888527,183874;891419,182600;896333,180825;898259,180403;910973,177427;916660,176292;931782,173666;937952,173098;937469,175084;934577,189404;917620,271561;910593,305441;910110,308278;909530,310403;896907,372433;888721,412410;888334,414607;886409,424248;873405,487123;869451,506472;867911,513843;866082,522777;862514,539506;858663,558432;857316,564457;855867,571828;839199,652850;837370,661712;836604,665401;822248,736003;809914,796536;808858,801499;806449,813053;796138,860969;791320,884151;777737,950286;777544,952133;776970,953902;772443,976305;766466,1005578;763961,1017133;758859,1043291;750764,1083129;742481,1124313;741419,1129342;637758,1116725;525524,1103118;437566,1092909;365025,933135;356646,913998;351346,904707;362134,898187;379762,810288;387278,773922;390169,759674;401247,705450;406258,681985;413871,644278;415313,637329;418779,620106;336603,628751;316374,630876;281208,634564;279669,634703;251150,646898;240072,651649;193539,671565;184580,657463;177837,647393;172253,639032;126873,572468;71478,491234;68302,486556;55679,467769;44408,456781;39784,451819;34966,447641;14736,433249;7033,427647;7220,419781;9442,381005;7607,342091;1733,287438;1250,277725;0,247812;1829,213153;3079,204575;5874,185788;11368,162322;16469,141839;25524,107814;41426,48483;43351,41039;44794,35159;53174,4039;54140,0" o:connectangles="0,0,0,0,0,0,0,0,0,0,0,0,0,0,0,0,0,0,0,0,0,0,0,0,0,0,0,0,0,0,0,0,0,0,0,0,0,0,0,0,0,0,0,0,0,0,0,0,0,0,0,0,0,0,0,0,0,0,0,0,0,0,0,0,0,0,0,0,0,0,0,0,0,0,0,0,0,0,0,0,0,0,0,0,0,0,0,0,0,0,0,0,0,0,0,0,0,0,0,0,0,0,0,0,0,0,0,0,0,0,0,0,0,0,0,0,0"/>
                  </v:shape>
                  <v:shape id="Freeform: Shape 209" o:spid="_x0000_s1044" style="position:absolute;left:5505;top:21107;width:5935;height:9898;visibility:visible;mso-wrap-style:square;v-text-anchor:middle" coordsize="593443,98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" path="m170614,r20230,14392l195661,18570r4625,4962l211557,34519r12623,18787l227355,57985r55396,81234l328131,205782r5584,8361l340458,224213r8959,14103l395950,218400r11078,-4751l435546,201454r1540,-139l472251,197626r20230,-2125l574656,186856r-3465,17224l569748,211028r-7612,37707l557125,272201r-11078,54224l543155,340672r-7516,36367l518011,464937r-10788,6520l512524,480748r8379,19137l593443,659660r-10208,-1207l568010,656611r-5295,25591l561266,689362r-670,2976l559437,698291r-36125,-5247l520420,707153r-2795,13396l516569,725656r6743,7371l551541,736498r,212l550865,739903r-483,2409l547876,754223r-1056,5458l545178,767124r-387,1980l542196,782005r-483,2415l536026,811641r-4335,20906l530828,836730r-966,4395l528993,845665r-2216,10275l526107,859417r-2312,10988l522829,875150r-2409,11911l517915,898899r-2988,14531l518205,917680r-6937,3405l526107,940439r8186,10704l550768,972900r13004,16874l533237,987431r-39887,-4745l414157,973257r-25627,-3261l260112,954119r-2409,-283l194025,945897r-63774,-7939l101539,934342,18593,923850,,921514,17726,829854r2216,-11554l27745,777967r3469,-18359l33718,746991r6744,-34381l46339,682413r770,-3471l52024,653490r3465,-17580l63971,591327,75049,533342r4914,-22403l91137,453811r1250,-6526l96432,426657,124757,283611r1926,-9991l134585,233214r7226,-38280l150481,148081,162138,84143r5107,-38353l170614,xe" filled="f" strokecolor="black [3213]" strokeweight="1pt">
                    <v:stroke endcap="round"/>
                    <v:path arrowok="t" o:connecttype="custom" o:connectlocs="170614,0;190844,14392;195661,18570;200286,23532;211557,34519;224180,53306;227355,57985;282751,139219;328130,205782;333714,214143;340457,224213;349416,238316;395949,218400;407027,213649;435545,201454;437085,201315;472250,197626;492480,195501;574655,186856;571190,204080;569747,211028;562135,248735;557124,272201;546046,326425;543154,340672;535638,377039;518010,464937;507222,471457;512523,480748;520902,499885;593442,659660;583234,658453;568009,656611;562714,682202;561265,689362;560595,692338;559436,698291;523311,693044;520419,707153;517624,720549;516568,725656;523311,733027;551540,736498;551540,736710;550864,739903;550381,742312;547875,754223;546819,759681;545177,767124;544790,769104;542195,782005;541712,784420;536025,811641;531690,832547;530827,836730;529861,841125;528992,845665;526776,855940;526106,859417;523794,870405;522828,875150;520419,887061;517914,898899;514926,913430;518204,917680;511267,921085;526106,940439;534292,951143;550767,972900;563771,989774;533236,987431;493349,982686;414156,973257;388529,969996;260112,954119;257703,953836;194025,945897;130251,937958;101539,934342;18593,923850;0,921514;17726,829854;19942,818300;27745,777967;31214,759608;33718,746991;40462,712610;46339,682413;47109,678942;52024,653490;55489,635910;63971,591327;75049,533342;79963,510939;91137,453811;92387,447285;96432,426657;124757,283611;126683,273620;134585,233214;141811,194934;150481,148081;162138,84143;167245,45790;170614,0" o:connectangles="0,0,0,0,0,0,0,0,0,0,0,0,0,0,0,0,0,0,0,0,0,0,0,0,0,0,0,0,0,0,0,0,0,0,0,0,0,0,0,0,0,0,0,0,0,0,0,0,0,0,0,0,0,0,0,0,0,0,0,0,0,0,0,0,0,0,0,0,0,0,0,0,0,0,0,0,0,0,0,0,0,0,0,0,0,0,0,0,0,0,0,0,0,0,0,0,0,0,0,0,0,0,0,0,0"/>
                  </v:shape>
                  <v:shape id="Freeform: Shape 210" o:spid="_x0000_s1045" style="position:absolute;top:50711;width:48175;height:17757;visibility:visible;mso-wrap-style:square;v-text-anchor:middle" coordsize="4817503,177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" path="m152022,l539496,44306r43544,4962l785156,72873,994983,97328r35649,4395l1190841,121289r2119,422l1602303,172820r280634,35232l2121664,237966r271289,33952l2651046,304101r179382,22397l2832831,325646r9635,9787l2878694,164954r212326,28000l3493040,245409,3542175,9074r438435,57345l3899588,452037r-15509,73650l3906138,528525r55492,7088l4036198,545109r-9828,46997l4541879,659093r-13196,62947l4513651,735370r-8670,43025l4509509,783430r79477,87826l4591877,873949r2699,2336l4599780,881181r4335,4890l4608835,891528r2989,4467l4612977,899183r290,3121l4614420,904429r4527,3900l4622708,910665r3562,1274l4627429,912440r2023,2125l4631377,915773r3756,350l4640336,915344r4335,-1485l4648716,912012r5590,712l4660373,916267r4051,2838l4667889,920590r5397,-72l4677814,920379r2795,422l4682921,921441r3079,2481l4688312,926120r2602,2125l4692840,930442r2602,2693l4698527,935616r4914,1491l4712013,939021r7033,1702l4725500,942420r4914,501l4734459,943132r2215,423l4737833,944973r387,1914l4737833,949441r-676,2692l4736868,953625r-677,3827l4739952,962269r4818,6098l4747179,969212r2505,2053l4751990,974404r1739,6580l4759989,991428r5301,3079l4774918,1002113r5494,3381l4785133,1006279r14163,845l4807005,1008271r6357,2656l4817117,1014308r386,3019l4816157,1019923r-5687,6157l4808834,1028435r-3085,-1027l4801995,1031574r-774,-1208l4799682,1033023r-193,2415l4801511,1040146r4721,5675l4816248,1053669r966,2053l4817214,1058740r-870,2053l4813941,1061698r-8095,302l4801415,1063630r-11271,242l4785423,1063208r-3085,-483l4763454,1059827r-18781,-5856l4726466,1050228r-5880,-905l4704401,1049021r-17918,1871l4671264,1054393r-15225,6219l4638990,1070090r-12044,9116l4615289,1089710r-15606,18896l4595826,1111986r-7800,10927l4572994,1138428r-2693,1630l4567506,1143861r-966,1087l4559797,1149717r-5584,7124l4547276,1174167r-1931,10202l4544288,1185638r-3278,21250l4537545,1216184r-7323,11410l4519144,1236710r-12237,13946l4499101,1261522r-2885,5976l4492358,1271664r-9339,4468l4467311,1279331r-9823,3683l4438315,1295873r-13197,7002l4417409,1309636r-13680,6581l4396696,1317787r-20036,1328l4363173,1318028r-16572,-4105l4329934,1308550r-21963,-5131l4285326,1299676r-3175,-1329l4259609,1295027r-23122,-5554l4229454,1289352r-24184,-3018l4198237,1285006r-13873,-4950l4174735,1278184r-40949,-4528l4126179,1273535r-24854,1269l4092650,1276433r-6937,-6278l4058741,1263756r-9635,-2777l4013753,1247275r-26303,-9599l3979554,1236227r-8096,-483l3960090,1234597r-7516,-3018l3951518,1228017r1346,-15213l3951518,1205258r-2023,-4588l3946507,1196624r-5590,-2897l3931958,1191011r-290,-1933l3933214,1185154r6163,-8331l3947564,1172900r2312,-2355l3949495,1169096r-869,-2053l3946507,1165715r-8186,3140l3933980,1169519r-5584,-2656l3926084,1161369r2602,-8331l3939667,1140179r2602,-1207l3952381,1135712r1159,-3743l3953444,1130580r-677,-1207l3950648,1127924r-2891,-604l3942849,1128165r-7709,4649l3924925,1139757r-5778,5976l3912978,1153943r-2596,1510l3905854,1154607r-2602,-1932l3900650,1150683r-2215,-1931l3893714,1136858r-4818,-8210l3883692,1122551r-3851,-2777l3865678,1113133r-7129,-2777l3856140,1110658r-2119,1268l3853061,1113737r-290,3985l3854793,1121283r2313,2113l3871938,1132270r5011,5796l3877142,1140239r-1539,4347l3874637,1150925r1063,2898l3879841,1157868r28422,13945l3910188,1173744r478,1751l3906718,1182015r-387,6158l3904019,1192278r-2119,1691l3896123,1195055r-4915,-61l3888124,1194633r-15896,-2174l3861537,1192278r-9249,-1570l3841693,1188052r-14646,-4407l3821264,1178755r-3272,-5735l3815873,1171510r-4721,-361l3803829,1173141r-5584,-61l3795064,1172115r-3665,-6098l3786394,1161791r-2601,-785l3776663,1162636r-2409,966l3752382,1166983r-12231,3803l3733312,1175435r-4239,3079l3726278,1177004r-15702,-3139l3703157,1172718r-24184,-4226l3672712,1169519r-152119,25778l3512986,1199160r-9152,-1268l3487070,1197892r-16186,3924l3452484,1196685r-8670,-1268l3389765,1191674r-7033,-2173l3364332,1186543r-16282,-5071l3334563,1172960r-37374,-18292l3285338,1147061r-18401,-6822l3253348,1127501r-10208,-5071l3220887,1105828r-38443,-22578l3173775,1076912r-32944,-23847l3113755,1042440r-9248,-10987l3096997,1027650r-5204,-6037l3082351,1018715r-16765,845l3054798,1015274r-14646,-1691l3030427,1008935r-1642,-1268l3004993,1001751r-5977,-1268l2988808,1000906r-16765,-5131l2950944,995775r-19457,4708l2900656,1012436r-14549,3019l2866650,1022639r-8669,5192l2843432,1041897r-2699,5071l2843915,1049926r14639,3019l2870501,1057110r3852,-60l2878017,1058016r580,2052l2878017,1061034r-7226,1992l2868286,1065260r-5874,16179l2860293,1083129r-1642,423l2853737,1080171r-4335,-1267l2845068,1082284r-4238,8090l2838131,1092487r-7606,845l2827826,1095445r-16185,-845l2811061,1097256r-11850,9780l2797575,1111262r,4286l2799790,1121887r-1159,5131l2796512,1132512r-8089,11953l2785724,1153460r-4817,21673l2779844,1185758r,11048l2783702,1208337r1636,1267l2791314,1215943r9726,7244l2803739,1227473r5976,3804l2813470,1240634r6454,7667l2820020,1252105r8669,14488l2833507,1267438r4334,-1690l2841603,1264480r4908,1268l2847573,1267861r-2119,1691l2845454,1272087r11851,3018l2859520,1279754r-1636,3018l2853544,1285730r-4812,-422l2844398,1289111r2113,5132l2846511,1297623r-4238,2958l2841120,1303177r4914,4649l2846034,1310059r-4914,3743l2840057,1318572r-7033,3803l2833024,1325755r3858,5977l2830428,1336803r-580,6399l2822816,1352982r-24281,23906l2783992,1387514r-10795,2958l2763949,1389204r-5391,422l2757495,1390472r483,2596l2756916,1397716r-4812,3804l2751042,1405383r1062,3381l2751042,1410997r-9249,4166l2738038,1421623r-5880,2958l2729466,1428867r-4341,2958l2719734,1431825r-9731,-2113l2707207,1428384r-2698,-3803l2698055,1423735r-5391,-2112l2689966,1415223r-1642,-1268l2685625,1413955r-1056,2536l2687750,1428867r-2125,5493l2680234,1438285r-8669,-1389l2669923,1441182r3278,3442l2674258,1449332r-4335,1208l2666168,1449332r-2119,423l2662987,1459957r-5971,1691l2651046,1460802r-3762,846l2647864,1465511r5397,4226l2655380,1476982r-1546,5071l2646802,1484226r-1636,2536l2645745,1488875r-2215,2112l2635917,1492799r-2602,3743l2628980,1497809r-1636,2173l2623010,1500888r-31314,l2588424,1497447r7033,-6399l2595457,1487667r-8192,-2113l2582930,1480423r-2698,l2576477,1483441r-1636,4226l2575420,1489357r-1062,3864l2569444,1497447r-20037,1690l2536977,1493704r-2699,l2515401,1487244r-4335,-4165l2510487,1473722r-3761,845l2504033,1473722r-5397,2475l2496324,1476197r-6937,l2488325,1479215r3278,7668l2491023,1503484r-4817,3381l2477054,1506442r-574,845l2484087,1516222r-4335,7666l2474838,1526424r-3755,l2461931,1523888r-4334,-3380l2455381,1521776r,5494l2464050,1535903r1063,3743l2457017,1543509r3852,9357l2457597,1556308r-1063,3802l2451620,1563974r2216,6339l2453359,1577980r-4335,7244l2436594,1593737r-1062,4225l2453836,1599231r9248,3018l2465783,1605207r-1057,9357l2466362,1619213r-4914,5131l2458750,1630381r-4238,3743l2439389,1643119r-9731,2958l2415012,1646077r-4914,-1268l2406343,1639316r-1636,-7667l2400946,1615893r-3852,-4649l2394396,1610821r-5391,5072l2381972,1637142r-4818,4287l2368479,1643119r-10208,4347l2352300,1651691r-14646,4709l2337461,1656461r-155971,62180l2154994,1727577r-3755,2958l2150659,1733070r1642,2536l2154994,1736028r7033,-3804l2169060,1731802r8675,3743l2181490,1744540r9248,7667l2189579,1760720r-6936,5131l2167424,1766273r-5874,-845l2144205,1760720r-5396,-2536l2136593,1756493r-152983,-5433l1974361,1751060r-31887,845l1917620,1757037r-9732,845l1892186,1764703r-24854,7245l1862991,1774061r-960,1630l1799700,1772009r-6454,-1812l1767233,1767300r-6454,422l1748832,1764342r-8089,-4709l1727733,1756252r-29189,-3381l1682359,1749007r-4914,l1657408,1745627r-36704,-845l1611455,1746049r-6454,-1690l1600667,1744359r-8096,2113l1582840,1746895r-9249,-1691l1560587,1744782r-4238,-2113l1550856,1742246r-7516,l1530336,1744419r-6453,-482l1505482,1737537r-4335,l1498449,1739228r-5971,-846l1477350,1738805r-14067,-2053l1456830,1736752r-6550,1268l1440548,1735062r-8669,-5132l1413478,1722747r-20519,-4286l1386988,1715503r-5880,-4709l1381591,1706145r3755,-6037l1395657,1692864r483,-1268l1395657,1690750r-3278,-784l1385926,1692441r-16765,11168l1364247,1701799r-7510,-6279l1349704,1692019r-12430,-7667l1322054,1677590r-482,-2112l1323691,1672459r11947,-3803l1338819,1661834r-2125,-1691l1326969,1660989r-3858,-1269l1319356,1660566r-4818,-423l1310687,1652476r1056,-16420l1311743,1634607r9249,-29763l1328025,1595488r8573,-23484l1356061,1538016r34006,-42138l1397680,1489418r22638,-24631l1422534,1460923r-1153,-7184l1418682,1446495r-8669,-12738l1400855,1425668r-4334,-1691l1383517,1409488r-17821,-14911l1349414,1389446r-12907,-8936l1330530,1374112r-8089,-15335l1311073,1345617r-3857,-11893l1307795,1326903r-25144,-47753l1261166,1238340r-2699,-1267l1257411,1236227r,-7244l1265023,1208155r,-2535l1263864,1205076r-483,-302l1259047,1206465r-6454,6822l1248259,1220531r-5397,4226l1237947,1227715r-10305,3019l1217911,1239306r-22156,3743l1183325,1243471r-15123,-5010l1157988,1224757r-9249,-7245l1145467,1215399r-4238,-845l1139007,1212441r-11941,-4286l1120033,1199643r-7033,-4649l1099514,1191131r-7516,-845l1083329,1190708r-2796,-1328l1078414,1186905r-7322,-1087l1069069,1186422r-4721,483l1061650,1193727r-4238,4225l1054713,1198798r-7419,-785l1044408,1196685r-2698,-1630l1040068,1193305r-2500,l1036795,1193727r-482,4648l1049220,1217512r579,12376l1046044,1236288r-7033,2595l1037375,1237193r-2119,-20525l1031978,1208578r-3852,-5071l1015213,1194149r-10401,785l997296,1194994r-10306,-2776l984099,1191674r-1926,785l982746,1196263r4915,2112l997392,1199643r5880,2596l1011458,1208698r1540,7124l1008180,1226508r-3272,2173l995177,1229949r-483,2535l996330,1235443r8578,8511l1003846,1250354r-3852,2294l995756,1253734r-676,2355l995080,1258202r1443,2354l996523,1262910r-767,1027l989303,1267378r-3858,423l971862,1260677r-2023,-543l950376,1251621r-13003,-10202l928704,1238461r-1063,-1751l927641,1230371r-1636,-1690l917336,1229526r-5971,-3441l910882,1224394r-2698,-1267l903270,1213287r-2795,-2415l895754,1209302r-2795,-181l891902,1208819r-869,-1087l889783,1207732r-5970,3442l880728,1213407r-3278,6581l688052,1197349r-33723,-4347l564929,1181653r-18978,-3139l476201,1170062,335162,1152736r-75819,-36765l113679,959788r-12909,-8856l11561,887701,6840,875150,4239,866221,1156,851050,,838789,97,811073,10790,754012r7900,-46642l34200,625352,49614,543340r7129,-37641l70520,432754,85067,356200r9537,-52456l114835,196286r5106,-19710l125240,156871r5299,-26581l128708,122985r1638,-8645l152022,xe" filled="f" strokecolor="black [3213]" strokeweight="1pt">
                    <v:stroke endcap="round"/>
                    <v:path arrowok="t" o:connecttype="custom" o:connectlocs="152022,0;539496,44306;583040,49268;785156,72873;994983,97328;1030632,101723;1190841,121289;1192960,121711;1602303,172820;1882937,208052;2121664,237966;2392953,271918;2651045,304101;2830427,326498;2832830,325646;2842465,335433;2878693,164954;3091019,192954;3493039,245409;3542174,9074;3980609,66419;3899587,452037;3884078,525687;3906137,528525;3961629,535613;4036197,545109;4026369,592106;4541878,659093;4528682,722040;4513650,735370;4504980,778395;4509508,783430;4588985,871256;4591876,873949;4594575,876285;4599779,881181;4604114,886071;4608834,891528;4611823,895995;4612976,899183;4613266,902304;4614419,904429;4618946,908329;4622707,910665;4626269,911939;4627428,912440;4629451,914565;4631376,915773;4635132,916123;4640335,915344;4644670,913859;4648715,912012;4654305,912724;4660372,916267;4664423,919105;4667888,920590;4673285,920518;4677813,920379;4680608,920801;4682920,921441;4685999,923922;4688311,926120;4690913,928245;4692839,930442;4695441,933135;4698526,935616;4703440,937107;4712012,939021;4719045,940723;4725499,942420;4730413,942921;4734458,943132;4736673,943555;4737832,944973;4738219,946887;4737832,949441;4737156,952133;4736867,953625;4736190,957452;4739951,962269;4744769,968367;4747178,969212;4749683,971265;4751989,974404;4753728,980984;4759988,991428;4765289,994507;4774917,1002113;4780411,1005494;4785132,1006279;4799295,1007124;4807004,1008271;4813361,1010927;4817116,1014308;4817502,1017327;4816156,1019923;4810469,1026080;4808833,1028435;4805748,1027408;4801994,1031574;4801220,1030366;4799681,1033023;4799488,1035438;4801510,1040146;4806231,1045821;4816247,1053669;4817213,1055722;4817213,1058740;4816343,1060793;4813940,1061698;4805845,1062000;4801414,1063630;4790143,1063872;4785422,1063208;4782337,1062725;4763453,1059827;4744672,1053971;4726465,1050228;4720585,1049323;4704400,1049021;4686482,1050892;4671263,1054393;4656038,1060612;4638989,1070090;4626945,1079206;4615288,1089710;4599682,1108606;4595825,1111986;4588025,1122913;4572993,1138428;4570300,1140058;4567505,1143861;4566539,1144948;4559796,1149717;4554212,1156841;4547275,1174167;4545344,1184369;4544287,1185638;4541009,1206888;4537544,1216184;4530221,1227594;4519143,1236710;4506906,1250656;4499100,1261522;4496215,1267498;4492357,1271664;4483018,1276132;4467310,1279331;4457487,1283014;4438314,1295873;4425117,1302875;4417408,1309636;4403728,1316217;4396695,1317787;4376659,1319115;4363172,1318028;4346600,1313923;4329933,1308550;4307970,1303419;4285325,1299676;4282150,1298347;4259608,1295027;4236486,1289473;4229453,1289352;4205269,1286334;4198236,1285006;4184363,1280056;4174734,1278184;4133785,1273656;4126178,1273535;4101324,1274804;4092649,1276433;4085712,1270155;4058740,1263756;4049105,1260979;4013752,1247275;3987449,1237676;3979553,1236227;3971457,1235744;3960089,1234597;3952573,1231579;3951517,1228017;3952863,1212804;3951517,1205258;3949494,1200670;3946506,1196624;3940916,1193727;3931957,1191011;3931667,1189078;3933213,1185154;3939376,1176823;3947563,1172900;3949875,1170545;3949494,1169096;3948625,1167043;3946506,1165715;3938320,1168855;3933979,1169519;3928395,1166863;3926083,1161369;3928685,1153038;3939666,1140179;3942268,1138972;3952380,1135712;3953539,1131969;3953443,1130580;3952766,1129373;3950647,1127924;3947756,1127320;3942848,1128165;3935139,1132814;3924924,1139757;3919146,1145733;3912977,1153943;3910381,1155453;3905853,1154607;3903251,1152675;3900649,1150683;3898434,1148752;3893713,1136858;3888895,1128648;3883691,1122551;3879840,1119774;3865677,1113133;3858548,1110356;3856139,1110658;3854020,1111926;3853060,1113737;3852770,1117722;3854792,1121283;3857105,1123396;3871937,1132270;3876948,1138066;3877141,1140239;3875602,1144586;3874636,1150925;3875699,1153823;3879840,1157868;3908262,1171813;3910187,1173744;3910665,1175495;3906717,1182015;3906330,1188173;3904018,1192278;3901899,1193969;3896122,1195055;3891207,1194994;3888123,1194633;3872227,1192459;3861536,1192278;3852287,1190708;3841692,1188052;3827046,1183645;3821263,1178755;3817991,1173020;3815872,1171510;3811151,1171149;3803828,1173141;3798244,1173080;3795063,1172115;3791398,1166017;3786393,1161791;3783792,1161006;3776662,1162636;3774253,1163602;3752381,1166983;3740150,1170786;3733311,1175435;3729072,1178514;3726277,1177004;3710575,1173865;3703156,1172718;3678972,1168492;3672711,1169519;3520592,1195297;3512985,1199160;3503833,1197892;3487069,1197892;3470883,1201816;3452483,1196685;3443813,1195417;3389764,1191674;3382731,1189501;3364331,1186543;3348049,1181472;3334562,1172960;3297188,1154668;3285337,1147061;3266936,1140239;3253347,1127501;3243139,1122430;3220886,1105828;3182443,1083250;3173774,1076912;3140830,1053065;3113754,1042440;3104506,1031453;3096996,1027650;3091792,1021613;3082350,1018715;3065585,1019560;3054797,1015274;3040151,1013583;3030426,1008935;3028784,1007667;3004992,1001751;2999015,1000483;2988807,1000906;2972042,995775;2950943,995775;2931486,1000483;2900655,1012436;2886106,1015455;2866649,1022639;2857980,1027831;2843431,1041897;2840732,1046968;2843914,1049926;2858553,1052945;2870500,1057110;2874352,1057050;2878016,1058016;2878596,1060068;2878016,1061034;2870790,1063026;2868285,1065260;2862411,1081439;2860292,1083129;2858650,1083552;2853736,1080171;2849401,1078904;2845067,1082284;2840829,1090374;2838130,1092487;2830524,1093332;2827825,1095445;2811640,1094600;2811060,1097256;2799210,1107036;2797574,1111262;2797574,1115548;2799789,1121887;2798630,1127018;2796511,1132512;2788422,1144465;2785723,1153460;2780906,1175133;2779843,1185758;2779843,1196806;2783701,1208337;2785337,1209604;2791313,1215943;2801039,1223187;2803738,1227473;2809714,1231277;2813469,1240634;2819923,1248301;2820019,1252105;2828688,1266593;2833506,1267438;2837840,1265748;2841602,1264480;2846510,1265748;2847572,1267861;2845453,1269552;2845453,1272087;2857304,1275105;2859519,1279754;2857883,1282772;2853543,1285730;2848731,1285308;2844397,1289111;2846510,1294243;2846510,1297623;2842272,1300581;2841119,1303177;2846033,1307826;2846033,1310059;2841119,1313802;2840056,1318572;2833023,1322375;2833023,1325755;2836881,1331732;2830427,1336803;2829847,1343202;2822815,1352982;2798534,1376888;2783991,1387514;2773196,1390472;2763948,1389204;2758557,1389626;2757494,1390472;2757977,1393068;2756915,1397716;2752103,1401520;2751041,1405383;2752103,1408764;2751041,1410997;2741792,1415163;2738037,1421623;2732157,1424581;2729465,1428867;2725124,1431825;2719733,1431825;2710002,1429712;2707206,1428384;2704508,1424581;2698054,1423735;2692663,1421623;2689965,1415223;2688323,1413955;2685624,1413955;2684568,1416491;2687749,1428867;2685624,1434360;2680233,1438285;2671564,1436896;2669922,1441182;2673200,1444624;2674257,1449332;2669922,1450540;2666167,1449332;2664048,1449755;2662986,1459957;2657015,1461648;2651045,1460802;2647283,1461648;2647863,1465511;2653260,1469737;2655379,1476982;2653833,1482053;2646801,1484226;2645165,1486762;2645744,1488875;2643529,1490987;2635916,1492799;2633314,1496542;2628979,1497809;2627343,1499982;2623009,1500888;2591695,1500888;2588423,1497447;2595456,1491048;2595456,1487667;2587264,1485554;2582929,1480423;2580231,1480423;2576476,1483441;2574840,1487667;2575419,1489357;2574357,1493221;2569443,1497447;2549406,1499137;2536976,1493704;2534277,1493704;2515400,1487244;2511065,1483079;2510486,1473722;2506725,1474567;2504032,1473722;2498635,1476197;2496323,1476197;2489386,1476197;2488324,1479215;2491602,1486883;2491022,1503484;2486205,1506865;2477053,1506442;2476479,1507287;2484086,1516222;2479751,1523888;2474837,1526424;2471082,1526424;2461930,1523888;2457596,1520508;2455380,1521776;2455380,1527270;2464049,1535903;2465112,1539646;2457016,1543509;2460868,1552866;2457596,1556308;2456533,1560110;2451619,1563974;2453835,1570313;2453358,1577980;2449023,1585224;2436593,1593737;2435531,1597962;2453835,1599231;2463083,1602249;2465782,1605207;2464725,1614564;2466361,1619213;2461447,1624344;2458749,1630381;2454511,1634124;2439388,1643119;2429657,1646077;2415011,1646077;2410097,1644809;2406343,1639316;2404707,1631649;2400946,1615893;2397094,1611244;2394396,1610821;2389005,1615893;2381972,1637142;2377154,1641429;2368479,1643119;2358271,1647466;2352300,1651691;2337654,1656400;2337461,1656461;2181490,1718641;2154994,1727577;2151239,1730535;2150659,1733070;2152301,1735606;2154994,1736028;2162027,1732224;2169060,1731802;2177735,1735545;2181490,1744540;2190738,1752207;2189579,1760720;2182643,1765851;2167424,1766273;2161550,1765428;2144205,1760720;2138809,1758184;2136593,1756493;1983610,1751060;1974361,1751060;1942474,1751905;1917620,1757037;1907888,1757882;1892186,1764703;1867332,1771948;1862991,1774061;1862031,1775691;1799700,1772009;1793246,1770197;1767233,1767300;1760779,1767722;1748832,1764342;1740743,1759633;1727733,1756252;1698544,1752871;1682359,1749007;1677445,1749007;1657408,1745627;1620704,1744782;1611455,1746049;1605001,1744359;1600667,1744359;1592571,1746472;1582840,1746895;1573591,1745204;1560587,1744782;1556349,1742669;1550856,1742246;1543340,1742246;1530336,1744419;1523883,1743937;1505482,1737537;1501147,1737537;1498449,1739228;1492478,1738382;1477350,1738805;1463283,1736752;1456830,1736752;1450280,1738020;1440548,1735062;1431879,1729930;1413478,1722747;1392959,1718461;1386988,1715503;1381108,1710794;1381591,1706145;1385346,1700108;1395657,1692864;1396140,1691596;1395657,1690750;1392379,1689966;1385926,1692441;1369161,1703609;1364247,1701799;1356737,1695520;1349704,1692019;1337274,1684352;1322054,1677590;1321572,1675478;1323691,1672459;1335638,1668656;1338819,1661834;1336694,1660143;1326969,1660989;1323111,1659720;1319356,1660566;1314538,1660143;1310687,1652476;1311743,1636056;1311743,1634607;1320992,1604844;1328025,1595488;1336598,1572004;1356061,1538016;1390067,1495878;1397680,1489418;1420318,1464787;1422534,1460923;1421381,1453739;1418682,1446495;1410013,1433757;1400855,1425668;1396521,1423977;1383517,1409488;1365696,1394577;1349414,1389446;1336507,1380510;1330530,1374112;1322441,1358777;1311073,1345617;1307216,1333724;1307795,1326903;1282651,1279150;1261166,1238340;1258467,1237073;1257411,1236227;1257411,1228983;1265023,1208155;1265023,1205620;1263864,1205076;1263381,1204774;1259047,1206465;1252593,1213287;1248259,1220531;1242862,1224757;1237947,1227715;1227642,1230734;1217911,1239306;1195755,1243049;1183325,1243471;1168202,1238461;1157988,1224757;1148739,1217512;1145467,1215399;1141229,1214554;1139007,1212441;1127066,1208155;1120033,1199643;1113000,1194994;1099514,1191131;1091998,1190286;1083329,1190708;1080533,1189380;1078414,1186905;1071092,1185818;1069069,1186422;1064348,1186905;1061650,1193727;1057412,1197952;1054713,1198798;1047294,1198013;1044408,1196685;1041710,1195055;1040068,1193305;1037568,1193305;1036795,1193727;1036313,1198375;1049220,1217512;1049799,1229888;1046044,1236288;1039011,1238883;1037375,1237193;1035256,1216668;1031978,1208578;1028126,1203507;1015213,1194149;1004812,1194934;997296,1194994;986990,1192218;984099,1191674;982173,1192459;982746,1196263;987661,1198375;997392,1199643;1003272,1202239;1011458,1208698;1012998,1215822;1008180,1226508;1004908,1228681;995177,1229949;994694,1232484;996330,1235443;1004908,1243954;1003846,1250354;999994,1252648;995756,1253734;995080,1256089;995080,1258202;996523,1260556;996523,1262910;995756,1263937;989303,1267378;985445,1267801;971862,1260677;969839,1260134;950376,1251621;937373,1241419;928704,1238461;927641,1236710;927641,1230371;926005,1228681;917336,1229526;911365,1226085;910882,1224394;908184,1223127;903270,1213287;900475,1210872;895754,1209302;892959,1209121;891902,1208819;891033,1207732;889783,1207732;883813,1211174;880728,1213407;877450,1219988;688052,1197349;654329,1193002;564929,1181653;545951,1178514;476201,1170062;335162,1152736;259343,1115971;113679,959788;100770,950932;11561,887701;6840,875150;4239,866221;1156,851050;0,838789;97,811073;10790,754012;18690,707370;34200,625352;49614,543340;56743,505699;70520,432754;85067,356200;94604,303744;114835,196286;119941,176576;125240,156871;130539,130290;128708,122985;130346,114340;1520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11" o:spid="_x0000_s1046" style="position:absolute;left:18596;top:22251;width:7070;height:6977;visibility:visible;mso-wrap-style:square;v-text-anchor:middle" coordsize="707025,69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" path="m120709,48344l130924,r30734,10776l234198,38280r11658,991l284873,42603r40459,3405l366185,49407r37664,2982l463193,57134r29865,2342l506641,60895,486411,81095r-9249,9357l470902,98536r-4528,8572l464642,112143r-13101,31543l447587,153399r-1443,3967l444599,164809r96,6738l445661,175585r870,3755l451155,188698r2886,3616l458188,196636r9243,8935l473794,211807r13390,14742l493830,235412r7130,13752l503369,259016r1443,10565l505874,294671r193,2626l506454,314236r187,7233l508186,328768r1540,4256l510788,335432r1926,4039l518974,346063r11368,7444l539108,357262r7902,2204l545567,368038r57895,6876l648842,380939r35159,4751l707026,386185r-4045,3973l678030,511585r-5783,27855l662618,586582r-38540,-4896l622152,581119r-1829,3616l618107,587711r-1442,1703l611074,597141r-3368,6309l605388,606855r-1830,2197l601439,611105r-2408,1841l593060,616918r-1539,990l589208,619822r-1062,924l587089,621669r-1159,1063l584868,623867r-1057,1135l583039,625919r-767,852l580630,628829r-2982,3544l574080,636267r-2795,2771l568302,641730r-6169,5313l560207,648818r-3176,3048l553367,655694r-2506,2976l550379,659660r-188,712l547203,663705r-1926,2336l543448,668383r-2698,3544l538244,675543r-2215,3683l533813,682981r-1932,3833l530052,690642r-1636,3894l527166,697729r-41425,-5318l482752,691988r-20133,-2554l433811,685746r-16861,-2198l412615,683053r-1636,1703l391329,682275r-41329,-5319l342773,676038r-20616,-2765l289787,669162r-2409,-284l266472,666114r-14453,-1987l221768,660016r-22156,-2904l198840,658386r-477,707l177650,656400r-33336,-4250l111080,647822,65894,642014,,633435r580,-2837l4238,612101r9249,-46364l20616,530227r5301,-26581l32563,470256r8187,-41257l42198,421628r7033,-35014l54912,358186r1540,-7510l58957,338409r6743,-32534l67439,297719r5101,-24667l84005,213437r7805,-34235l95185,164031,110984,94491r8089,-37707l120709,48344xe" filled="f" strokecolor="black [3213]" strokeweight="1pt">
                    <v:stroke endcap="round"/>
                    <v:path arrowok="t" o:connecttype="custom" o:connectlocs="120709,48344;130924,0;161658,10776;234198,38280;245856,39271;284873,42603;325332,46008;366184,49407;403848,52389;463192,57134;493057,59476;506640,60895;486410,81095;477161,90452;470901,98536;466373,107108;464641,112143;451540,143686;447586,153399;446143,157366;444598,164809;444694,171547;445660,175585;446530,179340;451154,188698;454040,192314;458187,196636;467430,205571;473793,211807;487183,226549;493829,235412;500959,249164;503368,259016;504811,269581;505873,294671;506066,297297;506453,314236;506640,321469;508185,328768;509725,333024;510787,335432;512713,339471;518973,346063;530341,353507;539107,357262;547009,359466;545566,368038;603461,374914;648841,380939;684000,385690;707025,386185;702980,390158;678029,511585;672246,539440;662617,586582;624077,581686;622151,581119;620322,584735;618106,587711;616664,589414;611073,597141;607705,603450;605387,606855;603557,609052;601438,611105;599030,612946;593059,616918;591520,617908;589207,619822;588145,620746;587088,621669;585929,622732;584867,623867;583810,625002;583038,625919;582271,626771;580629,628829;577647,632373;574079,636267;571284,639038;568301,641730;562132,647043;560206,648818;557030,651866;553366,655694;550860,658670;550378,659660;550190,660372;547202,663705;545276,666041;543447,668383;540749,671927;538243,675543;536028,679226;533812,682981;531880,686814;530051,690642;528415,694536;527165,697729;485740,692411;482751,691988;462618,689434;433810,685746;416949,683548;412614,683053;410978,684756;391328,682275;350000,676956;342773,676038;322157,673273;289787,669162;287378,668878;266472,666114;252019,664127;221768,660016;199612,657112;198840,658386;198363,659093;177650,656400;144314,652150;111080,647822;65894,642014;0,633435;580,630598;4238,612101;13487,565737;20616,530227;25917,503646;32563,470256;40750,428999;42198,421628;49231,386614;54912,358186;56452,350676;58957,338409;65700,305875;67439,297719;72540,273052;84005,213437;91810,179202;95185,164031;110984,94491;119073,56784;120709,48344" o:connectangles="0,0,0,0,0,0,0,0,0,0,0,0,0,0,0,0,0,0,0,0,0,0,0,0,0,0,0,0,0,0,0,0,0,0,0,0,0,0,0,0,0,0,0,0,0,0,0,0,0,0,0,0,0,0,0,0,0,0,0,0,0,0,0,0,0,0,0,0,0,0,0,0,0,0,0,0,0,0,0,0,0,0,0,0,0,0,0,0,0,0,0,0,0,0,0,0,0,0,0,0,0,0,0,0,0,0,0,0,0,0,0,0,0,0,0,0,0,0,0,0,0,0,0,0,0,0,0,0,0,0,0,0,0,0,0,0,0,0,0,0,0,0,0,0"/>
                  </v:shape>
                  <v:shape id="Freeform: Shape 212" o:spid="_x0000_s1047" style="position:absolute;left:14489;top:18494;width:5314;height:10516;visibility:visible;mso-wrap-style:square;v-text-anchor:middle" coordsize="531398,105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" path="m195471,1201r4142,-422l202691,634r9249,-423l227835,r5397,495l236317,851r11271,1697l257223,6164r9249,4606l272056,14175r10215,8433l288531,30408r9732,20200l301921,55504r5107,5101l328900,75281r24372,17507l381694,111853r4618,2197l401634,121428r28416,10769l433521,134540r2022,2052l440168,143119r1829,2831l444406,152615r1352,5173l446235,168353r-380,2548l444792,175513r-2699,5952l435157,191746r-12907,18214l419068,214638r-4334,6454l412229,227117r-1733,8790l410013,258733r-193,11337l410013,279005r676,6731l412518,292262r2216,5596l419938,305374r2988,3115l427261,311683r18400,13257l452978,332378r5301,10069l461943,349891r2023,4038l467720,361796r18208,37851l486797,401845r1346,1491l489496,404966r2505,3049l494120,410212r6454,4250l504812,416877r5107,2548l518395,421906r2312,501l531398,424103r-1636,8440l521673,470250r-15799,69540l502499,554961r-7805,34235l483229,648811r-5101,24668l476390,681635r-6744,32533l467141,726435r-1539,7510l459921,762373r-7033,35014l451439,804759r-8186,41256l436606,879406r-5301,26580l424176,941496r-9249,46364l411269,1006357r-580,2838l402406,1051653r-57610,-7015l340455,1043998r-4238,-1202l331979,1041444r-2795,-1062l326298,1039319r-2795,-1201l320708,1036910r-2698,-1274l315311,1034290r-2596,-1491l310210,1031380r-2505,-1557l305199,1028193r-2312,-1630l300575,1024860r-2312,-1774l296144,1021244r-2119,-1841l284679,1010402r-4147,-3834l278896,1005156r-6260,-4751l269164,998207r-3272,-2125l258666,992182r-3562,-1630l251054,988777r-8187,-2976l237181,984026r-6068,-1485l224853,981334r-17827,-3188l207412,976372r-43351,-4963l62519,959643,,952417,8283,911233r8095,-39838l21480,845236r2505,-11554l29962,804408r4527,-22403l35063,780236r193,-1847l48839,712254r4818,-23182l63968,641157r2409,-11555l67433,624639,79767,564107,94123,493504r766,-3688l96718,480953r16668,-81022l114835,392560r1347,-6025l120033,367609r3568,-16728l125430,341946r1540,-7371l130924,315227r13004,-62876l145853,242710r387,-2197l154426,200536r12623,-62030l167629,136381r483,-2837l175139,99664,192096,17507,194988,3187r483,-1986xe" filled="f" strokecolor="black [3213]" strokeweight="1pt">
                    <v:stroke endcap="round"/>
                    <v:path arrowok="t" o:connecttype="custom" o:connectlocs="195471,1201;199613,779;202691,634;211940,211;227835,0;233232,495;236317,851;247588,2548;257223,6164;266472,10770;272056,14175;282271,22608;288531,30408;298263,50608;301921,55504;307028,60605;328900,75281;353272,92788;381694,111853;386312,114050;401634,121428;430050,132197;433521,134540;435543,136592;440168,143119;441997,145950;444406,152615;445758,157788;446235,168353;445855,170901;444792,175513;442093,181465;435157,191746;422250,209960;419068,214638;414734,221092;412229,227117;410496,235907;410013,258733;409820,270070;410013,279005;410689,285736;412518,292262;414734,297858;419938,305374;422926,308489;427261,311683;445661,324940;452978,332378;458279,342447;461943,349891;463966,353929;467720,361796;485928,399647;486797,401845;488143,403336;489496,404966;492001,408015;494120,410212;500574,414462;504812,416877;509919,419425;518395,421906;520707,422407;531398,424103;529762,432543;521673,470250;505874,539789;502499,554960;494694,589195;483229,648810;478128,673478;476390,681634;469646,714167;467141,726434;465602,733944;459921,762372;452888,797386;451439,804758;443253,846014;436606,879405;431305,905985;424176,941495;414927,987859;411269,1006356;410689,1009194;402406,1051652;344796,1044637;340455,1043997;336217,1042795;331979,1041443;329184,1040381;326298,1039318;323503,1038117;320708,1036909;318010,1035635;315311,1034289;312715,1032798;310210,1031379;307705,1029822;305199,1028192;302887,1026562;300575,1024859;298263,1023085;296144,1021243;294025,1019402;284679,1010401;280532,1006567;278896,1005155;272636,1000404;269164,998206;265892,996081;258666,992181;255104,990551;251054,988776;242867,985800;237181,984025;231113,982540;224853,981333;207026,978145;207412,976371;164061,971408;62519,959642;0,952416;8283,911232;16378,871394;21480,845235;23985,833681;29962,804407;34489,782004;35063,780235;35256,778388;48839,712253;53657,689071;63968,641156;66377,629601;67433,624638;79767,564106;94123,493504;94889,489816;96718,480953;113386,399931;114835,392560;116182,386535;120033,367609;123601,350881;125430,341946;126970,334575;130924,315227;143928,252351;145853,242710;146240,240513;154426,200536;167049,138506;167629,136381;168112,133544;175139,99664;192096,17507;194988,3187;195471,1201" o:connectangles="0,0,0,0,0,0,0,0,0,0,0,0,0,0,0,0,0,0,0,0,0,0,0,0,0,0,0,0,0,0,0,0,0,0,0,0,0,0,0,0,0,0,0,0,0,0,0,0,0,0,0,0,0,0,0,0,0,0,0,0,0,0,0,0,0,0,0,0,0,0,0,0,0,0,0,0,0,0,0,0,0,0,0,0,0,0,0,0,0,0,0,0,0,0,0,0,0,0,0,0,0,0,0,0,0,0,0,0,0,0,0,0,0,0,0,0,0,0,0,0,0,0,0,0,0,0,0,0,0,0,0,0,0,0,0,0,0,0,0,0,0,0,0,0,0,0,0,0,0,0,0,0,0,0,0,0,0,0,0,0"/>
                  </v:shape>
                </v:group>
                <v:shape id="Freeform: Shape 67" o:spid="_x0000_s1048" style="position:absolute;left:14941;top:4711;width:3644;height:2068;rotation:-5427251fd;flip:x;visibility:visible;mso-wrap-style:square;v-text-anchor:middle" coordsize="2969232,37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" path="m2969232,226031c2107059,316786,1244886,407541,750014,369869,255142,332197,127571,166098,,e" filled="f" strokecolor="black [3213]" strokeweight="1.5pt">
                  <v:stroke endarrow="open" joinstyle="miter"/>
                  <v:path arrowok="t" o:connecttype="custom" o:connectlocs="364376,123468;92040,202038;0,0" o:connectangles="0,0,0"/>
                </v:shape>
                <v:shape id="_x0000_s1049" type="#_x0000_t202" style="position:absolute;left:4286;width:1670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bwgAAANwAAAAPAAAAZHJzL2Rvd25yZXYueG1sRI9Ba8JA&#10;FITvhf6H5Qm91U2k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C/E0NbwgAAANwAAAAPAAAA&#10;AAAAAAAAAAAAAAcCAABkcnMvZG93bnJldi54bWxQSwUGAAAAAAMAAwC3AAAA9gIAAAAA&#10;" filled="f" stroked="f">
                  <v:textbox style="mso-fit-shape-to-text:t">
                    <w:txbxContent>
                      <w:p w14:paraId="3861B8DC" w14:textId="77777777" w:rsidR="009A7724" w:rsidRPr="009461DD" w:rsidRDefault="009A7724" w:rsidP="00206E99">
                        <w:pPr>
                          <w:spacing w:before="0" w:beforeAutospacing="0" w:after="0" w:afterAutospacing="0"/>
                          <w:jc w:val="center"/>
                          <w:rPr>
                            <w:sz w:val="18"/>
                            <w:szCs w:val="18"/>
                          </w:rPr>
                        </w:pPr>
                        <w:r w:rsidRPr="009461DD">
                          <w:rPr>
                            <w:rFonts w:ascii="Arial Black" w:eastAsia="+mn-ea" w:hAnsi="Arial Black" w:cs="Segoe UI"/>
                            <w:b/>
                            <w:color w:val="233340"/>
                            <w:kern w:val="24"/>
                            <w:sz w:val="22"/>
                            <w:szCs w:val="22"/>
                          </w:rPr>
                          <w:t>Doveton</w:t>
                        </w:r>
                      </w:p>
                      <w:p w14:paraId="17FD9203" w14:textId="77777777" w:rsidR="009A7724" w:rsidRPr="00665DCD" w:rsidRDefault="009A7724" w:rsidP="00206E99">
                        <w:pPr>
                          <w:spacing w:before="0" w:beforeAutospacing="0" w:after="0" w:afterAutospacing="0"/>
                          <w:jc w:val="center"/>
                          <w:rPr>
                            <w:sz w:val="18"/>
                            <w:szCs w:val="14"/>
                          </w:rPr>
                        </w:pPr>
                        <w:r w:rsidRPr="009461DD">
                          <w:rPr>
                            <w:rFonts w:ascii="Arial Nova" w:eastAsia="+mn-ea" w:hAnsi="Arial Nova" w:cs="Segoe UI"/>
                            <w:b/>
                            <w:bCs/>
                            <w:kern w:val="24"/>
                            <w:sz w:val="18"/>
                            <w:szCs w:val="14"/>
                          </w:rPr>
                          <w:t xml:space="preserve">22% </w:t>
                        </w:r>
                        <w:r>
                          <w:rPr>
                            <w:rFonts w:ascii="Arial Nova" w:eastAsia="+mn-ea" w:hAnsi="Arial Nova" w:cs="Segoe UI"/>
                            <w:color w:val="233340"/>
                            <w:kern w:val="24"/>
                            <w:sz w:val="18"/>
                            <w:szCs w:val="14"/>
                          </w:rPr>
                          <w:t>N</w:t>
                        </w:r>
                        <w:r w:rsidRPr="009461DD">
                          <w:rPr>
                            <w:rFonts w:ascii="Arial Nova" w:eastAsia="+mn-ea" w:hAnsi="Arial Nova" w:cs="Segoe UI"/>
                            <w:color w:val="233340"/>
                            <w:kern w:val="24"/>
                            <w:sz w:val="18"/>
                            <w:szCs w:val="14"/>
                          </w:rPr>
                          <w:t xml:space="preserve">o </w:t>
                        </w:r>
                        <w:r>
                          <w:rPr>
                            <w:rFonts w:ascii="Arial Nova" w:eastAsia="+mn-ea" w:hAnsi="Arial Nova" w:cs="Segoe UI"/>
                            <w:color w:val="233340"/>
                            <w:kern w:val="24"/>
                            <w:sz w:val="18"/>
                            <w:szCs w:val="14"/>
                          </w:rPr>
                          <w:t>I</w:t>
                        </w:r>
                        <w:r w:rsidRPr="009461DD">
                          <w:rPr>
                            <w:rFonts w:ascii="Arial Nova" w:eastAsia="+mn-ea" w:hAnsi="Arial Nova" w:cs="Segoe UI"/>
                            <w:color w:val="233340"/>
                            <w:kern w:val="24"/>
                            <w:sz w:val="18"/>
                            <w:szCs w:val="14"/>
                          </w:rPr>
                          <w:t>nternet</w:t>
                        </w:r>
                        <w:r w:rsidRPr="00665DCD">
                          <w:rPr>
                            <w:rFonts w:ascii="Arial Nova" w:eastAsia="+mn-ea" w:hAnsi="Arial Nova" w:cs="Segoe UI"/>
                            <w:color w:val="233340"/>
                            <w:kern w:val="24"/>
                            <w:sz w:val="18"/>
                            <w:szCs w:val="14"/>
                          </w:rPr>
                          <w:t xml:space="preserve"> </w:t>
                        </w:r>
                      </w:p>
                    </w:txbxContent>
                  </v:textbox>
                </v:shape>
                <v:shape id="_x0000_s1050" type="#_x0000_t202" style="position:absolute;left:1619;top:7905;width:16694;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" filled="f" stroked="f">
                  <v:textbox style="mso-fit-shape-to-text:t">
                    <w:txbxContent>
                      <w:p w14:paraId="75D73881" w14:textId="77777777" w:rsidR="009A7724" w:rsidRPr="00665DCD" w:rsidRDefault="009A7724" w:rsidP="00206E99">
                        <w:pPr>
                          <w:spacing w:before="0" w:beforeAutospacing="0" w:after="0" w:afterAutospacing="0"/>
                          <w:jc w:val="center"/>
                          <w:rPr>
                            <w:sz w:val="18"/>
                            <w:szCs w:val="18"/>
                          </w:rPr>
                        </w:pPr>
                        <w:r>
                          <w:rPr>
                            <w:rFonts w:ascii="Arial Black" w:eastAsia="+mn-ea" w:hAnsi="Arial Black" w:cs="Segoe UI"/>
                            <w:b/>
                            <w:color w:val="233340"/>
                            <w:kern w:val="24"/>
                            <w:sz w:val="22"/>
                            <w:szCs w:val="22"/>
                          </w:rPr>
                          <w:t>Hallam</w:t>
                        </w:r>
                      </w:p>
                      <w:p w14:paraId="5C9FAEA3" w14:textId="77777777" w:rsidR="009A7724" w:rsidRPr="00665DCD" w:rsidRDefault="009A7724" w:rsidP="00206E99">
                        <w:pPr>
                          <w:spacing w:before="0" w:beforeAutospacing="0" w:after="0" w:afterAutospacing="0"/>
                          <w:jc w:val="center"/>
                          <w:rPr>
                            <w:sz w:val="18"/>
                            <w:szCs w:val="14"/>
                          </w:rPr>
                        </w:pPr>
                        <w:r>
                          <w:rPr>
                            <w:rFonts w:ascii="Arial Nova" w:eastAsia="+mn-ea" w:hAnsi="Arial Nova" w:cs="Segoe UI"/>
                            <w:b/>
                            <w:bCs/>
                            <w:kern w:val="24"/>
                            <w:sz w:val="18"/>
                            <w:szCs w:val="14"/>
                          </w:rPr>
                          <w:t>12</w:t>
                        </w:r>
                        <w:r w:rsidRPr="0015095A">
                          <w:rPr>
                            <w:rFonts w:ascii="Arial Nova" w:eastAsia="+mn-ea" w:hAnsi="Arial Nova" w:cs="Segoe UI"/>
                            <w:b/>
                            <w:bCs/>
                            <w:kern w:val="24"/>
                            <w:sz w:val="18"/>
                            <w:szCs w:val="14"/>
                          </w:rPr>
                          <w:t xml:space="preserve">% </w:t>
                        </w:r>
                        <w:r>
                          <w:rPr>
                            <w:rFonts w:ascii="Arial Nova" w:eastAsia="+mn-ea" w:hAnsi="Arial Nova" w:cs="Segoe UI"/>
                            <w:color w:val="233340"/>
                            <w:kern w:val="24"/>
                            <w:sz w:val="18"/>
                            <w:szCs w:val="14"/>
                          </w:rPr>
                          <w:t>N</w:t>
                        </w:r>
                        <w:r w:rsidRPr="00665DCD">
                          <w:rPr>
                            <w:rFonts w:ascii="Arial Nova" w:eastAsia="+mn-ea" w:hAnsi="Arial Nova" w:cs="Segoe UI"/>
                            <w:color w:val="233340"/>
                            <w:kern w:val="24"/>
                            <w:sz w:val="18"/>
                            <w:szCs w:val="14"/>
                          </w:rPr>
                          <w:t xml:space="preserve">o </w:t>
                        </w:r>
                        <w:r>
                          <w:rPr>
                            <w:rFonts w:ascii="Arial Nova" w:eastAsia="+mn-ea" w:hAnsi="Arial Nova" w:cs="Segoe UI"/>
                            <w:color w:val="233340"/>
                            <w:kern w:val="24"/>
                            <w:sz w:val="18"/>
                            <w:szCs w:val="14"/>
                          </w:rPr>
                          <w:t>I</w:t>
                        </w:r>
                        <w:r w:rsidRPr="00665DCD">
                          <w:rPr>
                            <w:rFonts w:ascii="Arial Nova" w:eastAsia="+mn-ea" w:hAnsi="Arial Nova" w:cs="Segoe UI"/>
                            <w:color w:val="233340"/>
                            <w:kern w:val="24"/>
                            <w:sz w:val="18"/>
                            <w:szCs w:val="14"/>
                          </w:rPr>
                          <w:t xml:space="preserve">nternet </w:t>
                        </w:r>
                      </w:p>
                    </w:txbxContent>
                  </v:textbox>
                </v:shape>
                <v:shape id="Freeform: Shape 81" o:spid="_x0000_s1051" style="position:absolute;left:16297;top:6677;width:457;height:6595;rotation:-90;flip:x;visibility:visible;mso-wrap-style:square;v-text-anchor:middle" coordsize="528370,16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" path="m528370,164386c346003,147262,163637,130139,76307,102741,-11023,75343,-3318,37671,4388,e" filled="f" strokecolor="black [3213]" strokeweight="1.5pt">
                  <v:stroke endarrow="open" joinstyle="miter"/>
                  <v:path arrowok="t" o:connecttype="custom" o:connectlocs="45719,659537;6603,412210;380,0" o:connectangles="0,0,0"/>
                </v:shape>
                <v:shape id="_x0000_s1052" type="#_x0000_t202" style="position:absolute;top:14763;width:16694;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14:paraId="74FB9421" w14:textId="77777777" w:rsidR="009A7724" w:rsidRPr="00665DCD" w:rsidRDefault="009A7724" w:rsidP="00206E99">
                        <w:pPr>
                          <w:spacing w:before="0" w:beforeAutospacing="0" w:after="0" w:afterAutospacing="0"/>
                          <w:jc w:val="center"/>
                          <w:rPr>
                            <w:sz w:val="18"/>
                            <w:szCs w:val="18"/>
                          </w:rPr>
                        </w:pPr>
                        <w:r>
                          <w:rPr>
                            <w:rFonts w:ascii="Arial Black" w:eastAsia="+mn-ea" w:hAnsi="Arial Black" w:cs="Segoe UI"/>
                            <w:b/>
                            <w:color w:val="233340"/>
                            <w:kern w:val="24"/>
                            <w:sz w:val="22"/>
                            <w:szCs w:val="22"/>
                          </w:rPr>
                          <w:t>Hampton Park</w:t>
                        </w:r>
                      </w:p>
                      <w:p w14:paraId="726EABEC" w14:textId="77777777" w:rsidR="009A7724" w:rsidRPr="00665DCD" w:rsidRDefault="009A7724" w:rsidP="00206E99">
                        <w:pPr>
                          <w:spacing w:before="0" w:beforeAutospacing="0" w:after="0" w:afterAutospacing="0"/>
                          <w:jc w:val="center"/>
                          <w:rPr>
                            <w:sz w:val="18"/>
                            <w:szCs w:val="14"/>
                          </w:rPr>
                        </w:pPr>
                        <w:r>
                          <w:rPr>
                            <w:rFonts w:ascii="Arial Nova" w:eastAsia="+mn-ea" w:hAnsi="Arial Nova" w:cs="Segoe UI"/>
                            <w:b/>
                            <w:bCs/>
                            <w:kern w:val="24"/>
                            <w:sz w:val="18"/>
                            <w:szCs w:val="14"/>
                          </w:rPr>
                          <w:t>1</w:t>
                        </w:r>
                        <w:r w:rsidRPr="0015095A">
                          <w:rPr>
                            <w:rFonts w:ascii="Arial Nova" w:eastAsia="+mn-ea" w:hAnsi="Arial Nova" w:cs="Segoe UI"/>
                            <w:b/>
                            <w:bCs/>
                            <w:kern w:val="24"/>
                            <w:sz w:val="18"/>
                            <w:szCs w:val="14"/>
                          </w:rPr>
                          <w:t xml:space="preserve">2% </w:t>
                        </w:r>
                        <w:r>
                          <w:rPr>
                            <w:rFonts w:ascii="Arial Nova" w:eastAsia="+mn-ea" w:hAnsi="Arial Nova" w:cs="Segoe UI"/>
                            <w:color w:val="233340"/>
                            <w:kern w:val="24"/>
                            <w:sz w:val="18"/>
                            <w:szCs w:val="14"/>
                          </w:rPr>
                          <w:t>N</w:t>
                        </w:r>
                        <w:r w:rsidRPr="00665DCD">
                          <w:rPr>
                            <w:rFonts w:ascii="Arial Nova" w:eastAsia="+mn-ea" w:hAnsi="Arial Nova" w:cs="Segoe UI"/>
                            <w:color w:val="233340"/>
                            <w:kern w:val="24"/>
                            <w:sz w:val="18"/>
                            <w:szCs w:val="14"/>
                          </w:rPr>
                          <w:t xml:space="preserve">o </w:t>
                        </w:r>
                        <w:r>
                          <w:rPr>
                            <w:rFonts w:ascii="Arial Nova" w:eastAsia="+mn-ea" w:hAnsi="Arial Nova" w:cs="Segoe UI"/>
                            <w:color w:val="233340"/>
                            <w:kern w:val="24"/>
                            <w:sz w:val="18"/>
                            <w:szCs w:val="14"/>
                          </w:rPr>
                          <w:t>I</w:t>
                        </w:r>
                        <w:r w:rsidRPr="00665DCD">
                          <w:rPr>
                            <w:rFonts w:ascii="Arial Nova" w:eastAsia="+mn-ea" w:hAnsi="Arial Nova" w:cs="Segoe UI"/>
                            <w:color w:val="233340"/>
                            <w:kern w:val="24"/>
                            <w:sz w:val="18"/>
                            <w:szCs w:val="14"/>
                          </w:rPr>
                          <w:t xml:space="preserve">nternet </w:t>
                        </w:r>
                      </w:p>
                    </w:txbxContent>
                  </v:textbox>
                </v:shape>
                <v:shape id="_x0000_s1053" type="#_x0000_t202" style="position:absolute;left:857;top:21336;width:16694;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" filled="f" stroked="f">
                  <v:textbox style="mso-fit-shape-to-text:t">
                    <w:txbxContent>
                      <w:p w14:paraId="1AC67958" w14:textId="77777777" w:rsidR="009A7724" w:rsidRPr="00665DCD" w:rsidRDefault="009A7724" w:rsidP="00206E99">
                        <w:pPr>
                          <w:spacing w:before="0" w:beforeAutospacing="0" w:after="0" w:afterAutospacing="0"/>
                          <w:jc w:val="center"/>
                          <w:rPr>
                            <w:sz w:val="18"/>
                            <w:szCs w:val="18"/>
                          </w:rPr>
                        </w:pPr>
                        <w:r>
                          <w:rPr>
                            <w:rFonts w:ascii="Arial Black" w:eastAsia="+mn-ea" w:hAnsi="Arial Black" w:cs="Segoe UI"/>
                            <w:b/>
                            <w:color w:val="233340"/>
                            <w:kern w:val="24"/>
                            <w:sz w:val="22"/>
                            <w:szCs w:val="22"/>
                          </w:rPr>
                          <w:t>Cranbourne</w:t>
                        </w:r>
                      </w:p>
                      <w:p w14:paraId="4B29DB24" w14:textId="77777777" w:rsidR="009A7724" w:rsidRPr="00665DCD" w:rsidRDefault="009A7724" w:rsidP="00206E99">
                        <w:pPr>
                          <w:spacing w:before="0" w:beforeAutospacing="0" w:after="0" w:afterAutospacing="0"/>
                          <w:jc w:val="center"/>
                          <w:rPr>
                            <w:sz w:val="18"/>
                            <w:szCs w:val="14"/>
                          </w:rPr>
                        </w:pPr>
                        <w:r>
                          <w:rPr>
                            <w:rFonts w:ascii="Arial Nova" w:eastAsia="+mn-ea" w:hAnsi="Arial Nova" w:cs="Segoe UI"/>
                            <w:b/>
                            <w:bCs/>
                            <w:kern w:val="24"/>
                            <w:sz w:val="18"/>
                            <w:szCs w:val="14"/>
                          </w:rPr>
                          <w:t>14</w:t>
                        </w:r>
                        <w:r w:rsidRPr="00665DCD">
                          <w:rPr>
                            <w:rFonts w:ascii="Arial Nova" w:eastAsia="+mn-ea" w:hAnsi="Arial Nova" w:cs="Segoe UI"/>
                            <w:b/>
                            <w:bCs/>
                            <w:kern w:val="24"/>
                            <w:sz w:val="18"/>
                            <w:szCs w:val="14"/>
                          </w:rPr>
                          <w:t xml:space="preserve">% </w:t>
                        </w:r>
                        <w:r>
                          <w:rPr>
                            <w:rFonts w:ascii="Arial Nova" w:eastAsia="+mn-ea" w:hAnsi="Arial Nova" w:cs="Segoe UI"/>
                            <w:color w:val="233340"/>
                            <w:kern w:val="24"/>
                            <w:sz w:val="18"/>
                            <w:szCs w:val="14"/>
                          </w:rPr>
                          <w:t>N</w:t>
                        </w:r>
                        <w:r w:rsidRPr="00665DCD">
                          <w:rPr>
                            <w:rFonts w:ascii="Arial Nova" w:eastAsia="+mn-ea" w:hAnsi="Arial Nova" w:cs="Segoe UI"/>
                            <w:color w:val="233340"/>
                            <w:kern w:val="24"/>
                            <w:sz w:val="18"/>
                            <w:szCs w:val="14"/>
                          </w:rPr>
                          <w:t xml:space="preserve">o </w:t>
                        </w:r>
                        <w:r>
                          <w:rPr>
                            <w:rFonts w:ascii="Arial Nova" w:eastAsia="+mn-ea" w:hAnsi="Arial Nova" w:cs="Segoe UI"/>
                            <w:color w:val="233340"/>
                            <w:kern w:val="24"/>
                            <w:sz w:val="18"/>
                            <w:szCs w:val="14"/>
                          </w:rPr>
                          <w:t>I</w:t>
                        </w:r>
                        <w:r w:rsidRPr="00665DCD">
                          <w:rPr>
                            <w:rFonts w:ascii="Arial Nova" w:eastAsia="+mn-ea" w:hAnsi="Arial Nova" w:cs="Segoe UI"/>
                            <w:color w:val="233340"/>
                            <w:kern w:val="24"/>
                            <w:sz w:val="18"/>
                            <w:szCs w:val="14"/>
                          </w:rPr>
                          <w:t xml:space="preserve">nternet </w:t>
                        </w:r>
                      </w:p>
                    </w:txbxContent>
                  </v:textbox>
                </v:shape>
                <v:shape id="Freeform: Shape 81" o:spid="_x0000_s1054" style="position:absolute;left:15430;top:11715;width:2370;height:7649;rotation:-2731088fd;flip:x;visibility:visible;mso-wrap-style:square;v-text-anchor:middle" coordsize="528370,16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" path="m528370,164386c346003,147262,163637,130139,76307,102741,-11023,75343,-3318,37671,4388,e" filled="f" strokecolor="black [3213]" strokeweight="1.5pt">
                  <v:stroke endarrow="open" joinstyle="miter"/>
                  <v:path arrowok="t" o:connecttype="custom" o:connectlocs="236974,764906;34224,478065;1968,0" o:connectangles="0,0,0"/>
                </v:shape>
                <v:shape id="Freeform: Shape 81" o:spid="_x0000_s1055" style="position:absolute;left:16287;top:18573;width:1404;height:6976;rotation:-2731088fd;flip:x;visibility:visible;mso-wrap-style:square;v-text-anchor:middle" coordsize="528370,16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" path="m528370,164386c346003,147262,163637,130139,76307,102741,-11023,75343,-3318,37671,4388,e" filled="f" strokecolor="black [3213]" strokeweight="1.5pt">
                  <v:stroke endarrow="open" joinstyle="miter"/>
                  <v:path arrowok="t" o:connecttype="custom" o:connectlocs="140419,697621;20279,436012;1166,0" o:connectangles="0,0,0"/>
                </v:shape>
                <w10:anchorlock/>
              </v:group>
            </w:pict>
          </mc:Fallback>
        </mc:AlternateContent>
      </w:r>
    </w:p>
    <w:p w14:paraId="1F1F9AE8" w14:textId="5661D612" w:rsidR="003B0C0E" w:rsidRPr="007E2119" w:rsidRDefault="003B0C0E" w:rsidP="00E55B72">
      <w:pPr>
        <w:spacing w:before="0" w:beforeAutospacing="0" w:after="0" w:afterAutospacing="0" w:line="312" w:lineRule="auto"/>
        <w:rPr>
          <w:rFonts w:cstheme="minorHAnsi"/>
          <w:b/>
          <w:bCs/>
          <w:i/>
          <w:iCs/>
          <w:sz w:val="22"/>
          <w:szCs w:val="22"/>
        </w:rPr>
      </w:pPr>
    </w:p>
    <w:p w14:paraId="16EE7189" w14:textId="77777777" w:rsidR="008A2ACE" w:rsidRPr="00D808FF" w:rsidRDefault="008A2ACE" w:rsidP="0090134A">
      <w:pPr>
        <w:spacing w:before="0" w:beforeAutospacing="0" w:after="0" w:afterAutospacing="0" w:line="312" w:lineRule="auto"/>
        <w:rPr>
          <w:rFonts w:asciiTheme="minorHAnsi" w:hAnsiTheme="minorHAnsi" w:cstheme="minorHAnsi"/>
        </w:rPr>
      </w:pPr>
    </w:p>
    <w:p w14:paraId="31B5926C" w14:textId="4937B06A" w:rsidR="00CB05A1" w:rsidRPr="00AE7C46" w:rsidRDefault="00CB05A1" w:rsidP="00A54BD2">
      <w:pPr>
        <w:pStyle w:val="Heading1"/>
        <w:ind w:left="0" w:firstLine="0"/>
        <w:rPr>
          <w:rFonts w:asciiTheme="minorHAnsi" w:hAnsiTheme="minorHAnsi" w:cstheme="minorHAnsi"/>
          <w:sz w:val="48"/>
          <w:szCs w:val="48"/>
        </w:rPr>
      </w:pPr>
      <w:bookmarkStart w:id="34" w:name="_Toc72222779"/>
      <w:bookmarkStart w:id="35" w:name="_Toc72753784"/>
      <w:r w:rsidRPr="00AE7C46">
        <w:rPr>
          <w:rFonts w:asciiTheme="minorHAnsi" w:hAnsiTheme="minorHAnsi" w:cstheme="minorHAnsi"/>
          <w:sz w:val="48"/>
          <w:szCs w:val="48"/>
        </w:rPr>
        <w:lastRenderedPageBreak/>
        <w:t>What are the Digital Equity Barriers and Issues in Casey?</w:t>
      </w:r>
      <w:bookmarkEnd w:id="34"/>
      <w:bookmarkEnd w:id="35"/>
    </w:p>
    <w:p w14:paraId="4C5272C0" w14:textId="77777777" w:rsidR="00B63020" w:rsidRPr="00A54BD2" w:rsidRDefault="00B63020" w:rsidP="007E2119">
      <w:pPr>
        <w:pStyle w:val="Heading2"/>
        <w:ind w:left="0" w:firstLine="0"/>
        <w:rPr>
          <w:rFonts w:cstheme="minorHAnsi"/>
          <w:szCs w:val="32"/>
        </w:rPr>
      </w:pPr>
      <w:bookmarkStart w:id="36" w:name="_Toc72222780"/>
      <w:bookmarkStart w:id="37" w:name="_Toc72753785"/>
      <w:r w:rsidRPr="00A54BD2">
        <w:rPr>
          <w:rFonts w:cstheme="minorHAnsi"/>
          <w:szCs w:val="32"/>
        </w:rPr>
        <w:t>What you told us</w:t>
      </w:r>
      <w:bookmarkEnd w:id="36"/>
      <w:bookmarkEnd w:id="37"/>
    </w:p>
    <w:p w14:paraId="1E5B80EF" w14:textId="23E43DE0" w:rsidR="007E4523" w:rsidRDefault="00B63020" w:rsidP="00A54BD2">
      <w:pPr>
        <w:spacing w:before="0" w:beforeAutospacing="0" w:after="0" w:afterAutospacing="0" w:line="288" w:lineRule="auto"/>
        <w:rPr>
          <w:rFonts w:asciiTheme="minorHAnsi" w:hAnsiTheme="minorHAnsi" w:cstheme="minorHAnsi"/>
          <w:sz w:val="22"/>
          <w:szCs w:val="22"/>
        </w:rPr>
      </w:pPr>
      <w:r w:rsidRPr="007E2119">
        <w:rPr>
          <w:rFonts w:asciiTheme="minorHAnsi" w:hAnsiTheme="minorHAnsi" w:cstheme="minorHAnsi"/>
          <w:sz w:val="22"/>
          <w:szCs w:val="22"/>
        </w:rPr>
        <w:t xml:space="preserve">As </w:t>
      </w:r>
      <w:r w:rsidR="00E3651D" w:rsidRPr="007E2119">
        <w:rPr>
          <w:rFonts w:asciiTheme="minorHAnsi" w:hAnsiTheme="minorHAnsi" w:cstheme="minorHAnsi"/>
          <w:sz w:val="22"/>
          <w:szCs w:val="22"/>
        </w:rPr>
        <w:t xml:space="preserve">part of the development of this framework there was </w:t>
      </w:r>
      <w:r w:rsidR="00866CCC" w:rsidRPr="007E2119">
        <w:rPr>
          <w:rFonts w:asciiTheme="minorHAnsi" w:hAnsiTheme="minorHAnsi" w:cstheme="minorHAnsi"/>
          <w:sz w:val="22"/>
          <w:szCs w:val="22"/>
        </w:rPr>
        <w:t xml:space="preserve">extensive </w:t>
      </w:r>
      <w:r w:rsidR="00111A09">
        <w:rPr>
          <w:rFonts w:asciiTheme="minorHAnsi" w:hAnsiTheme="minorHAnsi" w:cstheme="minorHAnsi"/>
          <w:sz w:val="22"/>
          <w:szCs w:val="22"/>
        </w:rPr>
        <w:t>engagement</w:t>
      </w:r>
      <w:r w:rsidR="00E3651D" w:rsidRPr="007E2119">
        <w:rPr>
          <w:rFonts w:asciiTheme="minorHAnsi" w:hAnsiTheme="minorHAnsi" w:cstheme="minorHAnsi"/>
          <w:sz w:val="22"/>
          <w:szCs w:val="22"/>
        </w:rPr>
        <w:t xml:space="preserve"> </w:t>
      </w:r>
      <w:r w:rsidR="00134CCB">
        <w:rPr>
          <w:rFonts w:asciiTheme="minorHAnsi" w:hAnsiTheme="minorHAnsi" w:cstheme="minorHAnsi"/>
          <w:sz w:val="22"/>
          <w:szCs w:val="22"/>
        </w:rPr>
        <w:t>from</w:t>
      </w:r>
      <w:r w:rsidR="00134CCB" w:rsidRPr="007E2119">
        <w:rPr>
          <w:rFonts w:asciiTheme="minorHAnsi" w:hAnsiTheme="minorHAnsi" w:cstheme="minorHAnsi"/>
          <w:sz w:val="22"/>
          <w:szCs w:val="22"/>
        </w:rPr>
        <w:t xml:space="preserve"> </w:t>
      </w:r>
      <w:r w:rsidR="003A71BB" w:rsidRPr="007E2119">
        <w:rPr>
          <w:rFonts w:asciiTheme="minorHAnsi" w:hAnsiTheme="minorHAnsi" w:cstheme="minorHAnsi"/>
          <w:sz w:val="22"/>
          <w:szCs w:val="22"/>
        </w:rPr>
        <w:t>March</w:t>
      </w:r>
      <w:r w:rsidR="00C3205A">
        <w:rPr>
          <w:rFonts w:asciiTheme="minorHAnsi" w:hAnsiTheme="minorHAnsi" w:cstheme="minorHAnsi"/>
          <w:sz w:val="22"/>
          <w:szCs w:val="22"/>
        </w:rPr>
        <w:t xml:space="preserve"> </w:t>
      </w:r>
      <w:r w:rsidR="00134CCB">
        <w:rPr>
          <w:rFonts w:asciiTheme="minorHAnsi" w:hAnsiTheme="minorHAnsi" w:cstheme="minorHAnsi"/>
          <w:sz w:val="22"/>
          <w:szCs w:val="22"/>
        </w:rPr>
        <w:t>to</w:t>
      </w:r>
      <w:r w:rsidR="00C3205A">
        <w:rPr>
          <w:rFonts w:asciiTheme="minorHAnsi" w:hAnsiTheme="minorHAnsi" w:cstheme="minorHAnsi"/>
          <w:sz w:val="22"/>
          <w:szCs w:val="22"/>
        </w:rPr>
        <w:t xml:space="preserve"> </w:t>
      </w:r>
      <w:r w:rsidR="003A71BB" w:rsidRPr="007E2119">
        <w:rPr>
          <w:rFonts w:asciiTheme="minorHAnsi" w:hAnsiTheme="minorHAnsi" w:cstheme="minorHAnsi"/>
          <w:sz w:val="22"/>
          <w:szCs w:val="22"/>
        </w:rPr>
        <w:t>May</w:t>
      </w:r>
      <w:r w:rsidR="00F551C0">
        <w:rPr>
          <w:rFonts w:asciiTheme="minorHAnsi" w:hAnsiTheme="minorHAnsi" w:cstheme="minorHAnsi"/>
          <w:sz w:val="22"/>
          <w:szCs w:val="22"/>
        </w:rPr>
        <w:t xml:space="preserve"> of</w:t>
      </w:r>
      <w:r w:rsidR="003A71BB" w:rsidRPr="007E2119">
        <w:rPr>
          <w:rFonts w:asciiTheme="minorHAnsi" w:hAnsiTheme="minorHAnsi" w:cstheme="minorHAnsi"/>
          <w:sz w:val="22"/>
          <w:szCs w:val="22"/>
        </w:rPr>
        <w:t xml:space="preserve"> 202</w:t>
      </w:r>
      <w:r w:rsidR="003E4A08" w:rsidRPr="007E2119">
        <w:rPr>
          <w:rFonts w:asciiTheme="minorHAnsi" w:hAnsiTheme="minorHAnsi" w:cstheme="minorHAnsi"/>
          <w:sz w:val="22"/>
          <w:szCs w:val="22"/>
        </w:rPr>
        <w:t>1</w:t>
      </w:r>
      <w:r w:rsidR="003A71BB" w:rsidRPr="007E2119">
        <w:rPr>
          <w:rFonts w:asciiTheme="minorHAnsi" w:hAnsiTheme="minorHAnsi" w:cstheme="minorHAnsi"/>
          <w:sz w:val="22"/>
          <w:szCs w:val="22"/>
        </w:rPr>
        <w:t xml:space="preserve"> with individual community members, community groups</w:t>
      </w:r>
      <w:r w:rsidR="00B2120F" w:rsidRPr="007E2119">
        <w:rPr>
          <w:rFonts w:asciiTheme="minorHAnsi" w:hAnsiTheme="minorHAnsi" w:cstheme="minorHAnsi"/>
          <w:sz w:val="22"/>
          <w:szCs w:val="22"/>
        </w:rPr>
        <w:t xml:space="preserve">, </w:t>
      </w:r>
      <w:r w:rsidR="00B96CAD">
        <w:rPr>
          <w:rFonts w:asciiTheme="minorHAnsi" w:hAnsiTheme="minorHAnsi" w:cstheme="minorHAnsi"/>
          <w:sz w:val="22"/>
          <w:szCs w:val="22"/>
        </w:rPr>
        <w:t>education and training providers</w:t>
      </w:r>
      <w:r w:rsidR="00B96CAD" w:rsidRPr="007E2119">
        <w:rPr>
          <w:rFonts w:asciiTheme="minorHAnsi" w:hAnsiTheme="minorHAnsi" w:cstheme="minorHAnsi"/>
          <w:sz w:val="22"/>
          <w:szCs w:val="22"/>
        </w:rPr>
        <w:t xml:space="preserve"> </w:t>
      </w:r>
      <w:r w:rsidR="00B2120F" w:rsidRPr="007E2119">
        <w:rPr>
          <w:rFonts w:asciiTheme="minorHAnsi" w:hAnsiTheme="minorHAnsi" w:cstheme="minorHAnsi"/>
          <w:sz w:val="22"/>
          <w:szCs w:val="22"/>
        </w:rPr>
        <w:t>and not</w:t>
      </w:r>
      <w:r w:rsidR="00F551C0">
        <w:rPr>
          <w:rFonts w:asciiTheme="minorHAnsi" w:hAnsiTheme="minorHAnsi" w:cstheme="minorHAnsi"/>
          <w:sz w:val="22"/>
          <w:szCs w:val="22"/>
        </w:rPr>
        <w:t>-</w:t>
      </w:r>
      <w:r w:rsidR="00B2120F" w:rsidRPr="007E2119">
        <w:rPr>
          <w:rFonts w:asciiTheme="minorHAnsi" w:hAnsiTheme="minorHAnsi" w:cstheme="minorHAnsi"/>
          <w:sz w:val="22"/>
          <w:szCs w:val="22"/>
        </w:rPr>
        <w:t>for</w:t>
      </w:r>
      <w:r w:rsidR="00F551C0">
        <w:rPr>
          <w:rFonts w:asciiTheme="minorHAnsi" w:hAnsiTheme="minorHAnsi" w:cstheme="minorHAnsi"/>
          <w:sz w:val="22"/>
          <w:szCs w:val="22"/>
        </w:rPr>
        <w:t>-</w:t>
      </w:r>
      <w:r w:rsidR="00B2120F" w:rsidRPr="007E2119">
        <w:rPr>
          <w:rFonts w:asciiTheme="minorHAnsi" w:hAnsiTheme="minorHAnsi" w:cstheme="minorHAnsi"/>
          <w:sz w:val="22"/>
          <w:szCs w:val="22"/>
        </w:rPr>
        <w:t>profit organisations</w:t>
      </w:r>
      <w:r w:rsidR="002870B3">
        <w:rPr>
          <w:rFonts w:asciiTheme="minorHAnsi" w:hAnsiTheme="minorHAnsi" w:cstheme="minorHAnsi"/>
          <w:sz w:val="22"/>
          <w:szCs w:val="22"/>
        </w:rPr>
        <w:t xml:space="preserve"> from across Casey</w:t>
      </w:r>
      <w:r w:rsidR="00B2120F" w:rsidRPr="007E2119">
        <w:rPr>
          <w:rFonts w:asciiTheme="minorHAnsi" w:hAnsiTheme="minorHAnsi" w:cstheme="minorHAnsi"/>
          <w:sz w:val="22"/>
          <w:szCs w:val="22"/>
        </w:rPr>
        <w:t>.  This</w:t>
      </w:r>
      <w:r w:rsidR="00111A09">
        <w:rPr>
          <w:rFonts w:asciiTheme="minorHAnsi" w:hAnsiTheme="minorHAnsi" w:cstheme="minorHAnsi"/>
          <w:sz w:val="22"/>
          <w:szCs w:val="22"/>
        </w:rPr>
        <w:t xml:space="preserve"> engagement</w:t>
      </w:r>
      <w:r w:rsidR="00B2120F" w:rsidRPr="007E2119">
        <w:rPr>
          <w:rFonts w:asciiTheme="minorHAnsi" w:hAnsiTheme="minorHAnsi" w:cstheme="minorHAnsi"/>
          <w:sz w:val="22"/>
          <w:szCs w:val="22"/>
        </w:rPr>
        <w:t xml:space="preserve"> </w:t>
      </w:r>
      <w:r w:rsidR="00F551C0">
        <w:rPr>
          <w:rFonts w:asciiTheme="minorHAnsi" w:hAnsiTheme="minorHAnsi" w:cstheme="minorHAnsi"/>
          <w:sz w:val="22"/>
          <w:szCs w:val="22"/>
        </w:rPr>
        <w:t>involved</w:t>
      </w:r>
      <w:r w:rsidR="00B2120F" w:rsidRPr="007E2119">
        <w:rPr>
          <w:rFonts w:asciiTheme="minorHAnsi" w:hAnsiTheme="minorHAnsi" w:cstheme="minorHAnsi"/>
          <w:sz w:val="22"/>
          <w:szCs w:val="22"/>
        </w:rPr>
        <w:t xml:space="preserve"> </w:t>
      </w:r>
      <w:r w:rsidR="003E4A08" w:rsidRPr="007E2119">
        <w:rPr>
          <w:rFonts w:asciiTheme="minorHAnsi" w:hAnsiTheme="minorHAnsi" w:cstheme="minorHAnsi"/>
          <w:sz w:val="22"/>
          <w:szCs w:val="22"/>
        </w:rPr>
        <w:t>face-to-face</w:t>
      </w:r>
      <w:r w:rsidR="00B2120F" w:rsidRPr="007E2119">
        <w:rPr>
          <w:rFonts w:asciiTheme="minorHAnsi" w:hAnsiTheme="minorHAnsi" w:cstheme="minorHAnsi"/>
          <w:sz w:val="22"/>
          <w:szCs w:val="22"/>
        </w:rPr>
        <w:t xml:space="preserve"> focus groups, online focus groups and surveys.</w:t>
      </w:r>
      <w:r w:rsidR="00032A9B" w:rsidRPr="007E2119">
        <w:rPr>
          <w:rFonts w:asciiTheme="minorHAnsi" w:hAnsiTheme="minorHAnsi" w:cstheme="minorHAnsi"/>
          <w:sz w:val="22"/>
          <w:szCs w:val="22"/>
        </w:rPr>
        <w:t xml:space="preserve">  </w:t>
      </w:r>
      <w:r w:rsidR="00690062" w:rsidRPr="007E2119">
        <w:rPr>
          <w:rFonts w:asciiTheme="minorHAnsi" w:hAnsiTheme="minorHAnsi" w:cstheme="minorHAnsi"/>
          <w:sz w:val="22"/>
          <w:szCs w:val="22"/>
        </w:rPr>
        <w:t>Participants</w:t>
      </w:r>
      <w:r w:rsidR="00032A9B" w:rsidRPr="007E2119">
        <w:rPr>
          <w:rFonts w:asciiTheme="minorHAnsi" w:hAnsiTheme="minorHAnsi" w:cstheme="minorHAnsi"/>
          <w:sz w:val="22"/>
          <w:szCs w:val="22"/>
        </w:rPr>
        <w:t xml:space="preserve"> dr</w:t>
      </w:r>
      <w:r w:rsidR="00E51605" w:rsidRPr="007E2119">
        <w:rPr>
          <w:rFonts w:asciiTheme="minorHAnsi" w:hAnsiTheme="minorHAnsi" w:cstheme="minorHAnsi"/>
          <w:sz w:val="22"/>
          <w:szCs w:val="22"/>
        </w:rPr>
        <w:t>ew</w:t>
      </w:r>
      <w:r w:rsidR="00032A9B" w:rsidRPr="007E2119">
        <w:rPr>
          <w:rFonts w:asciiTheme="minorHAnsi" w:hAnsiTheme="minorHAnsi" w:cstheme="minorHAnsi"/>
          <w:sz w:val="22"/>
          <w:szCs w:val="22"/>
        </w:rPr>
        <w:t xml:space="preserve"> on </w:t>
      </w:r>
      <w:r w:rsidR="00134DF9">
        <w:rPr>
          <w:rFonts w:asciiTheme="minorHAnsi" w:hAnsiTheme="minorHAnsi" w:cstheme="minorHAnsi"/>
          <w:sz w:val="22"/>
          <w:szCs w:val="22"/>
        </w:rPr>
        <w:t xml:space="preserve">experiences and </w:t>
      </w:r>
      <w:r w:rsidR="00032A9B" w:rsidRPr="007E2119">
        <w:rPr>
          <w:rFonts w:asciiTheme="minorHAnsi" w:hAnsiTheme="minorHAnsi" w:cstheme="minorHAnsi"/>
          <w:sz w:val="22"/>
          <w:szCs w:val="22"/>
        </w:rPr>
        <w:t>challenges</w:t>
      </w:r>
      <w:r w:rsidR="00124A0A">
        <w:rPr>
          <w:rFonts w:asciiTheme="minorHAnsi" w:hAnsiTheme="minorHAnsi" w:cstheme="minorHAnsi"/>
          <w:sz w:val="22"/>
          <w:szCs w:val="22"/>
        </w:rPr>
        <w:t xml:space="preserve"> faced</w:t>
      </w:r>
      <w:r w:rsidR="00032A9B" w:rsidRPr="007E2119">
        <w:rPr>
          <w:rFonts w:asciiTheme="minorHAnsi" w:hAnsiTheme="minorHAnsi" w:cstheme="minorHAnsi"/>
          <w:sz w:val="22"/>
          <w:szCs w:val="22"/>
        </w:rPr>
        <w:t xml:space="preserve"> </w:t>
      </w:r>
      <w:r w:rsidR="00C36485">
        <w:rPr>
          <w:rFonts w:asciiTheme="minorHAnsi" w:hAnsiTheme="minorHAnsi" w:cstheme="minorHAnsi"/>
          <w:sz w:val="22"/>
          <w:szCs w:val="22"/>
        </w:rPr>
        <w:t xml:space="preserve">during </w:t>
      </w:r>
      <w:r w:rsidR="00DB6AB5">
        <w:rPr>
          <w:rFonts w:asciiTheme="minorHAnsi" w:hAnsiTheme="minorHAnsi" w:cstheme="minorHAnsi"/>
          <w:sz w:val="22"/>
          <w:szCs w:val="22"/>
        </w:rPr>
        <w:t xml:space="preserve">and </w:t>
      </w:r>
      <w:r w:rsidR="00137D29">
        <w:rPr>
          <w:rFonts w:asciiTheme="minorHAnsi" w:hAnsiTheme="minorHAnsi" w:cstheme="minorHAnsi"/>
          <w:sz w:val="22"/>
          <w:szCs w:val="22"/>
        </w:rPr>
        <w:t xml:space="preserve">post </w:t>
      </w:r>
      <w:r w:rsidR="00FD54DC">
        <w:rPr>
          <w:rFonts w:asciiTheme="minorHAnsi" w:hAnsiTheme="minorHAnsi" w:cstheme="minorHAnsi"/>
          <w:sz w:val="22"/>
          <w:szCs w:val="22"/>
        </w:rPr>
        <w:t xml:space="preserve">COVID-19 </w:t>
      </w:r>
      <w:r w:rsidR="000A0E64">
        <w:rPr>
          <w:rFonts w:asciiTheme="minorHAnsi" w:hAnsiTheme="minorHAnsi" w:cstheme="minorHAnsi"/>
          <w:sz w:val="22"/>
          <w:szCs w:val="22"/>
        </w:rPr>
        <w:t xml:space="preserve">restrictions </w:t>
      </w:r>
      <w:r w:rsidR="00032A9B" w:rsidRPr="007E2119">
        <w:rPr>
          <w:rFonts w:asciiTheme="minorHAnsi" w:hAnsiTheme="minorHAnsi" w:cstheme="minorHAnsi"/>
          <w:sz w:val="22"/>
          <w:szCs w:val="22"/>
        </w:rPr>
        <w:t xml:space="preserve">when many </w:t>
      </w:r>
      <w:r w:rsidR="00C36485">
        <w:rPr>
          <w:rFonts w:asciiTheme="minorHAnsi" w:hAnsiTheme="minorHAnsi" w:cstheme="minorHAnsi"/>
          <w:sz w:val="22"/>
          <w:szCs w:val="22"/>
        </w:rPr>
        <w:t>were required</w:t>
      </w:r>
      <w:r w:rsidR="00032A9B" w:rsidRPr="007E2119">
        <w:rPr>
          <w:rFonts w:asciiTheme="minorHAnsi" w:hAnsiTheme="minorHAnsi" w:cstheme="minorHAnsi"/>
          <w:sz w:val="22"/>
          <w:szCs w:val="22"/>
        </w:rPr>
        <w:t xml:space="preserve"> to be online e</w:t>
      </w:r>
      <w:r w:rsidR="00C36485">
        <w:rPr>
          <w:rFonts w:asciiTheme="minorHAnsi" w:hAnsiTheme="minorHAnsi" w:cstheme="minorHAnsi"/>
          <w:sz w:val="22"/>
          <w:szCs w:val="22"/>
        </w:rPr>
        <w:t>i</w:t>
      </w:r>
      <w:r w:rsidR="00032A9B" w:rsidRPr="007E2119">
        <w:rPr>
          <w:rFonts w:asciiTheme="minorHAnsi" w:hAnsiTheme="minorHAnsi" w:cstheme="minorHAnsi"/>
          <w:sz w:val="22"/>
          <w:szCs w:val="22"/>
        </w:rPr>
        <w:t xml:space="preserve">ther for the first time or </w:t>
      </w:r>
      <w:r w:rsidR="00AF476A">
        <w:rPr>
          <w:rFonts w:asciiTheme="minorHAnsi" w:hAnsiTheme="minorHAnsi" w:cstheme="minorHAnsi"/>
          <w:sz w:val="22"/>
          <w:szCs w:val="22"/>
        </w:rPr>
        <w:t>had to undertake</w:t>
      </w:r>
      <w:r w:rsidR="00AF476A" w:rsidRPr="007E2119">
        <w:rPr>
          <w:rFonts w:asciiTheme="minorHAnsi" w:hAnsiTheme="minorHAnsi" w:cstheme="minorHAnsi"/>
          <w:sz w:val="22"/>
          <w:szCs w:val="22"/>
        </w:rPr>
        <w:t xml:space="preserve"> </w:t>
      </w:r>
      <w:r w:rsidR="00032A9B" w:rsidRPr="007E2119">
        <w:rPr>
          <w:rFonts w:asciiTheme="minorHAnsi" w:hAnsiTheme="minorHAnsi" w:cstheme="minorHAnsi"/>
          <w:sz w:val="22"/>
          <w:szCs w:val="22"/>
        </w:rPr>
        <w:t xml:space="preserve">more complex </w:t>
      </w:r>
      <w:r w:rsidR="00AF476A">
        <w:rPr>
          <w:rFonts w:asciiTheme="minorHAnsi" w:hAnsiTheme="minorHAnsi" w:cstheme="minorHAnsi"/>
          <w:sz w:val="22"/>
          <w:szCs w:val="22"/>
        </w:rPr>
        <w:t>digital tasks</w:t>
      </w:r>
      <w:r w:rsidR="00032A9B" w:rsidRPr="007E2119">
        <w:rPr>
          <w:rFonts w:asciiTheme="minorHAnsi" w:hAnsiTheme="minorHAnsi" w:cstheme="minorHAnsi"/>
          <w:sz w:val="22"/>
          <w:szCs w:val="22"/>
        </w:rPr>
        <w:t>.</w:t>
      </w:r>
      <w:r w:rsidR="009F5A3B">
        <w:rPr>
          <w:rFonts w:asciiTheme="minorHAnsi" w:hAnsiTheme="minorHAnsi" w:cstheme="minorHAnsi"/>
          <w:sz w:val="22"/>
          <w:szCs w:val="22"/>
        </w:rPr>
        <w:t xml:space="preserve"> </w:t>
      </w:r>
      <w:r w:rsidR="004833B9">
        <w:rPr>
          <w:rFonts w:asciiTheme="minorHAnsi" w:hAnsiTheme="minorHAnsi" w:cstheme="minorHAnsi"/>
          <w:sz w:val="22"/>
          <w:szCs w:val="22"/>
        </w:rPr>
        <w:t>These responses reflect</w:t>
      </w:r>
      <w:r w:rsidR="009C49DB">
        <w:rPr>
          <w:rFonts w:asciiTheme="minorHAnsi" w:hAnsiTheme="minorHAnsi" w:cstheme="minorHAnsi"/>
          <w:sz w:val="22"/>
          <w:szCs w:val="22"/>
        </w:rPr>
        <w:t xml:space="preserve"> </w:t>
      </w:r>
      <w:r w:rsidR="00452944">
        <w:rPr>
          <w:rFonts w:asciiTheme="minorHAnsi" w:hAnsiTheme="minorHAnsi" w:cstheme="minorHAnsi"/>
          <w:sz w:val="22"/>
          <w:szCs w:val="22"/>
        </w:rPr>
        <w:t>an escalation of prior digital exclusion experiences</w:t>
      </w:r>
      <w:r w:rsidR="00624924">
        <w:rPr>
          <w:rFonts w:asciiTheme="minorHAnsi" w:hAnsiTheme="minorHAnsi" w:cstheme="minorHAnsi"/>
          <w:sz w:val="22"/>
          <w:szCs w:val="22"/>
        </w:rPr>
        <w:t xml:space="preserve">, </w:t>
      </w:r>
      <w:r w:rsidR="004833B9">
        <w:rPr>
          <w:rFonts w:asciiTheme="minorHAnsi" w:hAnsiTheme="minorHAnsi" w:cstheme="minorHAnsi"/>
          <w:sz w:val="22"/>
          <w:szCs w:val="22"/>
        </w:rPr>
        <w:t xml:space="preserve">not </w:t>
      </w:r>
      <w:r w:rsidR="00131218">
        <w:rPr>
          <w:rFonts w:asciiTheme="minorHAnsi" w:hAnsiTheme="minorHAnsi" w:cstheme="minorHAnsi"/>
          <w:sz w:val="22"/>
          <w:szCs w:val="22"/>
        </w:rPr>
        <w:t xml:space="preserve">temporary or </w:t>
      </w:r>
      <w:r w:rsidR="004833B9">
        <w:rPr>
          <w:rFonts w:asciiTheme="minorHAnsi" w:hAnsiTheme="minorHAnsi" w:cstheme="minorHAnsi"/>
          <w:sz w:val="22"/>
          <w:szCs w:val="22"/>
        </w:rPr>
        <w:t>of a different type</w:t>
      </w:r>
      <w:r w:rsidR="00624924">
        <w:rPr>
          <w:rFonts w:asciiTheme="minorHAnsi" w:hAnsiTheme="minorHAnsi" w:cstheme="minorHAnsi"/>
          <w:sz w:val="22"/>
          <w:szCs w:val="22"/>
        </w:rPr>
        <w:t>, but the</w:t>
      </w:r>
      <w:r w:rsidR="00746A76">
        <w:rPr>
          <w:rFonts w:asciiTheme="minorHAnsi" w:hAnsiTheme="minorHAnsi" w:cstheme="minorHAnsi"/>
          <w:sz w:val="22"/>
          <w:szCs w:val="22"/>
        </w:rPr>
        <w:t xml:space="preserve"> </w:t>
      </w:r>
      <w:r w:rsidR="00131218">
        <w:rPr>
          <w:rFonts w:asciiTheme="minorHAnsi" w:hAnsiTheme="minorHAnsi" w:cstheme="minorHAnsi"/>
          <w:sz w:val="22"/>
          <w:szCs w:val="22"/>
        </w:rPr>
        <w:t xml:space="preserve">arrival of a </w:t>
      </w:r>
      <w:r w:rsidR="00746A76">
        <w:rPr>
          <w:rFonts w:asciiTheme="minorHAnsi" w:hAnsiTheme="minorHAnsi" w:cstheme="minorHAnsi"/>
          <w:sz w:val="22"/>
          <w:szCs w:val="22"/>
        </w:rPr>
        <w:t xml:space="preserve">new </w:t>
      </w:r>
      <w:r w:rsidR="00131218">
        <w:rPr>
          <w:rFonts w:asciiTheme="minorHAnsi" w:hAnsiTheme="minorHAnsi" w:cstheme="minorHAnsi"/>
          <w:sz w:val="22"/>
          <w:szCs w:val="22"/>
        </w:rPr>
        <w:t xml:space="preserve">digital </w:t>
      </w:r>
      <w:r w:rsidR="00746A76">
        <w:rPr>
          <w:rFonts w:asciiTheme="minorHAnsi" w:hAnsiTheme="minorHAnsi" w:cstheme="minorHAnsi"/>
          <w:sz w:val="22"/>
          <w:szCs w:val="22"/>
        </w:rPr>
        <w:t xml:space="preserve">reality </w:t>
      </w:r>
      <w:r w:rsidR="00AB54C1">
        <w:rPr>
          <w:rFonts w:asciiTheme="minorHAnsi" w:hAnsiTheme="minorHAnsi" w:cstheme="minorHAnsi"/>
          <w:sz w:val="22"/>
          <w:szCs w:val="22"/>
        </w:rPr>
        <w:t xml:space="preserve">confronting us years earlier than anticipated. </w:t>
      </w:r>
      <w:r w:rsidR="00746A76">
        <w:rPr>
          <w:rFonts w:asciiTheme="minorHAnsi" w:hAnsiTheme="minorHAnsi" w:cstheme="minorHAnsi"/>
          <w:sz w:val="22"/>
          <w:szCs w:val="22"/>
        </w:rPr>
        <w:t xml:space="preserve"> </w:t>
      </w:r>
      <w:r w:rsidR="00624924">
        <w:rPr>
          <w:rFonts w:asciiTheme="minorHAnsi" w:hAnsiTheme="minorHAnsi" w:cstheme="minorHAnsi"/>
          <w:sz w:val="22"/>
          <w:szCs w:val="22"/>
        </w:rPr>
        <w:t xml:space="preserve"> </w:t>
      </w:r>
      <w:r w:rsidR="004833B9">
        <w:rPr>
          <w:rFonts w:asciiTheme="minorHAnsi" w:hAnsiTheme="minorHAnsi" w:cstheme="minorHAnsi"/>
          <w:sz w:val="22"/>
          <w:szCs w:val="22"/>
        </w:rPr>
        <w:t xml:space="preserve"> </w:t>
      </w:r>
      <w:r w:rsidR="00F94690">
        <w:rPr>
          <w:rFonts w:asciiTheme="minorHAnsi" w:hAnsiTheme="minorHAnsi" w:cstheme="minorHAnsi"/>
          <w:sz w:val="22"/>
          <w:szCs w:val="22"/>
        </w:rPr>
        <w:t xml:space="preserve"> </w:t>
      </w:r>
      <w:r w:rsidR="00452944">
        <w:rPr>
          <w:rFonts w:asciiTheme="minorHAnsi" w:hAnsiTheme="minorHAnsi" w:cstheme="minorHAnsi"/>
          <w:sz w:val="22"/>
          <w:szCs w:val="22"/>
        </w:rPr>
        <w:t xml:space="preserve"> </w:t>
      </w:r>
    </w:p>
    <w:p w14:paraId="385CCBFE" w14:textId="1CACE6DB" w:rsidR="007E4523" w:rsidRDefault="007E4523" w:rsidP="00A54BD2">
      <w:pPr>
        <w:spacing w:before="0" w:beforeAutospacing="0" w:after="0" w:afterAutospacing="0" w:line="288" w:lineRule="auto"/>
        <w:rPr>
          <w:rFonts w:asciiTheme="minorHAnsi" w:hAnsiTheme="minorHAnsi" w:cstheme="minorHAnsi"/>
          <w:sz w:val="22"/>
          <w:szCs w:val="22"/>
        </w:rPr>
      </w:pPr>
    </w:p>
    <w:p w14:paraId="7E6AA715" w14:textId="0626792B" w:rsidR="00B20EED" w:rsidRDefault="009552A7" w:rsidP="00A54BD2">
      <w:pPr>
        <w:spacing w:before="0" w:beforeAutospacing="0" w:after="0" w:afterAutospacing="0" w:line="288" w:lineRule="auto"/>
        <w:rPr>
          <w:rFonts w:asciiTheme="minorHAnsi" w:hAnsiTheme="minorHAnsi" w:cstheme="minorHAnsi"/>
          <w:sz w:val="22"/>
          <w:szCs w:val="22"/>
        </w:rPr>
      </w:pPr>
      <w:r w:rsidRPr="00A4361E">
        <w:rPr>
          <w:rFonts w:asciiTheme="minorHAnsi" w:hAnsiTheme="minorHAnsi" w:cstheme="minorHAnsi"/>
          <w:noProof/>
          <w:sz w:val="22"/>
          <w:szCs w:val="22"/>
        </w:rPr>
        <mc:AlternateContent>
          <mc:Choice Requires="wps">
            <w:drawing>
              <wp:anchor distT="45720" distB="45720" distL="114300" distR="114300" simplePos="0" relativeHeight="251656704" behindDoc="0" locked="0" layoutInCell="1" allowOverlap="1" wp14:anchorId="2B7F06A3" wp14:editId="2CDE95B5">
                <wp:simplePos x="0" y="0"/>
                <wp:positionH relativeFrom="margin">
                  <wp:align>left</wp:align>
                </wp:positionH>
                <wp:positionV relativeFrom="paragraph">
                  <wp:posOffset>377190</wp:posOffset>
                </wp:positionV>
                <wp:extent cx="6029325" cy="2505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2505075"/>
                        </a:xfrm>
                        <a:prstGeom prst="rect">
                          <a:avLst/>
                        </a:prstGeom>
                        <a:solidFill>
                          <a:schemeClr val="bg1">
                            <a:lumMod val="95000"/>
                          </a:schemeClr>
                        </a:solidFill>
                        <a:ln w="9525">
                          <a:solidFill>
                            <a:srgbClr val="000000"/>
                          </a:solidFill>
                          <a:miter lim="800000"/>
                          <a:headEnd/>
                          <a:tailEnd/>
                        </a:ln>
                      </wps:spPr>
                      <wps:txbx>
                        <w:txbxContent>
                          <w:p w14:paraId="6DFEF8AD" w14:textId="78AB4F3B" w:rsidR="009A7724" w:rsidRPr="00F31214" w:rsidRDefault="009A7724" w:rsidP="00F31214">
                            <w:pPr>
                              <w:pStyle w:val="ListParagraph"/>
                              <w:numPr>
                                <w:ilvl w:val="0"/>
                                <w:numId w:val="33"/>
                              </w:numPr>
                              <w:spacing w:before="0" w:after="200" w:line="240" w:lineRule="auto"/>
                              <w:ind w:left="0" w:hanging="578"/>
                              <w:contextualSpacing w:val="0"/>
                              <w:jc w:val="center"/>
                              <w:rPr>
                                <w:rFonts w:asciiTheme="minorHAnsi" w:hAnsiTheme="minorHAnsi" w:cstheme="minorHAnsi"/>
                                <w:i/>
                                <w:iCs/>
                                <w:sz w:val="20"/>
                              </w:rPr>
                            </w:pPr>
                            <w:r w:rsidRPr="008E6340">
                              <w:rPr>
                                <w:rFonts w:asciiTheme="minorHAnsi" w:hAnsiTheme="minorHAnsi" w:cstheme="minorHAnsi"/>
                                <w:i/>
                                <w:iCs/>
                                <w:sz w:val="20"/>
                              </w:rPr>
                              <w:t xml:space="preserve">“People with some skills, awareness adjusted quickly while most of the refugees and people seeking asylum remained isolated and </w:t>
                            </w:r>
                            <w:r w:rsidRPr="008E6340" w:rsidDel="00A02F38">
                              <w:rPr>
                                <w:rFonts w:asciiTheme="minorHAnsi" w:hAnsiTheme="minorHAnsi" w:cstheme="minorHAnsi"/>
                                <w:i/>
                                <w:iCs/>
                                <w:sz w:val="20"/>
                              </w:rPr>
                              <w:t>excluded“</w:t>
                            </w:r>
                          </w:p>
                          <w:p w14:paraId="62059154" w14:textId="56657CE5" w:rsidR="009A7724" w:rsidRDefault="009A7724" w:rsidP="00F31214">
                            <w:pPr>
                              <w:pStyle w:val="ListParagraph"/>
                              <w:numPr>
                                <w:ilvl w:val="0"/>
                                <w:numId w:val="33"/>
                              </w:numPr>
                              <w:spacing w:before="0" w:after="200" w:line="240" w:lineRule="auto"/>
                              <w:ind w:left="0" w:hanging="578"/>
                              <w:contextualSpacing w:val="0"/>
                              <w:jc w:val="center"/>
                              <w:rPr>
                                <w:rFonts w:asciiTheme="minorHAnsi" w:hAnsiTheme="minorHAnsi" w:cstheme="minorHAnsi"/>
                                <w:i/>
                                <w:iCs/>
                                <w:sz w:val="20"/>
                              </w:rPr>
                            </w:pPr>
                            <w:r w:rsidRPr="00F31214">
                              <w:rPr>
                                <w:i/>
                                <w:iCs/>
                                <w:sz w:val="20"/>
                              </w:rPr>
                              <w:t>“</w:t>
                            </w:r>
                            <w:r w:rsidRPr="008E6340">
                              <w:rPr>
                                <w:rFonts w:asciiTheme="minorHAnsi" w:hAnsiTheme="minorHAnsi" w:cstheme="minorHAnsi"/>
                                <w:i/>
                                <w:iCs/>
                                <w:sz w:val="20"/>
                              </w:rPr>
                              <w:t xml:space="preserve">We had many parents who did not speak or read English and really struggled with supporting their children learning from home. if there was more than one child requiring a device to access different curriculum and activities, that was often impossible” </w:t>
                            </w:r>
                          </w:p>
                          <w:p w14:paraId="7F99ED3B" w14:textId="36FEAB46" w:rsidR="009A7724" w:rsidRDefault="009A7724" w:rsidP="00F31214">
                            <w:pPr>
                              <w:pStyle w:val="ListParagraph"/>
                              <w:numPr>
                                <w:ilvl w:val="0"/>
                                <w:numId w:val="33"/>
                              </w:numPr>
                              <w:spacing w:before="0" w:after="200" w:line="240" w:lineRule="auto"/>
                              <w:ind w:left="0" w:hanging="578"/>
                              <w:contextualSpacing w:val="0"/>
                              <w:jc w:val="center"/>
                              <w:rPr>
                                <w:rFonts w:asciiTheme="minorHAnsi" w:hAnsiTheme="minorHAnsi" w:cstheme="minorHAnsi"/>
                                <w:i/>
                                <w:iCs/>
                                <w:sz w:val="20"/>
                              </w:rPr>
                            </w:pPr>
                            <w:r w:rsidRPr="008E6340">
                              <w:rPr>
                                <w:rFonts w:asciiTheme="minorHAnsi" w:hAnsiTheme="minorHAnsi" w:cstheme="minorHAnsi"/>
                                <w:i/>
                                <w:iCs/>
                                <w:sz w:val="20"/>
                              </w:rPr>
                              <w:t>“Women living in family violence were further isolated and trapped in abusive relationships as they lost their former support face to face services” </w:t>
                            </w:r>
                          </w:p>
                          <w:p w14:paraId="166CF82B" w14:textId="3202F44C" w:rsidR="009A7724" w:rsidRPr="00F31214" w:rsidRDefault="009A7724" w:rsidP="00F31214">
                            <w:pPr>
                              <w:pStyle w:val="ListParagraph"/>
                              <w:numPr>
                                <w:ilvl w:val="0"/>
                                <w:numId w:val="33"/>
                              </w:numPr>
                              <w:spacing w:before="0" w:after="200" w:line="240" w:lineRule="auto"/>
                              <w:ind w:left="0" w:hanging="578"/>
                              <w:contextualSpacing w:val="0"/>
                              <w:jc w:val="center"/>
                              <w:rPr>
                                <w:rFonts w:asciiTheme="minorHAnsi" w:hAnsiTheme="minorHAnsi" w:cstheme="minorHAnsi"/>
                                <w:i/>
                                <w:iCs/>
                                <w:sz w:val="20"/>
                              </w:rPr>
                            </w:pPr>
                            <w:r w:rsidRPr="008E6340">
                              <w:rPr>
                                <w:rFonts w:asciiTheme="minorHAnsi" w:hAnsiTheme="minorHAnsi" w:cstheme="minorHAnsi"/>
                                <w:i/>
                                <w:iCs/>
                                <w:sz w:val="20"/>
                              </w:rPr>
                              <w:t>“In terms of mental and physical health, elders and immigrants have neglected their health as [they are] not competent to log on to join telehealth consultation, therefore, acute health conditions became chronic”</w:t>
                            </w:r>
                            <w:r>
                              <w:rPr>
                                <w:rFonts w:asciiTheme="minorHAnsi" w:hAnsiTheme="minorHAnsi" w:cstheme="minorHAnsi"/>
                                <w:i/>
                                <w:iCs/>
                                <w:sz w:val="20"/>
                              </w:rPr>
                              <w:t xml:space="preserve"> </w:t>
                            </w:r>
                          </w:p>
                          <w:p w14:paraId="3830FBD1" w14:textId="77777777" w:rsidR="009A7724" w:rsidRPr="00F31214" w:rsidRDefault="009A7724" w:rsidP="00F31214">
                            <w:pPr>
                              <w:pStyle w:val="ListParagraph"/>
                              <w:spacing w:before="0" w:after="200" w:line="240" w:lineRule="auto"/>
                              <w:contextualSpacing w:val="0"/>
                              <w:jc w:val="center"/>
                              <w:rPr>
                                <w:rStyle w:val="Heading4Char"/>
                                <w:rFonts w:ascii="Calibri" w:hAnsi="Calibri"/>
                                <w:iCs/>
                                <w:color w:val="auto"/>
                                <w:kern w:val="0"/>
                                <w:sz w:val="20"/>
                                <w:szCs w:val="20"/>
                              </w:rPr>
                            </w:pPr>
                            <w:r w:rsidRPr="00F31214">
                              <w:rPr>
                                <w:rStyle w:val="Heading4Char"/>
                                <w:rFonts w:asciiTheme="minorHAnsi" w:eastAsiaTheme="minorHAnsi" w:hAnsiTheme="minorHAnsi" w:cstheme="minorHAnsi"/>
                                <w:iCs/>
                                <w:sz w:val="20"/>
                                <w:szCs w:val="20"/>
                              </w:rPr>
                              <w:t>“Loneliness – husband died.  Children moved away.  Rarely see grandchildren. Friends passed away”</w:t>
                            </w:r>
                          </w:p>
                          <w:p w14:paraId="52A822D1" w14:textId="1E8B9AB0" w:rsidR="009A7724" w:rsidRDefault="009A7724" w:rsidP="00F31214">
                            <w:pPr>
                              <w:pStyle w:val="ListParagraph"/>
                              <w:spacing w:before="0" w:after="200" w:line="240" w:lineRule="auto"/>
                              <w:contextualSpacing w:val="0"/>
                              <w:jc w:val="center"/>
                            </w:pPr>
                            <w:r w:rsidRPr="00F31214">
                              <w:rPr>
                                <w:i/>
                                <w:iCs/>
                                <w:sz w:val="20"/>
                              </w:rPr>
                              <w:t>“Increase of mental health issues due to a disconnect with community and sense of belonging”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F06A3" id="_x0000_s1056" type="#_x0000_t202" style="position:absolute;margin-left:0;margin-top:29.7pt;width:474.75pt;height:197.25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" fillcolor="#f2f2f2 [3052]">
                <v:textbox>
                  <w:txbxContent>
                    <w:p w14:paraId="6DFEF8AD" w14:textId="78AB4F3B" w:rsidR="009A7724" w:rsidRPr="00F31214" w:rsidRDefault="009A7724" w:rsidP="00F31214">
                      <w:pPr>
                        <w:pStyle w:val="ListParagraph"/>
                        <w:numPr>
                          <w:ilvl w:val="0"/>
                          <w:numId w:val="33"/>
                        </w:numPr>
                        <w:spacing w:before="0" w:after="200" w:line="240" w:lineRule="auto"/>
                        <w:ind w:left="0" w:hanging="578"/>
                        <w:contextualSpacing w:val="0"/>
                        <w:jc w:val="center"/>
                        <w:rPr>
                          <w:rFonts w:asciiTheme="minorHAnsi" w:hAnsiTheme="minorHAnsi" w:cstheme="minorHAnsi"/>
                          <w:i/>
                          <w:iCs/>
                          <w:sz w:val="20"/>
                        </w:rPr>
                      </w:pPr>
                      <w:r w:rsidRPr="008E6340">
                        <w:rPr>
                          <w:rFonts w:asciiTheme="minorHAnsi" w:hAnsiTheme="minorHAnsi" w:cstheme="minorHAnsi"/>
                          <w:i/>
                          <w:iCs/>
                          <w:sz w:val="20"/>
                        </w:rPr>
                        <w:t xml:space="preserve">“People with some skills, awareness adjusted quickly while most of the refugees and people seeking asylum remained isolated and </w:t>
                      </w:r>
                      <w:r w:rsidRPr="008E6340" w:rsidDel="00A02F38">
                        <w:rPr>
                          <w:rFonts w:asciiTheme="minorHAnsi" w:hAnsiTheme="minorHAnsi" w:cstheme="minorHAnsi"/>
                          <w:i/>
                          <w:iCs/>
                          <w:sz w:val="20"/>
                        </w:rPr>
                        <w:t>excluded“</w:t>
                      </w:r>
                    </w:p>
                    <w:p w14:paraId="62059154" w14:textId="56657CE5" w:rsidR="009A7724" w:rsidRDefault="009A7724" w:rsidP="00F31214">
                      <w:pPr>
                        <w:pStyle w:val="ListParagraph"/>
                        <w:numPr>
                          <w:ilvl w:val="0"/>
                          <w:numId w:val="33"/>
                        </w:numPr>
                        <w:spacing w:before="0" w:after="200" w:line="240" w:lineRule="auto"/>
                        <w:ind w:left="0" w:hanging="578"/>
                        <w:contextualSpacing w:val="0"/>
                        <w:jc w:val="center"/>
                        <w:rPr>
                          <w:rFonts w:asciiTheme="minorHAnsi" w:hAnsiTheme="minorHAnsi" w:cstheme="minorHAnsi"/>
                          <w:i/>
                          <w:iCs/>
                          <w:sz w:val="20"/>
                        </w:rPr>
                      </w:pPr>
                      <w:r w:rsidRPr="00F31214">
                        <w:rPr>
                          <w:i/>
                          <w:iCs/>
                          <w:sz w:val="20"/>
                        </w:rPr>
                        <w:t>“</w:t>
                      </w:r>
                      <w:r w:rsidRPr="008E6340">
                        <w:rPr>
                          <w:rFonts w:asciiTheme="minorHAnsi" w:hAnsiTheme="minorHAnsi" w:cstheme="minorHAnsi"/>
                          <w:i/>
                          <w:iCs/>
                          <w:sz w:val="20"/>
                        </w:rPr>
                        <w:t xml:space="preserve">We had many parents who did not speak or read English and really struggled with supporting their children learning from home. if there was more than one child requiring a device to access different curriculum and activities, that was often impossible” </w:t>
                      </w:r>
                    </w:p>
                    <w:p w14:paraId="7F99ED3B" w14:textId="36FEAB46" w:rsidR="009A7724" w:rsidRDefault="009A7724" w:rsidP="00F31214">
                      <w:pPr>
                        <w:pStyle w:val="ListParagraph"/>
                        <w:numPr>
                          <w:ilvl w:val="0"/>
                          <w:numId w:val="33"/>
                        </w:numPr>
                        <w:spacing w:before="0" w:after="200" w:line="240" w:lineRule="auto"/>
                        <w:ind w:left="0" w:hanging="578"/>
                        <w:contextualSpacing w:val="0"/>
                        <w:jc w:val="center"/>
                        <w:rPr>
                          <w:rFonts w:asciiTheme="minorHAnsi" w:hAnsiTheme="minorHAnsi" w:cstheme="minorHAnsi"/>
                          <w:i/>
                          <w:iCs/>
                          <w:sz w:val="20"/>
                        </w:rPr>
                      </w:pPr>
                      <w:r w:rsidRPr="008E6340">
                        <w:rPr>
                          <w:rFonts w:asciiTheme="minorHAnsi" w:hAnsiTheme="minorHAnsi" w:cstheme="minorHAnsi"/>
                          <w:i/>
                          <w:iCs/>
                          <w:sz w:val="20"/>
                        </w:rPr>
                        <w:t>“Women living in family violence were further isolated and trapped in abusive relationships as they lost their former support face to face services” </w:t>
                      </w:r>
                    </w:p>
                    <w:p w14:paraId="166CF82B" w14:textId="3202F44C" w:rsidR="009A7724" w:rsidRPr="00F31214" w:rsidRDefault="009A7724" w:rsidP="00F31214">
                      <w:pPr>
                        <w:pStyle w:val="ListParagraph"/>
                        <w:numPr>
                          <w:ilvl w:val="0"/>
                          <w:numId w:val="33"/>
                        </w:numPr>
                        <w:spacing w:before="0" w:after="200" w:line="240" w:lineRule="auto"/>
                        <w:ind w:left="0" w:hanging="578"/>
                        <w:contextualSpacing w:val="0"/>
                        <w:jc w:val="center"/>
                        <w:rPr>
                          <w:rFonts w:asciiTheme="minorHAnsi" w:hAnsiTheme="minorHAnsi" w:cstheme="minorHAnsi"/>
                          <w:i/>
                          <w:iCs/>
                          <w:sz w:val="20"/>
                        </w:rPr>
                      </w:pPr>
                      <w:r w:rsidRPr="008E6340">
                        <w:rPr>
                          <w:rFonts w:asciiTheme="minorHAnsi" w:hAnsiTheme="minorHAnsi" w:cstheme="minorHAnsi"/>
                          <w:i/>
                          <w:iCs/>
                          <w:sz w:val="20"/>
                        </w:rPr>
                        <w:t>“In terms of mental and physical health, elders and immigrants have neglected their health as [they are] not competent to log on to join telehealth consultation, therefore, acute health conditions became chronic”</w:t>
                      </w:r>
                      <w:r>
                        <w:rPr>
                          <w:rFonts w:asciiTheme="minorHAnsi" w:hAnsiTheme="minorHAnsi" w:cstheme="minorHAnsi"/>
                          <w:i/>
                          <w:iCs/>
                          <w:sz w:val="20"/>
                        </w:rPr>
                        <w:t xml:space="preserve"> </w:t>
                      </w:r>
                    </w:p>
                    <w:p w14:paraId="3830FBD1" w14:textId="77777777" w:rsidR="009A7724" w:rsidRPr="00F31214" w:rsidRDefault="009A7724" w:rsidP="00F31214">
                      <w:pPr>
                        <w:pStyle w:val="ListParagraph"/>
                        <w:spacing w:before="0" w:after="200" w:line="240" w:lineRule="auto"/>
                        <w:contextualSpacing w:val="0"/>
                        <w:jc w:val="center"/>
                        <w:rPr>
                          <w:rStyle w:val="Heading4Char"/>
                          <w:rFonts w:ascii="Calibri" w:hAnsi="Calibri"/>
                          <w:iCs/>
                          <w:color w:val="auto"/>
                          <w:kern w:val="0"/>
                          <w:sz w:val="20"/>
                          <w:szCs w:val="20"/>
                        </w:rPr>
                      </w:pPr>
                      <w:r w:rsidRPr="00F31214">
                        <w:rPr>
                          <w:rStyle w:val="Heading4Char"/>
                          <w:rFonts w:asciiTheme="minorHAnsi" w:eastAsiaTheme="minorHAnsi" w:hAnsiTheme="minorHAnsi" w:cstheme="minorHAnsi"/>
                          <w:iCs/>
                          <w:sz w:val="20"/>
                          <w:szCs w:val="20"/>
                        </w:rPr>
                        <w:t>“Loneliness – husband died.  Children moved away.  Rarely see grandchildren. Friends passed away”</w:t>
                      </w:r>
                    </w:p>
                    <w:p w14:paraId="52A822D1" w14:textId="1E8B9AB0" w:rsidR="009A7724" w:rsidRDefault="009A7724" w:rsidP="00F31214">
                      <w:pPr>
                        <w:pStyle w:val="ListParagraph"/>
                        <w:spacing w:before="0" w:after="200" w:line="240" w:lineRule="auto"/>
                        <w:contextualSpacing w:val="0"/>
                        <w:jc w:val="center"/>
                      </w:pPr>
                      <w:r w:rsidRPr="00F31214">
                        <w:rPr>
                          <w:i/>
                          <w:iCs/>
                          <w:sz w:val="20"/>
                        </w:rPr>
                        <w:t>“Increase of mental health issues due to a disconnect with community and sense of belonging”</w:t>
                      </w:r>
                    </w:p>
                  </w:txbxContent>
                </v:textbox>
                <w10:wrap type="square" anchorx="margin"/>
              </v:shape>
            </w:pict>
          </mc:Fallback>
        </mc:AlternateContent>
      </w:r>
      <w:r w:rsidR="00FD088F">
        <w:rPr>
          <w:rFonts w:asciiTheme="minorHAnsi" w:hAnsiTheme="minorHAnsi" w:cstheme="minorHAnsi"/>
          <w:sz w:val="22"/>
          <w:szCs w:val="22"/>
        </w:rPr>
        <w:t xml:space="preserve">A snapshot of </w:t>
      </w:r>
      <w:r w:rsidR="00BE4215">
        <w:rPr>
          <w:rFonts w:asciiTheme="minorHAnsi" w:hAnsiTheme="minorHAnsi" w:cstheme="minorHAnsi"/>
          <w:sz w:val="22"/>
          <w:szCs w:val="22"/>
        </w:rPr>
        <w:t xml:space="preserve">this </w:t>
      </w:r>
      <w:r w:rsidR="00FD088F">
        <w:rPr>
          <w:rFonts w:asciiTheme="minorHAnsi" w:hAnsiTheme="minorHAnsi" w:cstheme="minorHAnsi"/>
          <w:sz w:val="22"/>
          <w:szCs w:val="22"/>
        </w:rPr>
        <w:t xml:space="preserve">feedback </w:t>
      </w:r>
      <w:r w:rsidR="00BE4215">
        <w:rPr>
          <w:rFonts w:asciiTheme="minorHAnsi" w:hAnsiTheme="minorHAnsi" w:cstheme="minorHAnsi"/>
          <w:sz w:val="22"/>
          <w:szCs w:val="22"/>
        </w:rPr>
        <w:t>highlights the range of experiences and concerns:</w:t>
      </w:r>
      <w:r w:rsidR="00B84A6A">
        <w:rPr>
          <w:rFonts w:asciiTheme="minorHAnsi" w:hAnsiTheme="minorHAnsi" w:cstheme="minorHAnsi"/>
          <w:sz w:val="22"/>
          <w:szCs w:val="22"/>
        </w:rPr>
        <w:br/>
      </w:r>
    </w:p>
    <w:p w14:paraId="3B7B4BF8" w14:textId="28309C26" w:rsidR="006843A8" w:rsidRPr="00FD281F" w:rsidRDefault="009F5A3B" w:rsidP="00E45578">
      <w:pPr>
        <w:spacing w:before="0" w:beforeAutospacing="0" w:after="0" w:afterAutospacing="0" w:line="288" w:lineRule="auto"/>
        <w:rPr>
          <w:rFonts w:asciiTheme="minorHAnsi" w:hAnsiTheme="minorHAnsi" w:cstheme="minorHAnsi"/>
          <w:sz w:val="22"/>
          <w:szCs w:val="22"/>
        </w:rPr>
      </w:pPr>
      <w:r>
        <w:rPr>
          <w:rFonts w:asciiTheme="minorHAnsi" w:hAnsiTheme="minorHAnsi" w:cstheme="minorHAnsi"/>
          <w:sz w:val="22"/>
          <w:szCs w:val="22"/>
        </w:rPr>
        <w:t xml:space="preserve">This section is a summary of </w:t>
      </w:r>
      <w:r w:rsidR="007E30DA">
        <w:rPr>
          <w:rFonts w:asciiTheme="minorHAnsi" w:hAnsiTheme="minorHAnsi" w:cstheme="minorHAnsi"/>
          <w:sz w:val="22"/>
          <w:szCs w:val="22"/>
        </w:rPr>
        <w:t>the</w:t>
      </w:r>
      <w:r w:rsidR="00FD281F">
        <w:rPr>
          <w:rFonts w:asciiTheme="minorHAnsi" w:hAnsiTheme="minorHAnsi" w:cstheme="minorHAnsi"/>
          <w:sz w:val="22"/>
          <w:szCs w:val="22"/>
        </w:rPr>
        <w:t xml:space="preserve"> </w:t>
      </w:r>
      <w:r w:rsidRPr="00FD281F">
        <w:rPr>
          <w:rFonts w:asciiTheme="minorHAnsi" w:hAnsiTheme="minorHAnsi" w:cstheme="minorHAnsi"/>
          <w:i/>
          <w:iCs/>
          <w:sz w:val="22"/>
          <w:szCs w:val="22"/>
        </w:rPr>
        <w:t>Casey Digital Equity Framework Engagement Report</w:t>
      </w:r>
      <w:r>
        <w:rPr>
          <w:rFonts w:asciiTheme="minorHAnsi" w:hAnsiTheme="minorHAnsi" w:cstheme="minorHAnsi"/>
          <w:sz w:val="22"/>
          <w:szCs w:val="22"/>
        </w:rPr>
        <w:t>.</w:t>
      </w:r>
      <w:r w:rsidR="006A6BBB" w:rsidRPr="007E2119">
        <w:rPr>
          <w:rFonts w:asciiTheme="minorHAnsi" w:hAnsiTheme="minorHAnsi" w:cstheme="minorHAnsi"/>
          <w:sz w:val="22"/>
          <w:szCs w:val="22"/>
        </w:rPr>
        <w:br/>
      </w:r>
      <w:r w:rsidR="006A6BBB" w:rsidRPr="007E2119">
        <w:rPr>
          <w:rFonts w:asciiTheme="minorHAnsi" w:hAnsiTheme="minorHAnsi" w:cstheme="minorHAnsi"/>
          <w:sz w:val="22"/>
          <w:szCs w:val="22"/>
        </w:rPr>
        <w:br/>
        <w:t xml:space="preserve">Figure </w:t>
      </w:r>
      <w:r w:rsidR="002C1FB0">
        <w:rPr>
          <w:rFonts w:asciiTheme="minorHAnsi" w:hAnsiTheme="minorHAnsi" w:cstheme="minorHAnsi"/>
          <w:sz w:val="22"/>
          <w:szCs w:val="22"/>
        </w:rPr>
        <w:t>2</w:t>
      </w:r>
      <w:r w:rsidR="006A6BBB" w:rsidRPr="007E2119">
        <w:rPr>
          <w:rFonts w:asciiTheme="minorHAnsi" w:hAnsiTheme="minorHAnsi" w:cstheme="minorHAnsi"/>
          <w:sz w:val="22"/>
          <w:szCs w:val="22"/>
        </w:rPr>
        <w:t xml:space="preserve"> </w:t>
      </w:r>
      <w:r w:rsidR="002B5F3C">
        <w:rPr>
          <w:rFonts w:asciiTheme="minorHAnsi" w:hAnsiTheme="minorHAnsi" w:cstheme="minorHAnsi"/>
          <w:sz w:val="22"/>
          <w:szCs w:val="22"/>
        </w:rPr>
        <w:t xml:space="preserve">below </w:t>
      </w:r>
      <w:r w:rsidR="006A6BBB" w:rsidRPr="007E2119">
        <w:rPr>
          <w:rFonts w:asciiTheme="minorHAnsi" w:hAnsiTheme="minorHAnsi" w:cstheme="minorHAnsi"/>
          <w:sz w:val="22"/>
          <w:szCs w:val="22"/>
        </w:rPr>
        <w:t xml:space="preserve">shows a word cloud composed </w:t>
      </w:r>
      <w:r w:rsidR="00032936">
        <w:rPr>
          <w:rFonts w:asciiTheme="minorHAnsi" w:hAnsiTheme="minorHAnsi" w:cstheme="minorHAnsi"/>
          <w:sz w:val="22"/>
          <w:szCs w:val="22"/>
        </w:rPr>
        <w:t xml:space="preserve">of </w:t>
      </w:r>
      <w:r w:rsidR="006A6BBB" w:rsidRPr="007E2119">
        <w:rPr>
          <w:rFonts w:asciiTheme="minorHAnsi" w:hAnsiTheme="minorHAnsi" w:cstheme="minorHAnsi"/>
          <w:sz w:val="22"/>
          <w:szCs w:val="22"/>
        </w:rPr>
        <w:t xml:space="preserve">all the verbatim comments.  Common </w:t>
      </w:r>
      <w:r w:rsidR="00BC1025" w:rsidRPr="007E2119">
        <w:rPr>
          <w:rFonts w:asciiTheme="minorHAnsi" w:hAnsiTheme="minorHAnsi" w:cstheme="minorHAnsi"/>
          <w:sz w:val="22"/>
          <w:szCs w:val="22"/>
        </w:rPr>
        <w:t xml:space="preserve">words </w:t>
      </w:r>
      <w:r w:rsidR="00510F4C">
        <w:rPr>
          <w:rFonts w:asciiTheme="minorHAnsi" w:hAnsiTheme="minorHAnsi" w:cstheme="minorHAnsi"/>
          <w:sz w:val="22"/>
          <w:szCs w:val="22"/>
        </w:rPr>
        <w:t xml:space="preserve">were </w:t>
      </w:r>
      <w:r w:rsidR="00BC1025" w:rsidRPr="007E2119">
        <w:rPr>
          <w:rFonts w:asciiTheme="minorHAnsi" w:hAnsiTheme="minorHAnsi" w:cstheme="minorHAnsi"/>
          <w:i/>
          <w:iCs/>
          <w:sz w:val="22"/>
          <w:szCs w:val="22"/>
        </w:rPr>
        <w:t>“access”</w:t>
      </w:r>
      <w:r w:rsidR="00BC1025" w:rsidRPr="007E2119">
        <w:rPr>
          <w:rFonts w:asciiTheme="minorHAnsi" w:hAnsiTheme="minorHAnsi" w:cstheme="minorHAnsi"/>
          <w:sz w:val="22"/>
          <w:szCs w:val="22"/>
        </w:rPr>
        <w:t xml:space="preserve"> and </w:t>
      </w:r>
      <w:r w:rsidR="00BC1025" w:rsidRPr="007E2119">
        <w:rPr>
          <w:rFonts w:asciiTheme="minorHAnsi" w:hAnsiTheme="minorHAnsi" w:cstheme="minorHAnsi"/>
          <w:i/>
          <w:iCs/>
          <w:sz w:val="22"/>
          <w:szCs w:val="22"/>
        </w:rPr>
        <w:t>“device”</w:t>
      </w:r>
      <w:r w:rsidR="00BC1025" w:rsidRPr="007E2119">
        <w:rPr>
          <w:rFonts w:asciiTheme="minorHAnsi" w:hAnsiTheme="minorHAnsi" w:cstheme="minorHAnsi"/>
          <w:sz w:val="22"/>
          <w:szCs w:val="22"/>
        </w:rPr>
        <w:t xml:space="preserve"> reflected common issues with lack of access to the Internet or lack of devices.</w:t>
      </w:r>
      <w:r w:rsidR="00FB6C93">
        <w:rPr>
          <w:rFonts w:asciiTheme="minorHAnsi" w:hAnsiTheme="minorHAnsi" w:cstheme="minorHAnsi"/>
          <w:sz w:val="22"/>
          <w:szCs w:val="22"/>
        </w:rPr>
        <w:t xml:space="preserve"> </w:t>
      </w:r>
      <w:r w:rsidR="00AE72C2">
        <w:rPr>
          <w:rFonts w:asciiTheme="minorHAnsi" w:hAnsiTheme="minorHAnsi" w:cstheme="minorHAnsi"/>
          <w:sz w:val="22"/>
          <w:szCs w:val="22"/>
        </w:rPr>
        <w:t xml:space="preserve">Another was </w:t>
      </w:r>
      <w:r w:rsidR="008B0E92" w:rsidRPr="00FD281F">
        <w:rPr>
          <w:rFonts w:asciiTheme="minorHAnsi" w:hAnsiTheme="minorHAnsi" w:cstheme="minorHAnsi"/>
          <w:i/>
          <w:iCs/>
          <w:sz w:val="22"/>
          <w:szCs w:val="22"/>
        </w:rPr>
        <w:t>“</w:t>
      </w:r>
      <w:r w:rsidR="00AE72C2">
        <w:rPr>
          <w:rFonts w:asciiTheme="minorHAnsi" w:hAnsiTheme="minorHAnsi" w:cstheme="minorHAnsi"/>
          <w:i/>
          <w:iCs/>
          <w:sz w:val="22"/>
          <w:szCs w:val="22"/>
        </w:rPr>
        <w:t>s</w:t>
      </w:r>
      <w:r w:rsidR="008B0E92" w:rsidRPr="00FD281F">
        <w:rPr>
          <w:rFonts w:asciiTheme="minorHAnsi" w:hAnsiTheme="minorHAnsi" w:cstheme="minorHAnsi"/>
          <w:i/>
          <w:iCs/>
          <w:sz w:val="22"/>
          <w:szCs w:val="22"/>
        </w:rPr>
        <w:t>ervices”</w:t>
      </w:r>
      <w:r w:rsidR="00AE72C2">
        <w:rPr>
          <w:rFonts w:asciiTheme="minorHAnsi" w:hAnsiTheme="minorHAnsi" w:cstheme="minorHAnsi"/>
          <w:sz w:val="22"/>
          <w:szCs w:val="22"/>
        </w:rPr>
        <w:t>,</w:t>
      </w:r>
      <w:r w:rsidR="008B0E92">
        <w:rPr>
          <w:rFonts w:asciiTheme="minorHAnsi" w:hAnsiTheme="minorHAnsi" w:cstheme="minorHAnsi"/>
          <w:sz w:val="22"/>
          <w:szCs w:val="22"/>
        </w:rPr>
        <w:t xml:space="preserve"> reflecting that </w:t>
      </w:r>
      <w:r w:rsidR="00AE72C2">
        <w:rPr>
          <w:rFonts w:asciiTheme="minorHAnsi" w:hAnsiTheme="minorHAnsi" w:cstheme="minorHAnsi"/>
          <w:sz w:val="22"/>
          <w:szCs w:val="22"/>
        </w:rPr>
        <w:t>many</w:t>
      </w:r>
      <w:r w:rsidR="00CC7D29">
        <w:rPr>
          <w:rFonts w:asciiTheme="minorHAnsi" w:hAnsiTheme="minorHAnsi" w:cstheme="minorHAnsi"/>
          <w:sz w:val="22"/>
          <w:szCs w:val="22"/>
        </w:rPr>
        <w:t xml:space="preserve"> could not access services </w:t>
      </w:r>
      <w:r w:rsidR="00AE72C2">
        <w:rPr>
          <w:rFonts w:asciiTheme="minorHAnsi" w:hAnsiTheme="minorHAnsi" w:cstheme="minorHAnsi"/>
          <w:sz w:val="22"/>
          <w:szCs w:val="22"/>
        </w:rPr>
        <w:t xml:space="preserve">that were </w:t>
      </w:r>
      <w:r w:rsidR="00CC7D29">
        <w:rPr>
          <w:rFonts w:asciiTheme="minorHAnsi" w:hAnsiTheme="minorHAnsi" w:cstheme="minorHAnsi"/>
          <w:sz w:val="22"/>
          <w:szCs w:val="22"/>
        </w:rPr>
        <w:t xml:space="preserve">increasingly </w:t>
      </w:r>
      <w:r w:rsidR="00AE72C2">
        <w:rPr>
          <w:rFonts w:asciiTheme="minorHAnsi" w:hAnsiTheme="minorHAnsi" w:cstheme="minorHAnsi"/>
          <w:sz w:val="22"/>
          <w:szCs w:val="22"/>
        </w:rPr>
        <w:t xml:space="preserve">becoming </w:t>
      </w:r>
      <w:r w:rsidR="002912E8">
        <w:rPr>
          <w:rFonts w:asciiTheme="minorHAnsi" w:hAnsiTheme="minorHAnsi" w:cstheme="minorHAnsi"/>
          <w:sz w:val="22"/>
          <w:szCs w:val="22"/>
        </w:rPr>
        <w:t>online-only</w:t>
      </w:r>
      <w:r w:rsidR="00CC7D29">
        <w:rPr>
          <w:rFonts w:asciiTheme="minorHAnsi" w:hAnsiTheme="minorHAnsi" w:cstheme="minorHAnsi"/>
          <w:sz w:val="22"/>
          <w:szCs w:val="22"/>
        </w:rPr>
        <w:t xml:space="preserve">.  Also common </w:t>
      </w:r>
      <w:r w:rsidR="00510F4C" w:rsidRPr="00081E9B">
        <w:rPr>
          <w:rFonts w:asciiTheme="minorHAnsi" w:hAnsiTheme="minorHAnsi" w:cstheme="minorHAnsi"/>
          <w:sz w:val="22"/>
          <w:szCs w:val="22"/>
        </w:rPr>
        <w:t xml:space="preserve">was the word </w:t>
      </w:r>
      <w:r w:rsidR="00510F4C" w:rsidRPr="00FD281F">
        <w:rPr>
          <w:rFonts w:asciiTheme="minorHAnsi" w:hAnsiTheme="minorHAnsi" w:cstheme="minorHAnsi"/>
          <w:i/>
          <w:iCs/>
          <w:sz w:val="22"/>
          <w:szCs w:val="22"/>
        </w:rPr>
        <w:t>“connection”</w:t>
      </w:r>
      <w:r w:rsidR="002912E8">
        <w:rPr>
          <w:rFonts w:asciiTheme="minorHAnsi" w:hAnsiTheme="minorHAnsi" w:cstheme="minorHAnsi"/>
          <w:sz w:val="22"/>
          <w:szCs w:val="22"/>
        </w:rPr>
        <w:t>: p</w:t>
      </w:r>
      <w:r w:rsidR="00510F4C" w:rsidRPr="00081E9B">
        <w:rPr>
          <w:rFonts w:asciiTheme="minorHAnsi" w:hAnsiTheme="minorHAnsi" w:cstheme="minorHAnsi"/>
          <w:sz w:val="22"/>
          <w:szCs w:val="22"/>
        </w:rPr>
        <w:t xml:space="preserve">articipants reported that being online made them and others they knew more or less connected depending on whether people </w:t>
      </w:r>
      <w:r w:rsidR="008A1881">
        <w:rPr>
          <w:rFonts w:asciiTheme="minorHAnsi" w:hAnsiTheme="minorHAnsi" w:cstheme="minorHAnsi"/>
          <w:sz w:val="22"/>
          <w:szCs w:val="22"/>
        </w:rPr>
        <w:t>were</w:t>
      </w:r>
      <w:r w:rsidR="00510F4C" w:rsidRPr="00081E9B">
        <w:rPr>
          <w:rFonts w:asciiTheme="minorHAnsi" w:hAnsiTheme="minorHAnsi" w:cstheme="minorHAnsi"/>
          <w:sz w:val="22"/>
          <w:szCs w:val="22"/>
        </w:rPr>
        <w:t xml:space="preserve"> digitally enabled. </w:t>
      </w:r>
      <w:r w:rsidR="00DA166D" w:rsidRPr="009A7724">
        <w:rPr>
          <w:rFonts w:asciiTheme="minorHAnsi" w:hAnsiTheme="minorHAnsi" w:cstheme="minorHAnsi"/>
          <w:sz w:val="22"/>
          <w:szCs w:val="22"/>
        </w:rPr>
        <w:t>The</w:t>
      </w:r>
      <w:r w:rsidR="00C81741" w:rsidRPr="009A7724">
        <w:rPr>
          <w:rFonts w:asciiTheme="minorHAnsi" w:hAnsiTheme="minorHAnsi" w:cstheme="minorHAnsi"/>
          <w:sz w:val="22"/>
          <w:szCs w:val="22"/>
        </w:rPr>
        <w:t xml:space="preserve"> word cloud is also indicative </w:t>
      </w:r>
      <w:r w:rsidR="007F0197" w:rsidRPr="009A7724">
        <w:rPr>
          <w:rFonts w:asciiTheme="minorHAnsi" w:hAnsiTheme="minorHAnsi" w:cstheme="minorHAnsi"/>
          <w:sz w:val="22"/>
          <w:szCs w:val="22"/>
        </w:rPr>
        <w:t>of the</w:t>
      </w:r>
      <w:r w:rsidR="00DA166D">
        <w:rPr>
          <w:rFonts w:asciiTheme="minorHAnsi" w:hAnsiTheme="minorHAnsi" w:cstheme="minorHAnsi"/>
          <w:sz w:val="22"/>
          <w:szCs w:val="22"/>
        </w:rPr>
        <w:t xml:space="preserve"> </w:t>
      </w:r>
      <w:r w:rsidR="00111A09">
        <w:rPr>
          <w:rFonts w:asciiTheme="minorHAnsi" w:hAnsiTheme="minorHAnsi" w:cstheme="minorHAnsi"/>
          <w:sz w:val="22"/>
          <w:szCs w:val="22"/>
        </w:rPr>
        <w:t>engagement</w:t>
      </w:r>
      <w:r w:rsidR="007F0197" w:rsidRPr="00111A09">
        <w:rPr>
          <w:rFonts w:asciiTheme="minorHAnsi" w:hAnsiTheme="minorHAnsi" w:cstheme="minorHAnsi"/>
          <w:sz w:val="22"/>
          <w:szCs w:val="22"/>
        </w:rPr>
        <w:t xml:space="preserve"> findings that</w:t>
      </w:r>
      <w:r w:rsidR="00DA166D" w:rsidRPr="00111A09">
        <w:rPr>
          <w:rFonts w:asciiTheme="minorHAnsi" w:hAnsiTheme="minorHAnsi" w:cstheme="minorHAnsi"/>
          <w:sz w:val="22"/>
          <w:szCs w:val="22"/>
        </w:rPr>
        <w:t xml:space="preserve"> highlighted that older residents of Casey and those from CALD communities were particularly digitally excluded.  </w:t>
      </w:r>
      <w:r w:rsidR="00FD281F">
        <w:rPr>
          <w:rFonts w:asciiTheme="minorHAnsi" w:hAnsiTheme="minorHAnsi" w:cstheme="minorHAnsi"/>
          <w:sz w:val="22"/>
          <w:szCs w:val="22"/>
        </w:rPr>
        <w:br/>
      </w:r>
      <w:r w:rsidR="00AE7C46">
        <w:rPr>
          <w:rFonts w:asciiTheme="minorHAnsi" w:hAnsiTheme="minorHAnsi" w:cstheme="minorHAnsi"/>
          <w:b/>
          <w:bCs/>
          <w:i/>
          <w:iCs/>
          <w:sz w:val="20"/>
        </w:rPr>
        <w:br/>
      </w:r>
      <w:r w:rsidR="00A66C69" w:rsidRPr="002C508B">
        <w:rPr>
          <w:rFonts w:asciiTheme="minorHAnsi" w:hAnsiTheme="minorHAnsi" w:cstheme="minorHAnsi"/>
          <w:b/>
          <w:bCs/>
          <w:i/>
          <w:iCs/>
          <w:sz w:val="20"/>
        </w:rPr>
        <w:lastRenderedPageBreak/>
        <w:t>F</w:t>
      </w:r>
      <w:r w:rsidR="00D824C2" w:rsidRPr="002C508B">
        <w:rPr>
          <w:rFonts w:asciiTheme="minorHAnsi" w:hAnsiTheme="minorHAnsi" w:cstheme="minorHAnsi"/>
          <w:b/>
          <w:bCs/>
          <w:i/>
          <w:iCs/>
          <w:sz w:val="20"/>
        </w:rPr>
        <w:t xml:space="preserve">igure </w:t>
      </w:r>
      <w:r w:rsidR="00AE7C46">
        <w:rPr>
          <w:rFonts w:asciiTheme="minorHAnsi" w:hAnsiTheme="minorHAnsi" w:cstheme="minorHAnsi"/>
          <w:b/>
          <w:bCs/>
          <w:i/>
          <w:iCs/>
          <w:sz w:val="20"/>
        </w:rPr>
        <w:t>2</w:t>
      </w:r>
      <w:r w:rsidR="00D824C2" w:rsidRPr="002C508B">
        <w:rPr>
          <w:rFonts w:asciiTheme="minorHAnsi" w:hAnsiTheme="minorHAnsi" w:cstheme="minorHAnsi"/>
          <w:b/>
          <w:bCs/>
          <w:i/>
          <w:iCs/>
          <w:sz w:val="20"/>
        </w:rPr>
        <w:t xml:space="preserve"> – Wo</w:t>
      </w:r>
      <w:r w:rsidR="006635DB" w:rsidRPr="002C508B">
        <w:rPr>
          <w:rFonts w:asciiTheme="minorHAnsi" w:hAnsiTheme="minorHAnsi" w:cstheme="minorHAnsi"/>
          <w:b/>
          <w:bCs/>
          <w:i/>
          <w:iCs/>
          <w:sz w:val="20"/>
        </w:rPr>
        <w:t xml:space="preserve">rd Cloud composed of words and phrases from the Casey Digital Equity Framework </w:t>
      </w:r>
      <w:r w:rsidR="00132A7B">
        <w:rPr>
          <w:rFonts w:asciiTheme="minorHAnsi" w:hAnsiTheme="minorHAnsi" w:cstheme="minorHAnsi"/>
          <w:b/>
          <w:bCs/>
          <w:i/>
          <w:iCs/>
          <w:sz w:val="20"/>
        </w:rPr>
        <w:t>engagement</w:t>
      </w:r>
      <w:r w:rsidR="005C6EE4">
        <w:rPr>
          <w:rFonts w:asciiTheme="minorHAnsi" w:hAnsiTheme="minorHAnsi" w:cstheme="minorHAnsi"/>
          <w:b/>
          <w:bCs/>
          <w:i/>
          <w:iCs/>
          <w:sz w:val="20"/>
        </w:rPr>
        <w:t xml:space="preserve"> (derived from </w:t>
      </w:r>
      <w:r w:rsidR="005C6EE4" w:rsidRPr="002C508B">
        <w:rPr>
          <w:rFonts w:asciiTheme="minorHAnsi" w:hAnsiTheme="minorHAnsi" w:cstheme="minorHAnsi"/>
          <w:b/>
          <w:bCs/>
          <w:i/>
          <w:iCs/>
          <w:sz w:val="20"/>
        </w:rPr>
        <w:t>verbatim comments</w:t>
      </w:r>
      <w:r w:rsidR="005C6EE4">
        <w:rPr>
          <w:rFonts w:asciiTheme="minorHAnsi" w:hAnsiTheme="minorHAnsi" w:cstheme="minorHAnsi"/>
          <w:b/>
          <w:bCs/>
          <w:i/>
          <w:iCs/>
          <w:sz w:val="20"/>
        </w:rPr>
        <w:t>)</w:t>
      </w:r>
    </w:p>
    <w:p w14:paraId="2ED17056" w14:textId="77777777" w:rsidR="00AF2519" w:rsidRDefault="4AB9BD59" w:rsidP="00AF2519">
      <w:pPr>
        <w:spacing w:before="0" w:beforeAutospacing="0" w:after="0" w:afterAutospacing="0" w:line="288" w:lineRule="auto"/>
        <w:jc w:val="center"/>
        <w:rPr>
          <w:rFonts w:asciiTheme="minorHAnsi" w:hAnsiTheme="minorHAnsi" w:cstheme="minorHAnsi"/>
          <w:sz w:val="22"/>
          <w:szCs w:val="22"/>
        </w:rPr>
      </w:pPr>
      <w:r>
        <w:rPr>
          <w:noProof/>
        </w:rPr>
        <w:drawing>
          <wp:inline distT="0" distB="0" distL="0" distR="0" wp14:anchorId="5B14D2F4" wp14:editId="250C3969">
            <wp:extent cx="4613989" cy="4562475"/>
            <wp:effectExtent l="0" t="0" r="0" b="0"/>
            <wp:docPr id="4"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4613989" cy="4562475"/>
                    </a:xfrm>
                    <a:prstGeom prst="rect">
                      <a:avLst/>
                    </a:prstGeom>
                  </pic:spPr>
                </pic:pic>
              </a:graphicData>
            </a:graphic>
          </wp:inline>
        </w:drawing>
      </w:r>
      <w:r w:rsidR="00DA166D">
        <w:br/>
      </w:r>
    </w:p>
    <w:p w14:paraId="65FE567E" w14:textId="71750F47" w:rsidR="009F5A3B" w:rsidRPr="00081E9B" w:rsidRDefault="00B71426" w:rsidP="00FD281F">
      <w:pPr>
        <w:spacing w:before="0" w:beforeAutospacing="0" w:after="0" w:afterAutospacing="0" w:line="288" w:lineRule="auto"/>
        <w:rPr>
          <w:rFonts w:asciiTheme="minorHAnsi" w:hAnsiTheme="minorHAnsi" w:cstheme="minorHAnsi"/>
          <w:sz w:val="22"/>
          <w:szCs w:val="22"/>
        </w:rPr>
      </w:pPr>
      <w:r w:rsidRPr="00081E9B">
        <w:rPr>
          <w:rFonts w:asciiTheme="minorHAnsi" w:hAnsiTheme="minorHAnsi" w:cstheme="minorHAnsi"/>
          <w:sz w:val="22"/>
          <w:szCs w:val="22"/>
        </w:rPr>
        <w:t>Across different groups were common challenges:</w:t>
      </w:r>
    </w:p>
    <w:p w14:paraId="14A5FC1D" w14:textId="54C4EEEA" w:rsidR="00BE3B4A" w:rsidRPr="00081E9B" w:rsidRDefault="00B71426" w:rsidP="007E2119">
      <w:pPr>
        <w:pStyle w:val="ListParagraph"/>
        <w:numPr>
          <w:ilvl w:val="0"/>
          <w:numId w:val="10"/>
        </w:numPr>
        <w:spacing w:before="0" w:after="0"/>
        <w:ind w:left="426" w:hanging="426"/>
        <w:rPr>
          <w:rFonts w:asciiTheme="minorHAnsi" w:hAnsiTheme="minorHAnsi" w:cstheme="minorHAnsi"/>
          <w:sz w:val="22"/>
          <w:szCs w:val="22"/>
        </w:rPr>
      </w:pPr>
      <w:r w:rsidRPr="00081E9B">
        <w:rPr>
          <w:rFonts w:asciiTheme="minorHAnsi" w:hAnsiTheme="minorHAnsi" w:cstheme="minorHAnsi"/>
          <w:sz w:val="22"/>
          <w:szCs w:val="22"/>
        </w:rPr>
        <w:t>Cost of appropriate devices (leading to a lack of the number of devices needed per household to work and study at home)</w:t>
      </w:r>
    </w:p>
    <w:p w14:paraId="58D6177D" w14:textId="703B0411" w:rsidR="00BE3B4A" w:rsidRPr="00A54BD2" w:rsidRDefault="00B71426" w:rsidP="007E2119">
      <w:pPr>
        <w:pStyle w:val="ListParagraph"/>
        <w:numPr>
          <w:ilvl w:val="0"/>
          <w:numId w:val="10"/>
        </w:numPr>
        <w:spacing w:before="0" w:after="0"/>
        <w:ind w:left="426" w:hanging="426"/>
        <w:rPr>
          <w:rFonts w:asciiTheme="minorHAnsi" w:hAnsiTheme="minorHAnsi" w:cstheme="minorHAnsi"/>
          <w:sz w:val="22"/>
          <w:szCs w:val="22"/>
        </w:rPr>
      </w:pPr>
      <w:r w:rsidRPr="00A54BD2">
        <w:rPr>
          <w:rFonts w:asciiTheme="minorHAnsi" w:hAnsiTheme="minorHAnsi" w:cstheme="minorHAnsi"/>
          <w:sz w:val="22"/>
          <w:szCs w:val="22"/>
        </w:rPr>
        <w:t>Cost of Internet, both connection and data</w:t>
      </w:r>
    </w:p>
    <w:p w14:paraId="56AFEEBD" w14:textId="3B67A80E" w:rsidR="00BE3B4A" w:rsidRPr="00A54BD2" w:rsidRDefault="00B71426" w:rsidP="007E2119">
      <w:pPr>
        <w:pStyle w:val="ListParagraph"/>
        <w:numPr>
          <w:ilvl w:val="0"/>
          <w:numId w:val="10"/>
        </w:numPr>
        <w:spacing w:before="0" w:after="0"/>
        <w:ind w:left="426" w:hanging="426"/>
        <w:rPr>
          <w:rFonts w:asciiTheme="minorHAnsi" w:hAnsiTheme="minorHAnsi" w:cstheme="minorHAnsi"/>
          <w:sz w:val="22"/>
          <w:szCs w:val="22"/>
        </w:rPr>
      </w:pPr>
      <w:r w:rsidRPr="00A54BD2">
        <w:rPr>
          <w:rFonts w:asciiTheme="minorHAnsi" w:hAnsiTheme="minorHAnsi" w:cstheme="minorHAnsi"/>
          <w:sz w:val="22"/>
          <w:szCs w:val="22"/>
        </w:rPr>
        <w:t>Lack of digital skills and confidence</w:t>
      </w:r>
    </w:p>
    <w:p w14:paraId="4C97EEC7" w14:textId="5F7F72C1" w:rsidR="00BE3B4A" w:rsidRPr="00A54BD2" w:rsidRDefault="00B71426" w:rsidP="007E2119">
      <w:pPr>
        <w:pStyle w:val="ListParagraph"/>
        <w:numPr>
          <w:ilvl w:val="0"/>
          <w:numId w:val="10"/>
        </w:numPr>
        <w:spacing w:before="0" w:after="0"/>
        <w:ind w:left="426" w:hanging="426"/>
        <w:rPr>
          <w:rFonts w:asciiTheme="minorHAnsi" w:hAnsiTheme="minorHAnsi" w:cstheme="minorHAnsi"/>
          <w:sz w:val="22"/>
          <w:szCs w:val="22"/>
        </w:rPr>
      </w:pPr>
      <w:r w:rsidRPr="00A54BD2">
        <w:rPr>
          <w:rFonts w:asciiTheme="minorHAnsi" w:hAnsiTheme="minorHAnsi" w:cstheme="minorHAnsi"/>
          <w:sz w:val="22"/>
          <w:szCs w:val="22"/>
        </w:rPr>
        <w:t>Fears about security and privacy inhibiting use</w:t>
      </w:r>
    </w:p>
    <w:p w14:paraId="44CE9479" w14:textId="3956584E" w:rsidR="00BE3B4A" w:rsidRPr="00A54BD2" w:rsidRDefault="00B71426" w:rsidP="007E2119">
      <w:pPr>
        <w:pStyle w:val="ListParagraph"/>
        <w:numPr>
          <w:ilvl w:val="0"/>
          <w:numId w:val="10"/>
        </w:numPr>
        <w:spacing w:before="0" w:after="0"/>
        <w:ind w:left="426" w:hanging="426"/>
        <w:rPr>
          <w:rFonts w:asciiTheme="minorHAnsi" w:hAnsiTheme="minorHAnsi" w:cstheme="minorHAnsi"/>
          <w:sz w:val="22"/>
          <w:szCs w:val="22"/>
        </w:rPr>
      </w:pPr>
      <w:r w:rsidRPr="00A54BD2">
        <w:rPr>
          <w:rFonts w:asciiTheme="minorHAnsi" w:hAnsiTheme="minorHAnsi" w:cstheme="minorHAnsi"/>
          <w:sz w:val="22"/>
          <w:szCs w:val="22"/>
        </w:rPr>
        <w:t xml:space="preserve">Lack of Internet Infrastructure in new estates or slow Internet speeds </w:t>
      </w:r>
    </w:p>
    <w:p w14:paraId="731687D6" w14:textId="2477E67C" w:rsidR="00BE3B4A" w:rsidRPr="00A54BD2" w:rsidRDefault="00B71426" w:rsidP="007E2119">
      <w:pPr>
        <w:pStyle w:val="ListParagraph"/>
        <w:numPr>
          <w:ilvl w:val="0"/>
          <w:numId w:val="10"/>
        </w:numPr>
        <w:spacing w:before="0" w:after="0"/>
        <w:ind w:left="426" w:hanging="426"/>
        <w:rPr>
          <w:rFonts w:asciiTheme="minorHAnsi" w:hAnsiTheme="minorHAnsi" w:cstheme="minorHAnsi"/>
          <w:sz w:val="22"/>
          <w:szCs w:val="22"/>
        </w:rPr>
      </w:pPr>
      <w:r w:rsidRPr="00A54BD2">
        <w:rPr>
          <w:rFonts w:asciiTheme="minorHAnsi" w:hAnsiTheme="minorHAnsi" w:cstheme="minorHAnsi"/>
          <w:sz w:val="22"/>
          <w:szCs w:val="22"/>
        </w:rPr>
        <w:t xml:space="preserve">Lack of knowledge of where public </w:t>
      </w:r>
      <w:r w:rsidR="00BE3B4A">
        <w:rPr>
          <w:rFonts w:asciiTheme="minorHAnsi" w:hAnsiTheme="minorHAnsi" w:cstheme="minorHAnsi"/>
          <w:sz w:val="22"/>
          <w:szCs w:val="22"/>
        </w:rPr>
        <w:t>W</w:t>
      </w:r>
      <w:r w:rsidRPr="00A54BD2">
        <w:rPr>
          <w:rFonts w:asciiTheme="minorHAnsi" w:hAnsiTheme="minorHAnsi" w:cstheme="minorHAnsi"/>
          <w:sz w:val="22"/>
          <w:szCs w:val="22"/>
        </w:rPr>
        <w:t>i</w:t>
      </w:r>
      <w:r w:rsidR="007F7BB4">
        <w:rPr>
          <w:rFonts w:asciiTheme="minorHAnsi" w:hAnsiTheme="minorHAnsi" w:cstheme="minorHAnsi"/>
          <w:sz w:val="22"/>
          <w:szCs w:val="22"/>
        </w:rPr>
        <w:t>-F</w:t>
      </w:r>
      <w:r w:rsidRPr="00A54BD2">
        <w:rPr>
          <w:rFonts w:asciiTheme="minorHAnsi" w:hAnsiTheme="minorHAnsi" w:cstheme="minorHAnsi"/>
          <w:sz w:val="22"/>
          <w:szCs w:val="22"/>
        </w:rPr>
        <w:t>i was available</w:t>
      </w:r>
    </w:p>
    <w:p w14:paraId="12D844B4" w14:textId="54718CE9" w:rsidR="00B71426" w:rsidRDefault="00B71426" w:rsidP="007E2119">
      <w:pPr>
        <w:pStyle w:val="ListParagraph"/>
        <w:numPr>
          <w:ilvl w:val="0"/>
          <w:numId w:val="10"/>
        </w:numPr>
        <w:spacing w:before="0" w:after="0"/>
        <w:ind w:left="426" w:hanging="426"/>
        <w:rPr>
          <w:rFonts w:asciiTheme="minorHAnsi" w:hAnsiTheme="minorHAnsi" w:cstheme="minorHAnsi"/>
          <w:sz w:val="22"/>
          <w:szCs w:val="22"/>
        </w:rPr>
      </w:pPr>
      <w:r w:rsidRPr="00A54BD2">
        <w:rPr>
          <w:rFonts w:asciiTheme="minorHAnsi" w:hAnsiTheme="minorHAnsi" w:cstheme="minorHAnsi"/>
          <w:sz w:val="22"/>
          <w:szCs w:val="22"/>
        </w:rPr>
        <w:t xml:space="preserve">Lack of knowledge of digital </w:t>
      </w:r>
      <w:r w:rsidR="00A701E6">
        <w:rPr>
          <w:rFonts w:asciiTheme="minorHAnsi" w:hAnsiTheme="minorHAnsi" w:cstheme="minorHAnsi"/>
          <w:sz w:val="22"/>
          <w:szCs w:val="22"/>
        </w:rPr>
        <w:t xml:space="preserve">literacy </w:t>
      </w:r>
      <w:r w:rsidRPr="00A54BD2">
        <w:rPr>
          <w:rFonts w:asciiTheme="minorHAnsi" w:hAnsiTheme="minorHAnsi" w:cstheme="minorHAnsi"/>
          <w:sz w:val="22"/>
          <w:szCs w:val="22"/>
        </w:rPr>
        <w:t xml:space="preserve">options across the municipality.  Different people </w:t>
      </w:r>
      <w:r w:rsidR="00BD42A4">
        <w:rPr>
          <w:rFonts w:asciiTheme="minorHAnsi" w:hAnsiTheme="minorHAnsi" w:cstheme="minorHAnsi"/>
          <w:sz w:val="22"/>
          <w:szCs w:val="22"/>
        </w:rPr>
        <w:t>need</w:t>
      </w:r>
      <w:r w:rsidRPr="00A54BD2">
        <w:rPr>
          <w:rFonts w:asciiTheme="minorHAnsi" w:hAnsiTheme="minorHAnsi" w:cstheme="minorHAnsi"/>
          <w:sz w:val="22"/>
          <w:szCs w:val="22"/>
        </w:rPr>
        <w:t xml:space="preserve"> courses at different times of day and different locations </w:t>
      </w:r>
      <w:r w:rsidR="0006612B">
        <w:rPr>
          <w:rFonts w:asciiTheme="minorHAnsi" w:hAnsiTheme="minorHAnsi" w:cstheme="minorHAnsi"/>
          <w:sz w:val="22"/>
          <w:szCs w:val="22"/>
        </w:rPr>
        <w:t>due to having limited transport options</w:t>
      </w:r>
    </w:p>
    <w:p w14:paraId="2899596E" w14:textId="77777777" w:rsidR="005A6A6C" w:rsidRDefault="005A6A6C" w:rsidP="005A6A6C">
      <w:pPr>
        <w:spacing w:before="0" w:after="0"/>
        <w:rPr>
          <w:rFonts w:asciiTheme="minorHAnsi" w:hAnsiTheme="minorHAnsi" w:cstheme="minorHAnsi"/>
          <w:sz w:val="22"/>
          <w:szCs w:val="22"/>
        </w:rPr>
      </w:pPr>
    </w:p>
    <w:p w14:paraId="6A246817" w14:textId="11BA1F83" w:rsidR="005A6A6C" w:rsidRPr="002248AD" w:rsidRDefault="005A6A6C" w:rsidP="002248AD">
      <w:pPr>
        <w:spacing w:line="288" w:lineRule="auto"/>
        <w:rPr>
          <w:rFonts w:asciiTheme="minorHAnsi" w:hAnsiTheme="minorHAnsi" w:cstheme="minorHAnsi"/>
          <w:sz w:val="22"/>
          <w:szCs w:val="22"/>
        </w:rPr>
      </w:pPr>
      <w:r>
        <w:rPr>
          <w:rFonts w:asciiTheme="minorHAnsi" w:hAnsiTheme="minorHAnsi" w:cstheme="minorHAnsi"/>
          <w:sz w:val="22"/>
          <w:szCs w:val="22"/>
        </w:rPr>
        <w:t xml:space="preserve">Where one was able to become more digitally connected, </w:t>
      </w:r>
      <w:r w:rsidRPr="00081E9B">
        <w:rPr>
          <w:rFonts w:asciiTheme="minorHAnsi" w:hAnsiTheme="minorHAnsi" w:cstheme="minorHAnsi"/>
          <w:sz w:val="22"/>
          <w:szCs w:val="22"/>
        </w:rPr>
        <w:t xml:space="preserve">all groups identified </w:t>
      </w:r>
      <w:r>
        <w:rPr>
          <w:rFonts w:asciiTheme="minorHAnsi" w:hAnsiTheme="minorHAnsi" w:cstheme="minorHAnsi"/>
          <w:sz w:val="22"/>
          <w:szCs w:val="22"/>
        </w:rPr>
        <w:t xml:space="preserve">consequent </w:t>
      </w:r>
      <w:r w:rsidRPr="00081E9B">
        <w:rPr>
          <w:rFonts w:asciiTheme="minorHAnsi" w:hAnsiTheme="minorHAnsi" w:cstheme="minorHAnsi"/>
          <w:sz w:val="22"/>
          <w:szCs w:val="22"/>
        </w:rPr>
        <w:t xml:space="preserve">benefits including </w:t>
      </w:r>
      <w:r w:rsidRPr="00BD3F30">
        <w:rPr>
          <w:rFonts w:asciiTheme="minorHAnsi" w:hAnsiTheme="minorHAnsi" w:cstheme="minorHAnsi"/>
          <w:sz w:val="22"/>
          <w:szCs w:val="22"/>
        </w:rPr>
        <w:t>generally</w:t>
      </w:r>
      <w:r>
        <w:rPr>
          <w:rFonts w:asciiTheme="minorHAnsi" w:hAnsiTheme="minorHAnsi" w:cstheme="minorHAnsi"/>
          <w:sz w:val="22"/>
          <w:szCs w:val="22"/>
        </w:rPr>
        <w:t xml:space="preserve"> </w:t>
      </w:r>
      <w:r w:rsidRPr="00081E9B">
        <w:rPr>
          <w:rFonts w:asciiTheme="minorHAnsi" w:hAnsiTheme="minorHAnsi" w:cstheme="minorHAnsi"/>
          <w:sz w:val="22"/>
          <w:szCs w:val="22"/>
        </w:rPr>
        <w:t xml:space="preserve">reduced isolation for those </w:t>
      </w:r>
      <w:r>
        <w:rPr>
          <w:rFonts w:asciiTheme="minorHAnsi" w:hAnsiTheme="minorHAnsi" w:cstheme="minorHAnsi"/>
          <w:sz w:val="22"/>
          <w:szCs w:val="22"/>
        </w:rPr>
        <w:t>who</w:t>
      </w:r>
      <w:r w:rsidRPr="00081E9B">
        <w:rPr>
          <w:rFonts w:asciiTheme="minorHAnsi" w:hAnsiTheme="minorHAnsi" w:cstheme="minorHAnsi"/>
          <w:sz w:val="22"/>
          <w:szCs w:val="22"/>
        </w:rPr>
        <w:t xml:space="preserve"> were digitally enabled and </w:t>
      </w:r>
      <w:r>
        <w:rPr>
          <w:rFonts w:asciiTheme="minorHAnsi" w:hAnsiTheme="minorHAnsi" w:cstheme="minorHAnsi"/>
          <w:sz w:val="22"/>
          <w:szCs w:val="22"/>
        </w:rPr>
        <w:t xml:space="preserve">an </w:t>
      </w:r>
      <w:r w:rsidRPr="00081E9B">
        <w:rPr>
          <w:rFonts w:asciiTheme="minorHAnsi" w:hAnsiTheme="minorHAnsi" w:cstheme="minorHAnsi"/>
          <w:sz w:val="22"/>
          <w:szCs w:val="22"/>
        </w:rPr>
        <w:t xml:space="preserve">expanded range of activities and programs that people could access due to </w:t>
      </w:r>
      <w:r>
        <w:rPr>
          <w:rFonts w:asciiTheme="minorHAnsi" w:hAnsiTheme="minorHAnsi" w:cstheme="minorHAnsi"/>
          <w:sz w:val="22"/>
          <w:szCs w:val="22"/>
        </w:rPr>
        <w:t>the removal of</w:t>
      </w:r>
      <w:r w:rsidRPr="00081E9B">
        <w:rPr>
          <w:rFonts w:asciiTheme="minorHAnsi" w:hAnsiTheme="minorHAnsi" w:cstheme="minorHAnsi"/>
          <w:sz w:val="22"/>
          <w:szCs w:val="22"/>
        </w:rPr>
        <w:t xml:space="preserve"> geographical constraints.</w:t>
      </w:r>
      <w:r w:rsidRPr="00D20000">
        <w:rPr>
          <w:rFonts w:asciiTheme="minorHAnsi" w:hAnsiTheme="minorHAnsi" w:cstheme="minorHAnsi"/>
          <w:sz w:val="22"/>
          <w:szCs w:val="22"/>
        </w:rPr>
        <w:t xml:space="preserve"> </w:t>
      </w:r>
      <w:r>
        <w:rPr>
          <w:rFonts w:asciiTheme="minorHAnsi" w:hAnsiTheme="minorHAnsi" w:cstheme="minorHAnsi"/>
          <w:sz w:val="22"/>
          <w:szCs w:val="22"/>
        </w:rPr>
        <w:t>New information dissemination and collaboration opportunities, particularly for CALD groups, were also opened up.</w:t>
      </w:r>
      <w:r>
        <w:rPr>
          <w:rFonts w:asciiTheme="minorHAnsi" w:hAnsiTheme="minorHAnsi" w:cstheme="minorHAnsi"/>
          <w:sz w:val="22"/>
          <w:szCs w:val="22"/>
        </w:rPr>
        <w:br/>
      </w:r>
    </w:p>
    <w:p w14:paraId="0A42EF46" w14:textId="7A5ED208" w:rsidR="00C13D13" w:rsidRDefault="00C13D13" w:rsidP="00C13D13">
      <w:pPr>
        <w:spacing w:before="0" w:after="0"/>
        <w:rPr>
          <w:rFonts w:asciiTheme="minorHAnsi" w:hAnsiTheme="minorHAnsi" w:cstheme="minorHAnsi"/>
          <w:sz w:val="22"/>
          <w:szCs w:val="22"/>
        </w:rPr>
      </w:pPr>
    </w:p>
    <w:p w14:paraId="2151192F" w14:textId="27FEF3C7" w:rsidR="00F86132" w:rsidRPr="006635DB" w:rsidRDefault="005A6A6C" w:rsidP="002248AD">
      <w:pPr>
        <w:spacing w:line="288" w:lineRule="auto"/>
        <w:rPr>
          <w:rFonts w:asciiTheme="minorHAnsi" w:hAnsiTheme="minorHAnsi" w:cstheme="minorHAnsi"/>
          <w:b/>
          <w:bCs/>
          <w:i/>
          <w:iCs/>
          <w:sz w:val="20"/>
        </w:rPr>
      </w:pPr>
      <w:r w:rsidRPr="00DB6126">
        <w:rPr>
          <w:rFonts w:asciiTheme="minorHAnsi" w:hAnsiTheme="minorHAnsi" w:cstheme="minorHAnsi"/>
          <w:noProof/>
          <w:sz w:val="22"/>
          <w:szCs w:val="22"/>
        </w:rPr>
        <mc:AlternateContent>
          <mc:Choice Requires="wps">
            <w:drawing>
              <wp:inline distT="0" distB="0" distL="0" distR="0" wp14:anchorId="4F63F949" wp14:editId="76BA911F">
                <wp:extent cx="6067425" cy="1266825"/>
                <wp:effectExtent l="0" t="0" r="28575" b="2857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266825"/>
                        </a:xfrm>
                        <a:prstGeom prst="rect">
                          <a:avLst/>
                        </a:prstGeom>
                        <a:solidFill>
                          <a:schemeClr val="bg1">
                            <a:lumMod val="95000"/>
                          </a:schemeClr>
                        </a:solidFill>
                        <a:ln w="9525">
                          <a:solidFill>
                            <a:srgbClr val="000000"/>
                          </a:solidFill>
                          <a:miter lim="800000"/>
                          <a:headEnd/>
                          <a:tailEnd/>
                        </a:ln>
                      </wps:spPr>
                      <wps:txbx>
                        <w:txbxContent>
                          <w:p w14:paraId="0A6F3A6A" w14:textId="6CBA23FB" w:rsidR="009A7724" w:rsidRPr="002248AD" w:rsidRDefault="009A7724" w:rsidP="00F31214">
                            <w:pPr>
                              <w:pStyle w:val="ListParagraph"/>
                              <w:jc w:val="center"/>
                              <w:rPr>
                                <w:i/>
                                <w:iCs/>
                                <w:sz w:val="8"/>
                                <w:szCs w:val="8"/>
                              </w:rPr>
                            </w:pPr>
                            <w:r w:rsidRPr="00E45578">
                              <w:rPr>
                                <w:i/>
                                <w:iCs/>
                                <w:sz w:val="20"/>
                              </w:rPr>
                              <w:t xml:space="preserve">“We have seen a lot of connection via WhatsApp (which surprised me!). In particular, an Afghani community spread messages </w:t>
                            </w:r>
                            <w:r>
                              <w:rPr>
                                <w:i/>
                                <w:iCs/>
                                <w:sz w:val="20"/>
                              </w:rPr>
                              <w:t xml:space="preserve">[of] </w:t>
                            </w:r>
                            <w:r w:rsidRPr="006B5CD1">
                              <w:rPr>
                                <w:i/>
                                <w:iCs/>
                                <w:sz w:val="20"/>
                              </w:rPr>
                              <w:t xml:space="preserve">support </w:t>
                            </w:r>
                            <w:r w:rsidRPr="00E45578">
                              <w:rPr>
                                <w:i/>
                                <w:iCs/>
                                <w:sz w:val="20"/>
                              </w:rPr>
                              <w:t>far and wide”</w:t>
                            </w:r>
                            <w:r w:rsidRPr="00E45578">
                              <w:rPr>
                                <w:i/>
                                <w:iCs/>
                                <w:sz w:val="20"/>
                              </w:rPr>
                              <w:br/>
                            </w:r>
                            <w:r w:rsidRPr="002248AD">
                              <w:rPr>
                                <w:i/>
                                <w:iCs/>
                                <w:sz w:val="8"/>
                                <w:szCs w:val="8"/>
                              </w:rPr>
                              <w:br/>
                            </w:r>
                            <w:r w:rsidRPr="00E45578">
                              <w:rPr>
                                <w:i/>
                                <w:iCs/>
                                <w:sz w:val="20"/>
                              </w:rPr>
                              <w:t>“</w:t>
                            </w:r>
                            <w:r>
                              <w:rPr>
                                <w:i/>
                                <w:iCs/>
                                <w:sz w:val="20"/>
                              </w:rPr>
                              <w:t>B</w:t>
                            </w:r>
                            <w:r w:rsidRPr="00E45578">
                              <w:rPr>
                                <w:i/>
                                <w:iCs/>
                                <w:sz w:val="20"/>
                              </w:rPr>
                              <w:t>etter connection and engagement between metro and rural ethnic leaders and groups as we bridged the geographic divide”</w:t>
                            </w:r>
                            <w:r w:rsidRPr="00E45578">
                              <w:rPr>
                                <w:i/>
                                <w:iCs/>
                                <w:sz w:val="20"/>
                              </w:rPr>
                              <w:br/>
                            </w:r>
                          </w:p>
                          <w:p w14:paraId="16FC8005" w14:textId="77777777" w:rsidR="009A7724" w:rsidRPr="00E45578" w:rsidRDefault="009A7724" w:rsidP="00F31214">
                            <w:pPr>
                              <w:pStyle w:val="ListParagraph"/>
                              <w:jc w:val="center"/>
                              <w:rPr>
                                <w:i/>
                                <w:iCs/>
                                <w:sz w:val="20"/>
                              </w:rPr>
                            </w:pPr>
                            <w:r w:rsidRPr="00E45578">
                              <w:rPr>
                                <w:i/>
                                <w:iCs/>
                                <w:sz w:val="20"/>
                              </w:rPr>
                              <w:t>“Increased equity for some families around work life balance with the shift to working from home”</w:t>
                            </w:r>
                          </w:p>
                          <w:p w14:paraId="39694803" w14:textId="77777777" w:rsidR="009A7724" w:rsidRPr="007E2119" w:rsidRDefault="009A7724" w:rsidP="007E2119">
                            <w:pPr>
                              <w:pStyle w:val="ListParagraph"/>
                              <w:spacing w:before="0" w:after="0" w:line="312" w:lineRule="auto"/>
                              <w:rPr>
                                <w:rFonts w:asciiTheme="minorHAnsi" w:hAnsiTheme="minorHAnsi" w:cstheme="minorHAnsi"/>
                                <w:i/>
                                <w:iCs/>
                                <w:sz w:val="20"/>
                                <w:highlight w:val="yellow"/>
                              </w:rPr>
                            </w:pPr>
                          </w:p>
                          <w:p w14:paraId="3479A372" w14:textId="2B9190DD" w:rsidR="009A7724" w:rsidRDefault="009A7724"/>
                        </w:txbxContent>
                      </wps:txbx>
                      <wps:bodyPr rot="0" vert="horz" wrap="square" lIns="91440" tIns="45720" rIns="91440" bIns="45720" anchor="t" anchorCtr="0">
                        <a:noAutofit/>
                      </wps:bodyPr>
                    </wps:wsp>
                  </a:graphicData>
                </a:graphic>
              </wp:inline>
            </w:drawing>
          </mc:Choice>
          <mc:Fallback>
            <w:pict>
              <v:shape w14:anchorId="4F63F949" id="Text Box 2" o:spid="_x0000_s1057" type="#_x0000_t202" style="width:477.75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" fillcolor="#f2f2f2 [3052]">
                <v:textbox>
                  <w:txbxContent>
                    <w:p w14:paraId="0A6F3A6A" w14:textId="6CBA23FB" w:rsidR="009A7724" w:rsidRPr="002248AD" w:rsidRDefault="009A7724" w:rsidP="00F31214">
                      <w:pPr>
                        <w:pStyle w:val="ListParagraph"/>
                        <w:jc w:val="center"/>
                        <w:rPr>
                          <w:i/>
                          <w:iCs/>
                          <w:sz w:val="8"/>
                          <w:szCs w:val="8"/>
                        </w:rPr>
                      </w:pPr>
                      <w:r w:rsidRPr="00E45578">
                        <w:rPr>
                          <w:i/>
                          <w:iCs/>
                          <w:sz w:val="20"/>
                        </w:rPr>
                        <w:t xml:space="preserve">“We have seen a lot of connection via WhatsApp (which surprised me!). In particular, an Afghani community spread messages </w:t>
                      </w:r>
                      <w:r>
                        <w:rPr>
                          <w:i/>
                          <w:iCs/>
                          <w:sz w:val="20"/>
                        </w:rPr>
                        <w:t xml:space="preserve">[of] </w:t>
                      </w:r>
                      <w:r w:rsidRPr="006B5CD1">
                        <w:rPr>
                          <w:i/>
                          <w:iCs/>
                          <w:sz w:val="20"/>
                        </w:rPr>
                        <w:t xml:space="preserve">support </w:t>
                      </w:r>
                      <w:r w:rsidRPr="00E45578">
                        <w:rPr>
                          <w:i/>
                          <w:iCs/>
                          <w:sz w:val="20"/>
                        </w:rPr>
                        <w:t>far and wide”</w:t>
                      </w:r>
                      <w:r w:rsidRPr="00E45578">
                        <w:rPr>
                          <w:i/>
                          <w:iCs/>
                          <w:sz w:val="20"/>
                        </w:rPr>
                        <w:br/>
                      </w:r>
                      <w:r w:rsidRPr="002248AD">
                        <w:rPr>
                          <w:i/>
                          <w:iCs/>
                          <w:sz w:val="8"/>
                          <w:szCs w:val="8"/>
                        </w:rPr>
                        <w:br/>
                      </w:r>
                      <w:r w:rsidRPr="00E45578">
                        <w:rPr>
                          <w:i/>
                          <w:iCs/>
                          <w:sz w:val="20"/>
                        </w:rPr>
                        <w:t>“</w:t>
                      </w:r>
                      <w:r>
                        <w:rPr>
                          <w:i/>
                          <w:iCs/>
                          <w:sz w:val="20"/>
                        </w:rPr>
                        <w:t>B</w:t>
                      </w:r>
                      <w:r w:rsidRPr="00E45578">
                        <w:rPr>
                          <w:i/>
                          <w:iCs/>
                          <w:sz w:val="20"/>
                        </w:rPr>
                        <w:t>etter connection and engagement between metro and rural ethnic leaders and groups as we bridged the geographic divide”</w:t>
                      </w:r>
                      <w:r w:rsidRPr="00E45578">
                        <w:rPr>
                          <w:i/>
                          <w:iCs/>
                          <w:sz w:val="20"/>
                        </w:rPr>
                        <w:br/>
                      </w:r>
                    </w:p>
                    <w:p w14:paraId="16FC8005" w14:textId="77777777" w:rsidR="009A7724" w:rsidRPr="00E45578" w:rsidRDefault="009A7724" w:rsidP="00F31214">
                      <w:pPr>
                        <w:pStyle w:val="ListParagraph"/>
                        <w:jc w:val="center"/>
                        <w:rPr>
                          <w:i/>
                          <w:iCs/>
                          <w:sz w:val="20"/>
                        </w:rPr>
                      </w:pPr>
                      <w:r w:rsidRPr="00E45578">
                        <w:rPr>
                          <w:i/>
                          <w:iCs/>
                          <w:sz w:val="20"/>
                        </w:rPr>
                        <w:t>“Increased equity for some families around work life balance with the shift to working from home”</w:t>
                      </w:r>
                    </w:p>
                    <w:p w14:paraId="39694803" w14:textId="77777777" w:rsidR="009A7724" w:rsidRPr="007E2119" w:rsidRDefault="009A7724" w:rsidP="007E2119">
                      <w:pPr>
                        <w:pStyle w:val="ListParagraph"/>
                        <w:spacing w:before="0" w:after="0" w:line="312" w:lineRule="auto"/>
                        <w:rPr>
                          <w:rFonts w:asciiTheme="minorHAnsi" w:hAnsiTheme="minorHAnsi" w:cstheme="minorHAnsi"/>
                          <w:i/>
                          <w:iCs/>
                          <w:sz w:val="20"/>
                          <w:highlight w:val="yellow"/>
                        </w:rPr>
                      </w:pPr>
                    </w:p>
                    <w:p w14:paraId="3479A372" w14:textId="2B9190DD" w:rsidR="009A7724" w:rsidRDefault="009A7724"/>
                  </w:txbxContent>
                </v:textbox>
                <w10:anchorlock/>
              </v:shape>
            </w:pict>
          </mc:Fallback>
        </mc:AlternateContent>
      </w:r>
      <w:r w:rsidDel="005A6A6C">
        <w:rPr>
          <w:rFonts w:asciiTheme="minorHAnsi" w:hAnsiTheme="minorHAnsi" w:cstheme="minorHAnsi"/>
          <w:sz w:val="22"/>
          <w:szCs w:val="22"/>
        </w:rPr>
        <w:t xml:space="preserve"> </w:t>
      </w:r>
      <w:r w:rsidR="00C13D13">
        <w:rPr>
          <w:rFonts w:asciiTheme="minorHAnsi" w:hAnsiTheme="minorHAnsi" w:cstheme="minorHAnsi"/>
          <w:sz w:val="22"/>
          <w:szCs w:val="22"/>
        </w:rPr>
        <w:br/>
      </w:r>
      <w:r>
        <w:rPr>
          <w:rFonts w:asciiTheme="minorHAnsi" w:hAnsiTheme="minorHAnsi" w:cstheme="minorHAnsi"/>
        </w:rPr>
        <w:br/>
      </w:r>
      <w:r w:rsidR="00C13D13">
        <w:rPr>
          <w:rFonts w:asciiTheme="minorHAnsi" w:hAnsiTheme="minorHAnsi" w:cstheme="minorHAnsi"/>
        </w:rPr>
        <w:t xml:space="preserve">There were also particular </w:t>
      </w:r>
      <w:r w:rsidR="00C13D13" w:rsidRPr="00081E9B">
        <w:rPr>
          <w:rFonts w:asciiTheme="minorHAnsi" w:hAnsiTheme="minorHAnsi" w:cstheme="minorHAnsi"/>
          <w:sz w:val="22"/>
          <w:szCs w:val="22"/>
        </w:rPr>
        <w:t>benefits and challenges</w:t>
      </w:r>
      <w:r w:rsidR="00C13D13">
        <w:rPr>
          <w:rFonts w:asciiTheme="minorHAnsi" w:hAnsiTheme="minorHAnsi" w:cstheme="minorHAnsi"/>
          <w:sz w:val="22"/>
          <w:szCs w:val="22"/>
        </w:rPr>
        <w:t xml:space="preserve"> per groups</w:t>
      </w:r>
      <w:r w:rsidR="00C13D13" w:rsidRPr="00081E9B">
        <w:rPr>
          <w:rFonts w:asciiTheme="minorHAnsi" w:hAnsiTheme="minorHAnsi" w:cstheme="minorHAnsi"/>
          <w:sz w:val="22"/>
          <w:szCs w:val="22"/>
        </w:rPr>
        <w:t xml:space="preserve"> </w:t>
      </w:r>
      <w:r w:rsidR="00C13D13">
        <w:rPr>
          <w:rFonts w:asciiTheme="minorHAnsi" w:hAnsiTheme="minorHAnsi" w:cstheme="minorHAnsi"/>
          <w:sz w:val="22"/>
          <w:szCs w:val="22"/>
        </w:rPr>
        <w:t xml:space="preserve">as per </w:t>
      </w:r>
      <w:r w:rsidR="00C13D13" w:rsidRPr="00081E9B">
        <w:rPr>
          <w:rFonts w:asciiTheme="minorHAnsi" w:hAnsiTheme="minorHAnsi" w:cstheme="minorHAnsi"/>
          <w:sz w:val="22"/>
          <w:szCs w:val="22"/>
        </w:rPr>
        <w:t xml:space="preserve">Table </w:t>
      </w:r>
      <w:r w:rsidR="00C13D13">
        <w:rPr>
          <w:rFonts w:asciiTheme="minorHAnsi" w:hAnsiTheme="minorHAnsi" w:cstheme="minorHAnsi"/>
          <w:sz w:val="22"/>
          <w:szCs w:val="22"/>
        </w:rPr>
        <w:t>2</w:t>
      </w:r>
      <w:r w:rsidR="00C13D13" w:rsidRPr="00081E9B">
        <w:rPr>
          <w:rFonts w:asciiTheme="minorHAnsi" w:hAnsiTheme="minorHAnsi" w:cstheme="minorHAnsi"/>
          <w:sz w:val="22"/>
          <w:szCs w:val="22"/>
        </w:rPr>
        <w:t xml:space="preserve"> below.</w:t>
      </w:r>
      <w:r w:rsidR="00E45578">
        <w:rPr>
          <w:rFonts w:asciiTheme="minorHAnsi" w:hAnsiTheme="minorHAnsi" w:cstheme="minorHAnsi"/>
        </w:rPr>
        <w:br/>
      </w:r>
      <w:r w:rsidR="00F86132">
        <w:rPr>
          <w:rFonts w:asciiTheme="minorHAnsi" w:hAnsiTheme="minorHAnsi" w:cstheme="minorHAnsi"/>
          <w:sz w:val="22"/>
          <w:szCs w:val="22"/>
        </w:rPr>
        <w:br/>
      </w:r>
      <w:r w:rsidR="00F86132" w:rsidRPr="006635DB">
        <w:rPr>
          <w:rFonts w:asciiTheme="minorHAnsi" w:hAnsiTheme="minorHAnsi" w:cstheme="minorHAnsi"/>
          <w:b/>
          <w:bCs/>
          <w:i/>
          <w:iCs/>
          <w:sz w:val="20"/>
        </w:rPr>
        <w:t>T</w:t>
      </w:r>
      <w:r w:rsidR="00A41CBA" w:rsidRPr="006635DB">
        <w:rPr>
          <w:rFonts w:asciiTheme="minorHAnsi" w:hAnsiTheme="minorHAnsi" w:cstheme="minorHAnsi"/>
          <w:b/>
          <w:bCs/>
          <w:i/>
          <w:iCs/>
          <w:sz w:val="20"/>
        </w:rPr>
        <w:t xml:space="preserve">able </w:t>
      </w:r>
      <w:r w:rsidR="00F74A53">
        <w:rPr>
          <w:rFonts w:asciiTheme="minorHAnsi" w:hAnsiTheme="minorHAnsi" w:cstheme="minorHAnsi"/>
          <w:b/>
          <w:bCs/>
          <w:i/>
          <w:iCs/>
          <w:sz w:val="20"/>
        </w:rPr>
        <w:t>2</w:t>
      </w:r>
      <w:r w:rsidR="00F74A53" w:rsidRPr="006635DB">
        <w:rPr>
          <w:rFonts w:asciiTheme="minorHAnsi" w:hAnsiTheme="minorHAnsi" w:cstheme="minorHAnsi"/>
          <w:b/>
          <w:bCs/>
          <w:i/>
          <w:iCs/>
          <w:sz w:val="20"/>
        </w:rPr>
        <w:t xml:space="preserve"> </w:t>
      </w:r>
      <w:r w:rsidR="00F86132" w:rsidRPr="006635DB">
        <w:rPr>
          <w:rFonts w:asciiTheme="minorHAnsi" w:hAnsiTheme="minorHAnsi" w:cstheme="minorHAnsi"/>
          <w:b/>
          <w:bCs/>
          <w:i/>
          <w:iCs/>
          <w:sz w:val="20"/>
        </w:rPr>
        <w:t xml:space="preserve">: </w:t>
      </w:r>
      <w:r w:rsidR="00A41CBA" w:rsidRPr="006635DB">
        <w:rPr>
          <w:rFonts w:asciiTheme="minorHAnsi" w:hAnsiTheme="minorHAnsi" w:cstheme="minorHAnsi"/>
          <w:b/>
          <w:bCs/>
          <w:i/>
          <w:iCs/>
          <w:sz w:val="20"/>
        </w:rPr>
        <w:t>Summary of online benefits and challenges for different groups</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413"/>
        <w:gridCol w:w="3827"/>
        <w:gridCol w:w="4381"/>
      </w:tblGrid>
      <w:tr w:rsidR="00B7745C" w:rsidRPr="00081E9B" w14:paraId="7F5F7EDD" w14:textId="77777777" w:rsidTr="003B7FCB">
        <w:tc>
          <w:tcPr>
            <w:tcW w:w="1413" w:type="dxa"/>
            <w:tcBorders>
              <w:bottom w:val="single" w:sz="4" w:space="0" w:color="auto"/>
            </w:tcBorders>
            <w:shd w:val="clear" w:color="auto" w:fill="D9D9D9" w:themeFill="background1" w:themeFillShade="D9"/>
          </w:tcPr>
          <w:p w14:paraId="3F3FD127" w14:textId="77777777" w:rsidR="00F86132" w:rsidRPr="00A54BD2" w:rsidRDefault="00F86132" w:rsidP="00911B24">
            <w:pPr>
              <w:spacing w:before="0" w:beforeAutospacing="0" w:after="0" w:afterAutospacing="0"/>
              <w:ind w:left="0"/>
              <w:rPr>
                <w:rFonts w:asciiTheme="minorHAnsi" w:hAnsiTheme="minorHAnsi" w:cstheme="minorHAnsi"/>
                <w:b/>
                <w:bCs/>
                <w:sz w:val="20"/>
              </w:rPr>
            </w:pPr>
            <w:r w:rsidRPr="00A54BD2">
              <w:rPr>
                <w:rFonts w:asciiTheme="minorHAnsi" w:hAnsiTheme="minorHAnsi" w:cstheme="minorHAnsi"/>
                <w:b/>
                <w:bCs/>
                <w:sz w:val="20"/>
              </w:rPr>
              <w:t>GROUP</w:t>
            </w:r>
          </w:p>
        </w:tc>
        <w:tc>
          <w:tcPr>
            <w:tcW w:w="3827" w:type="dxa"/>
            <w:shd w:val="clear" w:color="auto" w:fill="D9D9D9" w:themeFill="background1" w:themeFillShade="D9"/>
          </w:tcPr>
          <w:p w14:paraId="0E479E09" w14:textId="77777777" w:rsidR="00F86132" w:rsidRPr="00A54BD2" w:rsidRDefault="00F86132" w:rsidP="00911B24">
            <w:pPr>
              <w:spacing w:before="0" w:beforeAutospacing="0" w:after="0" w:afterAutospacing="0"/>
              <w:ind w:left="0"/>
              <w:rPr>
                <w:rFonts w:asciiTheme="minorHAnsi" w:hAnsiTheme="minorHAnsi" w:cstheme="minorHAnsi"/>
                <w:b/>
                <w:bCs/>
                <w:sz w:val="20"/>
              </w:rPr>
            </w:pPr>
            <w:r w:rsidRPr="00A54BD2">
              <w:rPr>
                <w:rFonts w:asciiTheme="minorHAnsi" w:hAnsiTheme="minorHAnsi" w:cstheme="minorHAnsi"/>
                <w:b/>
                <w:bCs/>
                <w:sz w:val="20"/>
              </w:rPr>
              <w:t>BENEFITS</w:t>
            </w:r>
            <w:r>
              <w:rPr>
                <w:rFonts w:asciiTheme="minorHAnsi" w:hAnsiTheme="minorHAnsi" w:cstheme="minorHAnsi"/>
                <w:b/>
                <w:bCs/>
                <w:sz w:val="20"/>
              </w:rPr>
              <w:t>/POSITIVES</w:t>
            </w:r>
          </w:p>
        </w:tc>
        <w:tc>
          <w:tcPr>
            <w:tcW w:w="4381" w:type="dxa"/>
            <w:shd w:val="clear" w:color="auto" w:fill="D9D9D9" w:themeFill="background1" w:themeFillShade="D9"/>
          </w:tcPr>
          <w:p w14:paraId="6C868314" w14:textId="77777777" w:rsidR="00F86132" w:rsidRPr="00A54BD2" w:rsidRDefault="00F86132" w:rsidP="00911B24">
            <w:pPr>
              <w:spacing w:before="0" w:beforeAutospacing="0" w:after="0" w:afterAutospacing="0"/>
              <w:ind w:left="0"/>
              <w:rPr>
                <w:rFonts w:asciiTheme="minorHAnsi" w:hAnsiTheme="minorHAnsi" w:cstheme="minorHAnsi"/>
                <w:b/>
                <w:bCs/>
                <w:sz w:val="20"/>
              </w:rPr>
            </w:pPr>
            <w:r w:rsidRPr="00A54BD2">
              <w:rPr>
                <w:rFonts w:asciiTheme="minorHAnsi" w:hAnsiTheme="minorHAnsi" w:cstheme="minorHAnsi"/>
                <w:b/>
                <w:bCs/>
                <w:sz w:val="20"/>
              </w:rPr>
              <w:t>CHALLENGES</w:t>
            </w:r>
          </w:p>
        </w:tc>
      </w:tr>
      <w:tr w:rsidR="00B7745C" w:rsidRPr="00081E9B" w14:paraId="55B8F83B" w14:textId="77777777" w:rsidTr="003B7FCB">
        <w:tc>
          <w:tcPr>
            <w:tcW w:w="1413" w:type="dxa"/>
            <w:shd w:val="clear" w:color="auto" w:fill="F2F2F2" w:themeFill="background1" w:themeFillShade="F2"/>
          </w:tcPr>
          <w:p w14:paraId="0D92D402" w14:textId="65D419DD" w:rsidR="00F86132" w:rsidRPr="00391716" w:rsidRDefault="00F86132" w:rsidP="00911B24">
            <w:pPr>
              <w:spacing w:before="0" w:beforeAutospacing="0" w:after="0" w:afterAutospacing="0"/>
              <w:ind w:left="0"/>
              <w:rPr>
                <w:rFonts w:asciiTheme="minorHAnsi" w:hAnsiTheme="minorHAnsi" w:cstheme="minorHAnsi"/>
                <w:b/>
                <w:bCs/>
                <w:sz w:val="20"/>
              </w:rPr>
            </w:pPr>
            <w:r w:rsidRPr="00391716">
              <w:rPr>
                <w:rFonts w:asciiTheme="minorHAnsi" w:hAnsiTheme="minorHAnsi" w:cstheme="minorHAnsi"/>
                <w:b/>
                <w:bCs/>
                <w:sz w:val="20"/>
              </w:rPr>
              <w:t xml:space="preserve">Older </w:t>
            </w:r>
            <w:r w:rsidR="00B7745C" w:rsidRPr="00391716">
              <w:rPr>
                <w:rFonts w:asciiTheme="minorHAnsi" w:hAnsiTheme="minorHAnsi" w:cstheme="minorHAnsi"/>
                <w:b/>
                <w:bCs/>
                <w:sz w:val="20"/>
              </w:rPr>
              <w:t>P</w:t>
            </w:r>
            <w:r w:rsidRPr="00391716">
              <w:rPr>
                <w:rFonts w:asciiTheme="minorHAnsi" w:hAnsiTheme="minorHAnsi" w:cstheme="minorHAnsi"/>
                <w:b/>
                <w:bCs/>
                <w:sz w:val="20"/>
              </w:rPr>
              <w:t>eople</w:t>
            </w:r>
          </w:p>
        </w:tc>
        <w:tc>
          <w:tcPr>
            <w:tcW w:w="3827" w:type="dxa"/>
          </w:tcPr>
          <w:p w14:paraId="54DBFD9C" w14:textId="77777777" w:rsidR="00F86132" w:rsidRPr="00A54BD2" w:rsidRDefault="00F86132" w:rsidP="00F86132">
            <w:pPr>
              <w:numPr>
                <w:ilvl w:val="0"/>
                <w:numId w:val="11"/>
              </w:numPr>
              <w:tabs>
                <w:tab w:val="clear" w:pos="720"/>
                <w:tab w:val="num" w:pos="2476"/>
              </w:tabs>
              <w:spacing w:before="0" w:beforeAutospacing="0" w:after="0" w:afterAutospacing="0"/>
              <w:ind w:left="316" w:hanging="284"/>
              <w:rPr>
                <w:rFonts w:asciiTheme="minorHAnsi" w:hAnsiTheme="minorHAnsi" w:cstheme="minorHAnsi"/>
                <w:sz w:val="20"/>
              </w:rPr>
            </w:pPr>
            <w:r w:rsidRPr="00A54BD2">
              <w:rPr>
                <w:rFonts w:asciiTheme="minorHAnsi" w:hAnsiTheme="minorHAnsi" w:cstheme="minorHAnsi"/>
                <w:sz w:val="20"/>
              </w:rPr>
              <w:t>Reduced loneliness for many</w:t>
            </w:r>
          </w:p>
          <w:p w14:paraId="169D1BF2" w14:textId="77777777" w:rsidR="00F86132" w:rsidRPr="00A54BD2" w:rsidRDefault="00F86132" w:rsidP="00F86132">
            <w:pPr>
              <w:numPr>
                <w:ilvl w:val="0"/>
                <w:numId w:val="11"/>
              </w:numPr>
              <w:tabs>
                <w:tab w:val="clear" w:pos="720"/>
                <w:tab w:val="num" w:pos="2476"/>
              </w:tabs>
              <w:spacing w:before="0" w:beforeAutospacing="0" w:after="0" w:afterAutospacing="0"/>
              <w:ind w:left="316" w:hanging="284"/>
              <w:rPr>
                <w:rFonts w:asciiTheme="minorHAnsi" w:hAnsiTheme="minorHAnsi" w:cstheme="minorHAnsi"/>
                <w:sz w:val="20"/>
              </w:rPr>
            </w:pPr>
            <w:r w:rsidRPr="00A54BD2">
              <w:rPr>
                <w:rFonts w:asciiTheme="minorHAnsi" w:hAnsiTheme="minorHAnsi" w:cstheme="minorHAnsi"/>
                <w:sz w:val="20"/>
              </w:rPr>
              <w:t>Increased use of telehealth</w:t>
            </w:r>
          </w:p>
          <w:p w14:paraId="2445D753" w14:textId="77777777" w:rsidR="00F86132" w:rsidRPr="00A54BD2" w:rsidRDefault="00F86132" w:rsidP="00F86132">
            <w:pPr>
              <w:numPr>
                <w:ilvl w:val="0"/>
                <w:numId w:val="11"/>
              </w:numPr>
              <w:tabs>
                <w:tab w:val="clear" w:pos="720"/>
                <w:tab w:val="num" w:pos="2476"/>
              </w:tabs>
              <w:spacing w:before="0" w:beforeAutospacing="0" w:after="0" w:afterAutospacing="0"/>
              <w:ind w:left="316" w:hanging="284"/>
              <w:rPr>
                <w:rFonts w:asciiTheme="minorHAnsi" w:hAnsiTheme="minorHAnsi" w:cstheme="minorHAnsi"/>
                <w:sz w:val="20"/>
              </w:rPr>
            </w:pPr>
            <w:r w:rsidRPr="00A54BD2">
              <w:rPr>
                <w:rFonts w:asciiTheme="minorHAnsi" w:hAnsiTheme="minorHAnsi" w:cstheme="minorHAnsi"/>
                <w:sz w:val="20"/>
              </w:rPr>
              <w:t>Reduced petrol costs travelling to meetings and appointments</w:t>
            </w:r>
          </w:p>
          <w:p w14:paraId="26625EC6" w14:textId="77777777" w:rsidR="00F86132" w:rsidRPr="00A54BD2" w:rsidRDefault="00F86132" w:rsidP="00F86132">
            <w:pPr>
              <w:numPr>
                <w:ilvl w:val="0"/>
                <w:numId w:val="11"/>
              </w:numPr>
              <w:tabs>
                <w:tab w:val="clear" w:pos="720"/>
                <w:tab w:val="num" w:pos="2476"/>
              </w:tabs>
              <w:spacing w:before="0" w:beforeAutospacing="0" w:after="0" w:afterAutospacing="0"/>
              <w:ind w:left="316" w:hanging="284"/>
              <w:rPr>
                <w:rFonts w:asciiTheme="minorHAnsi" w:hAnsiTheme="minorHAnsi" w:cstheme="minorHAnsi"/>
                <w:sz w:val="20"/>
              </w:rPr>
            </w:pPr>
            <w:r w:rsidRPr="00A54BD2">
              <w:rPr>
                <w:rFonts w:asciiTheme="minorHAnsi" w:hAnsiTheme="minorHAnsi" w:cstheme="minorHAnsi"/>
                <w:sz w:val="20"/>
              </w:rPr>
              <w:t>Embracing online shopping for first time</w:t>
            </w:r>
          </w:p>
        </w:tc>
        <w:tc>
          <w:tcPr>
            <w:tcW w:w="4381" w:type="dxa"/>
          </w:tcPr>
          <w:p w14:paraId="26DAA0AE" w14:textId="77777777" w:rsidR="00F86132" w:rsidRPr="00A54BD2" w:rsidRDefault="00F86132" w:rsidP="00F86132">
            <w:pPr>
              <w:numPr>
                <w:ilvl w:val="0"/>
                <w:numId w:val="12"/>
              </w:numPr>
              <w:tabs>
                <w:tab w:val="clear" w:pos="720"/>
              </w:tabs>
              <w:spacing w:before="0" w:beforeAutospacing="0" w:after="0" w:afterAutospacing="0"/>
              <w:ind w:left="313" w:hanging="313"/>
              <w:rPr>
                <w:rFonts w:asciiTheme="minorHAnsi" w:hAnsiTheme="minorHAnsi" w:cstheme="minorHAnsi"/>
                <w:sz w:val="20"/>
              </w:rPr>
            </w:pPr>
            <w:r w:rsidRPr="00A54BD2">
              <w:rPr>
                <w:rFonts w:asciiTheme="minorHAnsi" w:hAnsiTheme="minorHAnsi" w:cstheme="minorHAnsi"/>
                <w:sz w:val="20"/>
              </w:rPr>
              <w:t>Lack of motivation to gain digital skills due to not seeing benefits</w:t>
            </w:r>
            <w:r>
              <w:rPr>
                <w:rFonts w:asciiTheme="minorHAnsi" w:hAnsiTheme="minorHAnsi" w:cstheme="minorHAnsi"/>
                <w:sz w:val="20"/>
              </w:rPr>
              <w:t xml:space="preserve"> or need</w:t>
            </w:r>
          </w:p>
          <w:p w14:paraId="2C530961" w14:textId="77777777" w:rsidR="00F86132" w:rsidRPr="00A54BD2" w:rsidRDefault="00F86132" w:rsidP="00F86132">
            <w:pPr>
              <w:numPr>
                <w:ilvl w:val="0"/>
                <w:numId w:val="12"/>
              </w:numPr>
              <w:tabs>
                <w:tab w:val="clear" w:pos="720"/>
              </w:tabs>
              <w:spacing w:before="0" w:beforeAutospacing="0" w:after="0" w:afterAutospacing="0"/>
              <w:ind w:left="313" w:hanging="313"/>
              <w:rPr>
                <w:rFonts w:asciiTheme="minorHAnsi" w:hAnsiTheme="minorHAnsi" w:cstheme="minorHAnsi"/>
                <w:sz w:val="20"/>
              </w:rPr>
            </w:pPr>
            <w:r w:rsidRPr="00A54BD2">
              <w:rPr>
                <w:rFonts w:asciiTheme="minorHAnsi" w:hAnsiTheme="minorHAnsi" w:cstheme="minorHAnsi"/>
                <w:sz w:val="20"/>
              </w:rPr>
              <w:t>Physical /biological barriers</w:t>
            </w:r>
          </w:p>
          <w:p w14:paraId="55E52070" w14:textId="77777777" w:rsidR="00F86132" w:rsidRDefault="00F86132" w:rsidP="00F86132">
            <w:pPr>
              <w:numPr>
                <w:ilvl w:val="0"/>
                <w:numId w:val="12"/>
              </w:numPr>
              <w:tabs>
                <w:tab w:val="clear" w:pos="720"/>
              </w:tabs>
              <w:spacing w:before="0" w:beforeAutospacing="0" w:after="0" w:afterAutospacing="0"/>
              <w:ind w:left="313" w:hanging="313"/>
              <w:rPr>
                <w:rFonts w:asciiTheme="minorHAnsi" w:hAnsiTheme="minorHAnsi" w:cstheme="minorHAnsi"/>
                <w:sz w:val="20"/>
              </w:rPr>
            </w:pPr>
            <w:r w:rsidRPr="00A54BD2">
              <w:rPr>
                <w:rFonts w:asciiTheme="minorHAnsi" w:hAnsiTheme="minorHAnsi" w:cstheme="minorHAnsi"/>
                <w:sz w:val="20"/>
              </w:rPr>
              <w:t>Digital literacy classes being at times and places that are not accessible</w:t>
            </w:r>
          </w:p>
          <w:p w14:paraId="521A4AEB" w14:textId="745385E6" w:rsidR="00F86132" w:rsidRPr="00A54BD2" w:rsidRDefault="00F86132" w:rsidP="00F86132">
            <w:pPr>
              <w:numPr>
                <w:ilvl w:val="0"/>
                <w:numId w:val="12"/>
              </w:numPr>
              <w:tabs>
                <w:tab w:val="clear" w:pos="720"/>
              </w:tabs>
              <w:spacing w:before="0" w:beforeAutospacing="0" w:after="0" w:afterAutospacing="0"/>
              <w:ind w:left="313" w:hanging="313"/>
              <w:rPr>
                <w:rFonts w:asciiTheme="minorHAnsi" w:hAnsiTheme="minorHAnsi" w:cstheme="minorHAnsi"/>
                <w:sz w:val="20"/>
              </w:rPr>
            </w:pPr>
            <w:r>
              <w:rPr>
                <w:rFonts w:asciiTheme="minorHAnsi" w:hAnsiTheme="minorHAnsi" w:cstheme="minorHAnsi"/>
                <w:sz w:val="20"/>
              </w:rPr>
              <w:t xml:space="preserve">Neglecting of health due to inability to use </w:t>
            </w:r>
            <w:r w:rsidR="003B7FCB">
              <w:rPr>
                <w:rFonts w:asciiTheme="minorHAnsi" w:hAnsiTheme="minorHAnsi" w:cstheme="minorHAnsi"/>
                <w:sz w:val="20"/>
              </w:rPr>
              <w:t>t</w:t>
            </w:r>
            <w:r>
              <w:rPr>
                <w:rFonts w:asciiTheme="minorHAnsi" w:hAnsiTheme="minorHAnsi" w:cstheme="minorHAnsi"/>
                <w:sz w:val="20"/>
              </w:rPr>
              <w:t>elehealth leading to health conditions becoming chronic</w:t>
            </w:r>
          </w:p>
        </w:tc>
      </w:tr>
      <w:tr w:rsidR="00B7745C" w:rsidRPr="00081E9B" w14:paraId="1E2DA9E6" w14:textId="77777777" w:rsidTr="003B7FCB">
        <w:tc>
          <w:tcPr>
            <w:tcW w:w="1413" w:type="dxa"/>
            <w:shd w:val="clear" w:color="auto" w:fill="F2F2F2" w:themeFill="background1" w:themeFillShade="F2"/>
          </w:tcPr>
          <w:p w14:paraId="3417C7A0" w14:textId="7ADADF59" w:rsidR="00F86132" w:rsidRPr="00391716" w:rsidRDefault="00F86132" w:rsidP="00911B24">
            <w:pPr>
              <w:spacing w:before="0" w:beforeAutospacing="0" w:after="0" w:afterAutospacing="0"/>
              <w:ind w:left="0"/>
              <w:rPr>
                <w:rFonts w:asciiTheme="minorHAnsi" w:hAnsiTheme="minorHAnsi" w:cstheme="minorHAnsi"/>
                <w:b/>
                <w:bCs/>
                <w:sz w:val="20"/>
              </w:rPr>
            </w:pPr>
            <w:r w:rsidRPr="00391716">
              <w:rPr>
                <w:rFonts w:asciiTheme="minorHAnsi" w:hAnsiTheme="minorHAnsi" w:cstheme="minorHAnsi"/>
                <w:b/>
                <w:bCs/>
                <w:sz w:val="20"/>
              </w:rPr>
              <w:t xml:space="preserve">Low </w:t>
            </w:r>
            <w:r w:rsidR="00B7745C" w:rsidRPr="00391716">
              <w:rPr>
                <w:rFonts w:asciiTheme="minorHAnsi" w:hAnsiTheme="minorHAnsi" w:cstheme="minorHAnsi"/>
                <w:b/>
                <w:bCs/>
                <w:sz w:val="20"/>
              </w:rPr>
              <w:t>I</w:t>
            </w:r>
            <w:r w:rsidRPr="00391716">
              <w:rPr>
                <w:rFonts w:asciiTheme="minorHAnsi" w:hAnsiTheme="minorHAnsi" w:cstheme="minorHAnsi"/>
                <w:b/>
                <w:bCs/>
                <w:sz w:val="20"/>
              </w:rPr>
              <w:t>ncome</w:t>
            </w:r>
            <w:r w:rsidR="002D5D30">
              <w:rPr>
                <w:rFonts w:asciiTheme="minorHAnsi" w:hAnsiTheme="minorHAnsi" w:cstheme="minorHAnsi"/>
                <w:b/>
                <w:bCs/>
                <w:sz w:val="20"/>
              </w:rPr>
              <w:t xml:space="preserve"> </w:t>
            </w:r>
            <w:r w:rsidR="002D5D30" w:rsidRPr="003B7FCB">
              <w:rPr>
                <w:rFonts w:asciiTheme="minorHAnsi" w:hAnsiTheme="minorHAnsi" w:cstheme="minorHAnsi"/>
                <w:b/>
                <w:bCs/>
                <w:i/>
                <w:iCs/>
                <w:sz w:val="20"/>
                <w:vertAlign w:val="superscript"/>
              </w:rPr>
              <w:t>#1</w:t>
            </w:r>
            <w:r w:rsidRPr="00391716">
              <w:rPr>
                <w:rFonts w:asciiTheme="minorHAnsi" w:hAnsiTheme="minorHAnsi" w:cstheme="minorHAnsi"/>
                <w:b/>
                <w:bCs/>
                <w:sz w:val="20"/>
              </w:rPr>
              <w:t xml:space="preserve"> </w:t>
            </w:r>
          </w:p>
        </w:tc>
        <w:tc>
          <w:tcPr>
            <w:tcW w:w="3827" w:type="dxa"/>
          </w:tcPr>
          <w:p w14:paraId="0F5216F3" w14:textId="39B7532B" w:rsidR="00F86132" w:rsidRPr="00A54BD2" w:rsidRDefault="00F86132" w:rsidP="00F86132">
            <w:pPr>
              <w:numPr>
                <w:ilvl w:val="0"/>
                <w:numId w:val="13"/>
              </w:numPr>
              <w:tabs>
                <w:tab w:val="clear" w:pos="720"/>
              </w:tabs>
              <w:spacing w:before="0" w:beforeAutospacing="0" w:after="0" w:afterAutospacing="0"/>
              <w:ind w:left="286" w:hanging="284"/>
              <w:rPr>
                <w:rFonts w:asciiTheme="minorHAnsi" w:hAnsiTheme="minorHAnsi" w:cstheme="minorHAnsi"/>
                <w:sz w:val="20"/>
              </w:rPr>
            </w:pPr>
            <w:r w:rsidRPr="00A54BD2">
              <w:rPr>
                <w:rFonts w:asciiTheme="minorHAnsi" w:hAnsiTheme="minorHAnsi" w:cstheme="minorHAnsi"/>
                <w:sz w:val="20"/>
              </w:rPr>
              <w:t xml:space="preserve">Increased access for those that may not be able to travel due to geographical location </w:t>
            </w:r>
            <w:r w:rsidR="002D4FC0">
              <w:rPr>
                <w:rFonts w:asciiTheme="minorHAnsi" w:hAnsiTheme="minorHAnsi" w:cstheme="minorHAnsi"/>
                <w:sz w:val="20"/>
              </w:rPr>
              <w:t xml:space="preserve">(e.g. those with </w:t>
            </w:r>
            <w:r w:rsidRPr="00A54BD2">
              <w:rPr>
                <w:rFonts w:asciiTheme="minorHAnsi" w:hAnsiTheme="minorHAnsi" w:cstheme="minorHAnsi"/>
                <w:sz w:val="20"/>
              </w:rPr>
              <w:t>disability</w:t>
            </w:r>
            <w:r w:rsidR="002D4FC0">
              <w:rPr>
                <w:rFonts w:asciiTheme="minorHAnsi" w:hAnsiTheme="minorHAnsi" w:cstheme="minorHAnsi"/>
                <w:sz w:val="20"/>
              </w:rPr>
              <w:t>)</w:t>
            </w:r>
          </w:p>
          <w:p w14:paraId="5B47293D" w14:textId="48FE5995" w:rsidR="00F86132" w:rsidRPr="00A54BD2" w:rsidRDefault="00F86132" w:rsidP="00F86132">
            <w:pPr>
              <w:numPr>
                <w:ilvl w:val="0"/>
                <w:numId w:val="13"/>
              </w:numPr>
              <w:tabs>
                <w:tab w:val="clear" w:pos="720"/>
              </w:tabs>
              <w:spacing w:before="0" w:beforeAutospacing="0" w:after="0" w:afterAutospacing="0"/>
              <w:ind w:left="286" w:hanging="284"/>
              <w:rPr>
                <w:rFonts w:asciiTheme="minorHAnsi" w:hAnsiTheme="minorHAnsi" w:cstheme="minorHAnsi"/>
                <w:sz w:val="20"/>
              </w:rPr>
            </w:pPr>
            <w:r w:rsidRPr="00A54BD2">
              <w:rPr>
                <w:rFonts w:asciiTheme="minorHAnsi" w:hAnsiTheme="minorHAnsi" w:cstheme="minorHAnsi"/>
                <w:sz w:val="20"/>
              </w:rPr>
              <w:t>Improved collaboration between service providers benefiting clients accessing multiple services</w:t>
            </w:r>
          </w:p>
          <w:p w14:paraId="5405F581" w14:textId="60BF9579" w:rsidR="00F86132" w:rsidRPr="00BD3F30" w:rsidRDefault="00F86132" w:rsidP="00BD3F30">
            <w:pPr>
              <w:numPr>
                <w:ilvl w:val="0"/>
                <w:numId w:val="13"/>
              </w:numPr>
              <w:tabs>
                <w:tab w:val="clear" w:pos="720"/>
              </w:tabs>
              <w:spacing w:before="0" w:beforeAutospacing="0" w:after="0" w:afterAutospacing="0"/>
              <w:ind w:left="286" w:hanging="284"/>
              <w:rPr>
                <w:rFonts w:asciiTheme="minorHAnsi" w:hAnsiTheme="minorHAnsi" w:cstheme="minorHAnsi"/>
                <w:sz w:val="20"/>
              </w:rPr>
            </w:pPr>
            <w:r w:rsidRPr="00A54BD2">
              <w:rPr>
                <w:rFonts w:asciiTheme="minorHAnsi" w:hAnsiTheme="minorHAnsi" w:cstheme="minorHAnsi"/>
                <w:sz w:val="20"/>
              </w:rPr>
              <w:t>Flexibility to access mock and real interviews with employers</w:t>
            </w:r>
          </w:p>
        </w:tc>
        <w:tc>
          <w:tcPr>
            <w:tcW w:w="4381" w:type="dxa"/>
          </w:tcPr>
          <w:p w14:paraId="03A848BB" w14:textId="00129D1A" w:rsidR="00F86132" w:rsidRPr="00A54BD2" w:rsidRDefault="00F86132" w:rsidP="00F86132">
            <w:pPr>
              <w:numPr>
                <w:ilvl w:val="0"/>
                <w:numId w:val="14"/>
              </w:numPr>
              <w:tabs>
                <w:tab w:val="clear" w:pos="720"/>
                <w:tab w:val="num" w:pos="5567"/>
              </w:tabs>
              <w:spacing w:before="0" w:beforeAutospacing="0" w:after="0" w:afterAutospacing="0"/>
              <w:ind w:left="313" w:hanging="313"/>
              <w:rPr>
                <w:rFonts w:asciiTheme="minorHAnsi" w:hAnsiTheme="minorHAnsi" w:cstheme="minorHAnsi"/>
                <w:sz w:val="20"/>
              </w:rPr>
            </w:pPr>
            <w:r w:rsidRPr="00A54BD2">
              <w:rPr>
                <w:rFonts w:asciiTheme="minorHAnsi" w:hAnsiTheme="minorHAnsi" w:cstheme="minorHAnsi"/>
                <w:sz w:val="20"/>
              </w:rPr>
              <w:t xml:space="preserve">Complexity of online service and application processes </w:t>
            </w:r>
            <w:r w:rsidR="004F23F4">
              <w:rPr>
                <w:rFonts w:asciiTheme="minorHAnsi" w:hAnsiTheme="minorHAnsi" w:cstheme="minorHAnsi"/>
                <w:sz w:val="20"/>
              </w:rPr>
              <w:t>for benefits and employment</w:t>
            </w:r>
          </w:p>
          <w:p w14:paraId="69FAF2DE" w14:textId="30D635D3" w:rsidR="00F86132" w:rsidRPr="00A54BD2" w:rsidRDefault="00F86132" w:rsidP="00F86132">
            <w:pPr>
              <w:numPr>
                <w:ilvl w:val="0"/>
                <w:numId w:val="14"/>
              </w:numPr>
              <w:tabs>
                <w:tab w:val="clear" w:pos="720"/>
                <w:tab w:val="num" w:pos="5567"/>
              </w:tabs>
              <w:spacing w:before="0" w:beforeAutospacing="0" w:after="0" w:afterAutospacing="0"/>
              <w:ind w:left="313" w:hanging="313"/>
              <w:rPr>
                <w:rFonts w:asciiTheme="minorHAnsi" w:hAnsiTheme="minorHAnsi" w:cstheme="minorHAnsi"/>
                <w:sz w:val="20"/>
              </w:rPr>
            </w:pPr>
            <w:r w:rsidRPr="00A54BD2">
              <w:rPr>
                <w:rFonts w:asciiTheme="minorHAnsi" w:hAnsiTheme="minorHAnsi" w:cstheme="minorHAnsi"/>
                <w:sz w:val="20"/>
              </w:rPr>
              <w:t xml:space="preserve">Compliance with ongoing government service requirements are increasingly online </w:t>
            </w:r>
          </w:p>
          <w:p w14:paraId="5B440CAF" w14:textId="77777777" w:rsidR="00F86132" w:rsidRPr="00A54BD2" w:rsidRDefault="00F86132" w:rsidP="00F86132">
            <w:pPr>
              <w:numPr>
                <w:ilvl w:val="0"/>
                <w:numId w:val="14"/>
              </w:numPr>
              <w:tabs>
                <w:tab w:val="clear" w:pos="720"/>
                <w:tab w:val="num" w:pos="5567"/>
              </w:tabs>
              <w:spacing w:before="0" w:beforeAutospacing="0" w:after="0" w:afterAutospacing="0"/>
              <w:ind w:left="313" w:hanging="313"/>
              <w:rPr>
                <w:rFonts w:asciiTheme="minorHAnsi" w:hAnsiTheme="minorHAnsi" w:cstheme="minorHAnsi"/>
                <w:sz w:val="20"/>
              </w:rPr>
            </w:pPr>
            <w:r w:rsidRPr="00A54BD2">
              <w:rPr>
                <w:rFonts w:asciiTheme="minorHAnsi" w:hAnsiTheme="minorHAnsi" w:cstheme="minorHAnsi"/>
                <w:sz w:val="20"/>
              </w:rPr>
              <w:t>Homelessness</w:t>
            </w:r>
          </w:p>
          <w:p w14:paraId="5CA76DD7" w14:textId="77777777" w:rsidR="00F86132" w:rsidRPr="00A54BD2" w:rsidRDefault="00F86132" w:rsidP="00911B24">
            <w:pPr>
              <w:spacing w:before="0" w:beforeAutospacing="0" w:after="0" w:afterAutospacing="0"/>
              <w:ind w:left="313" w:hanging="313"/>
              <w:rPr>
                <w:rFonts w:asciiTheme="minorHAnsi" w:hAnsiTheme="minorHAnsi" w:cstheme="minorHAnsi"/>
                <w:sz w:val="20"/>
              </w:rPr>
            </w:pPr>
          </w:p>
        </w:tc>
      </w:tr>
      <w:tr w:rsidR="00BD3F30" w:rsidRPr="00A54BD2" w14:paraId="1B7B7ED6" w14:textId="77777777" w:rsidTr="003B7FCB">
        <w:tc>
          <w:tcPr>
            <w:tcW w:w="1413" w:type="dxa"/>
            <w:shd w:val="clear" w:color="auto" w:fill="F2F2F2" w:themeFill="background1" w:themeFillShade="F2"/>
          </w:tcPr>
          <w:p w14:paraId="706637A0" w14:textId="77777777" w:rsidR="00BD3F30" w:rsidRPr="00391716" w:rsidRDefault="00BD3F30" w:rsidP="00391716">
            <w:pPr>
              <w:spacing w:before="0" w:beforeAutospacing="0" w:after="0" w:afterAutospacing="0"/>
              <w:ind w:left="0"/>
              <w:rPr>
                <w:rFonts w:asciiTheme="minorHAnsi" w:hAnsiTheme="minorHAnsi" w:cstheme="minorHAnsi"/>
                <w:b/>
                <w:bCs/>
                <w:sz w:val="20"/>
              </w:rPr>
            </w:pPr>
            <w:r w:rsidRPr="00391716">
              <w:rPr>
                <w:rFonts w:asciiTheme="minorHAnsi" w:hAnsiTheme="minorHAnsi" w:cstheme="minorHAnsi"/>
                <w:b/>
                <w:bCs/>
                <w:sz w:val="20"/>
              </w:rPr>
              <w:t>People with a Disability</w:t>
            </w:r>
          </w:p>
        </w:tc>
        <w:tc>
          <w:tcPr>
            <w:tcW w:w="3827" w:type="dxa"/>
          </w:tcPr>
          <w:p w14:paraId="1C70F4CE" w14:textId="77777777" w:rsidR="00BD3F30" w:rsidRPr="00A54BD2" w:rsidRDefault="00BD3F30" w:rsidP="00BD3F30">
            <w:pPr>
              <w:numPr>
                <w:ilvl w:val="0"/>
                <w:numId w:val="15"/>
              </w:numPr>
              <w:tabs>
                <w:tab w:val="clear" w:pos="720"/>
              </w:tabs>
              <w:spacing w:before="0" w:beforeAutospacing="0" w:after="0" w:afterAutospacing="0"/>
              <w:ind w:left="286" w:hanging="284"/>
              <w:rPr>
                <w:rFonts w:asciiTheme="minorHAnsi" w:hAnsiTheme="minorHAnsi" w:cstheme="minorHAnsi"/>
                <w:sz w:val="20"/>
              </w:rPr>
            </w:pPr>
            <w:r w:rsidRPr="00A54BD2">
              <w:rPr>
                <w:rFonts w:asciiTheme="minorHAnsi" w:hAnsiTheme="minorHAnsi" w:cstheme="minorHAnsi"/>
                <w:sz w:val="20"/>
              </w:rPr>
              <w:t>Created new accessible social groups</w:t>
            </w:r>
          </w:p>
          <w:p w14:paraId="346C4A18" w14:textId="77777777" w:rsidR="00BD3F30" w:rsidRPr="00A54BD2" w:rsidRDefault="00BD3F30" w:rsidP="00BD3F30">
            <w:pPr>
              <w:numPr>
                <w:ilvl w:val="0"/>
                <w:numId w:val="15"/>
              </w:numPr>
              <w:tabs>
                <w:tab w:val="clear" w:pos="720"/>
              </w:tabs>
              <w:spacing w:before="0" w:beforeAutospacing="0" w:after="0" w:afterAutospacing="0"/>
              <w:ind w:left="286" w:hanging="284"/>
              <w:rPr>
                <w:rFonts w:asciiTheme="minorHAnsi" w:hAnsiTheme="minorHAnsi" w:cstheme="minorHAnsi"/>
                <w:sz w:val="20"/>
              </w:rPr>
            </w:pPr>
            <w:r w:rsidRPr="00A54BD2">
              <w:rPr>
                <w:rFonts w:asciiTheme="minorHAnsi" w:hAnsiTheme="minorHAnsi" w:cstheme="minorHAnsi"/>
                <w:sz w:val="20"/>
              </w:rPr>
              <w:t>Technology assisted those with sensory issues</w:t>
            </w:r>
          </w:p>
          <w:p w14:paraId="39634A98" w14:textId="77777777" w:rsidR="00BD3F30" w:rsidRPr="00A54BD2" w:rsidRDefault="00BD3F30" w:rsidP="00BD3F30">
            <w:pPr>
              <w:numPr>
                <w:ilvl w:val="0"/>
                <w:numId w:val="15"/>
              </w:numPr>
              <w:tabs>
                <w:tab w:val="clear" w:pos="720"/>
              </w:tabs>
              <w:spacing w:before="0" w:beforeAutospacing="0" w:after="0" w:afterAutospacing="0"/>
              <w:ind w:left="286" w:hanging="284"/>
              <w:rPr>
                <w:rFonts w:asciiTheme="minorHAnsi" w:hAnsiTheme="minorHAnsi" w:cstheme="minorHAnsi"/>
                <w:sz w:val="20"/>
              </w:rPr>
            </w:pPr>
            <w:r w:rsidRPr="00A54BD2">
              <w:rPr>
                <w:rFonts w:asciiTheme="minorHAnsi" w:hAnsiTheme="minorHAnsi" w:cstheme="minorHAnsi"/>
                <w:sz w:val="20"/>
              </w:rPr>
              <w:t>Lack of NDIS funding to provide online support to people with a disability</w:t>
            </w:r>
          </w:p>
          <w:p w14:paraId="313174D3" w14:textId="77777777" w:rsidR="00BD3F30" w:rsidRPr="00A54BD2" w:rsidRDefault="00BD3F30" w:rsidP="00BD3F30">
            <w:pPr>
              <w:numPr>
                <w:ilvl w:val="0"/>
                <w:numId w:val="15"/>
              </w:numPr>
              <w:tabs>
                <w:tab w:val="clear" w:pos="720"/>
              </w:tabs>
              <w:spacing w:before="0" w:beforeAutospacing="0" w:after="0" w:afterAutospacing="0"/>
              <w:ind w:left="286" w:hanging="284"/>
              <w:rPr>
                <w:rFonts w:asciiTheme="minorHAnsi" w:hAnsiTheme="minorHAnsi" w:cstheme="minorHAnsi"/>
                <w:sz w:val="20"/>
              </w:rPr>
            </w:pPr>
            <w:r w:rsidRPr="00A54BD2">
              <w:rPr>
                <w:rFonts w:asciiTheme="minorHAnsi" w:hAnsiTheme="minorHAnsi" w:cstheme="minorHAnsi"/>
                <w:sz w:val="20"/>
              </w:rPr>
              <w:t>Lack of funding for devices, support staff and Internet costs</w:t>
            </w:r>
          </w:p>
        </w:tc>
        <w:tc>
          <w:tcPr>
            <w:tcW w:w="4381" w:type="dxa"/>
          </w:tcPr>
          <w:p w14:paraId="515B80B1" w14:textId="77777777" w:rsidR="00BD3F30" w:rsidRPr="00A54BD2" w:rsidRDefault="00BD3F30" w:rsidP="00BD3F30">
            <w:pPr>
              <w:numPr>
                <w:ilvl w:val="0"/>
                <w:numId w:val="16"/>
              </w:numPr>
              <w:tabs>
                <w:tab w:val="clear" w:pos="720"/>
              </w:tabs>
              <w:spacing w:before="0" w:beforeAutospacing="0" w:after="0" w:afterAutospacing="0"/>
              <w:ind w:left="313" w:hanging="284"/>
              <w:rPr>
                <w:rFonts w:asciiTheme="minorHAnsi" w:hAnsiTheme="minorHAnsi" w:cstheme="minorHAnsi"/>
                <w:sz w:val="20"/>
              </w:rPr>
            </w:pPr>
            <w:r w:rsidRPr="00A54BD2">
              <w:rPr>
                <w:rFonts w:asciiTheme="minorHAnsi" w:hAnsiTheme="minorHAnsi" w:cstheme="minorHAnsi"/>
                <w:sz w:val="20"/>
              </w:rPr>
              <w:t>Carers not having knowledge or confidence to go on-line themselves so could</w:t>
            </w:r>
            <w:r>
              <w:rPr>
                <w:rFonts w:asciiTheme="minorHAnsi" w:hAnsiTheme="minorHAnsi" w:cstheme="minorHAnsi"/>
                <w:sz w:val="20"/>
              </w:rPr>
              <w:t xml:space="preserve"> not</w:t>
            </w:r>
            <w:r w:rsidRPr="00A54BD2">
              <w:rPr>
                <w:rFonts w:asciiTheme="minorHAnsi" w:hAnsiTheme="minorHAnsi" w:cstheme="minorHAnsi"/>
                <w:sz w:val="20"/>
              </w:rPr>
              <w:t xml:space="preserve"> help their clients go online</w:t>
            </w:r>
          </w:p>
          <w:p w14:paraId="3E64EF6D" w14:textId="77777777" w:rsidR="00BD3F30" w:rsidRPr="00A54BD2" w:rsidRDefault="00BD3F30" w:rsidP="00BD3F30">
            <w:pPr>
              <w:numPr>
                <w:ilvl w:val="0"/>
                <w:numId w:val="16"/>
              </w:numPr>
              <w:tabs>
                <w:tab w:val="clear" w:pos="720"/>
              </w:tabs>
              <w:spacing w:before="0" w:beforeAutospacing="0" w:after="0" w:afterAutospacing="0"/>
              <w:ind w:left="313" w:hanging="284"/>
              <w:rPr>
                <w:rFonts w:asciiTheme="minorHAnsi" w:hAnsiTheme="minorHAnsi" w:cstheme="minorHAnsi"/>
                <w:sz w:val="20"/>
              </w:rPr>
            </w:pPr>
            <w:r w:rsidRPr="00A54BD2">
              <w:rPr>
                <w:rFonts w:asciiTheme="minorHAnsi" w:hAnsiTheme="minorHAnsi" w:cstheme="minorHAnsi"/>
                <w:sz w:val="20"/>
              </w:rPr>
              <w:t>Lack of awareness of where to go for help with device access or learning digital skills</w:t>
            </w:r>
          </w:p>
          <w:p w14:paraId="4141FC5E" w14:textId="26B8F82A" w:rsidR="00BD3F30" w:rsidRPr="00A54BD2" w:rsidRDefault="00BD3F30" w:rsidP="00BD3F30">
            <w:pPr>
              <w:numPr>
                <w:ilvl w:val="0"/>
                <w:numId w:val="16"/>
              </w:numPr>
              <w:tabs>
                <w:tab w:val="clear" w:pos="720"/>
              </w:tabs>
              <w:spacing w:before="0" w:beforeAutospacing="0" w:after="0" w:afterAutospacing="0"/>
              <w:ind w:left="313" w:hanging="284"/>
              <w:rPr>
                <w:rFonts w:asciiTheme="minorHAnsi" w:hAnsiTheme="minorHAnsi" w:cstheme="minorHAnsi"/>
                <w:sz w:val="20"/>
              </w:rPr>
            </w:pPr>
            <w:r w:rsidRPr="00A54BD2">
              <w:rPr>
                <w:rFonts w:asciiTheme="minorHAnsi" w:hAnsiTheme="minorHAnsi" w:cstheme="minorHAnsi"/>
                <w:sz w:val="20"/>
              </w:rPr>
              <w:t>Online meetings not catering for the particular technology needs of people with different disabilities attending the meeting</w:t>
            </w:r>
          </w:p>
        </w:tc>
      </w:tr>
      <w:tr w:rsidR="005A6A6C" w:rsidRPr="00A54BD2" w14:paraId="538377CD" w14:textId="77777777" w:rsidTr="003B7FCB">
        <w:tc>
          <w:tcPr>
            <w:tcW w:w="1413" w:type="dxa"/>
            <w:shd w:val="clear" w:color="auto" w:fill="F2F2F2" w:themeFill="background1" w:themeFillShade="F2"/>
          </w:tcPr>
          <w:p w14:paraId="571C3F01" w14:textId="77777777" w:rsidR="005A6A6C" w:rsidRPr="00391716" w:rsidRDefault="005A6A6C" w:rsidP="005037B7">
            <w:pPr>
              <w:spacing w:before="0" w:beforeAutospacing="0" w:after="0" w:afterAutospacing="0"/>
              <w:ind w:left="0"/>
              <w:rPr>
                <w:rFonts w:asciiTheme="minorHAnsi" w:hAnsiTheme="minorHAnsi" w:cstheme="minorHAnsi"/>
                <w:b/>
                <w:bCs/>
                <w:sz w:val="20"/>
              </w:rPr>
            </w:pPr>
            <w:r w:rsidRPr="00391716">
              <w:rPr>
                <w:rFonts w:asciiTheme="minorHAnsi" w:hAnsiTheme="minorHAnsi" w:cstheme="minorHAnsi"/>
                <w:b/>
                <w:bCs/>
                <w:sz w:val="20"/>
              </w:rPr>
              <w:t>LGBTIQA+ community</w:t>
            </w:r>
          </w:p>
        </w:tc>
        <w:tc>
          <w:tcPr>
            <w:tcW w:w="3827" w:type="dxa"/>
          </w:tcPr>
          <w:p w14:paraId="71A9F40F" w14:textId="77777777" w:rsidR="005A6A6C" w:rsidRPr="00A54BD2" w:rsidRDefault="005A6A6C" w:rsidP="005A6A6C">
            <w:pPr>
              <w:numPr>
                <w:ilvl w:val="0"/>
                <w:numId w:val="15"/>
              </w:numPr>
              <w:tabs>
                <w:tab w:val="clear" w:pos="720"/>
              </w:tabs>
              <w:spacing w:before="0" w:beforeAutospacing="0" w:after="0" w:afterAutospacing="0"/>
              <w:ind w:left="286" w:hanging="284"/>
              <w:rPr>
                <w:rFonts w:asciiTheme="minorHAnsi" w:hAnsiTheme="minorHAnsi" w:cstheme="minorHAnsi"/>
                <w:sz w:val="20"/>
              </w:rPr>
            </w:pPr>
            <w:r w:rsidRPr="00A54BD2">
              <w:rPr>
                <w:rFonts w:asciiTheme="minorHAnsi" w:hAnsiTheme="minorHAnsi" w:cstheme="minorHAnsi"/>
                <w:sz w:val="20"/>
              </w:rPr>
              <w:t>More local and regional opportunities to collaborate on projects online</w:t>
            </w:r>
          </w:p>
          <w:p w14:paraId="2004D677" w14:textId="77777777" w:rsidR="005A6A6C" w:rsidRPr="00A54BD2" w:rsidRDefault="005A6A6C" w:rsidP="005A6A6C">
            <w:pPr>
              <w:numPr>
                <w:ilvl w:val="0"/>
                <w:numId w:val="15"/>
              </w:numPr>
              <w:tabs>
                <w:tab w:val="clear" w:pos="720"/>
              </w:tabs>
              <w:spacing w:before="0" w:beforeAutospacing="0" w:after="0" w:afterAutospacing="0"/>
              <w:ind w:left="286" w:hanging="284"/>
              <w:rPr>
                <w:rFonts w:asciiTheme="minorHAnsi" w:hAnsiTheme="minorHAnsi" w:cstheme="minorHAnsi"/>
                <w:sz w:val="20"/>
              </w:rPr>
            </w:pPr>
            <w:r w:rsidRPr="00A54BD2">
              <w:rPr>
                <w:rFonts w:asciiTheme="minorHAnsi" w:hAnsiTheme="minorHAnsi" w:cstheme="minorHAnsi"/>
                <w:sz w:val="20"/>
              </w:rPr>
              <w:t>More regional, national, and global digital opportunities to connect with other LGBTIQA+ people and events</w:t>
            </w:r>
          </w:p>
          <w:p w14:paraId="74A4662C" w14:textId="77777777" w:rsidR="005A6A6C" w:rsidRDefault="005A6A6C" w:rsidP="005A6A6C">
            <w:pPr>
              <w:numPr>
                <w:ilvl w:val="0"/>
                <w:numId w:val="15"/>
              </w:numPr>
              <w:tabs>
                <w:tab w:val="clear" w:pos="720"/>
              </w:tabs>
              <w:spacing w:before="0" w:beforeAutospacing="0" w:after="0" w:afterAutospacing="0"/>
              <w:ind w:left="286" w:hanging="284"/>
              <w:rPr>
                <w:rFonts w:asciiTheme="minorHAnsi" w:hAnsiTheme="minorHAnsi" w:cstheme="minorHAnsi"/>
                <w:sz w:val="20"/>
              </w:rPr>
            </w:pPr>
            <w:r w:rsidRPr="00A54BD2">
              <w:rPr>
                <w:rFonts w:asciiTheme="minorHAnsi" w:hAnsiTheme="minorHAnsi" w:cstheme="minorHAnsi"/>
                <w:sz w:val="20"/>
              </w:rPr>
              <w:t>More information now about LGBTIQA+ tailored information and services</w:t>
            </w:r>
          </w:p>
          <w:p w14:paraId="4590E85E" w14:textId="77777777" w:rsidR="00684584" w:rsidRDefault="00684584" w:rsidP="00684584">
            <w:pPr>
              <w:spacing w:before="0" w:beforeAutospacing="0" w:after="0" w:afterAutospacing="0"/>
              <w:ind w:left="286"/>
              <w:rPr>
                <w:rFonts w:asciiTheme="minorHAnsi" w:hAnsiTheme="minorHAnsi" w:cstheme="minorHAnsi"/>
                <w:sz w:val="20"/>
              </w:rPr>
            </w:pPr>
          </w:p>
          <w:p w14:paraId="7B482F09" w14:textId="77777777" w:rsidR="005A6A6C" w:rsidRDefault="005A6A6C" w:rsidP="005037B7">
            <w:pPr>
              <w:spacing w:before="0" w:beforeAutospacing="0" w:after="0" w:afterAutospacing="0"/>
              <w:ind w:left="0"/>
              <w:rPr>
                <w:rFonts w:asciiTheme="minorHAnsi" w:hAnsiTheme="minorHAnsi" w:cstheme="minorHAnsi"/>
                <w:sz w:val="20"/>
              </w:rPr>
            </w:pPr>
          </w:p>
          <w:p w14:paraId="38AEA6E9" w14:textId="77777777" w:rsidR="00862A22" w:rsidRDefault="00862A22" w:rsidP="005037B7">
            <w:pPr>
              <w:spacing w:before="0" w:beforeAutospacing="0" w:after="0" w:afterAutospacing="0"/>
              <w:ind w:left="0"/>
              <w:rPr>
                <w:rFonts w:asciiTheme="minorHAnsi" w:hAnsiTheme="minorHAnsi" w:cstheme="minorHAnsi"/>
                <w:sz w:val="20"/>
              </w:rPr>
            </w:pPr>
          </w:p>
          <w:p w14:paraId="4FC2BBAE" w14:textId="1B417192" w:rsidR="00862A22" w:rsidRPr="00A54BD2" w:rsidRDefault="00862A22" w:rsidP="005037B7">
            <w:pPr>
              <w:spacing w:before="0" w:beforeAutospacing="0" w:after="0" w:afterAutospacing="0"/>
              <w:ind w:left="0"/>
              <w:rPr>
                <w:rFonts w:asciiTheme="minorHAnsi" w:hAnsiTheme="minorHAnsi" w:cstheme="minorHAnsi"/>
                <w:sz w:val="20"/>
              </w:rPr>
            </w:pPr>
          </w:p>
        </w:tc>
        <w:tc>
          <w:tcPr>
            <w:tcW w:w="4381" w:type="dxa"/>
          </w:tcPr>
          <w:p w14:paraId="7CA6EF87" w14:textId="77777777" w:rsidR="005A6A6C" w:rsidRPr="00A54BD2" w:rsidRDefault="005A6A6C" w:rsidP="005A6A6C">
            <w:pPr>
              <w:numPr>
                <w:ilvl w:val="0"/>
                <w:numId w:val="16"/>
              </w:numPr>
              <w:tabs>
                <w:tab w:val="clear" w:pos="720"/>
              </w:tabs>
              <w:spacing w:before="0" w:beforeAutospacing="0" w:after="0" w:afterAutospacing="0"/>
              <w:ind w:left="313" w:hanging="284"/>
              <w:rPr>
                <w:rFonts w:asciiTheme="minorHAnsi" w:hAnsiTheme="minorHAnsi" w:cstheme="minorHAnsi"/>
                <w:sz w:val="20"/>
              </w:rPr>
            </w:pPr>
            <w:r w:rsidRPr="00A54BD2">
              <w:rPr>
                <w:rFonts w:asciiTheme="minorHAnsi" w:hAnsiTheme="minorHAnsi" w:cstheme="minorHAnsi"/>
                <w:sz w:val="20"/>
              </w:rPr>
              <w:t xml:space="preserve">Abusive comments online, including on </w:t>
            </w:r>
            <w:r>
              <w:rPr>
                <w:rFonts w:asciiTheme="minorHAnsi" w:hAnsiTheme="minorHAnsi" w:cstheme="minorHAnsi"/>
                <w:sz w:val="20"/>
              </w:rPr>
              <w:t>Casey Council</w:t>
            </w:r>
            <w:r w:rsidRPr="00A54BD2">
              <w:rPr>
                <w:rFonts w:asciiTheme="minorHAnsi" w:hAnsiTheme="minorHAnsi" w:cstheme="minorHAnsi"/>
                <w:sz w:val="20"/>
              </w:rPr>
              <w:t xml:space="preserve"> </w:t>
            </w:r>
            <w:r>
              <w:rPr>
                <w:rFonts w:asciiTheme="minorHAnsi" w:hAnsiTheme="minorHAnsi" w:cstheme="minorHAnsi"/>
                <w:sz w:val="20"/>
              </w:rPr>
              <w:t xml:space="preserve">social media </w:t>
            </w:r>
          </w:p>
          <w:p w14:paraId="2B400EC5" w14:textId="77777777" w:rsidR="005A6A6C" w:rsidRPr="00A54BD2" w:rsidRDefault="005A6A6C" w:rsidP="005A6A6C">
            <w:pPr>
              <w:numPr>
                <w:ilvl w:val="0"/>
                <w:numId w:val="16"/>
              </w:numPr>
              <w:tabs>
                <w:tab w:val="clear" w:pos="720"/>
              </w:tabs>
              <w:spacing w:before="0" w:beforeAutospacing="0" w:after="0" w:afterAutospacing="0"/>
              <w:ind w:left="313" w:hanging="284"/>
              <w:rPr>
                <w:rFonts w:asciiTheme="minorHAnsi" w:hAnsiTheme="minorHAnsi" w:cstheme="minorHAnsi"/>
                <w:sz w:val="20"/>
              </w:rPr>
            </w:pPr>
            <w:r w:rsidRPr="00A54BD2">
              <w:rPr>
                <w:rFonts w:asciiTheme="minorHAnsi" w:hAnsiTheme="minorHAnsi" w:cstheme="minorHAnsi"/>
                <w:sz w:val="20"/>
              </w:rPr>
              <w:t xml:space="preserve">Online forms and surveys not having enough space to put things in your own terms rather than having to check a predetermined box. </w:t>
            </w:r>
          </w:p>
        </w:tc>
      </w:tr>
      <w:tr w:rsidR="00B7745C" w:rsidRPr="00081E9B" w14:paraId="30C64828" w14:textId="77777777" w:rsidTr="003B7FCB">
        <w:tc>
          <w:tcPr>
            <w:tcW w:w="1413" w:type="dxa"/>
            <w:tcBorders>
              <w:bottom w:val="single" w:sz="4" w:space="0" w:color="auto"/>
            </w:tcBorders>
            <w:shd w:val="clear" w:color="auto" w:fill="D9D9D9" w:themeFill="background1" w:themeFillShade="D9"/>
          </w:tcPr>
          <w:p w14:paraId="20EA6C9A" w14:textId="77777777" w:rsidR="00F86132" w:rsidRPr="00A54BD2" w:rsidRDefault="00F86132" w:rsidP="00911B24">
            <w:pPr>
              <w:spacing w:before="0" w:beforeAutospacing="0" w:after="0" w:afterAutospacing="0"/>
              <w:ind w:left="0"/>
              <w:rPr>
                <w:rFonts w:asciiTheme="minorHAnsi" w:hAnsiTheme="minorHAnsi" w:cstheme="minorHAnsi"/>
                <w:b/>
                <w:bCs/>
                <w:sz w:val="20"/>
              </w:rPr>
            </w:pPr>
            <w:r w:rsidRPr="00A54BD2">
              <w:rPr>
                <w:rFonts w:asciiTheme="minorHAnsi" w:hAnsiTheme="minorHAnsi" w:cstheme="minorHAnsi"/>
                <w:b/>
                <w:bCs/>
                <w:sz w:val="20"/>
              </w:rPr>
              <w:lastRenderedPageBreak/>
              <w:t>GROUP</w:t>
            </w:r>
          </w:p>
        </w:tc>
        <w:tc>
          <w:tcPr>
            <w:tcW w:w="3827" w:type="dxa"/>
            <w:shd w:val="clear" w:color="auto" w:fill="D9D9D9" w:themeFill="background1" w:themeFillShade="D9"/>
          </w:tcPr>
          <w:p w14:paraId="5C551E06" w14:textId="77777777" w:rsidR="00F86132" w:rsidRPr="00A54BD2" w:rsidRDefault="00F86132" w:rsidP="00911B24">
            <w:pPr>
              <w:spacing w:before="0" w:beforeAutospacing="0" w:after="0" w:afterAutospacing="0"/>
              <w:ind w:left="0"/>
              <w:rPr>
                <w:rFonts w:asciiTheme="minorHAnsi" w:hAnsiTheme="minorHAnsi" w:cstheme="minorHAnsi"/>
                <w:b/>
                <w:bCs/>
                <w:sz w:val="20"/>
              </w:rPr>
            </w:pPr>
            <w:r w:rsidRPr="00A54BD2">
              <w:rPr>
                <w:rFonts w:asciiTheme="minorHAnsi" w:hAnsiTheme="minorHAnsi" w:cstheme="minorHAnsi"/>
                <w:b/>
                <w:bCs/>
                <w:sz w:val="20"/>
              </w:rPr>
              <w:t>BENEFITS</w:t>
            </w:r>
            <w:r>
              <w:rPr>
                <w:rFonts w:asciiTheme="minorHAnsi" w:hAnsiTheme="minorHAnsi" w:cstheme="minorHAnsi"/>
                <w:b/>
                <w:bCs/>
                <w:sz w:val="20"/>
              </w:rPr>
              <w:t>/POSITIVES</w:t>
            </w:r>
          </w:p>
        </w:tc>
        <w:tc>
          <w:tcPr>
            <w:tcW w:w="4381" w:type="dxa"/>
            <w:shd w:val="clear" w:color="auto" w:fill="D9D9D9" w:themeFill="background1" w:themeFillShade="D9"/>
          </w:tcPr>
          <w:p w14:paraId="486DA100" w14:textId="77777777" w:rsidR="00F86132" w:rsidRPr="00A54BD2" w:rsidRDefault="00F86132" w:rsidP="00911B24">
            <w:pPr>
              <w:spacing w:before="0" w:beforeAutospacing="0" w:after="0" w:afterAutospacing="0"/>
              <w:ind w:left="0"/>
              <w:rPr>
                <w:rFonts w:asciiTheme="minorHAnsi" w:hAnsiTheme="minorHAnsi" w:cstheme="minorHAnsi"/>
                <w:b/>
                <w:bCs/>
                <w:sz w:val="20"/>
              </w:rPr>
            </w:pPr>
            <w:r w:rsidRPr="00A54BD2">
              <w:rPr>
                <w:rFonts w:asciiTheme="minorHAnsi" w:hAnsiTheme="minorHAnsi" w:cstheme="minorHAnsi"/>
                <w:b/>
                <w:bCs/>
                <w:sz w:val="20"/>
              </w:rPr>
              <w:t>CHALLENGES</w:t>
            </w:r>
          </w:p>
        </w:tc>
      </w:tr>
      <w:tr w:rsidR="00B84A6A" w:rsidRPr="00CD33F4" w14:paraId="3BD5EB90" w14:textId="77777777" w:rsidTr="003B7FCB">
        <w:tc>
          <w:tcPr>
            <w:tcW w:w="1413" w:type="dxa"/>
            <w:shd w:val="clear" w:color="auto" w:fill="F2F2F2" w:themeFill="background1" w:themeFillShade="F2"/>
          </w:tcPr>
          <w:p w14:paraId="7309E685" w14:textId="1477CE31" w:rsidR="00B84A6A" w:rsidRPr="00391716" w:rsidRDefault="00B84A6A" w:rsidP="009A7724">
            <w:pPr>
              <w:spacing w:before="0" w:beforeAutospacing="0" w:after="0" w:afterAutospacing="0"/>
              <w:ind w:left="0"/>
              <w:rPr>
                <w:rFonts w:asciiTheme="minorHAnsi" w:hAnsiTheme="minorHAnsi" w:cstheme="minorHAnsi"/>
                <w:b/>
                <w:bCs/>
                <w:sz w:val="20"/>
              </w:rPr>
            </w:pPr>
            <w:r w:rsidRPr="00391716">
              <w:rPr>
                <w:rFonts w:asciiTheme="minorHAnsi" w:hAnsiTheme="minorHAnsi" w:cstheme="minorHAnsi"/>
                <w:b/>
                <w:bCs/>
                <w:sz w:val="20"/>
              </w:rPr>
              <w:t>CALD Communities</w:t>
            </w:r>
          </w:p>
        </w:tc>
        <w:tc>
          <w:tcPr>
            <w:tcW w:w="3827" w:type="dxa"/>
          </w:tcPr>
          <w:p w14:paraId="532DE8EB" w14:textId="77777777" w:rsidR="00B84A6A" w:rsidRPr="00A54BD2" w:rsidRDefault="00B84A6A" w:rsidP="00B84A6A">
            <w:pPr>
              <w:numPr>
                <w:ilvl w:val="0"/>
                <w:numId w:val="15"/>
              </w:numPr>
              <w:tabs>
                <w:tab w:val="clear" w:pos="720"/>
              </w:tabs>
              <w:spacing w:before="0" w:beforeAutospacing="0" w:after="0" w:afterAutospacing="0"/>
              <w:ind w:left="286" w:hanging="284"/>
              <w:rPr>
                <w:rFonts w:asciiTheme="minorHAnsi" w:hAnsiTheme="minorHAnsi" w:cstheme="minorHAnsi"/>
                <w:sz w:val="20"/>
              </w:rPr>
            </w:pPr>
            <w:r w:rsidRPr="00A54BD2">
              <w:rPr>
                <w:rFonts w:asciiTheme="minorHAnsi" w:hAnsiTheme="minorHAnsi" w:cstheme="minorHAnsi"/>
                <w:sz w:val="20"/>
              </w:rPr>
              <w:t>Enhanced linkages with communities overseas bringing information and reducing isolation</w:t>
            </w:r>
          </w:p>
          <w:p w14:paraId="234D6547" w14:textId="77777777" w:rsidR="00B84A6A" w:rsidRPr="00A54BD2" w:rsidRDefault="00B84A6A" w:rsidP="00B84A6A">
            <w:pPr>
              <w:numPr>
                <w:ilvl w:val="0"/>
                <w:numId w:val="15"/>
              </w:numPr>
              <w:tabs>
                <w:tab w:val="clear" w:pos="720"/>
              </w:tabs>
              <w:spacing w:before="0" w:beforeAutospacing="0" w:after="0" w:afterAutospacing="0"/>
              <w:ind w:left="286" w:hanging="284"/>
              <w:rPr>
                <w:rFonts w:asciiTheme="minorHAnsi" w:hAnsiTheme="minorHAnsi" w:cstheme="minorHAnsi"/>
                <w:sz w:val="20"/>
              </w:rPr>
            </w:pPr>
            <w:r w:rsidRPr="00A54BD2">
              <w:rPr>
                <w:rFonts w:asciiTheme="minorHAnsi" w:hAnsiTheme="minorHAnsi" w:cstheme="minorHAnsi"/>
                <w:sz w:val="20"/>
              </w:rPr>
              <w:t>Secure chat communications that have capacity to reach large, but also specific cohorts</w:t>
            </w:r>
          </w:p>
          <w:p w14:paraId="6B330977" w14:textId="77777777" w:rsidR="00B84A6A" w:rsidRPr="00A54BD2" w:rsidRDefault="00B84A6A" w:rsidP="00B84A6A">
            <w:pPr>
              <w:numPr>
                <w:ilvl w:val="0"/>
                <w:numId w:val="15"/>
              </w:numPr>
              <w:tabs>
                <w:tab w:val="clear" w:pos="720"/>
              </w:tabs>
              <w:spacing w:before="0" w:beforeAutospacing="0" w:after="0" w:afterAutospacing="0"/>
              <w:ind w:left="286" w:hanging="284"/>
              <w:rPr>
                <w:rFonts w:asciiTheme="minorHAnsi" w:hAnsiTheme="minorHAnsi" w:cstheme="minorHAnsi"/>
                <w:sz w:val="20"/>
              </w:rPr>
            </w:pPr>
            <w:r w:rsidRPr="00A54BD2">
              <w:rPr>
                <w:rFonts w:asciiTheme="minorHAnsi" w:hAnsiTheme="minorHAnsi" w:cstheme="minorHAnsi"/>
                <w:sz w:val="20"/>
              </w:rPr>
              <w:t>Improved connection between ethnic leaders in metropolitan and rural areas</w:t>
            </w:r>
          </w:p>
          <w:p w14:paraId="2B9F577E" w14:textId="77777777" w:rsidR="00A7353A" w:rsidRDefault="00B84A6A" w:rsidP="00A7353A">
            <w:pPr>
              <w:numPr>
                <w:ilvl w:val="0"/>
                <w:numId w:val="15"/>
              </w:numPr>
              <w:tabs>
                <w:tab w:val="clear" w:pos="720"/>
              </w:tabs>
              <w:spacing w:before="0" w:beforeAutospacing="0" w:after="0" w:afterAutospacing="0"/>
              <w:ind w:left="286" w:hanging="284"/>
              <w:rPr>
                <w:rFonts w:asciiTheme="minorHAnsi" w:hAnsiTheme="minorHAnsi" w:cstheme="minorHAnsi"/>
                <w:sz w:val="20"/>
              </w:rPr>
            </w:pPr>
            <w:r w:rsidRPr="00A54BD2">
              <w:rPr>
                <w:rFonts w:asciiTheme="minorHAnsi" w:hAnsiTheme="minorHAnsi" w:cstheme="minorHAnsi"/>
                <w:sz w:val="20"/>
              </w:rPr>
              <w:t>Could hold sessions targeting CALD group over a larger geographic area with strong attendances and later viewings</w:t>
            </w:r>
          </w:p>
          <w:p w14:paraId="5DDD62E4" w14:textId="67726BD2" w:rsidR="00B84A6A" w:rsidRPr="00A7353A" w:rsidRDefault="00B84A6A" w:rsidP="00A7353A">
            <w:pPr>
              <w:numPr>
                <w:ilvl w:val="0"/>
                <w:numId w:val="15"/>
              </w:numPr>
              <w:tabs>
                <w:tab w:val="clear" w:pos="720"/>
              </w:tabs>
              <w:spacing w:before="0" w:beforeAutospacing="0" w:after="0" w:afterAutospacing="0"/>
              <w:ind w:left="286" w:hanging="284"/>
              <w:rPr>
                <w:rFonts w:asciiTheme="minorHAnsi" w:hAnsiTheme="minorHAnsi" w:cstheme="minorHAnsi"/>
                <w:sz w:val="20"/>
              </w:rPr>
            </w:pPr>
            <w:r w:rsidRPr="00A7353A">
              <w:rPr>
                <w:rFonts w:asciiTheme="minorHAnsi" w:hAnsiTheme="minorHAnsi" w:cstheme="minorHAnsi"/>
                <w:sz w:val="20"/>
              </w:rPr>
              <w:t>Previously socially isolated CALD women benefited from being digitally connected by attending classes for the first time</w:t>
            </w:r>
          </w:p>
        </w:tc>
        <w:tc>
          <w:tcPr>
            <w:tcW w:w="4381" w:type="dxa"/>
          </w:tcPr>
          <w:p w14:paraId="55DAE088" w14:textId="41EEF38D" w:rsidR="00BD3F30" w:rsidRPr="00BD3F30" w:rsidRDefault="00BD3F30" w:rsidP="00B84A6A">
            <w:pPr>
              <w:numPr>
                <w:ilvl w:val="0"/>
                <w:numId w:val="16"/>
              </w:numPr>
              <w:tabs>
                <w:tab w:val="clear" w:pos="720"/>
              </w:tabs>
              <w:spacing w:before="0" w:beforeAutospacing="0" w:after="0" w:afterAutospacing="0"/>
              <w:ind w:left="313" w:hanging="284"/>
              <w:rPr>
                <w:rFonts w:asciiTheme="minorHAnsi" w:hAnsiTheme="minorHAnsi" w:cstheme="minorHAnsi"/>
                <w:sz w:val="20"/>
              </w:rPr>
            </w:pPr>
            <w:r w:rsidRPr="00BD3F30">
              <w:rPr>
                <w:rFonts w:asciiTheme="minorHAnsi" w:hAnsiTheme="minorHAnsi" w:cstheme="minorHAnsi"/>
                <w:sz w:val="20"/>
              </w:rPr>
              <w:t xml:space="preserve">Compared to migrants across the whole of Australia whose digital inclusion is </w:t>
            </w:r>
            <w:r w:rsidR="00A7353A">
              <w:rPr>
                <w:rFonts w:asciiTheme="minorHAnsi" w:hAnsiTheme="minorHAnsi" w:cstheme="minorHAnsi"/>
                <w:sz w:val="20"/>
              </w:rPr>
              <w:t xml:space="preserve">often </w:t>
            </w:r>
            <w:r w:rsidRPr="00BD3F30">
              <w:rPr>
                <w:rFonts w:asciiTheme="minorHAnsi" w:hAnsiTheme="minorHAnsi" w:cstheme="minorHAnsi"/>
                <w:sz w:val="20"/>
              </w:rPr>
              <w:t>greater than the general population, many of those affected by digital exclusion in Casey were from people seeking asylum and refugee backgrounds</w:t>
            </w:r>
          </w:p>
          <w:p w14:paraId="0E4C0FF0" w14:textId="2A8FCF4F" w:rsidR="00B84A6A" w:rsidRPr="00A54BD2" w:rsidRDefault="00B84A6A" w:rsidP="00B84A6A">
            <w:pPr>
              <w:numPr>
                <w:ilvl w:val="0"/>
                <w:numId w:val="16"/>
              </w:numPr>
              <w:tabs>
                <w:tab w:val="clear" w:pos="720"/>
              </w:tabs>
              <w:spacing w:before="0" w:beforeAutospacing="0" w:after="0" w:afterAutospacing="0"/>
              <w:ind w:left="313" w:hanging="284"/>
              <w:rPr>
                <w:rFonts w:asciiTheme="minorHAnsi" w:hAnsiTheme="minorHAnsi" w:cstheme="minorBidi"/>
                <w:sz w:val="20"/>
              </w:rPr>
            </w:pPr>
            <w:r w:rsidRPr="295675DC">
              <w:rPr>
                <w:rFonts w:asciiTheme="minorHAnsi" w:hAnsiTheme="minorHAnsi" w:cstheme="minorBidi"/>
                <w:sz w:val="20"/>
              </w:rPr>
              <w:t>Language and literacy as barriers to accessing online services and activities. Many CALD illiterate in own language</w:t>
            </w:r>
            <w:r w:rsidR="009C3A29" w:rsidRPr="295675DC">
              <w:rPr>
                <w:rFonts w:asciiTheme="minorHAnsi" w:hAnsiTheme="minorHAnsi" w:cstheme="minorBidi"/>
                <w:sz w:val="20"/>
              </w:rPr>
              <w:t xml:space="preserve">.  Older CALD community members have been losing English </w:t>
            </w:r>
            <w:r w:rsidR="3CE0D60F" w:rsidRPr="69D876B1">
              <w:rPr>
                <w:rFonts w:asciiTheme="minorHAnsi" w:hAnsiTheme="minorHAnsi" w:cstheme="minorBidi"/>
                <w:sz w:val="20"/>
              </w:rPr>
              <w:t xml:space="preserve">skills </w:t>
            </w:r>
            <w:r w:rsidR="5B799BFE" w:rsidRPr="53CEB8C7">
              <w:rPr>
                <w:rFonts w:asciiTheme="minorHAnsi" w:hAnsiTheme="minorHAnsi" w:cstheme="minorBidi"/>
                <w:sz w:val="20"/>
              </w:rPr>
              <w:t>due to</w:t>
            </w:r>
            <w:r w:rsidR="009C3A29" w:rsidRPr="53CEB8C7">
              <w:rPr>
                <w:rFonts w:asciiTheme="minorHAnsi" w:hAnsiTheme="minorHAnsi" w:cstheme="minorBidi"/>
                <w:sz w:val="20"/>
              </w:rPr>
              <w:t xml:space="preserve"> less</w:t>
            </w:r>
            <w:r w:rsidR="009C3A29" w:rsidRPr="295675DC">
              <w:rPr>
                <w:rFonts w:asciiTheme="minorHAnsi" w:hAnsiTheme="minorHAnsi" w:cstheme="minorBidi"/>
                <w:sz w:val="20"/>
              </w:rPr>
              <w:t xml:space="preserve"> face to face contact which then affects understanding of online content</w:t>
            </w:r>
            <w:r w:rsidRPr="295675DC">
              <w:rPr>
                <w:rFonts w:asciiTheme="minorHAnsi" w:hAnsiTheme="minorHAnsi" w:cstheme="minorBidi"/>
                <w:sz w:val="20"/>
              </w:rPr>
              <w:t xml:space="preserve"> </w:t>
            </w:r>
          </w:p>
          <w:p w14:paraId="170C1BB8" w14:textId="77777777" w:rsidR="00B84A6A" w:rsidRPr="00A54BD2" w:rsidRDefault="00B84A6A" w:rsidP="00B84A6A">
            <w:pPr>
              <w:numPr>
                <w:ilvl w:val="0"/>
                <w:numId w:val="16"/>
              </w:numPr>
              <w:tabs>
                <w:tab w:val="clear" w:pos="720"/>
              </w:tabs>
              <w:spacing w:before="0" w:beforeAutospacing="0" w:after="0" w:afterAutospacing="0"/>
              <w:ind w:left="313" w:hanging="284"/>
              <w:rPr>
                <w:rFonts w:asciiTheme="minorHAnsi" w:hAnsiTheme="minorHAnsi" w:cstheme="minorHAnsi"/>
                <w:sz w:val="20"/>
              </w:rPr>
            </w:pPr>
            <w:r w:rsidRPr="00A54BD2">
              <w:rPr>
                <w:rFonts w:asciiTheme="minorHAnsi" w:hAnsiTheme="minorHAnsi" w:cstheme="minorHAnsi"/>
                <w:sz w:val="20"/>
              </w:rPr>
              <w:t xml:space="preserve">Accessing only via mobile phones leading to limited capacity to engage in range of complex online activities </w:t>
            </w:r>
          </w:p>
          <w:p w14:paraId="469017CB" w14:textId="77777777" w:rsidR="00B84A6A" w:rsidRPr="00A54BD2" w:rsidRDefault="00B84A6A" w:rsidP="00B84A6A">
            <w:pPr>
              <w:numPr>
                <w:ilvl w:val="0"/>
                <w:numId w:val="16"/>
              </w:numPr>
              <w:tabs>
                <w:tab w:val="clear" w:pos="720"/>
              </w:tabs>
              <w:spacing w:before="0" w:beforeAutospacing="0" w:after="0" w:afterAutospacing="0"/>
              <w:ind w:left="313" w:hanging="284"/>
              <w:rPr>
                <w:rFonts w:asciiTheme="minorHAnsi" w:hAnsiTheme="minorHAnsi" w:cstheme="minorHAnsi"/>
                <w:sz w:val="20"/>
              </w:rPr>
            </w:pPr>
            <w:r w:rsidRPr="00A54BD2">
              <w:rPr>
                <w:rFonts w:asciiTheme="minorHAnsi" w:hAnsiTheme="minorHAnsi" w:cstheme="minorHAnsi"/>
                <w:sz w:val="20"/>
              </w:rPr>
              <w:t xml:space="preserve">Control by men not allowing women to use the computer or access </w:t>
            </w:r>
            <w:r>
              <w:rPr>
                <w:rFonts w:asciiTheme="minorHAnsi" w:hAnsiTheme="minorHAnsi" w:cstheme="minorHAnsi"/>
                <w:sz w:val="20"/>
              </w:rPr>
              <w:t>Internet</w:t>
            </w:r>
          </w:p>
          <w:p w14:paraId="20ED9832" w14:textId="77777777" w:rsidR="00B84A6A" w:rsidRPr="00A54BD2" w:rsidRDefault="00B84A6A" w:rsidP="00B84A6A">
            <w:pPr>
              <w:numPr>
                <w:ilvl w:val="0"/>
                <w:numId w:val="16"/>
              </w:numPr>
              <w:tabs>
                <w:tab w:val="clear" w:pos="720"/>
              </w:tabs>
              <w:spacing w:before="0" w:beforeAutospacing="0" w:after="0" w:afterAutospacing="0"/>
              <w:ind w:left="313" w:hanging="284"/>
              <w:rPr>
                <w:rFonts w:asciiTheme="minorHAnsi" w:hAnsiTheme="minorHAnsi" w:cstheme="minorHAnsi"/>
                <w:sz w:val="20"/>
              </w:rPr>
            </w:pPr>
            <w:r w:rsidRPr="00A54BD2">
              <w:rPr>
                <w:rFonts w:asciiTheme="minorHAnsi" w:hAnsiTheme="minorHAnsi" w:cstheme="minorHAnsi"/>
                <w:sz w:val="20"/>
              </w:rPr>
              <w:t>Online services not only requiring one-time interactions but keeping up with further communication via online means</w:t>
            </w:r>
          </w:p>
          <w:p w14:paraId="66B848CA" w14:textId="77777777" w:rsidR="00125546" w:rsidRDefault="00B84A6A" w:rsidP="00125546">
            <w:pPr>
              <w:numPr>
                <w:ilvl w:val="0"/>
                <w:numId w:val="16"/>
              </w:numPr>
              <w:tabs>
                <w:tab w:val="clear" w:pos="720"/>
              </w:tabs>
              <w:spacing w:before="0" w:beforeAutospacing="0" w:after="0" w:afterAutospacing="0"/>
              <w:ind w:left="313" w:hanging="284"/>
              <w:rPr>
                <w:rFonts w:asciiTheme="minorHAnsi" w:hAnsiTheme="minorHAnsi" w:cstheme="minorHAnsi"/>
                <w:sz w:val="20"/>
              </w:rPr>
            </w:pPr>
            <w:r w:rsidRPr="00A54BD2">
              <w:rPr>
                <w:rFonts w:asciiTheme="minorHAnsi" w:hAnsiTheme="minorHAnsi" w:cstheme="minorHAnsi"/>
                <w:sz w:val="20"/>
              </w:rPr>
              <w:t>Addressing traditional attitude issues to build trust and rapport with government difficult online with CALD community members</w:t>
            </w:r>
          </w:p>
          <w:p w14:paraId="1127B84C" w14:textId="2D8F1F80" w:rsidR="00B84A6A" w:rsidRPr="00125546" w:rsidRDefault="00B84A6A" w:rsidP="00125546">
            <w:pPr>
              <w:numPr>
                <w:ilvl w:val="0"/>
                <w:numId w:val="16"/>
              </w:numPr>
              <w:tabs>
                <w:tab w:val="clear" w:pos="720"/>
              </w:tabs>
              <w:spacing w:before="0" w:beforeAutospacing="0" w:after="0" w:afterAutospacing="0"/>
              <w:ind w:left="313" w:hanging="284"/>
              <w:rPr>
                <w:rFonts w:asciiTheme="minorHAnsi" w:hAnsiTheme="minorHAnsi" w:cstheme="minorHAnsi"/>
                <w:sz w:val="20"/>
              </w:rPr>
            </w:pPr>
            <w:r w:rsidRPr="00125546">
              <w:rPr>
                <w:rFonts w:asciiTheme="minorHAnsi" w:hAnsiTheme="minorHAnsi" w:cstheme="minorHAnsi"/>
                <w:sz w:val="20"/>
              </w:rPr>
              <w:t xml:space="preserve">CALD young people having to pivot to remote/online access for information rather than just 'turning up' </w:t>
            </w:r>
          </w:p>
        </w:tc>
      </w:tr>
      <w:tr w:rsidR="00B84A6A" w:rsidRPr="00CD33F4" w14:paraId="759E023F" w14:textId="77777777" w:rsidTr="003B7FCB">
        <w:tc>
          <w:tcPr>
            <w:tcW w:w="1413" w:type="dxa"/>
            <w:shd w:val="clear" w:color="auto" w:fill="F2F2F2" w:themeFill="background1" w:themeFillShade="F2"/>
          </w:tcPr>
          <w:p w14:paraId="656EF6A8" w14:textId="77777777" w:rsidR="00B84A6A" w:rsidRPr="00391716" w:rsidRDefault="00B84A6A" w:rsidP="00B84A6A">
            <w:pPr>
              <w:spacing w:before="0" w:beforeAutospacing="0" w:after="0" w:afterAutospacing="0"/>
              <w:ind w:left="0"/>
              <w:rPr>
                <w:rFonts w:asciiTheme="minorHAnsi" w:hAnsiTheme="minorHAnsi" w:cstheme="minorHAnsi"/>
                <w:b/>
                <w:bCs/>
                <w:sz w:val="20"/>
              </w:rPr>
            </w:pPr>
            <w:r w:rsidRPr="00391716">
              <w:rPr>
                <w:rFonts w:asciiTheme="minorHAnsi" w:hAnsiTheme="minorHAnsi" w:cstheme="minorHAnsi"/>
                <w:b/>
                <w:bCs/>
                <w:sz w:val="20"/>
              </w:rPr>
              <w:t>Women</w:t>
            </w:r>
          </w:p>
        </w:tc>
        <w:tc>
          <w:tcPr>
            <w:tcW w:w="3827" w:type="dxa"/>
          </w:tcPr>
          <w:p w14:paraId="6CF984A3" w14:textId="403C4618" w:rsidR="00B84A6A" w:rsidRDefault="00B84A6A" w:rsidP="005509A1">
            <w:pPr>
              <w:pStyle w:val="ListParagraph"/>
              <w:numPr>
                <w:ilvl w:val="0"/>
                <w:numId w:val="15"/>
              </w:numPr>
              <w:tabs>
                <w:tab w:val="clear" w:pos="720"/>
              </w:tabs>
              <w:spacing w:before="0" w:after="0" w:line="240" w:lineRule="auto"/>
              <w:ind w:left="301" w:hanging="301"/>
              <w:rPr>
                <w:sz w:val="20"/>
              </w:rPr>
            </w:pPr>
            <w:r w:rsidRPr="00081E9B">
              <w:rPr>
                <w:sz w:val="20"/>
              </w:rPr>
              <w:t xml:space="preserve">Previously socially isolated CALD women benefited from being digitally connected by attending </w:t>
            </w:r>
            <w:r>
              <w:rPr>
                <w:sz w:val="20"/>
              </w:rPr>
              <w:t>short courses and activities</w:t>
            </w:r>
            <w:r w:rsidRPr="00081E9B">
              <w:rPr>
                <w:sz w:val="20"/>
              </w:rPr>
              <w:t xml:space="preserve"> for the first time</w:t>
            </w:r>
          </w:p>
          <w:p w14:paraId="6359E175" w14:textId="2462DB6F" w:rsidR="00ED6B9B" w:rsidRPr="00ED6B9B" w:rsidRDefault="00ED6B9B" w:rsidP="005509A1">
            <w:pPr>
              <w:pStyle w:val="ListParagraph"/>
              <w:numPr>
                <w:ilvl w:val="0"/>
                <w:numId w:val="15"/>
              </w:numPr>
              <w:tabs>
                <w:tab w:val="clear" w:pos="720"/>
              </w:tabs>
              <w:spacing w:before="0" w:after="0" w:line="240" w:lineRule="auto"/>
              <w:ind w:left="301" w:hanging="301"/>
              <w:rPr>
                <w:sz w:val="20"/>
              </w:rPr>
            </w:pPr>
            <w:r w:rsidRPr="00ED6B9B">
              <w:rPr>
                <w:sz w:val="20"/>
              </w:rPr>
              <w:t>Increased equity for some women around work life balance with the shift to working from home</w:t>
            </w:r>
          </w:p>
          <w:p w14:paraId="3B6259DA" w14:textId="77777777" w:rsidR="00B84A6A" w:rsidRPr="00A54BD2" w:rsidRDefault="00B84A6A" w:rsidP="00B84A6A">
            <w:pPr>
              <w:spacing w:before="0" w:beforeAutospacing="0" w:after="0" w:afterAutospacing="0"/>
              <w:ind w:left="0"/>
              <w:rPr>
                <w:rFonts w:asciiTheme="minorHAnsi" w:hAnsiTheme="minorHAnsi" w:cstheme="minorHAnsi"/>
                <w:sz w:val="20"/>
              </w:rPr>
            </w:pPr>
          </w:p>
        </w:tc>
        <w:tc>
          <w:tcPr>
            <w:tcW w:w="4381" w:type="dxa"/>
          </w:tcPr>
          <w:p w14:paraId="471DC4C1" w14:textId="77777777" w:rsidR="00B84A6A" w:rsidRPr="00081E9B" w:rsidRDefault="00B84A6A" w:rsidP="00B84A6A">
            <w:pPr>
              <w:pStyle w:val="ListParagraph"/>
              <w:numPr>
                <w:ilvl w:val="0"/>
                <w:numId w:val="15"/>
              </w:numPr>
              <w:tabs>
                <w:tab w:val="clear" w:pos="720"/>
              </w:tabs>
              <w:spacing w:before="0" w:after="0" w:line="240" w:lineRule="auto"/>
              <w:ind w:left="371" w:hanging="371"/>
              <w:rPr>
                <w:color w:val="000000" w:themeColor="text1"/>
                <w:sz w:val="20"/>
              </w:rPr>
            </w:pPr>
            <w:r w:rsidRPr="00081E9B">
              <w:rPr>
                <w:color w:val="000000" w:themeColor="text1"/>
                <w:sz w:val="20"/>
              </w:rPr>
              <w:t xml:space="preserve">CALD women excluded by husbands preventing them using devices or going to digital literacy classes particularly if mixed gender </w:t>
            </w:r>
          </w:p>
          <w:p w14:paraId="5C1201AB" w14:textId="6A10E27D" w:rsidR="00B84A6A" w:rsidRPr="00081E9B" w:rsidRDefault="00B84A6A" w:rsidP="00B84A6A">
            <w:pPr>
              <w:pStyle w:val="ListParagraph"/>
              <w:numPr>
                <w:ilvl w:val="0"/>
                <w:numId w:val="15"/>
              </w:numPr>
              <w:tabs>
                <w:tab w:val="clear" w:pos="720"/>
              </w:tabs>
              <w:spacing w:before="0" w:after="0" w:line="240" w:lineRule="auto"/>
              <w:ind w:left="371" w:hanging="371"/>
              <w:rPr>
                <w:sz w:val="20"/>
              </w:rPr>
            </w:pPr>
            <w:r>
              <w:rPr>
                <w:sz w:val="20"/>
              </w:rPr>
              <w:t>W</w:t>
            </w:r>
            <w:r w:rsidRPr="00081E9B">
              <w:rPr>
                <w:sz w:val="20"/>
              </w:rPr>
              <w:t xml:space="preserve">omen </w:t>
            </w:r>
            <w:r>
              <w:rPr>
                <w:sz w:val="20"/>
              </w:rPr>
              <w:t xml:space="preserve">not being able to participate in </w:t>
            </w:r>
            <w:r w:rsidRPr="00081E9B">
              <w:rPr>
                <w:sz w:val="20"/>
              </w:rPr>
              <w:t>classes to learn digital skills because they are held in areas where there is poor public transport</w:t>
            </w:r>
            <w:r>
              <w:rPr>
                <w:sz w:val="20"/>
              </w:rPr>
              <w:t xml:space="preserve"> or because there is no occasional care</w:t>
            </w:r>
          </w:p>
          <w:p w14:paraId="39D6E9FE" w14:textId="77777777" w:rsidR="00B84A6A" w:rsidRPr="00081E9B" w:rsidRDefault="00B84A6A" w:rsidP="00B84A6A">
            <w:pPr>
              <w:pStyle w:val="ListParagraph"/>
              <w:numPr>
                <w:ilvl w:val="0"/>
                <w:numId w:val="15"/>
              </w:numPr>
              <w:tabs>
                <w:tab w:val="clear" w:pos="720"/>
              </w:tabs>
              <w:spacing w:before="0" w:after="0" w:line="240" w:lineRule="auto"/>
              <w:ind w:left="371" w:hanging="371"/>
              <w:rPr>
                <w:sz w:val="20"/>
              </w:rPr>
            </w:pPr>
            <w:r w:rsidRPr="00081E9B">
              <w:rPr>
                <w:sz w:val="20"/>
              </w:rPr>
              <w:t>Conflict between work and home schooling due to time but also device shortages</w:t>
            </w:r>
          </w:p>
          <w:p w14:paraId="04DB8C32" w14:textId="538DCBE1" w:rsidR="00B84A6A" w:rsidRPr="00081E9B" w:rsidRDefault="005509A1" w:rsidP="00B84A6A">
            <w:pPr>
              <w:pStyle w:val="ListParagraph"/>
              <w:numPr>
                <w:ilvl w:val="0"/>
                <w:numId w:val="15"/>
              </w:numPr>
              <w:tabs>
                <w:tab w:val="clear" w:pos="720"/>
              </w:tabs>
              <w:spacing w:before="0" w:after="0" w:line="240" w:lineRule="auto"/>
              <w:ind w:left="371" w:hanging="371"/>
              <w:rPr>
                <w:sz w:val="20"/>
              </w:rPr>
            </w:pPr>
            <w:r>
              <w:rPr>
                <w:sz w:val="20"/>
              </w:rPr>
              <w:t>W</w:t>
            </w:r>
            <w:r w:rsidR="00B84A6A" w:rsidRPr="00081E9B">
              <w:rPr>
                <w:sz w:val="20"/>
              </w:rPr>
              <w:t xml:space="preserve">omen living in family violence in 2020 were further isolated and trapped in abusive relationships as they lost access to their former face to face </w:t>
            </w:r>
            <w:r w:rsidR="00B84A6A">
              <w:rPr>
                <w:sz w:val="20"/>
              </w:rPr>
              <w:t>support</w:t>
            </w:r>
            <w:r w:rsidR="00B84A6A" w:rsidRPr="00081E9B">
              <w:rPr>
                <w:sz w:val="20"/>
              </w:rPr>
              <w:t xml:space="preserve"> services</w:t>
            </w:r>
          </w:p>
        </w:tc>
      </w:tr>
      <w:tr w:rsidR="00ED1E27" w:rsidRPr="00081E9B" w14:paraId="50B3275F" w14:textId="77777777" w:rsidTr="003B7FCB">
        <w:tc>
          <w:tcPr>
            <w:tcW w:w="1413" w:type="dxa"/>
            <w:shd w:val="clear" w:color="auto" w:fill="F2F2F2" w:themeFill="background1" w:themeFillShade="F2"/>
          </w:tcPr>
          <w:p w14:paraId="138114D8" w14:textId="24886434" w:rsidR="00ED1E27" w:rsidRPr="00391716" w:rsidRDefault="00ED1E27" w:rsidP="00BD3F30">
            <w:pPr>
              <w:spacing w:before="0" w:beforeAutospacing="0" w:after="0" w:afterAutospacing="0"/>
              <w:ind w:left="0"/>
              <w:rPr>
                <w:rFonts w:asciiTheme="minorHAnsi" w:hAnsiTheme="minorHAnsi" w:cstheme="minorHAnsi"/>
                <w:b/>
                <w:bCs/>
                <w:sz w:val="20"/>
              </w:rPr>
            </w:pPr>
            <w:r w:rsidRPr="00391716">
              <w:rPr>
                <w:rFonts w:asciiTheme="minorHAnsi" w:hAnsiTheme="minorHAnsi" w:cstheme="minorHAnsi"/>
                <w:b/>
                <w:bCs/>
                <w:sz w:val="20"/>
              </w:rPr>
              <w:t>Children and Young People</w:t>
            </w:r>
          </w:p>
        </w:tc>
        <w:tc>
          <w:tcPr>
            <w:tcW w:w="3827" w:type="dxa"/>
          </w:tcPr>
          <w:p w14:paraId="5A096142" w14:textId="1803171B" w:rsidR="00ED1E27" w:rsidRPr="00A54BD2" w:rsidRDefault="00ED1E27" w:rsidP="00BD3F30">
            <w:pPr>
              <w:spacing w:before="0" w:beforeAutospacing="0" w:after="0" w:afterAutospacing="0"/>
              <w:ind w:left="0"/>
              <w:rPr>
                <w:rFonts w:asciiTheme="minorHAnsi" w:hAnsiTheme="minorHAnsi" w:cstheme="minorBidi"/>
                <w:sz w:val="20"/>
              </w:rPr>
            </w:pPr>
            <w:r w:rsidRPr="2575CA92">
              <w:rPr>
                <w:rFonts w:asciiTheme="minorHAnsi" w:hAnsiTheme="minorHAnsi" w:cstheme="minorBidi"/>
                <w:i/>
                <w:sz w:val="20"/>
              </w:rPr>
              <w:t xml:space="preserve">*The only </w:t>
            </w:r>
            <w:r w:rsidR="07D5C91E" w:rsidRPr="2575CA92">
              <w:rPr>
                <w:rFonts w:asciiTheme="minorHAnsi" w:hAnsiTheme="minorHAnsi" w:cstheme="minorBidi"/>
                <w:i/>
                <w:iCs/>
                <w:sz w:val="20"/>
              </w:rPr>
              <w:t>sub</w:t>
            </w:r>
            <w:r w:rsidR="3892E4BF" w:rsidRPr="2575CA92">
              <w:rPr>
                <w:rFonts w:asciiTheme="minorHAnsi" w:hAnsiTheme="minorHAnsi" w:cstheme="minorBidi"/>
                <w:i/>
                <w:iCs/>
                <w:sz w:val="20"/>
              </w:rPr>
              <w:t>group</w:t>
            </w:r>
            <w:r w:rsidRPr="2575CA92">
              <w:rPr>
                <w:rFonts w:asciiTheme="minorHAnsi" w:hAnsiTheme="minorHAnsi" w:cstheme="minorBidi"/>
                <w:i/>
                <w:sz w:val="20"/>
              </w:rPr>
              <w:t xml:space="preserve"> </w:t>
            </w:r>
            <w:r w:rsidR="0FABBFE3" w:rsidRPr="0DE79E3C">
              <w:rPr>
                <w:rFonts w:asciiTheme="minorHAnsi" w:hAnsiTheme="minorHAnsi" w:cstheme="minorBidi"/>
                <w:i/>
                <w:iCs/>
                <w:sz w:val="20"/>
              </w:rPr>
              <w:t xml:space="preserve">within this </w:t>
            </w:r>
            <w:r w:rsidR="0FABBFE3" w:rsidRPr="73675F8A">
              <w:rPr>
                <w:rFonts w:asciiTheme="minorHAnsi" w:hAnsiTheme="minorHAnsi" w:cstheme="minorBidi"/>
                <w:i/>
                <w:iCs/>
                <w:sz w:val="20"/>
              </w:rPr>
              <w:t>section</w:t>
            </w:r>
            <w:r w:rsidRPr="73675F8A">
              <w:rPr>
                <w:rFonts w:asciiTheme="minorHAnsi" w:hAnsiTheme="minorHAnsi" w:cstheme="minorBidi"/>
                <w:i/>
                <w:sz w:val="20"/>
              </w:rPr>
              <w:t xml:space="preserve"> </w:t>
            </w:r>
            <w:r w:rsidRPr="2575CA92">
              <w:rPr>
                <w:rFonts w:asciiTheme="minorHAnsi" w:hAnsiTheme="minorHAnsi" w:cstheme="minorBidi"/>
                <w:i/>
                <w:sz w:val="20"/>
              </w:rPr>
              <w:t>who could identify a benefit/positive</w:t>
            </w:r>
            <w:r w:rsidR="596B5F90" w:rsidRPr="6AD4262F">
              <w:rPr>
                <w:rFonts w:asciiTheme="minorHAnsi" w:hAnsiTheme="minorHAnsi" w:cstheme="minorBidi"/>
                <w:i/>
                <w:iCs/>
                <w:sz w:val="20"/>
              </w:rPr>
              <w:t xml:space="preserve"> was</w:t>
            </w:r>
            <w:r w:rsidR="002D5D30" w:rsidRPr="2575CA92">
              <w:rPr>
                <w:rFonts w:asciiTheme="minorHAnsi" w:hAnsiTheme="minorHAnsi" w:cstheme="minorBidi"/>
                <w:i/>
                <w:sz w:val="20"/>
              </w:rPr>
              <w:t xml:space="preserve"> LGBTIQA+ young people</w:t>
            </w:r>
            <w:r w:rsidR="00606296" w:rsidRPr="2575CA92">
              <w:rPr>
                <w:rFonts w:asciiTheme="minorHAnsi" w:hAnsiTheme="minorHAnsi" w:cstheme="minorBidi"/>
                <w:i/>
                <w:sz w:val="20"/>
              </w:rPr>
              <w:t xml:space="preserve"> who had positive experiences </w:t>
            </w:r>
            <w:r w:rsidR="4E44E0EB" w:rsidRPr="694FB7C3">
              <w:rPr>
                <w:rFonts w:asciiTheme="minorHAnsi" w:hAnsiTheme="minorHAnsi" w:cstheme="minorBidi"/>
                <w:i/>
                <w:iCs/>
                <w:sz w:val="20"/>
              </w:rPr>
              <w:t>(</w:t>
            </w:r>
            <w:r w:rsidR="00606296" w:rsidRPr="2575CA92">
              <w:rPr>
                <w:rFonts w:asciiTheme="minorHAnsi" w:hAnsiTheme="minorHAnsi" w:cstheme="minorBidi"/>
                <w:i/>
                <w:sz w:val="20"/>
              </w:rPr>
              <w:t>covered in the LGBTIQA+ section</w:t>
            </w:r>
            <w:r w:rsidR="6C114B4B" w:rsidRPr="2728FCE8">
              <w:rPr>
                <w:rFonts w:asciiTheme="minorHAnsi" w:hAnsiTheme="minorHAnsi" w:cstheme="minorBidi"/>
                <w:i/>
                <w:iCs/>
                <w:sz w:val="20"/>
              </w:rPr>
              <w:t>)</w:t>
            </w:r>
            <w:r w:rsidR="3892E4BF" w:rsidRPr="2728FCE8">
              <w:rPr>
                <w:rFonts w:asciiTheme="minorHAnsi" w:hAnsiTheme="minorHAnsi" w:cstheme="minorBidi"/>
                <w:i/>
                <w:iCs/>
                <w:sz w:val="20"/>
              </w:rPr>
              <w:t>*</w:t>
            </w:r>
          </w:p>
        </w:tc>
        <w:tc>
          <w:tcPr>
            <w:tcW w:w="4381" w:type="dxa"/>
          </w:tcPr>
          <w:p w14:paraId="578EE692" w14:textId="77777777" w:rsidR="00ED1E27" w:rsidRPr="00AF69F6" w:rsidRDefault="00ED1E27" w:rsidP="00ED1E27">
            <w:pPr>
              <w:numPr>
                <w:ilvl w:val="0"/>
                <w:numId w:val="16"/>
              </w:numPr>
              <w:tabs>
                <w:tab w:val="clear" w:pos="720"/>
              </w:tabs>
              <w:spacing w:before="0" w:beforeAutospacing="0" w:after="0" w:afterAutospacing="0"/>
              <w:ind w:left="227" w:hanging="227"/>
              <w:rPr>
                <w:rFonts w:asciiTheme="minorHAnsi" w:hAnsiTheme="minorHAnsi" w:cstheme="minorHAnsi"/>
                <w:sz w:val="20"/>
              </w:rPr>
            </w:pPr>
            <w:r w:rsidRPr="00AF69F6">
              <w:rPr>
                <w:rFonts w:asciiTheme="minorHAnsi" w:hAnsiTheme="minorHAnsi" w:cstheme="minorHAnsi"/>
                <w:sz w:val="20"/>
              </w:rPr>
              <w:t>Digital inequity of school children from vulnerable families</w:t>
            </w:r>
            <w:r>
              <w:rPr>
                <w:rFonts w:asciiTheme="minorHAnsi" w:hAnsiTheme="minorHAnsi" w:cstheme="minorHAnsi"/>
                <w:sz w:val="20"/>
              </w:rPr>
              <w:t xml:space="preserve"> leading to broader family stress. Families lacked devices (none or insufficient), lacked Internet connections and parents without digital skills</w:t>
            </w:r>
          </w:p>
          <w:p w14:paraId="20304AAE" w14:textId="77777777" w:rsidR="00ED1E27" w:rsidRPr="00AF69F6" w:rsidRDefault="00ED1E27" w:rsidP="00ED1E27">
            <w:pPr>
              <w:pStyle w:val="ListParagraph"/>
              <w:numPr>
                <w:ilvl w:val="0"/>
                <w:numId w:val="16"/>
              </w:numPr>
              <w:tabs>
                <w:tab w:val="clear" w:pos="720"/>
              </w:tabs>
              <w:spacing w:before="0" w:after="0" w:line="240" w:lineRule="auto"/>
              <w:ind w:left="227" w:hanging="227"/>
              <w:rPr>
                <w:rFonts w:asciiTheme="minorHAnsi" w:hAnsiTheme="minorHAnsi" w:cstheme="minorHAnsi"/>
                <w:sz w:val="20"/>
              </w:rPr>
            </w:pPr>
            <w:r w:rsidRPr="00B01FE9">
              <w:rPr>
                <w:rFonts w:asciiTheme="minorHAnsi" w:hAnsiTheme="minorHAnsi" w:cstheme="minorHAnsi"/>
                <w:sz w:val="20"/>
              </w:rPr>
              <w:t xml:space="preserve">People making incorrect </w:t>
            </w:r>
            <w:r w:rsidRPr="00B01FE9">
              <w:rPr>
                <w:sz w:val="20"/>
              </w:rPr>
              <w:t>assumptions younger people have digital skills and therefore embarrassed to reach out for help</w:t>
            </w:r>
          </w:p>
          <w:p w14:paraId="6FA63B24" w14:textId="77777777" w:rsidR="00ED1E27" w:rsidRDefault="00ED1E27" w:rsidP="00ED1E27">
            <w:pPr>
              <w:numPr>
                <w:ilvl w:val="0"/>
                <w:numId w:val="16"/>
              </w:numPr>
              <w:tabs>
                <w:tab w:val="clear" w:pos="720"/>
              </w:tabs>
              <w:spacing w:before="0" w:beforeAutospacing="0" w:after="0" w:afterAutospacing="0"/>
              <w:ind w:left="227" w:hanging="227"/>
              <w:rPr>
                <w:rFonts w:asciiTheme="minorHAnsi" w:hAnsiTheme="minorHAnsi" w:cstheme="minorHAnsi"/>
                <w:sz w:val="20"/>
              </w:rPr>
            </w:pPr>
            <w:r w:rsidRPr="00AF69F6">
              <w:rPr>
                <w:rFonts w:asciiTheme="minorHAnsi" w:hAnsiTheme="minorHAnsi" w:cstheme="minorHAnsi"/>
                <w:sz w:val="20"/>
              </w:rPr>
              <w:t>The concerns about the degree to which tertiary education will continue online and how that will affect learning outcomes and personal development</w:t>
            </w:r>
          </w:p>
          <w:p w14:paraId="34E5030F" w14:textId="6A8E497D" w:rsidR="00ED1E27" w:rsidRPr="00ED1E27" w:rsidRDefault="00ED1E27" w:rsidP="002D5D30">
            <w:pPr>
              <w:numPr>
                <w:ilvl w:val="0"/>
                <w:numId w:val="16"/>
              </w:numPr>
              <w:tabs>
                <w:tab w:val="clear" w:pos="720"/>
              </w:tabs>
              <w:spacing w:before="0" w:beforeAutospacing="0" w:after="0" w:afterAutospacing="0"/>
              <w:ind w:left="227" w:hanging="227"/>
              <w:rPr>
                <w:rFonts w:asciiTheme="minorHAnsi" w:hAnsiTheme="minorHAnsi" w:cstheme="minorHAnsi"/>
                <w:sz w:val="20"/>
              </w:rPr>
            </w:pPr>
            <w:r w:rsidRPr="00ED1E27">
              <w:rPr>
                <w:rFonts w:asciiTheme="minorHAnsi" w:hAnsiTheme="minorHAnsi" w:cstheme="minorHAnsi"/>
                <w:sz w:val="20"/>
              </w:rPr>
              <w:t>Lack of knowledge by young children of online safety</w:t>
            </w:r>
          </w:p>
        </w:tc>
      </w:tr>
      <w:tr w:rsidR="005A6A6C" w:rsidRPr="00A54BD2" w14:paraId="0930097E" w14:textId="77777777" w:rsidTr="003B7FCB">
        <w:tc>
          <w:tcPr>
            <w:tcW w:w="1413" w:type="dxa"/>
            <w:tcBorders>
              <w:bottom w:val="single" w:sz="4" w:space="0" w:color="auto"/>
            </w:tcBorders>
            <w:shd w:val="clear" w:color="auto" w:fill="D9D9D9" w:themeFill="background1" w:themeFillShade="D9"/>
          </w:tcPr>
          <w:p w14:paraId="3EB4FE61" w14:textId="77777777" w:rsidR="005A6A6C" w:rsidRPr="00A54BD2" w:rsidRDefault="005A6A6C" w:rsidP="005037B7">
            <w:pPr>
              <w:spacing w:before="0" w:beforeAutospacing="0" w:after="0" w:afterAutospacing="0"/>
              <w:ind w:left="0"/>
              <w:rPr>
                <w:rFonts w:asciiTheme="minorHAnsi" w:hAnsiTheme="minorHAnsi" w:cstheme="minorHAnsi"/>
                <w:b/>
                <w:bCs/>
                <w:sz w:val="20"/>
              </w:rPr>
            </w:pPr>
            <w:r w:rsidRPr="00A54BD2">
              <w:rPr>
                <w:rFonts w:asciiTheme="minorHAnsi" w:hAnsiTheme="minorHAnsi" w:cstheme="minorHAnsi"/>
                <w:b/>
                <w:bCs/>
                <w:sz w:val="20"/>
              </w:rPr>
              <w:lastRenderedPageBreak/>
              <w:t>GROUP</w:t>
            </w:r>
          </w:p>
        </w:tc>
        <w:tc>
          <w:tcPr>
            <w:tcW w:w="3827" w:type="dxa"/>
            <w:shd w:val="clear" w:color="auto" w:fill="D9D9D9" w:themeFill="background1" w:themeFillShade="D9"/>
          </w:tcPr>
          <w:p w14:paraId="408F9752" w14:textId="77777777" w:rsidR="005A6A6C" w:rsidRPr="00A54BD2" w:rsidRDefault="005A6A6C" w:rsidP="005037B7">
            <w:pPr>
              <w:spacing w:before="0" w:beforeAutospacing="0" w:after="0" w:afterAutospacing="0"/>
              <w:ind w:left="0"/>
              <w:rPr>
                <w:rFonts w:asciiTheme="minorHAnsi" w:hAnsiTheme="minorHAnsi" w:cstheme="minorHAnsi"/>
                <w:b/>
                <w:bCs/>
                <w:sz w:val="20"/>
              </w:rPr>
            </w:pPr>
            <w:r w:rsidRPr="00A54BD2">
              <w:rPr>
                <w:rFonts w:asciiTheme="minorHAnsi" w:hAnsiTheme="minorHAnsi" w:cstheme="minorHAnsi"/>
                <w:b/>
                <w:bCs/>
                <w:sz w:val="20"/>
              </w:rPr>
              <w:t>BENEFITS</w:t>
            </w:r>
            <w:r>
              <w:rPr>
                <w:rFonts w:asciiTheme="minorHAnsi" w:hAnsiTheme="minorHAnsi" w:cstheme="minorHAnsi"/>
                <w:b/>
                <w:bCs/>
                <w:sz w:val="20"/>
              </w:rPr>
              <w:t>/POSITIVES</w:t>
            </w:r>
          </w:p>
        </w:tc>
        <w:tc>
          <w:tcPr>
            <w:tcW w:w="4381" w:type="dxa"/>
            <w:shd w:val="clear" w:color="auto" w:fill="D9D9D9" w:themeFill="background1" w:themeFillShade="D9"/>
          </w:tcPr>
          <w:p w14:paraId="5FACF496" w14:textId="77777777" w:rsidR="005A6A6C" w:rsidRPr="00A54BD2" w:rsidRDefault="005A6A6C" w:rsidP="005037B7">
            <w:pPr>
              <w:spacing w:before="0" w:beforeAutospacing="0" w:after="0" w:afterAutospacing="0"/>
              <w:ind w:left="0"/>
              <w:rPr>
                <w:rFonts w:asciiTheme="minorHAnsi" w:hAnsiTheme="minorHAnsi" w:cstheme="minorHAnsi"/>
                <w:b/>
                <w:bCs/>
                <w:sz w:val="20"/>
              </w:rPr>
            </w:pPr>
            <w:r w:rsidRPr="00A54BD2">
              <w:rPr>
                <w:rFonts w:asciiTheme="minorHAnsi" w:hAnsiTheme="minorHAnsi" w:cstheme="minorHAnsi"/>
                <w:b/>
                <w:bCs/>
                <w:sz w:val="20"/>
              </w:rPr>
              <w:t>CHALLENGES</w:t>
            </w:r>
          </w:p>
        </w:tc>
      </w:tr>
      <w:tr w:rsidR="00B84A6A" w:rsidRPr="00821C00" w14:paraId="4664940E" w14:textId="77777777" w:rsidTr="003B7FCB">
        <w:tc>
          <w:tcPr>
            <w:tcW w:w="1413" w:type="dxa"/>
            <w:shd w:val="clear" w:color="auto" w:fill="F2F2F2" w:themeFill="background1" w:themeFillShade="F2"/>
          </w:tcPr>
          <w:p w14:paraId="752EF974" w14:textId="77777777" w:rsidR="00B84A6A" w:rsidRPr="00391716" w:rsidRDefault="00B84A6A" w:rsidP="00B84A6A">
            <w:pPr>
              <w:spacing w:before="0" w:beforeAutospacing="0" w:after="0" w:afterAutospacing="0"/>
              <w:ind w:left="0"/>
              <w:rPr>
                <w:rFonts w:asciiTheme="minorHAnsi" w:hAnsiTheme="minorHAnsi" w:cstheme="minorHAnsi"/>
                <w:b/>
                <w:bCs/>
                <w:sz w:val="20"/>
              </w:rPr>
            </w:pPr>
            <w:r w:rsidRPr="00391716">
              <w:rPr>
                <w:rFonts w:asciiTheme="minorHAnsi" w:hAnsiTheme="minorHAnsi" w:cstheme="minorHAnsi"/>
                <w:b/>
                <w:bCs/>
                <w:sz w:val="20"/>
              </w:rPr>
              <w:t>Small Business</w:t>
            </w:r>
          </w:p>
        </w:tc>
        <w:tc>
          <w:tcPr>
            <w:tcW w:w="3827" w:type="dxa"/>
          </w:tcPr>
          <w:p w14:paraId="2624D46C" w14:textId="77777777" w:rsidR="00B84A6A" w:rsidRPr="00B01FE9" w:rsidRDefault="00B84A6A" w:rsidP="00154EF3">
            <w:pPr>
              <w:pStyle w:val="ListParagraph"/>
              <w:numPr>
                <w:ilvl w:val="0"/>
                <w:numId w:val="34"/>
              </w:numPr>
              <w:tabs>
                <w:tab w:val="clear" w:pos="720"/>
              </w:tabs>
              <w:spacing w:before="0" w:after="0" w:line="240" w:lineRule="auto"/>
              <w:ind w:left="329" w:hanging="284"/>
              <w:rPr>
                <w:rFonts w:asciiTheme="minorHAnsi" w:hAnsiTheme="minorHAnsi" w:cstheme="minorHAnsi"/>
                <w:sz w:val="20"/>
              </w:rPr>
            </w:pPr>
            <w:bookmarkStart w:id="38" w:name="_Hlk72736188"/>
            <w:r w:rsidRPr="00B01FE9">
              <w:rPr>
                <w:sz w:val="20"/>
              </w:rPr>
              <w:t>Real estate and professionals taking advantage of digital</w:t>
            </w:r>
          </w:p>
          <w:p w14:paraId="6DF601AF" w14:textId="77777777" w:rsidR="00B84A6A" w:rsidRPr="00406BEC" w:rsidRDefault="00B84A6A" w:rsidP="00154EF3">
            <w:pPr>
              <w:pStyle w:val="ListParagraph"/>
              <w:numPr>
                <w:ilvl w:val="0"/>
                <w:numId w:val="34"/>
              </w:numPr>
              <w:tabs>
                <w:tab w:val="clear" w:pos="720"/>
              </w:tabs>
              <w:spacing w:before="0" w:after="0" w:line="240" w:lineRule="auto"/>
              <w:ind w:left="329" w:hanging="284"/>
              <w:rPr>
                <w:rFonts w:asciiTheme="minorHAnsi" w:hAnsiTheme="minorHAnsi" w:cstheme="minorHAnsi"/>
                <w:sz w:val="20"/>
              </w:rPr>
            </w:pPr>
            <w:r w:rsidRPr="00B01FE9">
              <w:rPr>
                <w:rFonts w:cstheme="minorHAnsi"/>
                <w:sz w:val="20"/>
              </w:rPr>
              <w:t>Berwick small businesses went successfully online to survive during COVID-19 (but other suburbs being left behind due to lack of motivation)</w:t>
            </w:r>
            <w:bookmarkEnd w:id="38"/>
          </w:p>
        </w:tc>
        <w:tc>
          <w:tcPr>
            <w:tcW w:w="4381" w:type="dxa"/>
          </w:tcPr>
          <w:p w14:paraId="11AB773C" w14:textId="77777777" w:rsidR="00B84A6A" w:rsidRDefault="00B84A6A" w:rsidP="00B84A6A">
            <w:pPr>
              <w:numPr>
                <w:ilvl w:val="0"/>
                <w:numId w:val="16"/>
              </w:numPr>
              <w:tabs>
                <w:tab w:val="clear" w:pos="720"/>
              </w:tabs>
              <w:spacing w:before="0" w:beforeAutospacing="0" w:after="0" w:afterAutospacing="0"/>
              <w:ind w:left="313" w:hanging="284"/>
              <w:rPr>
                <w:rFonts w:asciiTheme="minorHAnsi" w:hAnsiTheme="minorHAnsi" w:cstheme="minorHAnsi"/>
                <w:sz w:val="20"/>
              </w:rPr>
            </w:pPr>
            <w:r>
              <w:rPr>
                <w:rFonts w:asciiTheme="minorHAnsi" w:hAnsiTheme="minorHAnsi" w:cstheme="minorHAnsi"/>
                <w:sz w:val="20"/>
              </w:rPr>
              <w:t>Businesses not willing to go online to broaden customers – wanting to stay face to face businesses using predominantly cash</w:t>
            </w:r>
          </w:p>
          <w:p w14:paraId="7A09F88F" w14:textId="77777777" w:rsidR="00B84A6A" w:rsidRPr="00B01FE9" w:rsidRDefault="00B84A6A" w:rsidP="00B84A6A">
            <w:pPr>
              <w:numPr>
                <w:ilvl w:val="0"/>
                <w:numId w:val="16"/>
              </w:numPr>
              <w:tabs>
                <w:tab w:val="clear" w:pos="720"/>
              </w:tabs>
              <w:spacing w:before="0" w:beforeAutospacing="0" w:after="0" w:afterAutospacing="0"/>
              <w:ind w:left="313" w:hanging="284"/>
              <w:rPr>
                <w:rFonts w:asciiTheme="minorHAnsi" w:hAnsiTheme="minorHAnsi" w:cstheme="minorHAnsi"/>
                <w:sz w:val="20"/>
              </w:rPr>
            </w:pPr>
            <w:r w:rsidRPr="00B01FE9">
              <w:rPr>
                <w:sz w:val="20"/>
              </w:rPr>
              <w:t>Businesses less able to adapt to challenging conditions due to no ability to independently communicate to customers</w:t>
            </w:r>
          </w:p>
          <w:p w14:paraId="6B9175E4" w14:textId="77777777" w:rsidR="00B84A6A" w:rsidRPr="00495230" w:rsidRDefault="00B84A6A" w:rsidP="00B84A6A">
            <w:pPr>
              <w:numPr>
                <w:ilvl w:val="0"/>
                <w:numId w:val="16"/>
              </w:numPr>
              <w:tabs>
                <w:tab w:val="clear" w:pos="720"/>
              </w:tabs>
              <w:spacing w:before="0" w:beforeAutospacing="0" w:after="0" w:afterAutospacing="0"/>
              <w:ind w:left="313" w:hanging="284"/>
              <w:rPr>
                <w:rFonts w:asciiTheme="minorHAnsi" w:hAnsiTheme="minorHAnsi" w:cstheme="minorHAnsi"/>
                <w:sz w:val="20"/>
              </w:rPr>
            </w:pPr>
            <w:r>
              <w:rPr>
                <w:sz w:val="20"/>
              </w:rPr>
              <w:t>CALD food businesses most affected and only paper communications reach them</w:t>
            </w:r>
            <w:r w:rsidRPr="00B01FE9">
              <w:rPr>
                <w:sz w:val="20"/>
              </w:rPr>
              <w:t xml:space="preserve"> </w:t>
            </w:r>
          </w:p>
        </w:tc>
      </w:tr>
      <w:tr w:rsidR="00B84A6A" w:rsidRPr="00821C00" w14:paraId="73224DB7" w14:textId="77777777" w:rsidTr="003B7FCB">
        <w:tc>
          <w:tcPr>
            <w:tcW w:w="1413" w:type="dxa"/>
            <w:shd w:val="clear" w:color="auto" w:fill="F2F2F2" w:themeFill="background1" w:themeFillShade="F2"/>
          </w:tcPr>
          <w:p w14:paraId="1B90AA0A" w14:textId="5D8FCA65" w:rsidR="00B84A6A" w:rsidRPr="00391716" w:rsidRDefault="00B84A6A" w:rsidP="00B84A6A">
            <w:pPr>
              <w:spacing w:before="0" w:beforeAutospacing="0" w:after="0" w:afterAutospacing="0"/>
              <w:ind w:left="0"/>
              <w:rPr>
                <w:rFonts w:asciiTheme="minorHAnsi" w:hAnsiTheme="minorHAnsi" w:cstheme="minorHAnsi"/>
                <w:b/>
                <w:bCs/>
                <w:sz w:val="20"/>
              </w:rPr>
            </w:pPr>
            <w:r w:rsidRPr="00391716">
              <w:rPr>
                <w:rFonts w:asciiTheme="minorHAnsi" w:hAnsiTheme="minorHAnsi" w:cstheme="minorHAnsi"/>
                <w:b/>
                <w:bCs/>
                <w:sz w:val="20"/>
              </w:rPr>
              <w:t>Community Groups</w:t>
            </w:r>
            <w:r w:rsidR="0088626C" w:rsidRPr="00391716">
              <w:rPr>
                <w:rFonts w:asciiTheme="minorHAnsi" w:hAnsiTheme="minorHAnsi" w:cstheme="minorHAnsi"/>
                <w:b/>
                <w:bCs/>
                <w:sz w:val="20"/>
              </w:rPr>
              <w:t>/Faith groups</w:t>
            </w:r>
          </w:p>
        </w:tc>
        <w:tc>
          <w:tcPr>
            <w:tcW w:w="3827" w:type="dxa"/>
          </w:tcPr>
          <w:p w14:paraId="17D80A04" w14:textId="77777777" w:rsidR="00B84A6A" w:rsidRPr="00E2009F" w:rsidRDefault="00B84A6A" w:rsidP="00B84A6A">
            <w:pPr>
              <w:pStyle w:val="ListParagraph"/>
              <w:numPr>
                <w:ilvl w:val="0"/>
                <w:numId w:val="34"/>
              </w:numPr>
              <w:tabs>
                <w:tab w:val="clear" w:pos="720"/>
              </w:tabs>
              <w:spacing w:before="0" w:after="0"/>
              <w:ind w:left="331" w:hanging="284"/>
              <w:rPr>
                <w:sz w:val="20"/>
              </w:rPr>
            </w:pPr>
            <w:r w:rsidRPr="00081E9B">
              <w:rPr>
                <w:sz w:val="20"/>
              </w:rPr>
              <w:t>Increased use of technology making groups more effective</w:t>
            </w:r>
            <w:r>
              <w:rPr>
                <w:sz w:val="20"/>
              </w:rPr>
              <w:t xml:space="preserve"> and accessible</w:t>
            </w:r>
            <w:r w:rsidRPr="00081E9B">
              <w:rPr>
                <w:sz w:val="20"/>
              </w:rPr>
              <w:t xml:space="preserve"> </w:t>
            </w:r>
          </w:p>
        </w:tc>
        <w:tc>
          <w:tcPr>
            <w:tcW w:w="4381" w:type="dxa"/>
          </w:tcPr>
          <w:p w14:paraId="2A0E02E8" w14:textId="77777777" w:rsidR="00B84A6A" w:rsidRDefault="00B84A6A" w:rsidP="00B84A6A">
            <w:pPr>
              <w:numPr>
                <w:ilvl w:val="0"/>
                <w:numId w:val="16"/>
              </w:numPr>
              <w:tabs>
                <w:tab w:val="clear" w:pos="720"/>
              </w:tabs>
              <w:spacing w:before="0" w:beforeAutospacing="0" w:after="0" w:afterAutospacing="0"/>
              <w:ind w:left="313" w:hanging="284"/>
              <w:rPr>
                <w:rFonts w:asciiTheme="minorHAnsi" w:hAnsiTheme="minorHAnsi" w:cstheme="minorHAnsi"/>
                <w:sz w:val="20"/>
              </w:rPr>
            </w:pPr>
            <w:r>
              <w:rPr>
                <w:rFonts w:asciiTheme="minorHAnsi" w:hAnsiTheme="minorHAnsi" w:cstheme="minorHAnsi"/>
                <w:sz w:val="20"/>
              </w:rPr>
              <w:t>Older members struggling to access online meetings and activities</w:t>
            </w:r>
            <w:r w:rsidR="0088626C">
              <w:rPr>
                <w:rFonts w:asciiTheme="minorHAnsi" w:hAnsiTheme="minorHAnsi" w:cstheme="minorHAnsi"/>
                <w:sz w:val="20"/>
              </w:rPr>
              <w:t xml:space="preserve"> (inc</w:t>
            </w:r>
            <w:r w:rsidR="009552A7">
              <w:rPr>
                <w:rFonts w:asciiTheme="minorHAnsi" w:hAnsiTheme="minorHAnsi" w:cstheme="minorHAnsi"/>
                <w:sz w:val="20"/>
              </w:rPr>
              <w:t>luding</w:t>
            </w:r>
            <w:r w:rsidR="0088626C">
              <w:rPr>
                <w:rFonts w:asciiTheme="minorHAnsi" w:hAnsiTheme="minorHAnsi" w:cstheme="minorHAnsi"/>
                <w:sz w:val="20"/>
              </w:rPr>
              <w:t xml:space="preserve"> faith communities)</w:t>
            </w:r>
          </w:p>
          <w:p w14:paraId="18FB135B" w14:textId="7C67D671" w:rsidR="00C32A10" w:rsidRPr="00C32A10" w:rsidRDefault="00C32A10" w:rsidP="00C32A10">
            <w:pPr>
              <w:numPr>
                <w:ilvl w:val="0"/>
                <w:numId w:val="16"/>
              </w:numPr>
              <w:tabs>
                <w:tab w:val="clear" w:pos="720"/>
              </w:tabs>
              <w:spacing w:before="0" w:beforeAutospacing="0" w:after="0" w:afterAutospacing="0"/>
              <w:ind w:left="313" w:hanging="284"/>
              <w:rPr>
                <w:rFonts w:asciiTheme="minorHAnsi" w:hAnsiTheme="minorHAnsi" w:cstheme="minorHAnsi"/>
                <w:sz w:val="20"/>
              </w:rPr>
            </w:pPr>
            <w:r w:rsidRPr="00E2009F">
              <w:rPr>
                <w:rFonts w:asciiTheme="minorHAnsi" w:hAnsiTheme="minorHAnsi" w:cstheme="minorHAnsi"/>
                <w:sz w:val="20"/>
              </w:rPr>
              <w:t xml:space="preserve">Declining </w:t>
            </w:r>
            <w:r>
              <w:rPr>
                <w:rFonts w:asciiTheme="minorHAnsi" w:hAnsiTheme="minorHAnsi" w:cstheme="minorHAnsi"/>
                <w:sz w:val="20"/>
              </w:rPr>
              <w:t xml:space="preserve">group </w:t>
            </w:r>
            <w:r w:rsidRPr="00E2009F">
              <w:rPr>
                <w:rFonts w:asciiTheme="minorHAnsi" w:hAnsiTheme="minorHAnsi" w:cstheme="minorHAnsi"/>
                <w:sz w:val="20"/>
              </w:rPr>
              <w:t xml:space="preserve">memberships, as members </w:t>
            </w:r>
            <w:r>
              <w:rPr>
                <w:rFonts w:asciiTheme="minorHAnsi" w:hAnsiTheme="minorHAnsi" w:cstheme="minorHAnsi"/>
                <w:sz w:val="20"/>
              </w:rPr>
              <w:t>did not get back involved after COVID-19</w:t>
            </w:r>
          </w:p>
        </w:tc>
      </w:tr>
    </w:tbl>
    <w:p w14:paraId="390CDA63" w14:textId="6ED71A74" w:rsidR="002A2127" w:rsidRPr="00D20698" w:rsidRDefault="009552A7" w:rsidP="009552A7">
      <w:pPr>
        <w:spacing w:before="0" w:beforeAutospacing="0" w:after="0" w:afterAutospacing="0"/>
        <w:rPr>
          <w:rFonts w:asciiTheme="minorHAnsi" w:hAnsiTheme="minorHAnsi" w:cstheme="minorHAnsi"/>
          <w:i/>
          <w:iCs/>
          <w:sz w:val="22"/>
          <w:szCs w:val="22"/>
        </w:rPr>
      </w:pPr>
      <w:r>
        <w:rPr>
          <w:rFonts w:asciiTheme="minorHAnsi" w:hAnsiTheme="minorHAnsi" w:cstheme="minorHAnsi"/>
          <w:sz w:val="22"/>
          <w:szCs w:val="22"/>
        </w:rPr>
        <w:br/>
      </w:r>
      <w:r w:rsidR="002D5D30" w:rsidRPr="00D20698">
        <w:rPr>
          <w:rFonts w:asciiTheme="minorHAnsi" w:hAnsiTheme="minorHAnsi" w:cstheme="minorHAnsi"/>
          <w:i/>
          <w:iCs/>
          <w:sz w:val="22"/>
          <w:szCs w:val="22"/>
          <w:vertAlign w:val="superscript"/>
        </w:rPr>
        <w:t>#1</w:t>
      </w:r>
      <w:r w:rsidR="002D5D30" w:rsidRPr="00D20698">
        <w:rPr>
          <w:rFonts w:asciiTheme="minorHAnsi" w:hAnsiTheme="minorHAnsi" w:cstheme="minorHAnsi"/>
          <w:i/>
          <w:iCs/>
          <w:sz w:val="22"/>
          <w:szCs w:val="22"/>
        </w:rPr>
        <w:t xml:space="preserve"> </w:t>
      </w:r>
      <w:r w:rsidR="002A2127" w:rsidRPr="00984883">
        <w:rPr>
          <w:rFonts w:asciiTheme="minorHAnsi" w:hAnsiTheme="minorHAnsi" w:cstheme="minorHAnsi"/>
          <w:i/>
          <w:iCs/>
          <w:sz w:val="18"/>
          <w:szCs w:val="18"/>
        </w:rPr>
        <w:t xml:space="preserve">Engagement with </w:t>
      </w:r>
      <w:r w:rsidR="00805184" w:rsidRPr="00984883">
        <w:rPr>
          <w:rFonts w:asciiTheme="minorHAnsi" w:hAnsiTheme="minorHAnsi" w:cstheme="minorHAnsi"/>
          <w:i/>
          <w:iCs/>
          <w:sz w:val="18"/>
          <w:szCs w:val="18"/>
        </w:rPr>
        <w:t xml:space="preserve">Aboriginal and Torres Strait Islander </w:t>
      </w:r>
      <w:r w:rsidR="00F20159" w:rsidRPr="00984883">
        <w:rPr>
          <w:rFonts w:asciiTheme="minorHAnsi" w:hAnsiTheme="minorHAnsi" w:cstheme="minorHAnsi"/>
          <w:i/>
          <w:iCs/>
          <w:sz w:val="18"/>
          <w:szCs w:val="18"/>
        </w:rPr>
        <w:t>communities did not reveal any culturally specific barriers to access</w:t>
      </w:r>
      <w:r w:rsidR="00322F07" w:rsidRPr="00984883">
        <w:rPr>
          <w:rFonts w:asciiTheme="minorHAnsi" w:hAnsiTheme="minorHAnsi" w:cstheme="minorHAnsi"/>
          <w:i/>
          <w:iCs/>
          <w:sz w:val="18"/>
          <w:szCs w:val="18"/>
        </w:rPr>
        <w:t>. The major barriers were finan</w:t>
      </w:r>
      <w:r w:rsidR="000D2B10" w:rsidRPr="00984883">
        <w:rPr>
          <w:rFonts w:asciiTheme="minorHAnsi" w:hAnsiTheme="minorHAnsi" w:cstheme="minorHAnsi"/>
          <w:i/>
          <w:iCs/>
          <w:sz w:val="18"/>
          <w:szCs w:val="18"/>
        </w:rPr>
        <w:t xml:space="preserve">cial resources </w:t>
      </w:r>
      <w:r w:rsidR="008E7F41" w:rsidRPr="00984883">
        <w:rPr>
          <w:rFonts w:asciiTheme="minorHAnsi" w:hAnsiTheme="minorHAnsi" w:cstheme="minorHAnsi"/>
          <w:i/>
          <w:iCs/>
          <w:sz w:val="18"/>
          <w:szCs w:val="18"/>
        </w:rPr>
        <w:t>fo</w:t>
      </w:r>
      <w:r w:rsidR="007C724F" w:rsidRPr="00984883">
        <w:rPr>
          <w:rFonts w:asciiTheme="minorHAnsi" w:hAnsiTheme="minorHAnsi" w:cstheme="minorHAnsi"/>
          <w:i/>
          <w:iCs/>
          <w:sz w:val="18"/>
          <w:szCs w:val="18"/>
        </w:rPr>
        <w:t>r</w:t>
      </w:r>
      <w:r w:rsidR="000D2B10" w:rsidRPr="00984883">
        <w:rPr>
          <w:rFonts w:asciiTheme="minorHAnsi" w:hAnsiTheme="minorHAnsi" w:cstheme="minorHAnsi"/>
          <w:i/>
          <w:iCs/>
          <w:sz w:val="18"/>
          <w:szCs w:val="18"/>
        </w:rPr>
        <w:t xml:space="preserve"> accessing devices</w:t>
      </w:r>
      <w:r w:rsidR="00634AA0" w:rsidRPr="00984883">
        <w:rPr>
          <w:rFonts w:asciiTheme="minorHAnsi" w:hAnsiTheme="minorHAnsi" w:cstheme="minorHAnsi"/>
          <w:i/>
          <w:iCs/>
          <w:sz w:val="18"/>
          <w:szCs w:val="18"/>
        </w:rPr>
        <w:t>,</w:t>
      </w:r>
      <w:r w:rsidR="000D2B10" w:rsidRPr="00984883">
        <w:rPr>
          <w:rFonts w:asciiTheme="minorHAnsi" w:hAnsiTheme="minorHAnsi" w:cstheme="minorHAnsi"/>
          <w:i/>
          <w:iCs/>
          <w:sz w:val="18"/>
          <w:szCs w:val="18"/>
        </w:rPr>
        <w:t xml:space="preserve"> data</w:t>
      </w:r>
      <w:r w:rsidR="00634AA0" w:rsidRPr="00984883">
        <w:rPr>
          <w:rFonts w:asciiTheme="minorHAnsi" w:hAnsiTheme="minorHAnsi" w:cstheme="minorHAnsi"/>
          <w:i/>
          <w:iCs/>
          <w:sz w:val="18"/>
          <w:szCs w:val="18"/>
        </w:rPr>
        <w:t>, and digital skills</w:t>
      </w:r>
      <w:r w:rsidR="000D2B10" w:rsidRPr="00984883">
        <w:rPr>
          <w:rFonts w:asciiTheme="minorHAnsi" w:hAnsiTheme="minorHAnsi" w:cstheme="minorHAnsi"/>
          <w:i/>
          <w:iCs/>
          <w:sz w:val="18"/>
          <w:szCs w:val="18"/>
        </w:rPr>
        <w:t xml:space="preserve">. </w:t>
      </w:r>
      <w:r w:rsidR="007C724F" w:rsidRPr="00984883">
        <w:rPr>
          <w:rFonts w:asciiTheme="minorHAnsi" w:hAnsiTheme="minorHAnsi" w:cstheme="minorHAnsi"/>
          <w:i/>
          <w:iCs/>
          <w:sz w:val="18"/>
          <w:szCs w:val="18"/>
        </w:rPr>
        <w:t>As such,</w:t>
      </w:r>
      <w:r w:rsidR="00195D58" w:rsidRPr="00984883">
        <w:rPr>
          <w:rFonts w:asciiTheme="minorHAnsi" w:hAnsiTheme="minorHAnsi" w:cstheme="minorHAnsi"/>
          <w:i/>
          <w:iCs/>
          <w:sz w:val="18"/>
          <w:szCs w:val="18"/>
        </w:rPr>
        <w:t xml:space="preserve"> </w:t>
      </w:r>
      <w:r w:rsidR="001F52CC" w:rsidRPr="00984883">
        <w:rPr>
          <w:rFonts w:asciiTheme="minorHAnsi" w:hAnsiTheme="minorHAnsi" w:cstheme="minorHAnsi"/>
          <w:i/>
          <w:iCs/>
          <w:sz w:val="18"/>
          <w:szCs w:val="18"/>
        </w:rPr>
        <w:t xml:space="preserve">interventions </w:t>
      </w:r>
      <w:r w:rsidR="005D0039" w:rsidRPr="00984883">
        <w:rPr>
          <w:rFonts w:asciiTheme="minorHAnsi" w:hAnsiTheme="minorHAnsi" w:cstheme="minorHAnsi"/>
          <w:i/>
          <w:iCs/>
          <w:sz w:val="18"/>
          <w:szCs w:val="18"/>
        </w:rPr>
        <w:t>should focus on these financial barriers</w:t>
      </w:r>
      <w:r w:rsidR="008E7F41" w:rsidRPr="00984883">
        <w:rPr>
          <w:rFonts w:asciiTheme="minorHAnsi" w:hAnsiTheme="minorHAnsi" w:cstheme="minorHAnsi"/>
          <w:i/>
          <w:iCs/>
          <w:sz w:val="18"/>
          <w:szCs w:val="18"/>
        </w:rPr>
        <w:t xml:space="preserve"> and more</w:t>
      </w:r>
      <w:r w:rsidR="000D2B10" w:rsidRPr="00984883">
        <w:rPr>
          <w:rFonts w:asciiTheme="minorHAnsi" w:hAnsiTheme="minorHAnsi" w:cstheme="minorHAnsi"/>
          <w:i/>
          <w:iCs/>
          <w:sz w:val="18"/>
          <w:szCs w:val="18"/>
        </w:rPr>
        <w:t xml:space="preserve"> research </w:t>
      </w:r>
      <w:r w:rsidR="007652F7" w:rsidRPr="00984883">
        <w:rPr>
          <w:rFonts w:asciiTheme="minorHAnsi" w:hAnsiTheme="minorHAnsi" w:cstheme="minorHAnsi"/>
          <w:i/>
          <w:iCs/>
          <w:sz w:val="18"/>
          <w:szCs w:val="18"/>
        </w:rPr>
        <w:t>will</w:t>
      </w:r>
      <w:r w:rsidR="000D2B10" w:rsidRPr="00984883">
        <w:rPr>
          <w:rFonts w:asciiTheme="minorHAnsi" w:hAnsiTheme="minorHAnsi" w:cstheme="minorHAnsi"/>
          <w:i/>
          <w:iCs/>
          <w:sz w:val="18"/>
          <w:szCs w:val="18"/>
        </w:rPr>
        <w:t xml:space="preserve"> need to be conducted to </w:t>
      </w:r>
      <w:r w:rsidR="008B5EC1" w:rsidRPr="00984883">
        <w:rPr>
          <w:rFonts w:asciiTheme="minorHAnsi" w:hAnsiTheme="minorHAnsi" w:cstheme="minorHAnsi"/>
          <w:i/>
          <w:iCs/>
          <w:sz w:val="18"/>
          <w:szCs w:val="18"/>
        </w:rPr>
        <w:t xml:space="preserve">develop </w:t>
      </w:r>
      <w:r w:rsidR="008E7F41" w:rsidRPr="00984883">
        <w:rPr>
          <w:rFonts w:asciiTheme="minorHAnsi" w:hAnsiTheme="minorHAnsi" w:cstheme="minorHAnsi"/>
          <w:i/>
          <w:iCs/>
          <w:sz w:val="18"/>
          <w:szCs w:val="18"/>
        </w:rPr>
        <w:t xml:space="preserve">these </w:t>
      </w:r>
      <w:r w:rsidR="008B5EC1" w:rsidRPr="00984883">
        <w:rPr>
          <w:rFonts w:asciiTheme="minorHAnsi" w:hAnsiTheme="minorHAnsi" w:cstheme="minorHAnsi"/>
          <w:i/>
          <w:iCs/>
          <w:sz w:val="18"/>
          <w:szCs w:val="18"/>
        </w:rPr>
        <w:t>interventions</w:t>
      </w:r>
      <w:r w:rsidR="008E7F41" w:rsidRPr="00984883">
        <w:rPr>
          <w:rFonts w:asciiTheme="minorHAnsi" w:hAnsiTheme="minorHAnsi" w:cstheme="minorHAnsi"/>
          <w:i/>
          <w:iCs/>
          <w:sz w:val="18"/>
          <w:szCs w:val="18"/>
        </w:rPr>
        <w:t xml:space="preserve"> in culturally appropriate ways.</w:t>
      </w:r>
    </w:p>
    <w:p w14:paraId="446F8018" w14:textId="77777777" w:rsidR="00C21C64" w:rsidRDefault="00C21C64" w:rsidP="007E2119">
      <w:pPr>
        <w:spacing w:before="0" w:beforeAutospacing="0" w:after="0" w:afterAutospacing="0" w:line="288" w:lineRule="auto"/>
        <w:rPr>
          <w:rFonts w:asciiTheme="minorHAnsi" w:hAnsiTheme="minorHAnsi" w:cstheme="minorHAnsi"/>
          <w:sz w:val="22"/>
          <w:szCs w:val="22"/>
        </w:rPr>
      </w:pPr>
    </w:p>
    <w:p w14:paraId="47B27197" w14:textId="4D1ED133" w:rsidR="000A3489" w:rsidRPr="007E2119" w:rsidRDefault="000A3489" w:rsidP="007E2119">
      <w:pPr>
        <w:spacing w:before="0" w:beforeAutospacing="0" w:after="0" w:afterAutospacing="0" w:line="288" w:lineRule="auto"/>
        <w:rPr>
          <w:rFonts w:asciiTheme="minorHAnsi" w:hAnsiTheme="minorHAnsi" w:cstheme="minorHAnsi"/>
          <w:sz w:val="22"/>
          <w:szCs w:val="22"/>
        </w:rPr>
      </w:pPr>
      <w:r w:rsidRPr="007E2119">
        <w:rPr>
          <w:rFonts w:asciiTheme="minorHAnsi" w:hAnsiTheme="minorHAnsi" w:cstheme="minorHAnsi"/>
          <w:sz w:val="22"/>
          <w:szCs w:val="22"/>
        </w:rPr>
        <w:t>Some notable findings:</w:t>
      </w:r>
    </w:p>
    <w:p w14:paraId="4ADB20B8" w14:textId="3B9CBD5B" w:rsidR="001B2E43" w:rsidRDefault="000A3489" w:rsidP="001B2E43">
      <w:pPr>
        <w:pStyle w:val="ListParagraph"/>
        <w:numPr>
          <w:ilvl w:val="0"/>
          <w:numId w:val="17"/>
        </w:numPr>
        <w:spacing w:before="0" w:after="0"/>
        <w:ind w:left="426" w:hanging="426"/>
        <w:rPr>
          <w:rFonts w:asciiTheme="minorHAnsi" w:hAnsiTheme="minorHAnsi" w:cstheme="minorHAnsi"/>
          <w:sz w:val="22"/>
          <w:szCs w:val="22"/>
        </w:rPr>
      </w:pPr>
      <w:r w:rsidRPr="007E2119">
        <w:rPr>
          <w:rFonts w:asciiTheme="minorHAnsi" w:hAnsiTheme="minorHAnsi" w:cstheme="minorHAnsi"/>
          <w:sz w:val="22"/>
          <w:szCs w:val="22"/>
          <w:lang w:val="en-US"/>
        </w:rPr>
        <w:t>T</w:t>
      </w:r>
      <w:r w:rsidRPr="007E2119">
        <w:rPr>
          <w:rFonts w:asciiTheme="minorHAnsi" w:hAnsiTheme="minorHAnsi" w:cstheme="minorHAnsi"/>
          <w:sz w:val="22"/>
          <w:szCs w:val="22"/>
        </w:rPr>
        <w:t>he degree of tension raised between parents and their school aged children</w:t>
      </w:r>
      <w:r w:rsidR="00AB54C1">
        <w:rPr>
          <w:rFonts w:asciiTheme="minorHAnsi" w:hAnsiTheme="minorHAnsi" w:cstheme="minorHAnsi"/>
          <w:sz w:val="22"/>
          <w:szCs w:val="22"/>
        </w:rPr>
        <w:t xml:space="preserve"> </w:t>
      </w:r>
      <w:r w:rsidR="005B6C97">
        <w:rPr>
          <w:rFonts w:asciiTheme="minorHAnsi" w:hAnsiTheme="minorHAnsi" w:cstheme="minorHAnsi"/>
          <w:sz w:val="22"/>
          <w:szCs w:val="22"/>
        </w:rPr>
        <w:t>resulted in</w:t>
      </w:r>
      <w:r w:rsidRPr="007E2119">
        <w:rPr>
          <w:rFonts w:asciiTheme="minorHAnsi" w:hAnsiTheme="minorHAnsi" w:cstheme="minorHAnsi"/>
          <w:sz w:val="22"/>
          <w:szCs w:val="22"/>
        </w:rPr>
        <w:t xml:space="preserve"> </w:t>
      </w:r>
      <w:r w:rsidR="005B6C97">
        <w:rPr>
          <w:rFonts w:asciiTheme="minorHAnsi" w:hAnsiTheme="minorHAnsi" w:cstheme="minorHAnsi"/>
          <w:sz w:val="22"/>
          <w:szCs w:val="22"/>
        </w:rPr>
        <w:t>r</w:t>
      </w:r>
      <w:r w:rsidRPr="007E2119">
        <w:rPr>
          <w:rFonts w:asciiTheme="minorHAnsi" w:hAnsiTheme="minorHAnsi" w:cstheme="minorHAnsi"/>
          <w:sz w:val="22"/>
          <w:szCs w:val="22"/>
        </w:rPr>
        <w:t xml:space="preserve">egular requests for counselling due to children questioning why their parents </w:t>
      </w:r>
      <w:r w:rsidR="005B6C97">
        <w:rPr>
          <w:rFonts w:asciiTheme="minorHAnsi" w:hAnsiTheme="minorHAnsi" w:cstheme="minorHAnsi"/>
          <w:sz w:val="22"/>
          <w:szCs w:val="22"/>
        </w:rPr>
        <w:t>were unable to</w:t>
      </w:r>
      <w:r w:rsidRPr="007E2119">
        <w:rPr>
          <w:rFonts w:asciiTheme="minorHAnsi" w:hAnsiTheme="minorHAnsi" w:cstheme="minorHAnsi"/>
          <w:sz w:val="22"/>
          <w:szCs w:val="22"/>
        </w:rPr>
        <w:t xml:space="preserve"> help them</w:t>
      </w:r>
    </w:p>
    <w:p w14:paraId="01DCB6D6" w14:textId="13FB5010" w:rsidR="001B2E43" w:rsidRPr="007E2119" w:rsidRDefault="005B6C97" w:rsidP="007E2119">
      <w:pPr>
        <w:pStyle w:val="ListParagraph"/>
        <w:numPr>
          <w:ilvl w:val="0"/>
          <w:numId w:val="17"/>
        </w:numPr>
        <w:spacing w:before="0" w:after="0"/>
        <w:ind w:left="426" w:hanging="426"/>
        <w:rPr>
          <w:rFonts w:asciiTheme="minorHAnsi" w:hAnsiTheme="minorHAnsi" w:cstheme="minorHAnsi"/>
          <w:sz w:val="22"/>
          <w:szCs w:val="22"/>
        </w:rPr>
      </w:pPr>
      <w:r>
        <w:rPr>
          <w:rFonts w:asciiTheme="minorHAnsi" w:hAnsiTheme="minorHAnsi" w:cstheme="minorHAnsi"/>
          <w:sz w:val="22"/>
          <w:szCs w:val="22"/>
        </w:rPr>
        <w:t>Inaccurate</w:t>
      </w:r>
      <w:r w:rsidR="001B2E43">
        <w:rPr>
          <w:rFonts w:asciiTheme="minorHAnsi" w:hAnsiTheme="minorHAnsi" w:cstheme="minorHAnsi"/>
          <w:sz w:val="22"/>
          <w:szCs w:val="22"/>
        </w:rPr>
        <w:t xml:space="preserve"> </w:t>
      </w:r>
      <w:r w:rsidR="001B2E43">
        <w:t>a</w:t>
      </w:r>
      <w:r w:rsidR="001B2E43" w:rsidRPr="007E2119">
        <w:t>ssumption</w:t>
      </w:r>
      <w:r w:rsidR="001B2E43">
        <w:t>s</w:t>
      </w:r>
      <w:r>
        <w:t xml:space="preserve"> that</w:t>
      </w:r>
      <w:r w:rsidR="001B2E43" w:rsidRPr="007E2119">
        <w:t xml:space="preserve"> younger </w:t>
      </w:r>
      <w:r w:rsidR="00BC55C2">
        <w:t>people</w:t>
      </w:r>
      <w:r w:rsidR="001B2E43" w:rsidRPr="007E2119">
        <w:t xml:space="preserve"> have</w:t>
      </w:r>
      <w:r>
        <w:t xml:space="preserve"> a high level of</w:t>
      </w:r>
      <w:r w:rsidR="001B2E43" w:rsidRPr="007E2119">
        <w:t xml:space="preserve"> digital skills</w:t>
      </w:r>
      <w:r w:rsidR="00922F5C">
        <w:t>;</w:t>
      </w:r>
      <w:r w:rsidR="001B2E43" w:rsidRPr="007E2119">
        <w:t xml:space="preserve"> </w:t>
      </w:r>
      <w:r w:rsidR="00922F5C">
        <w:t>young people</w:t>
      </w:r>
      <w:r w:rsidR="001B2E43" w:rsidRPr="007E2119">
        <w:t xml:space="preserve"> </w:t>
      </w:r>
      <w:r w:rsidR="001B2E43" w:rsidRPr="00A54BD2">
        <w:t>embarrassed</w:t>
      </w:r>
      <w:r w:rsidR="001B2E43" w:rsidRPr="007E2119">
        <w:t xml:space="preserve"> to reach out for help</w:t>
      </w:r>
      <w:r w:rsidR="00922F5C">
        <w:t xml:space="preserve"> for this very reason</w:t>
      </w:r>
    </w:p>
    <w:p w14:paraId="60B63604" w14:textId="461FF53C" w:rsidR="000A3489" w:rsidRPr="007E2119" w:rsidRDefault="007A2001" w:rsidP="007E2119">
      <w:pPr>
        <w:pStyle w:val="ListParagraph"/>
        <w:numPr>
          <w:ilvl w:val="0"/>
          <w:numId w:val="17"/>
        </w:numPr>
        <w:spacing w:before="0" w:after="0"/>
        <w:ind w:left="426" w:hanging="426"/>
        <w:rPr>
          <w:rFonts w:asciiTheme="minorHAnsi" w:hAnsiTheme="minorHAnsi" w:cstheme="minorHAnsi"/>
          <w:sz w:val="22"/>
          <w:szCs w:val="22"/>
        </w:rPr>
      </w:pPr>
      <w:r>
        <w:rPr>
          <w:rFonts w:asciiTheme="minorHAnsi" w:hAnsiTheme="minorHAnsi" w:cstheme="minorHAnsi"/>
          <w:sz w:val="22"/>
          <w:szCs w:val="22"/>
          <w:lang w:val="en-US"/>
        </w:rPr>
        <w:t xml:space="preserve">Some </w:t>
      </w:r>
      <w:r w:rsidR="002E1D5D" w:rsidRPr="00F31214">
        <w:rPr>
          <w:rFonts w:asciiTheme="minorHAnsi" w:hAnsiTheme="minorHAnsi" w:cstheme="minorHAnsi"/>
          <w:sz w:val="22"/>
          <w:szCs w:val="22"/>
          <w:lang w:val="en-US"/>
        </w:rPr>
        <w:t xml:space="preserve">tertiary </w:t>
      </w:r>
      <w:r w:rsidR="000A3489" w:rsidRPr="00F31214">
        <w:rPr>
          <w:rFonts w:asciiTheme="minorHAnsi" w:hAnsiTheme="minorHAnsi" w:cstheme="minorHAnsi"/>
          <w:sz w:val="22"/>
          <w:szCs w:val="22"/>
          <w:lang w:val="en-US"/>
        </w:rPr>
        <w:t xml:space="preserve">education providers </w:t>
      </w:r>
      <w:r w:rsidR="00922F5C">
        <w:rPr>
          <w:rFonts w:asciiTheme="minorHAnsi" w:hAnsiTheme="minorHAnsi" w:cstheme="minorHAnsi"/>
          <w:sz w:val="22"/>
          <w:szCs w:val="22"/>
          <w:lang w:val="en-US"/>
        </w:rPr>
        <w:t>unable to</w:t>
      </w:r>
      <w:r w:rsidR="000A3489" w:rsidRPr="00F31214">
        <w:rPr>
          <w:rFonts w:asciiTheme="minorHAnsi" w:hAnsiTheme="minorHAnsi" w:cstheme="minorHAnsi"/>
          <w:sz w:val="22"/>
          <w:szCs w:val="22"/>
          <w:lang w:val="en-US"/>
        </w:rPr>
        <w:t xml:space="preserve"> identify positives about online education</w:t>
      </w:r>
      <w:r w:rsidR="00922F5C">
        <w:rPr>
          <w:rFonts w:asciiTheme="minorHAnsi" w:hAnsiTheme="minorHAnsi" w:cstheme="minorHAnsi"/>
          <w:sz w:val="22"/>
          <w:szCs w:val="22"/>
          <w:lang w:val="en-US"/>
        </w:rPr>
        <w:t>,</w:t>
      </w:r>
      <w:r w:rsidR="00983BA8">
        <w:rPr>
          <w:rFonts w:asciiTheme="minorHAnsi" w:hAnsiTheme="minorHAnsi" w:cstheme="minorHAnsi"/>
          <w:sz w:val="22"/>
          <w:szCs w:val="22"/>
          <w:lang w:val="en-US"/>
        </w:rPr>
        <w:t xml:space="preserve"> only </w:t>
      </w:r>
      <w:r w:rsidR="000A3489" w:rsidRPr="00F31214">
        <w:rPr>
          <w:rFonts w:asciiTheme="minorHAnsi" w:hAnsiTheme="minorHAnsi" w:cstheme="minorHAnsi"/>
          <w:sz w:val="22"/>
          <w:szCs w:val="22"/>
          <w:lang w:val="en-US"/>
        </w:rPr>
        <w:t>negatives</w:t>
      </w:r>
      <w:r w:rsidR="005079D4">
        <w:rPr>
          <w:rFonts w:asciiTheme="minorHAnsi" w:hAnsiTheme="minorHAnsi" w:cstheme="minorHAnsi"/>
          <w:sz w:val="22"/>
          <w:szCs w:val="22"/>
          <w:lang w:val="en-US"/>
        </w:rPr>
        <w:t>.</w:t>
      </w:r>
      <w:r w:rsidR="002E1D5D" w:rsidRPr="007E2119">
        <w:rPr>
          <w:rFonts w:asciiTheme="minorHAnsi" w:hAnsiTheme="minorHAnsi" w:cstheme="minorHAnsi"/>
          <w:sz w:val="22"/>
          <w:szCs w:val="22"/>
          <w:lang w:val="en-US"/>
        </w:rPr>
        <w:t xml:space="preserve"> </w:t>
      </w:r>
      <w:r w:rsidR="005079D4">
        <w:rPr>
          <w:rFonts w:asciiTheme="minorHAnsi" w:hAnsiTheme="minorHAnsi" w:cstheme="minorHAnsi"/>
          <w:sz w:val="22"/>
          <w:szCs w:val="22"/>
        </w:rPr>
        <w:t>C</w:t>
      </w:r>
      <w:r w:rsidR="000A3489" w:rsidRPr="00F31214">
        <w:rPr>
          <w:rFonts w:asciiTheme="minorHAnsi" w:hAnsiTheme="minorHAnsi" w:cstheme="minorHAnsi"/>
          <w:sz w:val="22"/>
          <w:szCs w:val="22"/>
        </w:rPr>
        <w:t xml:space="preserve">oncerns </w:t>
      </w:r>
      <w:r w:rsidR="002E1D5D" w:rsidRPr="007E2119">
        <w:rPr>
          <w:rFonts w:asciiTheme="minorHAnsi" w:hAnsiTheme="minorHAnsi" w:cstheme="minorHAnsi"/>
          <w:sz w:val="22"/>
          <w:szCs w:val="22"/>
        </w:rPr>
        <w:t xml:space="preserve">expressed </w:t>
      </w:r>
      <w:r w:rsidR="000A3489" w:rsidRPr="007E2119">
        <w:rPr>
          <w:rFonts w:asciiTheme="minorHAnsi" w:hAnsiTheme="minorHAnsi" w:cstheme="minorHAnsi"/>
          <w:sz w:val="22"/>
          <w:szCs w:val="22"/>
        </w:rPr>
        <w:t>about the degree to which tertiary education will continue online</w:t>
      </w:r>
      <w:r w:rsidR="005B3FA8">
        <w:rPr>
          <w:rFonts w:asciiTheme="minorHAnsi" w:hAnsiTheme="minorHAnsi" w:cstheme="minorHAnsi"/>
          <w:sz w:val="22"/>
          <w:szCs w:val="22"/>
        </w:rPr>
        <w:t xml:space="preserve"> post COVID-19</w:t>
      </w:r>
      <w:r w:rsidR="00DB6126">
        <w:rPr>
          <w:rFonts w:asciiTheme="minorHAnsi" w:hAnsiTheme="minorHAnsi" w:cstheme="minorHAnsi"/>
          <w:sz w:val="22"/>
          <w:szCs w:val="22"/>
        </w:rPr>
        <w:t xml:space="preserve"> </w:t>
      </w:r>
      <w:r w:rsidR="000A3489" w:rsidRPr="00984883">
        <w:rPr>
          <w:rFonts w:asciiTheme="minorHAnsi" w:hAnsiTheme="minorHAnsi" w:cstheme="minorHAnsi"/>
          <w:sz w:val="22"/>
          <w:szCs w:val="22"/>
        </w:rPr>
        <w:t xml:space="preserve">and how that will affect teaching and </w:t>
      </w:r>
      <w:r w:rsidR="00C83DD6">
        <w:rPr>
          <w:rFonts w:asciiTheme="minorHAnsi" w:hAnsiTheme="minorHAnsi" w:cstheme="minorHAnsi"/>
          <w:sz w:val="22"/>
          <w:szCs w:val="22"/>
        </w:rPr>
        <w:t xml:space="preserve">the </w:t>
      </w:r>
      <w:r w:rsidR="000A3489" w:rsidRPr="00F31214">
        <w:rPr>
          <w:rFonts w:asciiTheme="minorHAnsi" w:hAnsiTheme="minorHAnsi" w:cstheme="minorHAnsi"/>
          <w:sz w:val="22"/>
          <w:szCs w:val="22"/>
        </w:rPr>
        <w:t>personal development of young adults</w:t>
      </w:r>
      <w:r w:rsidR="00251162" w:rsidRPr="00F31214">
        <w:rPr>
          <w:rFonts w:asciiTheme="minorHAnsi" w:hAnsiTheme="minorHAnsi" w:cstheme="minorHAnsi"/>
          <w:sz w:val="22"/>
          <w:szCs w:val="22"/>
        </w:rPr>
        <w:t xml:space="preserve">, particularly those </w:t>
      </w:r>
      <w:r w:rsidR="00C83DD6">
        <w:rPr>
          <w:rFonts w:asciiTheme="minorHAnsi" w:hAnsiTheme="minorHAnsi" w:cstheme="minorHAnsi"/>
          <w:sz w:val="22"/>
          <w:szCs w:val="22"/>
        </w:rPr>
        <w:t xml:space="preserve">who </w:t>
      </w:r>
      <w:r w:rsidR="00251162" w:rsidRPr="00D20698">
        <w:rPr>
          <w:rFonts w:asciiTheme="minorHAnsi" w:hAnsiTheme="minorHAnsi" w:cstheme="minorHAnsi"/>
          <w:sz w:val="22"/>
          <w:szCs w:val="22"/>
        </w:rPr>
        <w:t xml:space="preserve">are </w:t>
      </w:r>
      <w:r w:rsidR="007F7BB4" w:rsidRPr="00A54BD2">
        <w:rPr>
          <w:rFonts w:asciiTheme="minorHAnsi" w:hAnsiTheme="minorHAnsi" w:cstheme="minorHAnsi"/>
          <w:sz w:val="22"/>
          <w:szCs w:val="22"/>
        </w:rPr>
        <w:t>struggling</w:t>
      </w:r>
      <w:r w:rsidR="00BB61D4">
        <w:rPr>
          <w:rFonts w:asciiTheme="minorHAnsi" w:hAnsiTheme="minorHAnsi" w:cstheme="minorHAnsi"/>
          <w:sz w:val="22"/>
          <w:szCs w:val="22"/>
        </w:rPr>
        <w:t xml:space="preserve"> with learning</w:t>
      </w:r>
    </w:p>
    <w:p w14:paraId="49432ED0" w14:textId="1B5AB81B" w:rsidR="000A3489" w:rsidRPr="007E2119" w:rsidRDefault="000A3489" w:rsidP="007E2119">
      <w:pPr>
        <w:pStyle w:val="ListParagraph"/>
        <w:numPr>
          <w:ilvl w:val="0"/>
          <w:numId w:val="17"/>
        </w:numPr>
        <w:spacing w:before="0" w:after="0"/>
        <w:ind w:left="426" w:hanging="426"/>
        <w:rPr>
          <w:rFonts w:asciiTheme="minorHAnsi" w:hAnsiTheme="minorHAnsi" w:cstheme="minorHAnsi"/>
          <w:sz w:val="22"/>
          <w:szCs w:val="22"/>
        </w:rPr>
      </w:pPr>
      <w:r w:rsidRPr="007E2119">
        <w:rPr>
          <w:rFonts w:asciiTheme="minorHAnsi" w:hAnsiTheme="minorHAnsi" w:cstheme="minorHAnsi"/>
          <w:sz w:val="22"/>
          <w:szCs w:val="22"/>
        </w:rPr>
        <w:t xml:space="preserve">Health </w:t>
      </w:r>
      <w:r w:rsidR="00A44B0B">
        <w:rPr>
          <w:rFonts w:asciiTheme="minorHAnsi" w:hAnsiTheme="minorHAnsi" w:cstheme="minorHAnsi"/>
          <w:sz w:val="22"/>
          <w:szCs w:val="22"/>
        </w:rPr>
        <w:t>conditions</w:t>
      </w:r>
      <w:r w:rsidR="00A44B0B" w:rsidRPr="007E2119">
        <w:rPr>
          <w:rFonts w:asciiTheme="minorHAnsi" w:hAnsiTheme="minorHAnsi" w:cstheme="minorHAnsi"/>
          <w:sz w:val="22"/>
          <w:szCs w:val="22"/>
        </w:rPr>
        <w:t xml:space="preserve"> </w:t>
      </w:r>
      <w:r w:rsidR="00A44B0B">
        <w:rPr>
          <w:rFonts w:asciiTheme="minorHAnsi" w:hAnsiTheme="minorHAnsi" w:cstheme="minorHAnsi"/>
          <w:sz w:val="22"/>
          <w:szCs w:val="22"/>
        </w:rPr>
        <w:t>a barrier to</w:t>
      </w:r>
      <w:r w:rsidR="00A44B0B" w:rsidRPr="007E2119">
        <w:rPr>
          <w:rFonts w:asciiTheme="minorHAnsi" w:hAnsiTheme="minorHAnsi" w:cstheme="minorHAnsi"/>
          <w:sz w:val="22"/>
          <w:szCs w:val="22"/>
        </w:rPr>
        <w:t xml:space="preserve"> </w:t>
      </w:r>
      <w:r w:rsidRPr="007E2119">
        <w:rPr>
          <w:rFonts w:asciiTheme="minorHAnsi" w:hAnsiTheme="minorHAnsi" w:cstheme="minorHAnsi"/>
          <w:sz w:val="22"/>
          <w:szCs w:val="22"/>
        </w:rPr>
        <w:t>digital use</w:t>
      </w:r>
      <w:r w:rsidR="00A44B0B">
        <w:rPr>
          <w:rFonts w:asciiTheme="minorHAnsi" w:hAnsiTheme="minorHAnsi" w:cstheme="minorHAnsi"/>
          <w:sz w:val="22"/>
          <w:szCs w:val="22"/>
        </w:rPr>
        <w:t>, including</w:t>
      </w:r>
      <w:r w:rsidRPr="007E2119">
        <w:rPr>
          <w:rFonts w:asciiTheme="minorHAnsi" w:hAnsiTheme="minorHAnsi" w:cstheme="minorHAnsi"/>
          <w:sz w:val="22"/>
          <w:szCs w:val="22"/>
        </w:rPr>
        <w:t xml:space="preserve"> </w:t>
      </w:r>
      <w:r w:rsidR="0071280A">
        <w:rPr>
          <w:rFonts w:asciiTheme="minorHAnsi" w:hAnsiTheme="minorHAnsi" w:cstheme="minorHAnsi"/>
          <w:sz w:val="22"/>
          <w:szCs w:val="22"/>
        </w:rPr>
        <w:t>poor</w:t>
      </w:r>
      <w:r w:rsidRPr="007E2119">
        <w:rPr>
          <w:rFonts w:asciiTheme="minorHAnsi" w:hAnsiTheme="minorHAnsi" w:cstheme="minorHAnsi"/>
          <w:sz w:val="22"/>
          <w:szCs w:val="22"/>
        </w:rPr>
        <w:t xml:space="preserve"> eyesight </w:t>
      </w:r>
      <w:r w:rsidR="0071280A">
        <w:rPr>
          <w:rFonts w:asciiTheme="minorHAnsi" w:hAnsiTheme="minorHAnsi" w:cstheme="minorHAnsi"/>
          <w:sz w:val="22"/>
          <w:szCs w:val="22"/>
        </w:rPr>
        <w:t xml:space="preserve">and </w:t>
      </w:r>
      <w:r w:rsidRPr="007E2119">
        <w:rPr>
          <w:rFonts w:asciiTheme="minorHAnsi" w:hAnsiTheme="minorHAnsi" w:cstheme="minorHAnsi"/>
          <w:sz w:val="22"/>
          <w:szCs w:val="22"/>
        </w:rPr>
        <w:t xml:space="preserve">mental health </w:t>
      </w:r>
      <w:r w:rsidR="0071280A">
        <w:rPr>
          <w:rFonts w:asciiTheme="minorHAnsi" w:hAnsiTheme="minorHAnsi" w:cstheme="minorHAnsi"/>
          <w:sz w:val="22"/>
          <w:szCs w:val="22"/>
        </w:rPr>
        <w:t xml:space="preserve">conditions such </w:t>
      </w:r>
      <w:r w:rsidR="008135CA">
        <w:rPr>
          <w:rFonts w:asciiTheme="minorHAnsi" w:hAnsiTheme="minorHAnsi" w:cstheme="minorHAnsi"/>
          <w:sz w:val="22"/>
          <w:szCs w:val="22"/>
        </w:rPr>
        <w:t>as anxiety/depression (</w:t>
      </w:r>
      <w:r w:rsidR="00170AA7">
        <w:rPr>
          <w:rFonts w:asciiTheme="minorHAnsi" w:hAnsiTheme="minorHAnsi" w:cstheme="minorHAnsi"/>
          <w:sz w:val="22"/>
          <w:szCs w:val="22"/>
        </w:rPr>
        <w:t xml:space="preserve">brought about </w:t>
      </w:r>
      <w:r w:rsidR="00507E3A">
        <w:rPr>
          <w:rFonts w:asciiTheme="minorHAnsi" w:hAnsiTheme="minorHAnsi" w:cstheme="minorHAnsi"/>
          <w:sz w:val="22"/>
          <w:szCs w:val="22"/>
        </w:rPr>
        <w:t>due to lack of face-to-face support)</w:t>
      </w:r>
    </w:p>
    <w:p w14:paraId="3D17F00A" w14:textId="24C276B0" w:rsidR="000A3489" w:rsidRPr="007E2119" w:rsidRDefault="000A3489" w:rsidP="007E2119">
      <w:pPr>
        <w:pStyle w:val="ListParagraph"/>
        <w:numPr>
          <w:ilvl w:val="0"/>
          <w:numId w:val="17"/>
        </w:numPr>
        <w:spacing w:before="0" w:after="0"/>
        <w:ind w:left="426" w:hanging="426"/>
        <w:rPr>
          <w:rFonts w:asciiTheme="minorHAnsi" w:hAnsiTheme="minorHAnsi" w:cstheme="minorHAnsi"/>
          <w:sz w:val="22"/>
          <w:szCs w:val="22"/>
        </w:rPr>
      </w:pPr>
      <w:r w:rsidRPr="007E2119">
        <w:rPr>
          <w:rFonts w:asciiTheme="minorHAnsi" w:hAnsiTheme="minorHAnsi" w:cstheme="minorHAnsi"/>
          <w:sz w:val="22"/>
          <w:szCs w:val="22"/>
        </w:rPr>
        <w:t>LGBTIQ</w:t>
      </w:r>
      <w:r w:rsidR="008B4F81">
        <w:rPr>
          <w:rFonts w:asciiTheme="minorHAnsi" w:hAnsiTheme="minorHAnsi" w:cstheme="minorHAnsi"/>
          <w:sz w:val="22"/>
          <w:szCs w:val="22"/>
        </w:rPr>
        <w:t>A+</w:t>
      </w:r>
      <w:r w:rsidRPr="007E2119">
        <w:rPr>
          <w:rFonts w:asciiTheme="minorHAnsi" w:hAnsiTheme="minorHAnsi" w:cstheme="minorHAnsi"/>
          <w:sz w:val="22"/>
          <w:szCs w:val="22"/>
        </w:rPr>
        <w:t xml:space="preserve"> community members felt more included tha</w:t>
      </w:r>
      <w:r w:rsidR="008B4F81">
        <w:rPr>
          <w:rFonts w:asciiTheme="minorHAnsi" w:hAnsiTheme="minorHAnsi" w:cstheme="minorHAnsi"/>
          <w:sz w:val="22"/>
          <w:szCs w:val="22"/>
        </w:rPr>
        <w:t>n</w:t>
      </w:r>
      <w:r w:rsidRPr="007E2119">
        <w:rPr>
          <w:rFonts w:asciiTheme="minorHAnsi" w:hAnsiTheme="minorHAnsi" w:cstheme="minorHAnsi"/>
          <w:sz w:val="22"/>
          <w:szCs w:val="22"/>
        </w:rPr>
        <w:t xml:space="preserve"> ever before as there was more local and regional opportunities to collaborate on projects online, more regional, national and global digital opportunities to connect with other LGBTIQA+ people and events and more information about LGBTIQA+ tailored information and services</w:t>
      </w:r>
    </w:p>
    <w:p w14:paraId="46767BEC" w14:textId="41204521" w:rsidR="000E2E67" w:rsidRPr="007E2119" w:rsidRDefault="0024438F" w:rsidP="007E2119">
      <w:pPr>
        <w:pStyle w:val="ListParagraph"/>
        <w:numPr>
          <w:ilvl w:val="0"/>
          <w:numId w:val="17"/>
        </w:numPr>
        <w:spacing w:before="0" w:after="0"/>
        <w:ind w:left="426" w:hanging="426"/>
        <w:rPr>
          <w:rFonts w:asciiTheme="minorHAnsi" w:hAnsiTheme="minorHAnsi" w:cstheme="minorHAnsi"/>
          <w:sz w:val="22"/>
          <w:szCs w:val="22"/>
        </w:rPr>
      </w:pPr>
      <w:r>
        <w:rPr>
          <w:rFonts w:asciiTheme="minorHAnsi" w:hAnsiTheme="minorHAnsi" w:cstheme="minorHAnsi"/>
          <w:sz w:val="22"/>
          <w:szCs w:val="22"/>
        </w:rPr>
        <w:t>O</w:t>
      </w:r>
      <w:r w:rsidR="000E2E67" w:rsidRPr="007E2119">
        <w:rPr>
          <w:rFonts w:asciiTheme="minorHAnsi" w:hAnsiTheme="minorHAnsi" w:cstheme="minorHAnsi"/>
          <w:sz w:val="22"/>
          <w:szCs w:val="22"/>
        </w:rPr>
        <w:t>ne</w:t>
      </w:r>
      <w:r>
        <w:rPr>
          <w:rFonts w:asciiTheme="minorHAnsi" w:hAnsiTheme="minorHAnsi" w:cstheme="minorHAnsi"/>
          <w:sz w:val="22"/>
          <w:szCs w:val="22"/>
        </w:rPr>
        <w:t>-</w:t>
      </w:r>
      <w:r w:rsidR="000E2E67" w:rsidRPr="007E2119">
        <w:rPr>
          <w:rFonts w:asciiTheme="minorHAnsi" w:hAnsiTheme="minorHAnsi" w:cstheme="minorHAnsi"/>
          <w:sz w:val="22"/>
          <w:szCs w:val="22"/>
        </w:rPr>
        <w:t>on</w:t>
      </w:r>
      <w:r>
        <w:rPr>
          <w:rFonts w:asciiTheme="minorHAnsi" w:hAnsiTheme="minorHAnsi" w:cstheme="minorHAnsi"/>
          <w:sz w:val="22"/>
          <w:szCs w:val="22"/>
        </w:rPr>
        <w:t>-</w:t>
      </w:r>
      <w:r w:rsidR="000E2E67" w:rsidRPr="007E2119">
        <w:rPr>
          <w:rFonts w:asciiTheme="minorHAnsi" w:hAnsiTheme="minorHAnsi" w:cstheme="minorHAnsi"/>
          <w:sz w:val="22"/>
          <w:szCs w:val="22"/>
        </w:rPr>
        <w:t xml:space="preserve">one </w:t>
      </w:r>
      <w:r w:rsidR="00D84367">
        <w:rPr>
          <w:rFonts w:asciiTheme="minorHAnsi" w:hAnsiTheme="minorHAnsi" w:cstheme="minorHAnsi"/>
          <w:sz w:val="22"/>
          <w:szCs w:val="22"/>
        </w:rPr>
        <w:t xml:space="preserve">digital training </w:t>
      </w:r>
      <w:r w:rsidR="000E2E67" w:rsidRPr="007E2119">
        <w:rPr>
          <w:rFonts w:asciiTheme="minorHAnsi" w:hAnsiTheme="minorHAnsi" w:cstheme="minorHAnsi"/>
          <w:sz w:val="22"/>
          <w:szCs w:val="22"/>
        </w:rPr>
        <w:t>support</w:t>
      </w:r>
      <w:r w:rsidR="00287CD6">
        <w:rPr>
          <w:rFonts w:asciiTheme="minorHAnsi" w:hAnsiTheme="minorHAnsi" w:cstheme="minorHAnsi"/>
          <w:sz w:val="22"/>
          <w:szCs w:val="22"/>
        </w:rPr>
        <w:t xml:space="preserve"> – </w:t>
      </w:r>
      <w:r w:rsidR="000E2E67" w:rsidRPr="007E2119">
        <w:rPr>
          <w:rFonts w:asciiTheme="minorHAnsi" w:hAnsiTheme="minorHAnsi" w:cstheme="minorHAnsi"/>
          <w:sz w:val="22"/>
          <w:szCs w:val="22"/>
        </w:rPr>
        <w:t xml:space="preserve">either by trained staff </w:t>
      </w:r>
      <w:r w:rsidR="00287CD6">
        <w:rPr>
          <w:rFonts w:asciiTheme="minorHAnsi" w:hAnsiTheme="minorHAnsi" w:cstheme="minorHAnsi"/>
          <w:sz w:val="22"/>
          <w:szCs w:val="22"/>
        </w:rPr>
        <w:t>or</w:t>
      </w:r>
      <w:r w:rsidR="000E2E67" w:rsidRPr="007E2119">
        <w:rPr>
          <w:rFonts w:asciiTheme="minorHAnsi" w:hAnsiTheme="minorHAnsi" w:cstheme="minorHAnsi"/>
          <w:sz w:val="22"/>
          <w:szCs w:val="22"/>
        </w:rPr>
        <w:t xml:space="preserve"> peer-to-peer community members</w:t>
      </w:r>
      <w:r w:rsidR="00287CD6">
        <w:rPr>
          <w:rFonts w:asciiTheme="minorHAnsi" w:hAnsiTheme="minorHAnsi" w:cstheme="minorHAnsi"/>
          <w:sz w:val="22"/>
          <w:szCs w:val="22"/>
        </w:rPr>
        <w:t xml:space="preserve"> – proved</w:t>
      </w:r>
      <w:r w:rsidR="000E2E67" w:rsidRPr="007E2119">
        <w:rPr>
          <w:rFonts w:asciiTheme="minorHAnsi" w:hAnsiTheme="minorHAnsi" w:cstheme="minorHAnsi"/>
          <w:sz w:val="22"/>
          <w:szCs w:val="22"/>
        </w:rPr>
        <w:t xml:space="preserve"> the most effective approach to increasing digital skills</w:t>
      </w:r>
      <w:r w:rsidR="00D84367">
        <w:rPr>
          <w:rFonts w:asciiTheme="minorHAnsi" w:hAnsiTheme="minorHAnsi" w:cstheme="minorHAnsi"/>
          <w:sz w:val="22"/>
          <w:szCs w:val="22"/>
        </w:rPr>
        <w:t>.</w:t>
      </w:r>
    </w:p>
    <w:p w14:paraId="29A4CD24" w14:textId="73604B9C" w:rsidR="002E0F56" w:rsidRPr="00984883" w:rsidRDefault="0006716C" w:rsidP="007E2119">
      <w:pPr>
        <w:spacing w:before="0" w:beforeAutospacing="0" w:after="0" w:afterAutospacing="0" w:line="288" w:lineRule="auto"/>
        <w:rPr>
          <w:rFonts w:asciiTheme="minorHAnsi" w:hAnsiTheme="minorHAnsi" w:cstheme="minorHAnsi"/>
          <w:sz w:val="22"/>
          <w:szCs w:val="22"/>
        </w:rPr>
      </w:pPr>
      <w:r w:rsidRPr="007E2119">
        <w:rPr>
          <w:rFonts w:asciiTheme="minorHAnsi" w:hAnsiTheme="minorHAnsi" w:cstheme="minorHAnsi"/>
          <w:sz w:val="22"/>
          <w:szCs w:val="22"/>
        </w:rPr>
        <w:br/>
      </w:r>
      <w:r w:rsidR="00D378C9" w:rsidRPr="007E2119">
        <w:rPr>
          <w:rFonts w:asciiTheme="minorHAnsi" w:hAnsiTheme="minorHAnsi" w:cstheme="minorHAnsi"/>
          <w:sz w:val="22"/>
          <w:szCs w:val="22"/>
        </w:rPr>
        <w:t>A</w:t>
      </w:r>
      <w:r w:rsidR="003337E5">
        <w:rPr>
          <w:rFonts w:asciiTheme="minorHAnsi" w:hAnsiTheme="minorHAnsi" w:cstheme="minorHAnsi"/>
          <w:sz w:val="22"/>
          <w:szCs w:val="22"/>
        </w:rPr>
        <w:t xml:space="preserve"> specific </w:t>
      </w:r>
      <w:r w:rsidR="00D378C9" w:rsidRPr="00FA384D">
        <w:rPr>
          <w:rFonts w:asciiTheme="minorHAnsi" w:hAnsiTheme="minorHAnsi" w:cstheme="minorHAnsi"/>
          <w:sz w:val="22"/>
          <w:szCs w:val="22"/>
        </w:rPr>
        <w:t xml:space="preserve">survey was </w:t>
      </w:r>
      <w:r w:rsidR="00D84367">
        <w:rPr>
          <w:rFonts w:asciiTheme="minorHAnsi" w:hAnsiTheme="minorHAnsi" w:cstheme="minorHAnsi"/>
          <w:sz w:val="22"/>
          <w:szCs w:val="22"/>
        </w:rPr>
        <w:t>also conducted asking</w:t>
      </w:r>
      <w:r w:rsidR="00D378C9" w:rsidRPr="00FA384D">
        <w:rPr>
          <w:rFonts w:asciiTheme="minorHAnsi" w:hAnsiTheme="minorHAnsi" w:cstheme="minorHAnsi"/>
          <w:sz w:val="22"/>
          <w:szCs w:val="22"/>
        </w:rPr>
        <w:t xml:space="preserve"> what could be done to make Casey’s digital presence more inclusive.</w:t>
      </w:r>
      <w:r w:rsidR="00D84367">
        <w:rPr>
          <w:rFonts w:asciiTheme="minorHAnsi" w:hAnsiTheme="minorHAnsi" w:cstheme="minorHAnsi"/>
          <w:sz w:val="22"/>
          <w:szCs w:val="22"/>
        </w:rPr>
        <w:t xml:space="preserve"> </w:t>
      </w:r>
      <w:r w:rsidR="00515201" w:rsidRPr="00984883">
        <w:rPr>
          <w:rFonts w:asciiTheme="minorHAnsi" w:hAnsiTheme="minorHAnsi" w:cstheme="minorHAnsi"/>
          <w:sz w:val="22"/>
          <w:szCs w:val="22"/>
        </w:rPr>
        <w:t>Common themes were:</w:t>
      </w:r>
    </w:p>
    <w:p w14:paraId="5518C846" w14:textId="780D4A9B" w:rsidR="002E0F56" w:rsidRPr="00984883" w:rsidRDefault="00515201" w:rsidP="007E2119">
      <w:pPr>
        <w:pStyle w:val="ListParagraph"/>
        <w:numPr>
          <w:ilvl w:val="0"/>
          <w:numId w:val="25"/>
        </w:numPr>
        <w:spacing w:before="0" w:after="0"/>
        <w:ind w:left="426" w:hanging="426"/>
        <w:rPr>
          <w:rFonts w:asciiTheme="minorHAnsi" w:hAnsiTheme="minorHAnsi" w:cstheme="minorHAnsi"/>
          <w:sz w:val="22"/>
          <w:szCs w:val="22"/>
        </w:rPr>
      </w:pPr>
      <w:r w:rsidRPr="00984883">
        <w:rPr>
          <w:rFonts w:asciiTheme="minorHAnsi" w:hAnsiTheme="minorHAnsi" w:cstheme="minorHAnsi"/>
          <w:sz w:val="22"/>
          <w:szCs w:val="22"/>
        </w:rPr>
        <w:t xml:space="preserve">Use of simple English when writing </w:t>
      </w:r>
      <w:r w:rsidR="004F2027" w:rsidRPr="00984883">
        <w:rPr>
          <w:rFonts w:asciiTheme="minorHAnsi" w:hAnsiTheme="minorHAnsi" w:cstheme="minorHAnsi"/>
          <w:sz w:val="22"/>
          <w:szCs w:val="22"/>
        </w:rPr>
        <w:t xml:space="preserve">web and social media </w:t>
      </w:r>
      <w:r w:rsidRPr="00984883">
        <w:rPr>
          <w:rFonts w:asciiTheme="minorHAnsi" w:hAnsiTheme="minorHAnsi" w:cstheme="minorHAnsi"/>
          <w:sz w:val="22"/>
          <w:szCs w:val="22"/>
        </w:rPr>
        <w:t>content</w:t>
      </w:r>
    </w:p>
    <w:p w14:paraId="114E4C0A" w14:textId="586F301D" w:rsidR="002E0F56" w:rsidRPr="00E65987" w:rsidRDefault="002E0F56" w:rsidP="007E2119">
      <w:pPr>
        <w:pStyle w:val="ListParagraph"/>
        <w:numPr>
          <w:ilvl w:val="0"/>
          <w:numId w:val="25"/>
        </w:numPr>
        <w:spacing w:before="0" w:after="0"/>
        <w:ind w:left="426" w:hanging="426"/>
        <w:rPr>
          <w:rFonts w:asciiTheme="minorHAnsi" w:hAnsiTheme="minorHAnsi" w:cstheme="minorHAnsi"/>
          <w:sz w:val="22"/>
          <w:szCs w:val="22"/>
        </w:rPr>
      </w:pPr>
      <w:r w:rsidRPr="00984883">
        <w:rPr>
          <w:rFonts w:asciiTheme="minorHAnsi" w:hAnsiTheme="minorHAnsi" w:cstheme="minorHAnsi"/>
          <w:sz w:val="22"/>
          <w:szCs w:val="22"/>
        </w:rPr>
        <w:t xml:space="preserve">Greater use of </w:t>
      </w:r>
      <w:r w:rsidR="00EF6C6A">
        <w:rPr>
          <w:rFonts w:asciiTheme="minorHAnsi" w:hAnsiTheme="minorHAnsi" w:cstheme="minorHAnsi"/>
          <w:sz w:val="22"/>
          <w:szCs w:val="22"/>
        </w:rPr>
        <w:t xml:space="preserve">accurate </w:t>
      </w:r>
      <w:r w:rsidRPr="00E65987">
        <w:rPr>
          <w:rFonts w:asciiTheme="minorHAnsi" w:hAnsiTheme="minorHAnsi" w:cstheme="minorHAnsi"/>
          <w:sz w:val="22"/>
          <w:szCs w:val="22"/>
        </w:rPr>
        <w:t>translations</w:t>
      </w:r>
    </w:p>
    <w:p w14:paraId="544FC93A" w14:textId="77777777" w:rsidR="002E0F56" w:rsidRPr="00E65987" w:rsidRDefault="0066746A" w:rsidP="007E2119">
      <w:pPr>
        <w:pStyle w:val="ListParagraph"/>
        <w:numPr>
          <w:ilvl w:val="0"/>
          <w:numId w:val="25"/>
        </w:numPr>
        <w:spacing w:before="0" w:after="0"/>
        <w:ind w:left="426" w:hanging="426"/>
        <w:rPr>
          <w:rFonts w:asciiTheme="minorHAnsi" w:hAnsiTheme="minorHAnsi" w:cstheme="minorHAnsi"/>
          <w:sz w:val="22"/>
          <w:szCs w:val="22"/>
        </w:rPr>
      </w:pPr>
      <w:r w:rsidRPr="00E65987">
        <w:rPr>
          <w:rFonts w:asciiTheme="minorHAnsi" w:hAnsiTheme="minorHAnsi" w:cstheme="minorHAnsi"/>
          <w:sz w:val="22"/>
          <w:szCs w:val="22"/>
        </w:rPr>
        <w:t>M</w:t>
      </w:r>
      <w:r w:rsidR="00515201" w:rsidRPr="00E65987">
        <w:rPr>
          <w:rFonts w:asciiTheme="minorHAnsi" w:hAnsiTheme="minorHAnsi" w:cstheme="minorHAnsi"/>
          <w:sz w:val="22"/>
          <w:szCs w:val="22"/>
        </w:rPr>
        <w:t>ore pictorial representat</w:t>
      </w:r>
      <w:r w:rsidR="003B421A" w:rsidRPr="00E65987">
        <w:rPr>
          <w:rFonts w:asciiTheme="minorHAnsi" w:hAnsiTheme="minorHAnsi" w:cstheme="minorHAnsi"/>
          <w:sz w:val="22"/>
          <w:szCs w:val="22"/>
        </w:rPr>
        <w:t>i</w:t>
      </w:r>
      <w:r w:rsidR="00515201" w:rsidRPr="00E65987">
        <w:rPr>
          <w:rFonts w:asciiTheme="minorHAnsi" w:hAnsiTheme="minorHAnsi" w:cstheme="minorHAnsi"/>
          <w:sz w:val="22"/>
          <w:szCs w:val="22"/>
        </w:rPr>
        <w:t>ons</w:t>
      </w:r>
      <w:r w:rsidR="00421FFA" w:rsidRPr="00E65987">
        <w:rPr>
          <w:rFonts w:asciiTheme="minorHAnsi" w:hAnsiTheme="minorHAnsi" w:cstheme="minorHAnsi"/>
          <w:sz w:val="22"/>
          <w:szCs w:val="22"/>
        </w:rPr>
        <w:t xml:space="preserve"> and </w:t>
      </w:r>
      <w:r w:rsidR="00125D58" w:rsidRPr="00E65987">
        <w:rPr>
          <w:rFonts w:asciiTheme="minorHAnsi" w:hAnsiTheme="minorHAnsi" w:cstheme="minorHAnsi"/>
          <w:sz w:val="22"/>
          <w:szCs w:val="22"/>
        </w:rPr>
        <w:t>multimedia (audio-video) rather than text</w:t>
      </w:r>
    </w:p>
    <w:p w14:paraId="36D06093" w14:textId="504186B3" w:rsidR="000A3489" w:rsidRPr="00FA384D" w:rsidRDefault="0026090D" w:rsidP="007E2119">
      <w:pPr>
        <w:pStyle w:val="ListParagraph"/>
        <w:numPr>
          <w:ilvl w:val="0"/>
          <w:numId w:val="25"/>
        </w:numPr>
        <w:spacing w:before="0" w:after="0"/>
        <w:ind w:left="426" w:hanging="426"/>
        <w:rPr>
          <w:rFonts w:asciiTheme="minorHAnsi" w:hAnsiTheme="minorHAnsi" w:cstheme="minorHAnsi"/>
          <w:sz w:val="22"/>
          <w:szCs w:val="22"/>
        </w:rPr>
      </w:pPr>
      <w:r>
        <w:rPr>
          <w:rFonts w:asciiTheme="minorHAnsi" w:hAnsiTheme="minorHAnsi" w:cstheme="minorHAnsi"/>
          <w:sz w:val="22"/>
          <w:szCs w:val="22"/>
        </w:rPr>
        <w:t>The u</w:t>
      </w:r>
      <w:r w:rsidR="00AA0204" w:rsidRPr="00FA384D">
        <w:rPr>
          <w:rFonts w:asciiTheme="minorHAnsi" w:hAnsiTheme="minorHAnsi" w:cstheme="minorHAnsi"/>
          <w:sz w:val="22"/>
          <w:szCs w:val="22"/>
        </w:rPr>
        <w:t xml:space="preserve">se of </w:t>
      </w:r>
      <w:r>
        <w:rPr>
          <w:rFonts w:asciiTheme="minorHAnsi" w:hAnsiTheme="minorHAnsi" w:cstheme="minorHAnsi"/>
          <w:sz w:val="22"/>
          <w:szCs w:val="22"/>
        </w:rPr>
        <w:t>the ‘</w:t>
      </w:r>
      <w:r w:rsidR="00AA0204" w:rsidRPr="00FA384D">
        <w:rPr>
          <w:rFonts w:asciiTheme="minorHAnsi" w:hAnsiTheme="minorHAnsi" w:cstheme="minorHAnsi"/>
          <w:sz w:val="22"/>
          <w:szCs w:val="22"/>
        </w:rPr>
        <w:t>listen and translate</w:t>
      </w:r>
      <w:r>
        <w:rPr>
          <w:rFonts w:asciiTheme="minorHAnsi" w:hAnsiTheme="minorHAnsi" w:cstheme="minorHAnsi"/>
          <w:sz w:val="22"/>
          <w:szCs w:val="22"/>
        </w:rPr>
        <w:t>’</w:t>
      </w:r>
      <w:r w:rsidR="00AA0204" w:rsidRPr="00FA384D">
        <w:rPr>
          <w:rFonts w:asciiTheme="minorHAnsi" w:hAnsiTheme="minorHAnsi" w:cstheme="minorHAnsi"/>
          <w:sz w:val="22"/>
          <w:szCs w:val="22"/>
        </w:rPr>
        <w:t xml:space="preserve"> feature on </w:t>
      </w:r>
      <w:r>
        <w:rPr>
          <w:rFonts w:asciiTheme="minorHAnsi" w:hAnsiTheme="minorHAnsi" w:cstheme="minorHAnsi"/>
          <w:sz w:val="22"/>
          <w:szCs w:val="22"/>
        </w:rPr>
        <w:t xml:space="preserve">the </w:t>
      </w:r>
      <w:r w:rsidR="00AA0204" w:rsidRPr="00FA384D">
        <w:rPr>
          <w:rFonts w:asciiTheme="minorHAnsi" w:hAnsiTheme="minorHAnsi" w:cstheme="minorHAnsi"/>
          <w:sz w:val="22"/>
          <w:szCs w:val="22"/>
        </w:rPr>
        <w:t xml:space="preserve">home page </w:t>
      </w:r>
      <w:r>
        <w:rPr>
          <w:rFonts w:asciiTheme="minorHAnsi" w:hAnsiTheme="minorHAnsi" w:cstheme="minorHAnsi"/>
          <w:sz w:val="22"/>
          <w:szCs w:val="22"/>
        </w:rPr>
        <w:t xml:space="preserve">was difficult </w:t>
      </w:r>
      <w:r w:rsidR="00EF6CDE" w:rsidRPr="00FA384D">
        <w:rPr>
          <w:rFonts w:asciiTheme="minorHAnsi" w:hAnsiTheme="minorHAnsi" w:cstheme="minorHAnsi"/>
          <w:sz w:val="22"/>
          <w:szCs w:val="22"/>
        </w:rPr>
        <w:t xml:space="preserve">to use as </w:t>
      </w:r>
      <w:r w:rsidR="004F2027" w:rsidRPr="00FA384D">
        <w:rPr>
          <w:rFonts w:asciiTheme="minorHAnsi" w:hAnsiTheme="minorHAnsi" w:cstheme="minorHAnsi"/>
          <w:sz w:val="22"/>
          <w:szCs w:val="22"/>
        </w:rPr>
        <w:t xml:space="preserve">the button text </w:t>
      </w:r>
      <w:r w:rsidR="00EF6CDE" w:rsidRPr="00FA384D">
        <w:rPr>
          <w:rFonts w:asciiTheme="minorHAnsi" w:hAnsiTheme="minorHAnsi" w:cstheme="minorHAnsi"/>
          <w:sz w:val="22"/>
          <w:szCs w:val="22"/>
        </w:rPr>
        <w:t xml:space="preserve">written </w:t>
      </w:r>
      <w:r w:rsidR="004F2027" w:rsidRPr="00FA384D">
        <w:rPr>
          <w:rFonts w:asciiTheme="minorHAnsi" w:hAnsiTheme="minorHAnsi" w:cstheme="minorHAnsi"/>
          <w:sz w:val="22"/>
          <w:szCs w:val="22"/>
        </w:rPr>
        <w:t>in</w:t>
      </w:r>
      <w:r w:rsidR="00EF6CDE" w:rsidRPr="00FA384D">
        <w:rPr>
          <w:rFonts w:asciiTheme="minorHAnsi" w:hAnsiTheme="minorHAnsi" w:cstheme="minorHAnsi"/>
          <w:sz w:val="22"/>
          <w:szCs w:val="22"/>
        </w:rPr>
        <w:t xml:space="preserve"> English.  A pictorial representation as well as text and placement would </w:t>
      </w:r>
      <w:r>
        <w:rPr>
          <w:rFonts w:asciiTheme="minorHAnsi" w:hAnsiTheme="minorHAnsi" w:cstheme="minorHAnsi"/>
          <w:sz w:val="22"/>
          <w:szCs w:val="22"/>
        </w:rPr>
        <w:t>be beneficial</w:t>
      </w:r>
    </w:p>
    <w:p w14:paraId="367BC463" w14:textId="201ABB65" w:rsidR="002E0F56" w:rsidRPr="00FA384D" w:rsidRDefault="002E0F56" w:rsidP="007E2119">
      <w:pPr>
        <w:pStyle w:val="ListParagraph"/>
        <w:numPr>
          <w:ilvl w:val="0"/>
          <w:numId w:val="25"/>
        </w:numPr>
        <w:spacing w:before="0" w:after="0"/>
        <w:ind w:left="426" w:hanging="426"/>
        <w:rPr>
          <w:rFonts w:asciiTheme="minorHAnsi" w:hAnsiTheme="minorHAnsi" w:cstheme="minorHAnsi"/>
          <w:sz w:val="22"/>
          <w:szCs w:val="22"/>
        </w:rPr>
      </w:pPr>
      <w:r w:rsidRPr="00FA384D">
        <w:rPr>
          <w:rFonts w:asciiTheme="minorHAnsi" w:hAnsiTheme="minorHAnsi" w:cstheme="minorHAnsi"/>
          <w:sz w:val="22"/>
          <w:szCs w:val="22"/>
        </w:rPr>
        <w:lastRenderedPageBreak/>
        <w:t xml:space="preserve">Promotion of Casey online offerings, platforms and digital equity assistance needed via non online means and via locations and groups not directly associated with Council like schools, shopping centres, neighbourhood houses, kindergartens or via paper communications like </w:t>
      </w:r>
      <w:r w:rsidR="00C34512" w:rsidRPr="00FA384D">
        <w:rPr>
          <w:rFonts w:asciiTheme="minorHAnsi" w:hAnsiTheme="minorHAnsi" w:cstheme="minorHAnsi"/>
          <w:sz w:val="22"/>
          <w:szCs w:val="22"/>
        </w:rPr>
        <w:t>r</w:t>
      </w:r>
      <w:r w:rsidRPr="00FA384D">
        <w:rPr>
          <w:rFonts w:asciiTheme="minorHAnsi" w:hAnsiTheme="minorHAnsi" w:cstheme="minorHAnsi"/>
          <w:sz w:val="22"/>
          <w:szCs w:val="22"/>
        </w:rPr>
        <w:t xml:space="preserve">ates </w:t>
      </w:r>
      <w:r w:rsidR="00C34512" w:rsidRPr="00FA384D">
        <w:rPr>
          <w:rFonts w:asciiTheme="minorHAnsi" w:hAnsiTheme="minorHAnsi" w:cstheme="minorHAnsi"/>
          <w:sz w:val="22"/>
          <w:szCs w:val="22"/>
        </w:rPr>
        <w:t>n</w:t>
      </w:r>
      <w:r w:rsidRPr="00FA384D">
        <w:rPr>
          <w:rFonts w:asciiTheme="minorHAnsi" w:hAnsiTheme="minorHAnsi" w:cstheme="minorHAnsi"/>
          <w:sz w:val="22"/>
          <w:szCs w:val="22"/>
        </w:rPr>
        <w:t>otice</w:t>
      </w:r>
      <w:r w:rsidR="00C34512" w:rsidRPr="00FA384D">
        <w:rPr>
          <w:rFonts w:asciiTheme="minorHAnsi" w:hAnsiTheme="minorHAnsi" w:cstheme="minorHAnsi"/>
          <w:sz w:val="22"/>
          <w:szCs w:val="22"/>
        </w:rPr>
        <w:t>s</w:t>
      </w:r>
      <w:r w:rsidRPr="00FA384D">
        <w:rPr>
          <w:rFonts w:asciiTheme="minorHAnsi" w:hAnsiTheme="minorHAnsi" w:cstheme="minorHAnsi"/>
          <w:sz w:val="22"/>
          <w:szCs w:val="22"/>
        </w:rPr>
        <w:t>.</w:t>
      </w:r>
    </w:p>
    <w:p w14:paraId="30E81618" w14:textId="39841B4C" w:rsidR="002E0F56" w:rsidRDefault="002E0F56" w:rsidP="007E2119">
      <w:pPr>
        <w:pStyle w:val="ListParagraph"/>
        <w:numPr>
          <w:ilvl w:val="0"/>
          <w:numId w:val="25"/>
        </w:numPr>
        <w:spacing w:before="0" w:after="0"/>
        <w:ind w:left="426" w:hanging="426"/>
        <w:rPr>
          <w:rFonts w:asciiTheme="minorHAnsi" w:hAnsiTheme="minorHAnsi" w:cstheme="minorHAnsi"/>
          <w:sz w:val="22"/>
          <w:szCs w:val="22"/>
        </w:rPr>
      </w:pPr>
      <w:r w:rsidRPr="00FA384D">
        <w:rPr>
          <w:rFonts w:asciiTheme="minorHAnsi" w:hAnsiTheme="minorHAnsi" w:cstheme="minorHAnsi"/>
          <w:sz w:val="22"/>
          <w:szCs w:val="22"/>
        </w:rPr>
        <w:t xml:space="preserve">Public access computers or </w:t>
      </w:r>
      <w:r w:rsidR="003512D8" w:rsidRPr="00FA384D">
        <w:rPr>
          <w:rFonts w:asciiTheme="minorHAnsi" w:hAnsiTheme="minorHAnsi" w:cstheme="minorHAnsi"/>
          <w:sz w:val="22"/>
          <w:szCs w:val="22"/>
        </w:rPr>
        <w:t>tablets</w:t>
      </w:r>
      <w:r w:rsidRPr="00FA384D">
        <w:rPr>
          <w:rFonts w:asciiTheme="minorHAnsi" w:hAnsiTheme="minorHAnsi" w:cstheme="minorHAnsi"/>
          <w:sz w:val="22"/>
          <w:szCs w:val="22"/>
        </w:rPr>
        <w:t xml:space="preserve"> could be placed in strategic locations throughout the city - Customer Service, Community Hubs and centres, etc with the web page open and navigable at all times</w:t>
      </w:r>
      <w:r w:rsidR="00C34512" w:rsidRPr="00FA384D">
        <w:rPr>
          <w:rFonts w:asciiTheme="minorHAnsi" w:hAnsiTheme="minorHAnsi" w:cstheme="minorHAnsi"/>
          <w:sz w:val="22"/>
          <w:szCs w:val="22"/>
        </w:rPr>
        <w:t xml:space="preserve"> and Council staff assisting</w:t>
      </w:r>
    </w:p>
    <w:p w14:paraId="2747E750" w14:textId="35578F1C" w:rsidR="00DA24D2" w:rsidRDefault="0024657F" w:rsidP="007E2119">
      <w:pPr>
        <w:pStyle w:val="ListParagraph"/>
        <w:numPr>
          <w:ilvl w:val="0"/>
          <w:numId w:val="25"/>
        </w:numPr>
        <w:spacing w:before="0" w:after="0"/>
        <w:ind w:left="426" w:hanging="426"/>
        <w:rPr>
          <w:rFonts w:asciiTheme="minorHAnsi" w:hAnsiTheme="minorHAnsi" w:cstheme="minorHAnsi"/>
          <w:sz w:val="22"/>
          <w:szCs w:val="22"/>
        </w:rPr>
      </w:pPr>
      <w:r>
        <w:rPr>
          <w:rFonts w:asciiTheme="minorHAnsi" w:hAnsiTheme="minorHAnsi" w:cstheme="minorHAnsi"/>
          <w:sz w:val="22"/>
          <w:szCs w:val="22"/>
        </w:rPr>
        <w:t xml:space="preserve">The need for ongoing ‘offline’ </w:t>
      </w:r>
      <w:r w:rsidR="00F3081F">
        <w:rPr>
          <w:rFonts w:asciiTheme="minorHAnsi" w:hAnsiTheme="minorHAnsi" w:cstheme="minorHAnsi"/>
          <w:sz w:val="22"/>
          <w:szCs w:val="22"/>
        </w:rPr>
        <w:t xml:space="preserve">options </w:t>
      </w:r>
      <w:r w:rsidR="00DA24D2">
        <w:rPr>
          <w:rFonts w:asciiTheme="minorHAnsi" w:hAnsiTheme="minorHAnsi" w:cstheme="minorHAnsi"/>
          <w:sz w:val="22"/>
          <w:szCs w:val="22"/>
        </w:rPr>
        <w:t xml:space="preserve">for Casey Community members </w:t>
      </w:r>
      <w:r w:rsidR="005F0273">
        <w:rPr>
          <w:rFonts w:asciiTheme="minorHAnsi" w:hAnsiTheme="minorHAnsi" w:cstheme="minorHAnsi"/>
          <w:sz w:val="22"/>
          <w:szCs w:val="22"/>
        </w:rPr>
        <w:t xml:space="preserve">who either will never be </w:t>
      </w:r>
      <w:r w:rsidR="00853823">
        <w:rPr>
          <w:rFonts w:asciiTheme="minorHAnsi" w:hAnsiTheme="minorHAnsi" w:cstheme="minorHAnsi"/>
          <w:sz w:val="22"/>
          <w:szCs w:val="22"/>
        </w:rPr>
        <w:t xml:space="preserve">online or need </w:t>
      </w:r>
      <w:r w:rsidR="006500C8">
        <w:rPr>
          <w:rFonts w:asciiTheme="minorHAnsi" w:hAnsiTheme="minorHAnsi" w:cstheme="minorHAnsi"/>
          <w:sz w:val="22"/>
          <w:szCs w:val="22"/>
        </w:rPr>
        <w:t>time to transition</w:t>
      </w:r>
      <w:r w:rsidR="00DA24D2">
        <w:rPr>
          <w:rFonts w:asciiTheme="minorHAnsi" w:hAnsiTheme="minorHAnsi" w:cstheme="minorHAnsi"/>
          <w:sz w:val="22"/>
          <w:szCs w:val="22"/>
        </w:rPr>
        <w:t xml:space="preserve"> to digital </w:t>
      </w:r>
      <w:r w:rsidR="006500C8">
        <w:rPr>
          <w:rFonts w:asciiTheme="minorHAnsi" w:hAnsiTheme="minorHAnsi" w:cstheme="minorHAnsi"/>
          <w:sz w:val="22"/>
          <w:szCs w:val="22"/>
        </w:rPr>
        <w:t>platforms</w:t>
      </w:r>
    </w:p>
    <w:p w14:paraId="1F89D1B8" w14:textId="77777777" w:rsidR="00DE1223" w:rsidRDefault="00DE1223" w:rsidP="00DE1223">
      <w:pPr>
        <w:spacing w:before="0" w:after="0"/>
        <w:rPr>
          <w:rFonts w:asciiTheme="minorHAnsi" w:hAnsiTheme="minorHAnsi" w:cstheme="minorHAnsi"/>
          <w:sz w:val="22"/>
          <w:szCs w:val="22"/>
        </w:rPr>
      </w:pPr>
    </w:p>
    <w:p w14:paraId="54327332" w14:textId="36C2A1C7" w:rsidR="00ED1E27" w:rsidRPr="00391716" w:rsidRDefault="00ED1E27" w:rsidP="00391716">
      <w:pPr>
        <w:spacing w:before="0" w:beforeAutospacing="0" w:after="0" w:afterAutospacing="0" w:line="288" w:lineRule="auto"/>
        <w:rPr>
          <w:rFonts w:asciiTheme="minorHAnsi" w:hAnsiTheme="minorHAnsi" w:cstheme="minorHAnsi"/>
          <w:sz w:val="22"/>
          <w:szCs w:val="22"/>
        </w:rPr>
      </w:pPr>
      <w:r w:rsidRPr="00391716">
        <w:rPr>
          <w:rFonts w:asciiTheme="minorHAnsi" w:hAnsiTheme="minorHAnsi" w:cstheme="minorHAnsi"/>
          <w:sz w:val="22"/>
          <w:szCs w:val="22"/>
        </w:rPr>
        <w:t xml:space="preserve">There </w:t>
      </w:r>
      <w:r w:rsidR="00AE1F7D">
        <w:rPr>
          <w:rFonts w:asciiTheme="minorHAnsi" w:hAnsiTheme="minorHAnsi" w:cstheme="minorHAnsi"/>
          <w:sz w:val="22"/>
          <w:szCs w:val="22"/>
        </w:rPr>
        <w:t>were</w:t>
      </w:r>
      <w:r w:rsidRPr="00391716">
        <w:rPr>
          <w:rFonts w:asciiTheme="minorHAnsi" w:hAnsiTheme="minorHAnsi" w:cstheme="minorHAnsi"/>
          <w:sz w:val="22"/>
          <w:szCs w:val="22"/>
        </w:rPr>
        <w:t xml:space="preserve"> a number of interventions</w:t>
      </w:r>
      <w:r w:rsidR="000B7990">
        <w:rPr>
          <w:rFonts w:asciiTheme="minorHAnsi" w:hAnsiTheme="minorHAnsi" w:cstheme="minorHAnsi"/>
          <w:sz w:val="22"/>
          <w:szCs w:val="22"/>
        </w:rPr>
        <w:t xml:space="preserve"> or responses to digital challenges</w:t>
      </w:r>
      <w:r w:rsidRPr="00391716">
        <w:rPr>
          <w:rFonts w:asciiTheme="minorHAnsi" w:hAnsiTheme="minorHAnsi" w:cstheme="minorHAnsi"/>
          <w:sz w:val="22"/>
          <w:szCs w:val="22"/>
        </w:rPr>
        <w:t xml:space="preserve"> that were shown to be working:</w:t>
      </w:r>
      <w:r w:rsidR="00DE1223" w:rsidRPr="00391716">
        <w:rPr>
          <w:rFonts w:asciiTheme="minorHAnsi" w:hAnsiTheme="minorHAnsi" w:cstheme="minorHAnsi"/>
          <w:sz w:val="22"/>
          <w:szCs w:val="22"/>
        </w:rPr>
        <w:t xml:space="preserve"> </w:t>
      </w:r>
    </w:p>
    <w:p w14:paraId="0C9CC5DF" w14:textId="70C7FA67" w:rsidR="00ED1E27" w:rsidRDefault="00DE1223" w:rsidP="00391716">
      <w:pPr>
        <w:pStyle w:val="ListParagraph"/>
        <w:numPr>
          <w:ilvl w:val="0"/>
          <w:numId w:val="25"/>
        </w:numPr>
        <w:spacing w:before="0" w:after="0"/>
        <w:ind w:left="284" w:hanging="284"/>
        <w:rPr>
          <w:rFonts w:asciiTheme="minorHAnsi" w:hAnsiTheme="minorHAnsi" w:cstheme="minorHAnsi"/>
          <w:sz w:val="22"/>
          <w:szCs w:val="22"/>
        </w:rPr>
      </w:pPr>
      <w:r w:rsidRPr="00391716" w:rsidDel="00F87D6A">
        <w:rPr>
          <w:rFonts w:asciiTheme="minorHAnsi" w:hAnsiTheme="minorHAnsi" w:cstheme="minorHAnsi"/>
          <w:sz w:val="22"/>
          <w:szCs w:val="22"/>
        </w:rPr>
        <w:t xml:space="preserve">Across different groups purpose drove interest.  </w:t>
      </w:r>
      <w:r w:rsidRPr="00391716">
        <w:rPr>
          <w:rFonts w:asciiTheme="minorHAnsi" w:hAnsiTheme="minorHAnsi" w:cstheme="minorHAnsi"/>
          <w:sz w:val="22"/>
          <w:szCs w:val="22"/>
        </w:rPr>
        <w:t>Finding what services and activities people wanted to access online drove digital skill development.</w:t>
      </w:r>
      <w:r w:rsidR="00F87D6A" w:rsidRPr="00F87D6A">
        <w:rPr>
          <w:rFonts w:asciiTheme="minorHAnsi" w:hAnsiTheme="minorHAnsi" w:cstheme="minorHAnsi"/>
          <w:sz w:val="22"/>
          <w:szCs w:val="22"/>
        </w:rPr>
        <w:t xml:space="preserve"> </w:t>
      </w:r>
      <w:r w:rsidR="000204B6">
        <w:rPr>
          <w:rFonts w:asciiTheme="minorHAnsi" w:hAnsiTheme="minorHAnsi" w:cstheme="minorHAnsi"/>
          <w:sz w:val="22"/>
          <w:szCs w:val="22"/>
        </w:rPr>
        <w:t>This</w:t>
      </w:r>
      <w:r w:rsidR="00F87D6A">
        <w:rPr>
          <w:rFonts w:asciiTheme="minorHAnsi" w:hAnsiTheme="minorHAnsi" w:cstheme="minorHAnsi"/>
          <w:sz w:val="22"/>
          <w:szCs w:val="22"/>
        </w:rPr>
        <w:t xml:space="preserve"> was found </w:t>
      </w:r>
      <w:r w:rsidR="00A623B5">
        <w:rPr>
          <w:rFonts w:asciiTheme="minorHAnsi" w:hAnsiTheme="minorHAnsi" w:cstheme="minorHAnsi"/>
          <w:sz w:val="22"/>
          <w:szCs w:val="22"/>
        </w:rPr>
        <w:t xml:space="preserve">common </w:t>
      </w:r>
      <w:r w:rsidR="00F87D6A">
        <w:rPr>
          <w:rFonts w:asciiTheme="minorHAnsi" w:hAnsiTheme="minorHAnsi" w:cstheme="minorHAnsi"/>
          <w:sz w:val="22"/>
          <w:szCs w:val="22"/>
        </w:rPr>
        <w:t>across</w:t>
      </w:r>
      <w:r w:rsidR="00F87D6A" w:rsidRPr="007F086E">
        <w:rPr>
          <w:rFonts w:asciiTheme="minorHAnsi" w:hAnsiTheme="minorHAnsi" w:cstheme="minorHAnsi"/>
          <w:sz w:val="22"/>
          <w:szCs w:val="22"/>
        </w:rPr>
        <w:t xml:space="preserve"> different groups </w:t>
      </w:r>
      <w:r w:rsidR="00A623B5">
        <w:rPr>
          <w:rFonts w:asciiTheme="minorHAnsi" w:hAnsiTheme="minorHAnsi" w:cstheme="minorHAnsi"/>
          <w:sz w:val="22"/>
          <w:szCs w:val="22"/>
        </w:rPr>
        <w:t xml:space="preserve">that </w:t>
      </w:r>
      <w:r w:rsidR="00F87D6A" w:rsidRPr="007F086E">
        <w:rPr>
          <w:rFonts w:asciiTheme="minorHAnsi" w:hAnsiTheme="minorHAnsi" w:cstheme="minorHAnsi"/>
          <w:sz w:val="22"/>
          <w:szCs w:val="22"/>
        </w:rPr>
        <w:t xml:space="preserve">purpose drove </w:t>
      </w:r>
      <w:r w:rsidR="00B427CE">
        <w:rPr>
          <w:rFonts w:asciiTheme="minorHAnsi" w:hAnsiTheme="minorHAnsi" w:cstheme="minorHAnsi"/>
          <w:sz w:val="22"/>
          <w:szCs w:val="22"/>
        </w:rPr>
        <w:t>commitment to learning</w:t>
      </w:r>
      <w:r w:rsidR="00F87D6A" w:rsidRPr="007F086E">
        <w:rPr>
          <w:rFonts w:asciiTheme="minorHAnsi" w:hAnsiTheme="minorHAnsi" w:cstheme="minorHAnsi"/>
          <w:sz w:val="22"/>
          <w:szCs w:val="22"/>
        </w:rPr>
        <w:t xml:space="preserve">.  </w:t>
      </w:r>
    </w:p>
    <w:p w14:paraId="2AD73821" w14:textId="403571AC" w:rsidR="00ED1E27" w:rsidRDefault="00DE1223" w:rsidP="00391716">
      <w:pPr>
        <w:pStyle w:val="ListParagraph"/>
        <w:numPr>
          <w:ilvl w:val="0"/>
          <w:numId w:val="25"/>
        </w:numPr>
        <w:spacing w:before="0" w:after="0"/>
        <w:ind w:left="284" w:hanging="284"/>
        <w:rPr>
          <w:rFonts w:asciiTheme="minorHAnsi" w:hAnsiTheme="minorHAnsi" w:cstheme="minorHAnsi"/>
          <w:sz w:val="22"/>
          <w:szCs w:val="22"/>
        </w:rPr>
      </w:pPr>
      <w:r w:rsidRPr="00391716">
        <w:rPr>
          <w:rFonts w:asciiTheme="minorHAnsi" w:hAnsiTheme="minorHAnsi" w:cstheme="minorHAnsi"/>
          <w:sz w:val="22"/>
          <w:szCs w:val="22"/>
        </w:rPr>
        <w:t>Loan device</w:t>
      </w:r>
      <w:r w:rsidR="002467CF">
        <w:rPr>
          <w:rFonts w:asciiTheme="minorHAnsi" w:hAnsiTheme="minorHAnsi" w:cstheme="minorHAnsi"/>
          <w:sz w:val="22"/>
          <w:szCs w:val="22"/>
        </w:rPr>
        <w:t xml:space="preserve"> programs</w:t>
      </w:r>
      <w:r w:rsidRPr="00D43C10">
        <w:rPr>
          <w:rFonts w:asciiTheme="minorHAnsi" w:hAnsiTheme="minorHAnsi" w:cstheme="minorHAnsi"/>
          <w:sz w:val="22"/>
          <w:szCs w:val="22"/>
        </w:rPr>
        <w:t xml:space="preserve"> not only addressed </w:t>
      </w:r>
      <w:r w:rsidR="00B427CE">
        <w:rPr>
          <w:rFonts w:asciiTheme="minorHAnsi" w:hAnsiTheme="minorHAnsi" w:cstheme="minorHAnsi"/>
          <w:sz w:val="22"/>
          <w:szCs w:val="22"/>
        </w:rPr>
        <w:t xml:space="preserve">an </w:t>
      </w:r>
      <w:r w:rsidRPr="00391716">
        <w:rPr>
          <w:rFonts w:asciiTheme="minorHAnsi" w:hAnsiTheme="minorHAnsi" w:cstheme="minorHAnsi"/>
          <w:sz w:val="22"/>
          <w:szCs w:val="22"/>
        </w:rPr>
        <w:t xml:space="preserve">immediate need but </w:t>
      </w:r>
      <w:r w:rsidR="002467CF">
        <w:rPr>
          <w:rFonts w:asciiTheme="minorHAnsi" w:hAnsiTheme="minorHAnsi" w:cstheme="minorHAnsi"/>
          <w:sz w:val="22"/>
          <w:szCs w:val="22"/>
        </w:rPr>
        <w:t xml:space="preserve">also </w:t>
      </w:r>
      <w:r w:rsidRPr="00391716">
        <w:rPr>
          <w:rFonts w:asciiTheme="minorHAnsi" w:hAnsiTheme="minorHAnsi" w:cstheme="minorHAnsi"/>
          <w:sz w:val="22"/>
          <w:szCs w:val="22"/>
        </w:rPr>
        <w:t xml:space="preserve">enabled </w:t>
      </w:r>
      <w:r w:rsidR="00FF74FD">
        <w:rPr>
          <w:rFonts w:asciiTheme="minorHAnsi" w:hAnsiTheme="minorHAnsi" w:cstheme="minorHAnsi"/>
          <w:sz w:val="22"/>
          <w:szCs w:val="22"/>
        </w:rPr>
        <w:t xml:space="preserve">reluctant purchasers </w:t>
      </w:r>
      <w:r w:rsidRPr="00D20B0A">
        <w:rPr>
          <w:rFonts w:asciiTheme="minorHAnsi" w:hAnsiTheme="minorHAnsi" w:cstheme="minorHAnsi"/>
          <w:sz w:val="22"/>
          <w:szCs w:val="22"/>
        </w:rPr>
        <w:t xml:space="preserve"> who could afford devices to try before they bought</w:t>
      </w:r>
      <w:r w:rsidR="00550A41">
        <w:rPr>
          <w:rFonts w:asciiTheme="minorHAnsi" w:hAnsiTheme="minorHAnsi" w:cstheme="minorHAnsi"/>
          <w:sz w:val="22"/>
          <w:szCs w:val="22"/>
        </w:rPr>
        <w:t xml:space="preserve"> their own. This was particularly common amongst older people</w:t>
      </w:r>
    </w:p>
    <w:p w14:paraId="7297FBF6" w14:textId="5920F90F" w:rsidR="00ED1E27" w:rsidRDefault="00DE1223" w:rsidP="00391716">
      <w:pPr>
        <w:pStyle w:val="ListParagraph"/>
        <w:numPr>
          <w:ilvl w:val="0"/>
          <w:numId w:val="25"/>
        </w:numPr>
        <w:spacing w:before="0" w:after="0"/>
        <w:ind w:left="284" w:hanging="284"/>
        <w:rPr>
          <w:rFonts w:asciiTheme="minorHAnsi" w:hAnsiTheme="minorHAnsi" w:cstheme="minorHAnsi"/>
          <w:sz w:val="22"/>
          <w:szCs w:val="22"/>
        </w:rPr>
      </w:pPr>
      <w:r w:rsidRPr="00391716">
        <w:rPr>
          <w:rFonts w:asciiTheme="minorHAnsi" w:hAnsiTheme="minorHAnsi" w:cstheme="minorHAnsi"/>
          <w:sz w:val="22"/>
          <w:szCs w:val="22"/>
        </w:rPr>
        <w:t xml:space="preserve">Free public Wi-Fi </w:t>
      </w:r>
      <w:r w:rsidR="0090706D">
        <w:rPr>
          <w:rFonts w:asciiTheme="minorHAnsi" w:hAnsiTheme="minorHAnsi" w:cstheme="minorHAnsi"/>
          <w:sz w:val="22"/>
          <w:szCs w:val="22"/>
        </w:rPr>
        <w:t xml:space="preserve">was </w:t>
      </w:r>
      <w:r w:rsidRPr="00391716">
        <w:rPr>
          <w:rFonts w:asciiTheme="minorHAnsi" w:hAnsiTheme="minorHAnsi" w:cstheme="minorHAnsi"/>
          <w:sz w:val="22"/>
          <w:szCs w:val="22"/>
        </w:rPr>
        <w:t>beneficial, particularly for young people</w:t>
      </w:r>
    </w:p>
    <w:p w14:paraId="3B7849C0" w14:textId="625DCE26" w:rsidR="00DE1223" w:rsidRPr="00391716" w:rsidRDefault="00DE1223" w:rsidP="00391716">
      <w:pPr>
        <w:pStyle w:val="ListParagraph"/>
        <w:numPr>
          <w:ilvl w:val="0"/>
          <w:numId w:val="25"/>
        </w:numPr>
        <w:spacing w:before="0" w:after="0"/>
        <w:ind w:left="284" w:hanging="284"/>
        <w:rPr>
          <w:rFonts w:asciiTheme="minorHAnsi" w:hAnsiTheme="minorHAnsi" w:cstheme="minorHAnsi"/>
          <w:sz w:val="22"/>
          <w:szCs w:val="22"/>
        </w:rPr>
      </w:pPr>
      <w:r w:rsidRPr="00391716">
        <w:rPr>
          <w:rFonts w:asciiTheme="minorHAnsi" w:hAnsiTheme="minorHAnsi" w:cstheme="minorHAnsi"/>
          <w:sz w:val="22"/>
          <w:szCs w:val="22"/>
        </w:rPr>
        <w:t>For the most digitally excluded</w:t>
      </w:r>
      <w:r w:rsidR="0090706D">
        <w:rPr>
          <w:rFonts w:asciiTheme="minorHAnsi" w:hAnsiTheme="minorHAnsi" w:cstheme="minorHAnsi"/>
          <w:sz w:val="22"/>
          <w:szCs w:val="22"/>
        </w:rPr>
        <w:t xml:space="preserve"> and inexperienced,</w:t>
      </w:r>
      <w:r w:rsidRPr="00391716">
        <w:rPr>
          <w:rFonts w:asciiTheme="minorHAnsi" w:hAnsiTheme="minorHAnsi" w:cstheme="minorHAnsi"/>
          <w:sz w:val="22"/>
          <w:szCs w:val="22"/>
        </w:rPr>
        <w:t xml:space="preserve"> </w:t>
      </w:r>
      <w:r w:rsidR="00B409ED">
        <w:rPr>
          <w:rFonts w:asciiTheme="minorHAnsi" w:hAnsiTheme="minorHAnsi" w:cstheme="minorHAnsi"/>
          <w:sz w:val="22"/>
          <w:szCs w:val="22"/>
        </w:rPr>
        <w:t>one-on-one</w:t>
      </w:r>
      <w:r w:rsidRPr="00391716">
        <w:rPr>
          <w:rFonts w:asciiTheme="minorHAnsi" w:hAnsiTheme="minorHAnsi" w:cstheme="minorHAnsi"/>
          <w:sz w:val="22"/>
          <w:szCs w:val="22"/>
        </w:rPr>
        <w:t xml:space="preserve"> support </w:t>
      </w:r>
      <w:r w:rsidR="00542639">
        <w:rPr>
          <w:rFonts w:asciiTheme="minorHAnsi" w:hAnsiTheme="minorHAnsi" w:cstheme="minorHAnsi"/>
          <w:sz w:val="22"/>
          <w:szCs w:val="22"/>
        </w:rPr>
        <w:t>leads to greater learning outcomes</w:t>
      </w:r>
      <w:r w:rsidR="00B409ED">
        <w:rPr>
          <w:rFonts w:asciiTheme="minorHAnsi" w:hAnsiTheme="minorHAnsi" w:cstheme="minorHAnsi"/>
          <w:sz w:val="22"/>
          <w:szCs w:val="22"/>
        </w:rPr>
        <w:t>.</w:t>
      </w:r>
    </w:p>
    <w:p w14:paraId="705BF120" w14:textId="098A525D" w:rsidR="00DA24D2" w:rsidRPr="00A54BD2" w:rsidRDefault="00DA24D2" w:rsidP="007E2119">
      <w:pPr>
        <w:pStyle w:val="Heading2"/>
        <w:ind w:left="851" w:hanging="851"/>
      </w:pPr>
      <w:bookmarkStart w:id="39" w:name="_Toc72753786"/>
      <w:r w:rsidRPr="00A54BD2">
        <w:t>What does this mean?</w:t>
      </w:r>
      <w:bookmarkEnd w:id="39"/>
    </w:p>
    <w:p w14:paraId="4BB3F203" w14:textId="381B585C" w:rsidR="000D6770" w:rsidRDefault="002248AD" w:rsidP="00A9775F">
      <w:pPr>
        <w:spacing w:line="288" w:lineRule="auto"/>
        <w:rPr>
          <w:sz w:val="22"/>
          <w:szCs w:val="22"/>
        </w:rPr>
      </w:pPr>
      <w:r w:rsidRPr="000D6770">
        <w:rPr>
          <w:noProof/>
          <w:sz w:val="22"/>
          <w:szCs w:val="22"/>
        </w:rPr>
        <mc:AlternateContent>
          <mc:Choice Requires="wps">
            <w:drawing>
              <wp:anchor distT="45720" distB="45720" distL="114300" distR="114300" simplePos="0" relativeHeight="251658752" behindDoc="0" locked="0" layoutInCell="1" allowOverlap="1" wp14:anchorId="0E221A79" wp14:editId="63B9B540">
                <wp:simplePos x="0" y="0"/>
                <wp:positionH relativeFrom="margin">
                  <wp:align>right</wp:align>
                </wp:positionH>
                <wp:positionV relativeFrom="paragraph">
                  <wp:posOffset>819150</wp:posOffset>
                </wp:positionV>
                <wp:extent cx="6096000" cy="16573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657350"/>
                        </a:xfrm>
                        <a:prstGeom prst="rect">
                          <a:avLst/>
                        </a:prstGeom>
                        <a:solidFill>
                          <a:schemeClr val="bg1">
                            <a:lumMod val="95000"/>
                          </a:schemeClr>
                        </a:solidFill>
                        <a:ln w="9525">
                          <a:solidFill>
                            <a:srgbClr val="000000"/>
                          </a:solidFill>
                          <a:miter lim="800000"/>
                          <a:headEnd/>
                          <a:tailEnd/>
                        </a:ln>
                      </wps:spPr>
                      <wps:txbx>
                        <w:txbxContent>
                          <w:p w14:paraId="299B0CDA" w14:textId="55470DC0" w:rsidR="009A7724" w:rsidRPr="007E2119" w:rsidRDefault="009A7724" w:rsidP="009552A7">
                            <w:pPr>
                              <w:jc w:val="center"/>
                              <w:rPr>
                                <w:i/>
                                <w:iCs/>
                                <w:sz w:val="20"/>
                              </w:rPr>
                            </w:pPr>
                            <w:r w:rsidRPr="007E2119">
                              <w:rPr>
                                <w:i/>
                                <w:iCs/>
                                <w:sz w:val="20"/>
                              </w:rPr>
                              <w:t>“</w:t>
                            </w:r>
                            <w:r>
                              <w:rPr>
                                <w:i/>
                                <w:iCs/>
                                <w:sz w:val="20"/>
                              </w:rPr>
                              <w:t>D</w:t>
                            </w:r>
                            <w:r w:rsidRPr="007E2119">
                              <w:rPr>
                                <w:i/>
                                <w:iCs/>
                                <w:sz w:val="20"/>
                              </w:rPr>
                              <w:t>ifficulties experienced by people searching for private rental - most now applied for online.”</w:t>
                            </w:r>
                            <w:r w:rsidRPr="007E2119">
                              <w:rPr>
                                <w:i/>
                                <w:iCs/>
                                <w:sz w:val="20"/>
                              </w:rPr>
                              <w:br/>
                            </w:r>
                            <w:r w:rsidRPr="00E65987">
                              <w:rPr>
                                <w:i/>
                                <w:iCs/>
                                <w:sz w:val="8"/>
                                <w:szCs w:val="8"/>
                              </w:rPr>
                              <w:br/>
                            </w:r>
                            <w:r w:rsidRPr="007E2119">
                              <w:rPr>
                                <w:i/>
                                <w:iCs/>
                                <w:sz w:val="20"/>
                              </w:rPr>
                              <w:t xml:space="preserve">“We saw some families enter into agreements for contracts with phone and </w:t>
                            </w:r>
                            <w:r>
                              <w:rPr>
                                <w:i/>
                                <w:iCs/>
                                <w:sz w:val="20"/>
                              </w:rPr>
                              <w:t>I</w:t>
                            </w:r>
                            <w:r w:rsidRPr="007E2119">
                              <w:rPr>
                                <w:i/>
                                <w:iCs/>
                                <w:sz w:val="20"/>
                              </w:rPr>
                              <w:t>nternet providers that were not sustainable financially”</w:t>
                            </w:r>
                            <w:r w:rsidRPr="007E2119">
                              <w:rPr>
                                <w:i/>
                                <w:iCs/>
                                <w:sz w:val="20"/>
                              </w:rPr>
                              <w:br/>
                            </w:r>
                            <w:r w:rsidRPr="00E65987">
                              <w:rPr>
                                <w:i/>
                                <w:iCs/>
                                <w:sz w:val="8"/>
                                <w:szCs w:val="8"/>
                              </w:rPr>
                              <w:br/>
                            </w:r>
                            <w:r w:rsidRPr="007E2119">
                              <w:rPr>
                                <w:i/>
                                <w:iCs/>
                                <w:sz w:val="20"/>
                              </w:rPr>
                              <w:t>“Many did not understand how to access online reporting to ensure compliance with Centrelink and job activities”</w:t>
                            </w:r>
                            <w:r w:rsidRPr="007E2119">
                              <w:rPr>
                                <w:i/>
                                <w:iCs/>
                                <w:sz w:val="20"/>
                              </w:rPr>
                              <w:br/>
                            </w:r>
                            <w:r w:rsidRPr="00E65987">
                              <w:rPr>
                                <w:i/>
                                <w:iCs/>
                                <w:sz w:val="8"/>
                                <w:szCs w:val="8"/>
                              </w:rPr>
                              <w:br/>
                            </w:r>
                            <w:r w:rsidRPr="007E2119">
                              <w:rPr>
                                <w:i/>
                                <w:iCs/>
                                <w:sz w:val="20"/>
                              </w:rPr>
                              <w:t>“Compromised employment opportunities- unable to access on board procedures”</w:t>
                            </w:r>
                          </w:p>
                          <w:p w14:paraId="36BDD360" w14:textId="77777777" w:rsidR="009A7724" w:rsidRPr="007E2119" w:rsidRDefault="009A7724" w:rsidP="00E65987">
                            <w:pPr>
                              <w:jc w:val="center"/>
                              <w:rPr>
                                <w:i/>
                                <w:iCs/>
                                <w:sz w:val="20"/>
                              </w:rPr>
                            </w:pPr>
                            <w:r w:rsidRPr="007E2119">
                              <w:rPr>
                                <w:rFonts w:eastAsiaTheme="minorHAnsi"/>
                                <w:i/>
                                <w:iCs/>
                                <w:sz w:val="20"/>
                              </w:rPr>
                              <w:t>“I know when my son went to an employment agency many of the people had no computer skills or a computer”</w:t>
                            </w:r>
                            <w:r w:rsidRPr="007E2119">
                              <w:rPr>
                                <w:rFonts w:eastAsiaTheme="minorHAnsi"/>
                                <w:i/>
                                <w:iCs/>
                                <w:sz w:val="20"/>
                              </w:rPr>
                              <w:br/>
                            </w:r>
                            <w:r w:rsidRPr="00E65987">
                              <w:rPr>
                                <w:rFonts w:eastAsiaTheme="minorHAnsi"/>
                                <w:i/>
                                <w:iCs/>
                                <w:sz w:val="8"/>
                                <w:szCs w:val="8"/>
                              </w:rPr>
                              <w:br/>
                            </w:r>
                            <w:r w:rsidRPr="007E2119">
                              <w:rPr>
                                <w:i/>
                                <w:iCs/>
                                <w:sz w:val="20"/>
                              </w:rPr>
                              <w:t>“Stuck in a digital divide rut (much like poverty circle)”</w:t>
                            </w:r>
                          </w:p>
                          <w:p w14:paraId="3C48BECB" w14:textId="2B62D927" w:rsidR="009A7724" w:rsidRPr="008250C3" w:rsidRDefault="009A7724" w:rsidP="00123267">
                            <w:pPr>
                              <w:pStyle w:val="ListParagraph"/>
                              <w:numPr>
                                <w:ilvl w:val="0"/>
                                <w:numId w:val="33"/>
                              </w:numPr>
                              <w:spacing w:before="0" w:after="0" w:line="312" w:lineRule="auto"/>
                              <w:ind w:left="0" w:hanging="578"/>
                              <w:rPr>
                                <w:rStyle w:val="Heading4Char"/>
                                <w:rFonts w:asciiTheme="minorHAnsi" w:eastAsiaTheme="minorHAnsi" w:hAnsiTheme="minorHAnsi" w:cstheme="minorHAnsi"/>
                                <w:iCs/>
                                <w:color w:val="auto"/>
                                <w:kern w:val="0"/>
                                <w:sz w:val="22"/>
                                <w:szCs w:val="22"/>
                              </w:rPr>
                            </w:pPr>
                          </w:p>
                          <w:p w14:paraId="09689B51" w14:textId="31BFE403" w:rsidR="009A7724" w:rsidRPr="008250C3" w:rsidRDefault="009A7724" w:rsidP="00A55B92">
                            <w:pPr>
                              <w:pStyle w:val="ListParagraph"/>
                              <w:numPr>
                                <w:ilvl w:val="0"/>
                                <w:numId w:val="33"/>
                              </w:numPr>
                              <w:spacing w:line="312" w:lineRule="auto"/>
                              <w:ind w:left="0" w:hanging="578"/>
                              <w:rPr>
                                <w:rFonts w:asciiTheme="minorHAnsi" w:hAnsiTheme="minorHAnsi" w:cstheme="minorHAnsi"/>
                                <w:i/>
                                <w:iCs/>
                                <w:sz w:val="22"/>
                                <w:szCs w:val="22"/>
                              </w:rPr>
                            </w:pPr>
                            <w:r>
                              <w:rPr>
                                <w:rFonts w:asciiTheme="minorHAnsi" w:hAnsiTheme="minorHAnsi" w:cstheme="minorHAnsi"/>
                                <w:i/>
                                <w:iCs/>
                                <w:sz w:val="22"/>
                                <w:szCs w:val="22"/>
                              </w:rPr>
                              <w:br/>
                            </w:r>
                          </w:p>
                          <w:p w14:paraId="1FDA24BC" w14:textId="08129158" w:rsidR="009A7724" w:rsidRPr="008250C3" w:rsidRDefault="009A7724" w:rsidP="00121E52">
                            <w:pPr>
                              <w:pStyle w:val="ListParagraph"/>
                              <w:numPr>
                                <w:ilvl w:val="0"/>
                                <w:numId w:val="33"/>
                              </w:numPr>
                              <w:spacing w:line="312" w:lineRule="auto"/>
                              <w:ind w:left="0" w:hanging="578"/>
                              <w:rPr>
                                <w:rFonts w:asciiTheme="minorHAnsi" w:hAnsiTheme="minorHAnsi" w:cstheme="minorHAnsi"/>
                                <w:i/>
                                <w:iCs/>
                                <w:sz w:val="22"/>
                                <w:szCs w:val="22"/>
                              </w:rPr>
                            </w:pPr>
                            <w:r>
                              <w:rPr>
                                <w:rFonts w:asciiTheme="minorHAnsi" w:hAnsiTheme="minorHAnsi" w:cstheme="minorHAnsi"/>
                                <w:i/>
                                <w:iCs/>
                                <w:sz w:val="22"/>
                                <w:szCs w:val="22"/>
                              </w:rPr>
                              <w:br/>
                            </w:r>
                          </w:p>
                          <w:p w14:paraId="4EE74907" w14:textId="10AE8143" w:rsidR="009A7724" w:rsidRPr="008250C3" w:rsidRDefault="009A7724" w:rsidP="005124ED">
                            <w:pPr>
                              <w:pStyle w:val="ListParagraph"/>
                              <w:numPr>
                                <w:ilvl w:val="0"/>
                                <w:numId w:val="33"/>
                              </w:numPr>
                              <w:spacing w:line="312" w:lineRule="auto"/>
                              <w:ind w:left="0" w:hanging="578"/>
                              <w:rPr>
                                <w:rFonts w:asciiTheme="minorHAnsi" w:hAnsiTheme="minorHAnsi" w:cstheme="minorHAnsi"/>
                                <w:i/>
                                <w:iCs/>
                                <w:sz w:val="22"/>
                                <w:szCs w:val="22"/>
                              </w:rPr>
                            </w:pPr>
                            <w:r>
                              <w:rPr>
                                <w:rFonts w:asciiTheme="minorHAnsi" w:hAnsiTheme="minorHAnsi" w:cstheme="minorHAnsi"/>
                                <w:i/>
                                <w:iCs/>
                                <w:sz w:val="22"/>
                                <w:szCs w:val="22"/>
                              </w:rPr>
                              <w:br/>
                            </w:r>
                          </w:p>
                          <w:p w14:paraId="52743377" w14:textId="77777777" w:rsidR="009A7724" w:rsidRPr="008250C3" w:rsidRDefault="009A7724" w:rsidP="00FC3E26">
                            <w:pPr>
                              <w:pStyle w:val="ListParagraph"/>
                              <w:numPr>
                                <w:ilvl w:val="0"/>
                                <w:numId w:val="33"/>
                              </w:numPr>
                              <w:spacing w:line="312" w:lineRule="auto"/>
                              <w:ind w:left="0" w:hanging="578"/>
                              <w:rPr>
                                <w:rFonts w:asciiTheme="minorHAnsi" w:hAnsiTheme="minorHAnsi" w:cstheme="minorHAnsi"/>
                                <w:i/>
                                <w:iCs/>
                                <w:sz w:val="22"/>
                                <w:szCs w:val="22"/>
                              </w:rPr>
                            </w:pPr>
                          </w:p>
                          <w:p w14:paraId="51582B77" w14:textId="409165BC" w:rsidR="009A7724" w:rsidRDefault="009A7724" w:rsidP="000D67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21A79" id="_x0000_s1058" type="#_x0000_t202" style="position:absolute;margin-left:428.8pt;margin-top:64.5pt;width:480pt;height:130.5pt;z-index:251658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" fillcolor="#f2f2f2 [3052]">
                <v:textbox>
                  <w:txbxContent>
                    <w:p w14:paraId="299B0CDA" w14:textId="55470DC0" w:rsidR="009A7724" w:rsidRPr="007E2119" w:rsidRDefault="009A7724" w:rsidP="009552A7">
                      <w:pPr>
                        <w:jc w:val="center"/>
                        <w:rPr>
                          <w:i/>
                          <w:iCs/>
                          <w:sz w:val="20"/>
                        </w:rPr>
                      </w:pPr>
                      <w:r w:rsidRPr="007E2119">
                        <w:rPr>
                          <w:i/>
                          <w:iCs/>
                          <w:sz w:val="20"/>
                        </w:rPr>
                        <w:t>“</w:t>
                      </w:r>
                      <w:r>
                        <w:rPr>
                          <w:i/>
                          <w:iCs/>
                          <w:sz w:val="20"/>
                        </w:rPr>
                        <w:t>D</w:t>
                      </w:r>
                      <w:r w:rsidRPr="007E2119">
                        <w:rPr>
                          <w:i/>
                          <w:iCs/>
                          <w:sz w:val="20"/>
                        </w:rPr>
                        <w:t>ifficulties experienced by people searching for private rental - most now applied for online.”</w:t>
                      </w:r>
                      <w:r w:rsidRPr="007E2119">
                        <w:rPr>
                          <w:i/>
                          <w:iCs/>
                          <w:sz w:val="20"/>
                        </w:rPr>
                        <w:br/>
                      </w:r>
                      <w:r w:rsidRPr="00E65987">
                        <w:rPr>
                          <w:i/>
                          <w:iCs/>
                          <w:sz w:val="8"/>
                          <w:szCs w:val="8"/>
                        </w:rPr>
                        <w:br/>
                      </w:r>
                      <w:r w:rsidRPr="007E2119">
                        <w:rPr>
                          <w:i/>
                          <w:iCs/>
                          <w:sz w:val="20"/>
                        </w:rPr>
                        <w:t xml:space="preserve">“We saw some families enter into agreements for contracts with phone and </w:t>
                      </w:r>
                      <w:r>
                        <w:rPr>
                          <w:i/>
                          <w:iCs/>
                          <w:sz w:val="20"/>
                        </w:rPr>
                        <w:t>I</w:t>
                      </w:r>
                      <w:r w:rsidRPr="007E2119">
                        <w:rPr>
                          <w:i/>
                          <w:iCs/>
                          <w:sz w:val="20"/>
                        </w:rPr>
                        <w:t>nternet providers that were not sustainable financially”</w:t>
                      </w:r>
                      <w:r w:rsidRPr="007E2119">
                        <w:rPr>
                          <w:i/>
                          <w:iCs/>
                          <w:sz w:val="20"/>
                        </w:rPr>
                        <w:br/>
                      </w:r>
                      <w:r w:rsidRPr="00E65987">
                        <w:rPr>
                          <w:i/>
                          <w:iCs/>
                          <w:sz w:val="8"/>
                          <w:szCs w:val="8"/>
                        </w:rPr>
                        <w:br/>
                      </w:r>
                      <w:r w:rsidRPr="007E2119">
                        <w:rPr>
                          <w:i/>
                          <w:iCs/>
                          <w:sz w:val="20"/>
                        </w:rPr>
                        <w:t>“Many did not understand how to access online reporting to ensure compliance with Centrelink and job activities”</w:t>
                      </w:r>
                      <w:r w:rsidRPr="007E2119">
                        <w:rPr>
                          <w:i/>
                          <w:iCs/>
                          <w:sz w:val="20"/>
                        </w:rPr>
                        <w:br/>
                      </w:r>
                      <w:r w:rsidRPr="00E65987">
                        <w:rPr>
                          <w:i/>
                          <w:iCs/>
                          <w:sz w:val="8"/>
                          <w:szCs w:val="8"/>
                        </w:rPr>
                        <w:br/>
                      </w:r>
                      <w:r w:rsidRPr="007E2119">
                        <w:rPr>
                          <w:i/>
                          <w:iCs/>
                          <w:sz w:val="20"/>
                        </w:rPr>
                        <w:t>“Compromised employment opportunities- unable to access on board procedures”</w:t>
                      </w:r>
                    </w:p>
                    <w:p w14:paraId="36BDD360" w14:textId="77777777" w:rsidR="009A7724" w:rsidRPr="007E2119" w:rsidRDefault="009A7724" w:rsidP="00E65987">
                      <w:pPr>
                        <w:jc w:val="center"/>
                        <w:rPr>
                          <w:i/>
                          <w:iCs/>
                          <w:sz w:val="20"/>
                        </w:rPr>
                      </w:pPr>
                      <w:r w:rsidRPr="007E2119">
                        <w:rPr>
                          <w:rFonts w:eastAsiaTheme="minorHAnsi"/>
                          <w:i/>
                          <w:iCs/>
                          <w:sz w:val="20"/>
                        </w:rPr>
                        <w:t>“I know when my son went to an employment agency many of the people had no computer skills or a computer”</w:t>
                      </w:r>
                      <w:r w:rsidRPr="007E2119">
                        <w:rPr>
                          <w:rFonts w:eastAsiaTheme="minorHAnsi"/>
                          <w:i/>
                          <w:iCs/>
                          <w:sz w:val="20"/>
                        </w:rPr>
                        <w:br/>
                      </w:r>
                      <w:r w:rsidRPr="00E65987">
                        <w:rPr>
                          <w:rFonts w:eastAsiaTheme="minorHAnsi"/>
                          <w:i/>
                          <w:iCs/>
                          <w:sz w:val="8"/>
                          <w:szCs w:val="8"/>
                        </w:rPr>
                        <w:br/>
                      </w:r>
                      <w:r w:rsidRPr="007E2119">
                        <w:rPr>
                          <w:i/>
                          <w:iCs/>
                          <w:sz w:val="20"/>
                        </w:rPr>
                        <w:t>“Stuck in a digital divide rut (much like poverty circle)”</w:t>
                      </w:r>
                    </w:p>
                    <w:p w14:paraId="3C48BECB" w14:textId="2B62D927" w:rsidR="009A7724" w:rsidRPr="008250C3" w:rsidRDefault="009A7724" w:rsidP="00123267">
                      <w:pPr>
                        <w:pStyle w:val="ListParagraph"/>
                        <w:numPr>
                          <w:ilvl w:val="0"/>
                          <w:numId w:val="33"/>
                        </w:numPr>
                        <w:spacing w:before="0" w:after="0" w:line="312" w:lineRule="auto"/>
                        <w:ind w:left="0" w:hanging="578"/>
                        <w:rPr>
                          <w:rStyle w:val="Heading4Char"/>
                          <w:rFonts w:asciiTheme="minorHAnsi" w:eastAsiaTheme="minorHAnsi" w:hAnsiTheme="minorHAnsi" w:cstheme="minorHAnsi"/>
                          <w:iCs/>
                          <w:color w:val="auto"/>
                          <w:kern w:val="0"/>
                          <w:sz w:val="22"/>
                          <w:szCs w:val="22"/>
                        </w:rPr>
                      </w:pPr>
                    </w:p>
                    <w:p w14:paraId="09689B51" w14:textId="31BFE403" w:rsidR="009A7724" w:rsidRPr="008250C3" w:rsidRDefault="009A7724" w:rsidP="00A55B92">
                      <w:pPr>
                        <w:pStyle w:val="ListParagraph"/>
                        <w:numPr>
                          <w:ilvl w:val="0"/>
                          <w:numId w:val="33"/>
                        </w:numPr>
                        <w:spacing w:line="312" w:lineRule="auto"/>
                        <w:ind w:left="0" w:hanging="578"/>
                        <w:rPr>
                          <w:rFonts w:asciiTheme="minorHAnsi" w:hAnsiTheme="minorHAnsi" w:cstheme="minorHAnsi"/>
                          <w:i/>
                          <w:iCs/>
                          <w:sz w:val="22"/>
                          <w:szCs w:val="22"/>
                        </w:rPr>
                      </w:pPr>
                      <w:r>
                        <w:rPr>
                          <w:rFonts w:asciiTheme="minorHAnsi" w:hAnsiTheme="minorHAnsi" w:cstheme="minorHAnsi"/>
                          <w:i/>
                          <w:iCs/>
                          <w:sz w:val="22"/>
                          <w:szCs w:val="22"/>
                        </w:rPr>
                        <w:br/>
                      </w:r>
                    </w:p>
                    <w:p w14:paraId="1FDA24BC" w14:textId="08129158" w:rsidR="009A7724" w:rsidRPr="008250C3" w:rsidRDefault="009A7724" w:rsidP="00121E52">
                      <w:pPr>
                        <w:pStyle w:val="ListParagraph"/>
                        <w:numPr>
                          <w:ilvl w:val="0"/>
                          <w:numId w:val="33"/>
                        </w:numPr>
                        <w:spacing w:line="312" w:lineRule="auto"/>
                        <w:ind w:left="0" w:hanging="578"/>
                        <w:rPr>
                          <w:rFonts w:asciiTheme="minorHAnsi" w:hAnsiTheme="minorHAnsi" w:cstheme="minorHAnsi"/>
                          <w:i/>
                          <w:iCs/>
                          <w:sz w:val="22"/>
                          <w:szCs w:val="22"/>
                        </w:rPr>
                      </w:pPr>
                      <w:r>
                        <w:rPr>
                          <w:rFonts w:asciiTheme="minorHAnsi" w:hAnsiTheme="minorHAnsi" w:cstheme="minorHAnsi"/>
                          <w:i/>
                          <w:iCs/>
                          <w:sz w:val="22"/>
                          <w:szCs w:val="22"/>
                        </w:rPr>
                        <w:br/>
                      </w:r>
                    </w:p>
                    <w:p w14:paraId="4EE74907" w14:textId="10AE8143" w:rsidR="009A7724" w:rsidRPr="008250C3" w:rsidRDefault="009A7724" w:rsidP="005124ED">
                      <w:pPr>
                        <w:pStyle w:val="ListParagraph"/>
                        <w:numPr>
                          <w:ilvl w:val="0"/>
                          <w:numId w:val="33"/>
                        </w:numPr>
                        <w:spacing w:line="312" w:lineRule="auto"/>
                        <w:ind w:left="0" w:hanging="578"/>
                        <w:rPr>
                          <w:rFonts w:asciiTheme="minorHAnsi" w:hAnsiTheme="minorHAnsi" w:cstheme="minorHAnsi"/>
                          <w:i/>
                          <w:iCs/>
                          <w:sz w:val="22"/>
                          <w:szCs w:val="22"/>
                        </w:rPr>
                      </w:pPr>
                      <w:r>
                        <w:rPr>
                          <w:rFonts w:asciiTheme="minorHAnsi" w:hAnsiTheme="minorHAnsi" w:cstheme="minorHAnsi"/>
                          <w:i/>
                          <w:iCs/>
                          <w:sz w:val="22"/>
                          <w:szCs w:val="22"/>
                        </w:rPr>
                        <w:br/>
                      </w:r>
                    </w:p>
                    <w:p w14:paraId="52743377" w14:textId="77777777" w:rsidR="009A7724" w:rsidRPr="008250C3" w:rsidRDefault="009A7724" w:rsidP="00FC3E26">
                      <w:pPr>
                        <w:pStyle w:val="ListParagraph"/>
                        <w:numPr>
                          <w:ilvl w:val="0"/>
                          <w:numId w:val="33"/>
                        </w:numPr>
                        <w:spacing w:line="312" w:lineRule="auto"/>
                        <w:ind w:left="0" w:hanging="578"/>
                        <w:rPr>
                          <w:rFonts w:asciiTheme="minorHAnsi" w:hAnsiTheme="minorHAnsi" w:cstheme="minorHAnsi"/>
                          <w:i/>
                          <w:iCs/>
                          <w:sz w:val="22"/>
                          <w:szCs w:val="22"/>
                        </w:rPr>
                      </w:pPr>
                    </w:p>
                    <w:p w14:paraId="51582B77" w14:textId="409165BC" w:rsidR="009A7724" w:rsidRDefault="009A7724" w:rsidP="000D6770"/>
                  </w:txbxContent>
                </v:textbox>
                <w10:wrap type="square" anchorx="margin"/>
              </v:shape>
            </w:pict>
          </mc:Fallback>
        </mc:AlternateContent>
      </w:r>
      <w:r w:rsidR="00073ADA" w:rsidRPr="007E2119">
        <w:rPr>
          <w:sz w:val="22"/>
          <w:szCs w:val="22"/>
        </w:rPr>
        <w:t xml:space="preserve">Different people have different </w:t>
      </w:r>
      <w:r w:rsidR="00A65B60" w:rsidRPr="007E2119">
        <w:rPr>
          <w:sz w:val="22"/>
          <w:szCs w:val="22"/>
        </w:rPr>
        <w:t xml:space="preserve">or multiple </w:t>
      </w:r>
      <w:r w:rsidR="00073ADA" w:rsidRPr="007E2119">
        <w:rPr>
          <w:sz w:val="22"/>
          <w:szCs w:val="22"/>
        </w:rPr>
        <w:t>barriers and a variety of approaches will be need</w:t>
      </w:r>
      <w:r w:rsidR="00B40410" w:rsidRPr="007E2119">
        <w:rPr>
          <w:sz w:val="22"/>
          <w:szCs w:val="22"/>
        </w:rPr>
        <w:t>ed</w:t>
      </w:r>
      <w:r w:rsidR="00073ADA" w:rsidRPr="007E2119">
        <w:rPr>
          <w:sz w:val="22"/>
          <w:szCs w:val="22"/>
        </w:rPr>
        <w:t xml:space="preserve"> to tackle them.  </w:t>
      </w:r>
      <w:r w:rsidR="00D6311A">
        <w:rPr>
          <w:sz w:val="22"/>
          <w:szCs w:val="22"/>
        </w:rPr>
        <w:t>If not addressed existing disadvantage will be entrenched.</w:t>
      </w:r>
      <w:r w:rsidR="006F1EB7">
        <w:rPr>
          <w:sz w:val="22"/>
          <w:szCs w:val="22"/>
        </w:rPr>
        <w:t xml:space="preserve"> </w:t>
      </w:r>
      <w:r w:rsidR="00D6311A">
        <w:rPr>
          <w:sz w:val="22"/>
          <w:szCs w:val="22"/>
        </w:rPr>
        <w:t xml:space="preserve">This was expressed </w:t>
      </w:r>
      <w:r w:rsidR="000D6770">
        <w:rPr>
          <w:sz w:val="22"/>
          <w:szCs w:val="22"/>
        </w:rPr>
        <w:t>in a number of comments:</w:t>
      </w:r>
    </w:p>
    <w:p w14:paraId="2C1F1B8F" w14:textId="092229AF" w:rsidR="00F11FFE" w:rsidRPr="007E2119" w:rsidRDefault="000D6770" w:rsidP="009552A7">
      <w:pPr>
        <w:spacing w:line="288" w:lineRule="auto"/>
        <w:rPr>
          <w:sz w:val="22"/>
          <w:szCs w:val="22"/>
        </w:rPr>
      </w:pPr>
      <w:r>
        <w:rPr>
          <w:sz w:val="22"/>
          <w:szCs w:val="22"/>
        </w:rPr>
        <w:br/>
      </w:r>
      <w:r w:rsidR="00533EE4" w:rsidRPr="007E2119">
        <w:rPr>
          <w:sz w:val="22"/>
          <w:szCs w:val="22"/>
        </w:rPr>
        <w:t xml:space="preserve">Some </w:t>
      </w:r>
      <w:r w:rsidR="00CA0505">
        <w:rPr>
          <w:sz w:val="22"/>
          <w:szCs w:val="22"/>
        </w:rPr>
        <w:t>did not</w:t>
      </w:r>
      <w:r w:rsidR="00CA0505" w:rsidRPr="007E2119">
        <w:rPr>
          <w:sz w:val="22"/>
          <w:szCs w:val="22"/>
        </w:rPr>
        <w:t xml:space="preserve"> </w:t>
      </w:r>
      <w:r w:rsidR="00533EE4" w:rsidRPr="007E2119">
        <w:rPr>
          <w:sz w:val="22"/>
          <w:szCs w:val="22"/>
        </w:rPr>
        <w:t xml:space="preserve">have Internet access nor </w:t>
      </w:r>
      <w:r w:rsidR="002236D0" w:rsidRPr="007E2119">
        <w:rPr>
          <w:sz w:val="22"/>
          <w:szCs w:val="22"/>
        </w:rPr>
        <w:t xml:space="preserve">somewhere local to access it. </w:t>
      </w:r>
      <w:r w:rsidR="00073ADA" w:rsidRPr="007E2119">
        <w:rPr>
          <w:sz w:val="22"/>
          <w:szCs w:val="22"/>
        </w:rPr>
        <w:t xml:space="preserve">Some </w:t>
      </w:r>
      <w:r w:rsidR="00F245EC" w:rsidRPr="007E2119">
        <w:rPr>
          <w:sz w:val="22"/>
          <w:szCs w:val="22"/>
        </w:rPr>
        <w:t xml:space="preserve">households lacked devices or particularly enough devices in a COVID-19 </w:t>
      </w:r>
      <w:r w:rsidR="001A33A2" w:rsidRPr="007E2119">
        <w:rPr>
          <w:sz w:val="22"/>
          <w:szCs w:val="22"/>
        </w:rPr>
        <w:t>situation w</w:t>
      </w:r>
      <w:r w:rsidR="00533EE4" w:rsidRPr="007E2119">
        <w:rPr>
          <w:sz w:val="22"/>
          <w:szCs w:val="22"/>
        </w:rPr>
        <w:t>h</w:t>
      </w:r>
      <w:r w:rsidR="001A33A2" w:rsidRPr="007E2119">
        <w:rPr>
          <w:sz w:val="22"/>
          <w:szCs w:val="22"/>
        </w:rPr>
        <w:t xml:space="preserve">ere multiple family members were suddenly working or studying online.  Others had devices but </w:t>
      </w:r>
      <w:r w:rsidR="00EB1BD9" w:rsidRPr="007E2119">
        <w:rPr>
          <w:sz w:val="22"/>
          <w:szCs w:val="22"/>
        </w:rPr>
        <w:t xml:space="preserve">lacked the financial means to </w:t>
      </w:r>
      <w:r w:rsidR="00B42976">
        <w:rPr>
          <w:sz w:val="22"/>
          <w:szCs w:val="22"/>
        </w:rPr>
        <w:t>access sufficient</w:t>
      </w:r>
      <w:r w:rsidR="00B42976" w:rsidRPr="007E2119">
        <w:rPr>
          <w:sz w:val="22"/>
          <w:szCs w:val="22"/>
        </w:rPr>
        <w:t xml:space="preserve"> </w:t>
      </w:r>
      <w:r w:rsidR="00EB1BD9" w:rsidRPr="007E2119">
        <w:rPr>
          <w:sz w:val="22"/>
          <w:szCs w:val="22"/>
        </w:rPr>
        <w:t>Internet</w:t>
      </w:r>
      <w:r w:rsidR="00B42976">
        <w:rPr>
          <w:sz w:val="22"/>
          <w:szCs w:val="22"/>
        </w:rPr>
        <w:t xml:space="preserve"> data</w:t>
      </w:r>
      <w:r w:rsidR="00EB1BD9" w:rsidRPr="007E2119">
        <w:rPr>
          <w:sz w:val="22"/>
          <w:szCs w:val="22"/>
        </w:rPr>
        <w:t>.  For others it was a lack of digital skills</w:t>
      </w:r>
      <w:r w:rsidR="007A5CC9" w:rsidRPr="007E2119">
        <w:rPr>
          <w:sz w:val="22"/>
          <w:szCs w:val="22"/>
        </w:rPr>
        <w:t xml:space="preserve"> or</w:t>
      </w:r>
      <w:r w:rsidR="00EB1BD9" w:rsidRPr="007E2119">
        <w:rPr>
          <w:sz w:val="22"/>
          <w:szCs w:val="22"/>
        </w:rPr>
        <w:t xml:space="preserve"> particular fears</w:t>
      </w:r>
      <w:r w:rsidR="00AF6B13" w:rsidRPr="007E2119">
        <w:rPr>
          <w:sz w:val="22"/>
          <w:szCs w:val="22"/>
        </w:rPr>
        <w:t xml:space="preserve"> regarding privacy or security</w:t>
      </w:r>
      <w:r w:rsidR="00EB1BD9" w:rsidRPr="007E2119">
        <w:rPr>
          <w:sz w:val="22"/>
          <w:szCs w:val="22"/>
        </w:rPr>
        <w:t xml:space="preserve"> or </w:t>
      </w:r>
      <w:r w:rsidR="00F278F3" w:rsidRPr="007E2119">
        <w:rPr>
          <w:sz w:val="22"/>
          <w:szCs w:val="22"/>
        </w:rPr>
        <w:t>a lack of motivation due to not seeing the benefits</w:t>
      </w:r>
      <w:r w:rsidR="00436843" w:rsidRPr="007E2119">
        <w:rPr>
          <w:sz w:val="22"/>
          <w:szCs w:val="22"/>
        </w:rPr>
        <w:t xml:space="preserve"> that was holding them back</w:t>
      </w:r>
      <w:r w:rsidR="00D436BB" w:rsidRPr="007E2119">
        <w:rPr>
          <w:sz w:val="22"/>
          <w:szCs w:val="22"/>
        </w:rPr>
        <w:t>.</w:t>
      </w:r>
      <w:r w:rsidR="00F278F3" w:rsidRPr="007E2119">
        <w:rPr>
          <w:sz w:val="22"/>
          <w:szCs w:val="22"/>
        </w:rPr>
        <w:t xml:space="preserve">  For those </w:t>
      </w:r>
      <w:r w:rsidR="00D94132" w:rsidRPr="007E2119">
        <w:rPr>
          <w:sz w:val="22"/>
          <w:szCs w:val="22"/>
        </w:rPr>
        <w:t xml:space="preserve">lacking motivation now, increasing numbers of services being digital only </w:t>
      </w:r>
      <w:r w:rsidR="00DA4D0D" w:rsidRPr="007E2119">
        <w:rPr>
          <w:sz w:val="22"/>
          <w:szCs w:val="22"/>
        </w:rPr>
        <w:t>means further marginalisation on the horizon</w:t>
      </w:r>
      <w:r w:rsidR="00246FC9">
        <w:rPr>
          <w:sz w:val="22"/>
          <w:szCs w:val="22"/>
        </w:rPr>
        <w:t xml:space="preserve"> e.g. </w:t>
      </w:r>
      <w:r w:rsidR="005F0F20">
        <w:rPr>
          <w:sz w:val="22"/>
          <w:szCs w:val="22"/>
        </w:rPr>
        <w:t xml:space="preserve"> in the case of CALD traders</w:t>
      </w:r>
      <w:r w:rsidR="005B6DC7">
        <w:rPr>
          <w:sz w:val="22"/>
          <w:szCs w:val="22"/>
        </w:rPr>
        <w:t xml:space="preserve"> declining business.</w:t>
      </w:r>
      <w:r w:rsidR="00EF6C6A" w:rsidRPr="007E2119">
        <w:rPr>
          <w:sz w:val="22"/>
          <w:szCs w:val="22"/>
        </w:rPr>
        <w:br/>
      </w:r>
      <w:r w:rsidR="00CC524C" w:rsidRPr="007E2119">
        <w:rPr>
          <w:sz w:val="22"/>
          <w:szCs w:val="22"/>
          <w:lang w:eastAsia="en-AU"/>
        </w:rPr>
        <w:lastRenderedPageBreak/>
        <w:t>As well as building the capacity of Casey community members it is also clear</w:t>
      </w:r>
      <w:r w:rsidR="00D35C17" w:rsidRPr="007E2119">
        <w:rPr>
          <w:sz w:val="22"/>
          <w:szCs w:val="22"/>
          <w:lang w:eastAsia="en-AU"/>
        </w:rPr>
        <w:t xml:space="preserve"> </w:t>
      </w:r>
      <w:r w:rsidR="00BF5F65" w:rsidRPr="007E2119">
        <w:rPr>
          <w:sz w:val="22"/>
          <w:szCs w:val="22"/>
          <w:lang w:eastAsia="en-AU"/>
        </w:rPr>
        <w:t xml:space="preserve">that Casey Council </w:t>
      </w:r>
      <w:r w:rsidR="00843000">
        <w:rPr>
          <w:sz w:val="22"/>
          <w:szCs w:val="22"/>
          <w:lang w:eastAsia="en-AU"/>
        </w:rPr>
        <w:t xml:space="preserve">needs to </w:t>
      </w:r>
      <w:r w:rsidR="00BF5F65" w:rsidRPr="007E2119">
        <w:rPr>
          <w:sz w:val="22"/>
          <w:szCs w:val="22"/>
          <w:lang w:eastAsia="en-AU"/>
        </w:rPr>
        <w:t xml:space="preserve">have a non-digital safety net for </w:t>
      </w:r>
      <w:r w:rsidR="00F4356A" w:rsidRPr="007E2119">
        <w:rPr>
          <w:sz w:val="22"/>
          <w:szCs w:val="22"/>
          <w:lang w:eastAsia="en-AU"/>
        </w:rPr>
        <w:t>its</w:t>
      </w:r>
      <w:r w:rsidR="00BF5F65" w:rsidRPr="007E2119">
        <w:rPr>
          <w:sz w:val="22"/>
          <w:szCs w:val="22"/>
          <w:lang w:eastAsia="en-AU"/>
        </w:rPr>
        <w:t xml:space="preserve"> own services and activities and advocate</w:t>
      </w:r>
      <w:r w:rsidR="00843000">
        <w:rPr>
          <w:sz w:val="22"/>
          <w:szCs w:val="22"/>
          <w:lang w:eastAsia="en-AU"/>
        </w:rPr>
        <w:t xml:space="preserve"> that</w:t>
      </w:r>
      <w:r w:rsidR="00BF5F65" w:rsidRPr="007E2119">
        <w:rPr>
          <w:sz w:val="22"/>
          <w:szCs w:val="22"/>
          <w:lang w:eastAsia="en-AU"/>
        </w:rPr>
        <w:t xml:space="preserve"> other levels of government and service providers do the same</w:t>
      </w:r>
      <w:r w:rsidR="003D024E" w:rsidRPr="007E2119">
        <w:rPr>
          <w:sz w:val="22"/>
          <w:szCs w:val="22"/>
          <w:lang w:eastAsia="en-AU"/>
        </w:rPr>
        <w:t>.</w:t>
      </w:r>
    </w:p>
    <w:p w14:paraId="48668027" w14:textId="77777777" w:rsidR="002E0F56" w:rsidRPr="007E2119" w:rsidRDefault="002E0F56" w:rsidP="002E0F56">
      <w:pPr>
        <w:spacing w:before="0" w:beforeAutospacing="0" w:after="0" w:afterAutospacing="0" w:line="312" w:lineRule="auto"/>
        <w:rPr>
          <w:rFonts w:cstheme="minorHAnsi"/>
          <w:sz w:val="22"/>
          <w:szCs w:val="22"/>
        </w:rPr>
      </w:pPr>
    </w:p>
    <w:p w14:paraId="1DBEF601" w14:textId="37BB3D86" w:rsidR="00CB05A1" w:rsidRPr="00AE7C46" w:rsidRDefault="00CB05A1" w:rsidP="00A54BD2">
      <w:pPr>
        <w:pStyle w:val="Heading1"/>
        <w:ind w:left="0" w:firstLine="0"/>
        <w:rPr>
          <w:rFonts w:asciiTheme="minorHAnsi" w:hAnsiTheme="minorHAnsi" w:cstheme="minorHAnsi"/>
          <w:sz w:val="48"/>
          <w:szCs w:val="48"/>
        </w:rPr>
      </w:pPr>
      <w:bookmarkStart w:id="40" w:name="_Toc72568608"/>
      <w:bookmarkStart w:id="41" w:name="_Toc72568609"/>
      <w:bookmarkStart w:id="42" w:name="_Toc72704885"/>
      <w:bookmarkStart w:id="43" w:name="_Toc72222782"/>
      <w:bookmarkStart w:id="44" w:name="_Toc72753787"/>
      <w:bookmarkEnd w:id="40"/>
      <w:bookmarkEnd w:id="41"/>
      <w:bookmarkEnd w:id="42"/>
      <w:r w:rsidRPr="00AE7C46">
        <w:rPr>
          <w:rFonts w:asciiTheme="minorHAnsi" w:hAnsiTheme="minorHAnsi" w:cstheme="minorHAnsi"/>
          <w:sz w:val="48"/>
          <w:szCs w:val="48"/>
        </w:rPr>
        <w:lastRenderedPageBreak/>
        <w:t xml:space="preserve">What </w:t>
      </w:r>
      <w:r w:rsidR="00F11FFE" w:rsidRPr="00AE7C46">
        <w:rPr>
          <w:rFonts w:asciiTheme="minorHAnsi" w:hAnsiTheme="minorHAnsi" w:cstheme="minorHAnsi"/>
          <w:sz w:val="48"/>
          <w:szCs w:val="48"/>
        </w:rPr>
        <w:t>HAS</w:t>
      </w:r>
      <w:r w:rsidRPr="00AE7C46">
        <w:rPr>
          <w:rFonts w:asciiTheme="minorHAnsi" w:hAnsiTheme="minorHAnsi" w:cstheme="minorHAnsi"/>
          <w:sz w:val="48"/>
          <w:szCs w:val="48"/>
        </w:rPr>
        <w:t xml:space="preserve"> already</w:t>
      </w:r>
      <w:r w:rsidR="00F11FFE" w:rsidRPr="00AE7C46">
        <w:rPr>
          <w:rFonts w:asciiTheme="minorHAnsi" w:hAnsiTheme="minorHAnsi" w:cstheme="minorHAnsi"/>
          <w:sz w:val="48"/>
          <w:szCs w:val="48"/>
        </w:rPr>
        <w:t xml:space="preserve"> BEEN</w:t>
      </w:r>
      <w:r w:rsidRPr="00AE7C46">
        <w:rPr>
          <w:rFonts w:asciiTheme="minorHAnsi" w:hAnsiTheme="minorHAnsi" w:cstheme="minorHAnsi"/>
          <w:sz w:val="48"/>
          <w:szCs w:val="48"/>
        </w:rPr>
        <w:t xml:space="preserve"> happening</w:t>
      </w:r>
      <w:bookmarkEnd w:id="43"/>
      <w:bookmarkEnd w:id="44"/>
    </w:p>
    <w:p w14:paraId="4AE9A96C" w14:textId="7AF204FD" w:rsidR="003779B8" w:rsidRPr="00A54BD2" w:rsidRDefault="00A9278A" w:rsidP="007E2119">
      <w:pPr>
        <w:pStyle w:val="Heading2"/>
        <w:ind w:left="0" w:firstLine="0"/>
        <w:rPr>
          <w:rStyle w:val="eop"/>
          <w:rFonts w:cstheme="minorHAnsi"/>
          <w:szCs w:val="32"/>
        </w:rPr>
      </w:pPr>
      <w:bookmarkStart w:id="45" w:name="_Toc72395779"/>
      <w:bookmarkStart w:id="46" w:name="_Toc72406364"/>
      <w:bookmarkStart w:id="47" w:name="_Toc72406508"/>
      <w:bookmarkStart w:id="48" w:name="_Toc72412417"/>
      <w:bookmarkStart w:id="49" w:name="_Toc72418871"/>
      <w:bookmarkStart w:id="50" w:name="_Toc72523760"/>
      <w:bookmarkStart w:id="51" w:name="_Toc72568611"/>
      <w:bookmarkStart w:id="52" w:name="_Toc72704887"/>
      <w:bookmarkEnd w:id="45"/>
      <w:bookmarkEnd w:id="46"/>
      <w:bookmarkEnd w:id="47"/>
      <w:bookmarkEnd w:id="48"/>
      <w:bookmarkEnd w:id="49"/>
      <w:bookmarkEnd w:id="50"/>
      <w:bookmarkEnd w:id="51"/>
      <w:bookmarkEnd w:id="52"/>
      <w:r w:rsidRPr="007E2119">
        <w:rPr>
          <w:rStyle w:val="eop"/>
          <w:rFonts w:cstheme="minorHAnsi"/>
          <w:color w:val="000000"/>
          <w:szCs w:val="32"/>
        </w:rPr>
        <w:t> </w:t>
      </w:r>
      <w:bookmarkStart w:id="53" w:name="_Toc72222783"/>
      <w:bookmarkStart w:id="54" w:name="_Toc72753788"/>
      <w:r w:rsidR="006A5585" w:rsidRPr="00A54BD2">
        <w:rPr>
          <w:rStyle w:val="eop"/>
          <w:rFonts w:cstheme="minorHAnsi"/>
          <w:szCs w:val="32"/>
        </w:rPr>
        <w:t>Casey Council D</w:t>
      </w:r>
      <w:r w:rsidR="00D222CD" w:rsidRPr="00A54BD2">
        <w:rPr>
          <w:rStyle w:val="eop"/>
          <w:rFonts w:cstheme="minorHAnsi"/>
          <w:szCs w:val="32"/>
        </w:rPr>
        <w:t>igital Activation Program</w:t>
      </w:r>
      <w:bookmarkEnd w:id="53"/>
      <w:bookmarkEnd w:id="54"/>
    </w:p>
    <w:p w14:paraId="073AFE20" w14:textId="6F2BBF69" w:rsidR="003779B8" w:rsidRPr="007E2119" w:rsidRDefault="003779B8" w:rsidP="007E2119">
      <w:pPr>
        <w:spacing w:before="0" w:beforeAutospacing="0" w:after="0" w:afterAutospacing="0" w:line="288" w:lineRule="auto"/>
        <w:rPr>
          <w:rStyle w:val="normaltextrun"/>
          <w:rFonts w:asciiTheme="minorHAnsi" w:hAnsiTheme="minorHAnsi" w:cstheme="minorHAnsi"/>
          <w:color w:val="0000FF"/>
          <w:sz w:val="22"/>
          <w:szCs w:val="22"/>
        </w:rPr>
      </w:pPr>
      <w:r w:rsidRPr="007E2119">
        <w:rPr>
          <w:rStyle w:val="normaltextrun"/>
          <w:rFonts w:asciiTheme="minorHAnsi" w:hAnsiTheme="minorHAnsi" w:cstheme="minorHAnsi"/>
          <w:color w:val="000000"/>
          <w:sz w:val="22"/>
          <w:szCs w:val="22"/>
        </w:rPr>
        <w:t>During the COVID-19 pandemic the need for</w:t>
      </w:r>
      <w:r w:rsidR="00410C9F" w:rsidRPr="007E2119">
        <w:rPr>
          <w:rStyle w:val="normaltextrun"/>
          <w:rFonts w:asciiTheme="minorHAnsi" w:hAnsiTheme="minorHAnsi" w:cstheme="minorHAnsi"/>
          <w:color w:val="000000"/>
          <w:sz w:val="22"/>
          <w:szCs w:val="22"/>
        </w:rPr>
        <w:t xml:space="preserve"> older residents </w:t>
      </w:r>
      <w:r w:rsidRPr="007E2119">
        <w:rPr>
          <w:rStyle w:val="normaltextrun"/>
          <w:rFonts w:asciiTheme="minorHAnsi" w:hAnsiTheme="minorHAnsi" w:cstheme="minorHAnsi"/>
          <w:color w:val="000000"/>
          <w:sz w:val="22"/>
          <w:szCs w:val="22"/>
        </w:rPr>
        <w:t>to interact with</w:t>
      </w:r>
      <w:r w:rsidR="00410C9F" w:rsidRPr="007E2119">
        <w:rPr>
          <w:rStyle w:val="normaltextrun"/>
          <w:rFonts w:asciiTheme="minorHAnsi" w:hAnsiTheme="minorHAnsi" w:cstheme="minorHAnsi"/>
          <w:color w:val="000000"/>
          <w:sz w:val="22"/>
          <w:szCs w:val="22"/>
        </w:rPr>
        <w:t xml:space="preserve"> family and friends</w:t>
      </w:r>
      <w:r w:rsidRPr="007E2119">
        <w:rPr>
          <w:rStyle w:val="normaltextrun"/>
          <w:rFonts w:asciiTheme="minorHAnsi" w:hAnsiTheme="minorHAnsi" w:cstheme="minorHAnsi"/>
          <w:color w:val="000000"/>
          <w:sz w:val="22"/>
          <w:szCs w:val="22"/>
        </w:rPr>
        <w:t xml:space="preserve"> and access critical online services, including online shopping and banking, increased significantly. </w:t>
      </w:r>
      <w:r w:rsidR="00426342">
        <w:rPr>
          <w:rStyle w:val="normaltextrun"/>
          <w:rFonts w:asciiTheme="minorHAnsi" w:hAnsiTheme="minorHAnsi" w:cstheme="minorHAnsi"/>
          <w:color w:val="000000"/>
          <w:sz w:val="22"/>
          <w:szCs w:val="22"/>
        </w:rPr>
        <w:t xml:space="preserve"> </w:t>
      </w:r>
      <w:r w:rsidR="00A9278A" w:rsidRPr="007E2119">
        <w:rPr>
          <w:rStyle w:val="normaltextrun"/>
          <w:rFonts w:asciiTheme="minorHAnsi" w:hAnsiTheme="minorHAnsi" w:cstheme="minorHAnsi"/>
          <w:color w:val="000000"/>
          <w:sz w:val="22"/>
          <w:szCs w:val="22"/>
        </w:rPr>
        <w:t>To overcome this challenge, Council’s Connected Communities and Smart City and Innovation teams developed the Digital Activation Program.  The team identified three critical barriers to digital</w:t>
      </w:r>
      <w:r w:rsidR="002B309C" w:rsidRPr="007E2119">
        <w:rPr>
          <w:rStyle w:val="normaltextrun"/>
          <w:rFonts w:asciiTheme="minorHAnsi" w:hAnsiTheme="minorHAnsi" w:cstheme="minorHAnsi"/>
          <w:color w:val="000000"/>
          <w:sz w:val="22"/>
          <w:szCs w:val="22"/>
        </w:rPr>
        <w:t xml:space="preserve"> equity</w:t>
      </w:r>
      <w:r w:rsidR="00A9278A" w:rsidRPr="007E2119">
        <w:rPr>
          <w:rStyle w:val="normaltextrun"/>
          <w:rFonts w:asciiTheme="minorHAnsi" w:hAnsiTheme="minorHAnsi" w:cstheme="minorHAnsi"/>
          <w:color w:val="000000"/>
          <w:sz w:val="22"/>
          <w:szCs w:val="22"/>
        </w:rPr>
        <w:t>: </w:t>
      </w:r>
      <w:r w:rsidR="00433D5A">
        <w:rPr>
          <w:rStyle w:val="normaltextrun"/>
          <w:rFonts w:asciiTheme="minorHAnsi" w:hAnsiTheme="minorHAnsi" w:cstheme="minorHAnsi"/>
          <w:color w:val="000000"/>
          <w:sz w:val="22"/>
          <w:szCs w:val="22"/>
        </w:rPr>
        <w:t>Internet</w:t>
      </w:r>
      <w:r w:rsidR="00A9278A" w:rsidRPr="007E2119">
        <w:rPr>
          <w:rStyle w:val="normaltextrun"/>
          <w:rFonts w:asciiTheme="minorHAnsi" w:hAnsiTheme="minorHAnsi" w:cstheme="minorHAnsi"/>
          <w:color w:val="000000"/>
          <w:sz w:val="22"/>
          <w:szCs w:val="22"/>
        </w:rPr>
        <w:t> access, device access, and digital literacy skills; </w:t>
      </w:r>
      <w:r w:rsidR="003601EC">
        <w:rPr>
          <w:rStyle w:val="normaltextrun"/>
          <w:rFonts w:asciiTheme="minorHAnsi" w:hAnsiTheme="minorHAnsi" w:cstheme="minorHAnsi"/>
          <w:color w:val="000000"/>
          <w:sz w:val="22"/>
          <w:szCs w:val="22"/>
        </w:rPr>
        <w:t>aligned to the ADII Digital Equity Dimensions.</w:t>
      </w:r>
    </w:p>
    <w:p w14:paraId="5C12C959" w14:textId="52A8329C" w:rsidR="003779B8" w:rsidRPr="007E2119" w:rsidRDefault="003779B8" w:rsidP="007E2119">
      <w:pPr>
        <w:spacing w:before="0" w:beforeAutospacing="0" w:after="0" w:afterAutospacing="0" w:line="288" w:lineRule="auto"/>
        <w:rPr>
          <w:rStyle w:val="normaltextrun"/>
          <w:rFonts w:asciiTheme="minorHAnsi" w:hAnsiTheme="minorHAnsi" w:cstheme="minorHAnsi"/>
          <w:color w:val="000000"/>
          <w:sz w:val="22"/>
          <w:szCs w:val="22"/>
        </w:rPr>
      </w:pPr>
      <w:r w:rsidRPr="007E2119">
        <w:rPr>
          <w:rStyle w:val="normaltextrun"/>
          <w:rFonts w:asciiTheme="minorHAnsi" w:hAnsiTheme="minorHAnsi" w:cstheme="minorHAnsi"/>
          <w:color w:val="000000"/>
          <w:sz w:val="22"/>
          <w:szCs w:val="22"/>
        </w:rPr>
        <w:br/>
      </w:r>
      <w:r w:rsidR="00A9278A" w:rsidRPr="007E2119">
        <w:rPr>
          <w:rStyle w:val="normaltextrun"/>
          <w:rFonts w:asciiTheme="minorHAnsi" w:hAnsiTheme="minorHAnsi" w:cstheme="minorHAnsi"/>
          <w:color w:val="000000"/>
          <w:sz w:val="22"/>
          <w:szCs w:val="22"/>
        </w:rPr>
        <w:t>The following solutions directly tackled these barriers, whilst promoting partnerships across the organisation</w:t>
      </w:r>
      <w:r w:rsidR="004A4309" w:rsidRPr="007E2119">
        <w:rPr>
          <w:rStyle w:val="normaltextrun"/>
          <w:rFonts w:asciiTheme="minorHAnsi" w:hAnsiTheme="minorHAnsi" w:cstheme="minorHAnsi"/>
          <w:color w:val="000000"/>
          <w:sz w:val="22"/>
          <w:szCs w:val="22"/>
        </w:rPr>
        <w:t>.</w:t>
      </w:r>
    </w:p>
    <w:p w14:paraId="01CEA772" w14:textId="70E0E0ED" w:rsidR="007E08FC" w:rsidRPr="007E2119" w:rsidRDefault="003779B8" w:rsidP="007E2119">
      <w:pPr>
        <w:pStyle w:val="Heading3"/>
        <w:spacing w:line="312" w:lineRule="auto"/>
        <w:ind w:left="0" w:firstLine="0"/>
        <w:rPr>
          <w:rStyle w:val="normaltextrun"/>
          <w:rFonts w:asciiTheme="minorHAnsi" w:hAnsiTheme="minorHAnsi" w:cstheme="minorHAnsi"/>
          <w:color w:val="000000"/>
          <w:sz w:val="26"/>
          <w:szCs w:val="26"/>
        </w:rPr>
      </w:pPr>
      <w:r w:rsidRPr="007E2119">
        <w:rPr>
          <w:rStyle w:val="normaltextrun"/>
          <w:rFonts w:asciiTheme="minorHAnsi" w:hAnsiTheme="minorHAnsi" w:cstheme="minorHAnsi"/>
          <w:color w:val="000000"/>
          <w:sz w:val="26"/>
          <w:szCs w:val="26"/>
        </w:rPr>
        <w:t>Get Connecte</w:t>
      </w:r>
      <w:r w:rsidR="007E08FC" w:rsidRPr="007E2119">
        <w:rPr>
          <w:rStyle w:val="normaltextrun"/>
          <w:rFonts w:asciiTheme="minorHAnsi" w:hAnsiTheme="minorHAnsi" w:cstheme="minorHAnsi"/>
          <w:color w:val="000000"/>
          <w:sz w:val="26"/>
          <w:szCs w:val="26"/>
        </w:rPr>
        <w:t>d</w:t>
      </w:r>
    </w:p>
    <w:p w14:paraId="751AD179" w14:textId="77777777" w:rsidR="0094259A" w:rsidRPr="007E2119" w:rsidRDefault="0094259A" w:rsidP="007E2119">
      <w:pPr>
        <w:pStyle w:val="paragraph"/>
        <w:spacing w:before="0" w:beforeAutospacing="0" w:after="0" w:afterAutospacing="0" w:line="288" w:lineRule="auto"/>
        <w:textAlignment w:val="baseline"/>
        <w:rPr>
          <w:rFonts w:asciiTheme="minorHAnsi" w:hAnsiTheme="minorHAnsi" w:cstheme="minorHAnsi"/>
          <w:sz w:val="22"/>
          <w:szCs w:val="22"/>
        </w:rPr>
      </w:pPr>
      <w:r w:rsidRPr="007E2119">
        <w:rPr>
          <w:rStyle w:val="normaltextrun"/>
          <w:rFonts w:asciiTheme="minorHAnsi" w:hAnsiTheme="minorHAnsi" w:cstheme="minorHAnsi"/>
          <w:color w:val="000000"/>
          <w:sz w:val="22"/>
          <w:szCs w:val="22"/>
        </w:rPr>
        <w:t>Throughout the COVID-19 pandemic the City of Casey’s Direct Care Workers, who work with approximately 3,770 people over the age of 70, reported that community members, especially those living alone without digital technology have increased feelings of loneliness. </w:t>
      </w:r>
      <w:r w:rsidRPr="007E2119">
        <w:rPr>
          <w:rStyle w:val="eop"/>
          <w:rFonts w:asciiTheme="minorHAnsi" w:hAnsiTheme="minorHAnsi" w:cstheme="minorHAnsi"/>
          <w:color w:val="000000"/>
          <w:sz w:val="22"/>
          <w:szCs w:val="22"/>
        </w:rPr>
        <w:t> </w:t>
      </w:r>
      <w:r w:rsidRPr="007E2119">
        <w:rPr>
          <w:rStyle w:val="normaltextrun"/>
          <w:rFonts w:asciiTheme="minorHAnsi" w:hAnsiTheme="minorHAnsi" w:cstheme="minorHAnsi"/>
          <w:color w:val="000000"/>
          <w:sz w:val="22"/>
          <w:szCs w:val="22"/>
        </w:rPr>
        <w:t>The team pivoted existing service delivery models and were supported by redeployed staff to establish the following: </w:t>
      </w:r>
      <w:r w:rsidRPr="007E2119">
        <w:rPr>
          <w:rStyle w:val="eop"/>
          <w:rFonts w:asciiTheme="minorHAnsi" w:hAnsiTheme="minorHAnsi" w:cstheme="minorHAnsi"/>
          <w:color w:val="000000"/>
          <w:sz w:val="22"/>
          <w:szCs w:val="22"/>
        </w:rPr>
        <w:t> </w:t>
      </w:r>
    </w:p>
    <w:p w14:paraId="20E30592" w14:textId="48BAA1AE" w:rsidR="0094259A" w:rsidRPr="007E2119" w:rsidRDefault="0094259A" w:rsidP="007E2119">
      <w:pPr>
        <w:pStyle w:val="paragraph"/>
        <w:numPr>
          <w:ilvl w:val="0"/>
          <w:numId w:val="18"/>
        </w:numPr>
        <w:tabs>
          <w:tab w:val="clear" w:pos="720"/>
        </w:tabs>
        <w:spacing w:before="0" w:beforeAutospacing="0" w:after="0" w:afterAutospacing="0" w:line="288" w:lineRule="auto"/>
        <w:ind w:left="426" w:hanging="426"/>
        <w:textAlignment w:val="baseline"/>
        <w:rPr>
          <w:rFonts w:asciiTheme="minorHAnsi" w:hAnsiTheme="minorHAnsi" w:cstheme="minorHAnsi"/>
          <w:sz w:val="22"/>
          <w:szCs w:val="22"/>
        </w:rPr>
      </w:pPr>
      <w:r w:rsidRPr="007E2119">
        <w:rPr>
          <w:rStyle w:val="normaltextrun"/>
          <w:rFonts w:asciiTheme="minorHAnsi" w:hAnsiTheme="minorHAnsi" w:cstheme="minorHAnsi"/>
          <w:b/>
          <w:bCs/>
          <w:color w:val="000000"/>
          <w:sz w:val="22"/>
          <w:szCs w:val="22"/>
        </w:rPr>
        <w:t>A device borrowing system</w:t>
      </w:r>
      <w:r w:rsidRPr="007E2119">
        <w:rPr>
          <w:rStyle w:val="normaltextrun"/>
          <w:rFonts w:asciiTheme="minorHAnsi" w:hAnsiTheme="minorHAnsi" w:cstheme="minorHAnsi"/>
          <w:color w:val="000000"/>
          <w:sz w:val="22"/>
          <w:szCs w:val="22"/>
        </w:rPr>
        <w:t xml:space="preserve"> with 20 iPad and 20 Samsung Tablets available for community members to borrow for up to 3 months.  Approximately 35 devices are with data plans for those who are financially disadvantaged and or do not have </w:t>
      </w:r>
      <w:r w:rsidR="00423220">
        <w:rPr>
          <w:rStyle w:val="normaltextrun"/>
          <w:rFonts w:asciiTheme="minorHAnsi" w:hAnsiTheme="minorHAnsi" w:cstheme="minorHAnsi"/>
          <w:color w:val="000000"/>
          <w:sz w:val="22"/>
          <w:szCs w:val="22"/>
        </w:rPr>
        <w:t>W</w:t>
      </w:r>
      <w:r w:rsidR="00423220" w:rsidRPr="007E2119">
        <w:rPr>
          <w:rStyle w:val="normaltextrun"/>
          <w:rFonts w:asciiTheme="minorHAnsi" w:hAnsiTheme="minorHAnsi" w:cstheme="minorHAnsi"/>
          <w:color w:val="000000"/>
          <w:sz w:val="22"/>
          <w:szCs w:val="22"/>
        </w:rPr>
        <w:t>i</w:t>
      </w:r>
      <w:r w:rsidRPr="007E2119">
        <w:rPr>
          <w:rStyle w:val="normaltextrun"/>
          <w:rFonts w:asciiTheme="minorHAnsi" w:hAnsiTheme="minorHAnsi" w:cstheme="minorHAnsi"/>
          <w:color w:val="000000"/>
          <w:sz w:val="22"/>
          <w:szCs w:val="22"/>
        </w:rPr>
        <w:t>-</w:t>
      </w:r>
      <w:r w:rsidR="00423220">
        <w:rPr>
          <w:rStyle w:val="normaltextrun"/>
          <w:rFonts w:asciiTheme="minorHAnsi" w:hAnsiTheme="minorHAnsi" w:cstheme="minorHAnsi"/>
          <w:color w:val="000000"/>
          <w:sz w:val="22"/>
          <w:szCs w:val="22"/>
        </w:rPr>
        <w:t>F</w:t>
      </w:r>
      <w:r w:rsidR="00423220" w:rsidRPr="007E2119">
        <w:rPr>
          <w:rStyle w:val="normaltextrun"/>
          <w:rFonts w:asciiTheme="minorHAnsi" w:hAnsiTheme="minorHAnsi" w:cstheme="minorHAnsi"/>
          <w:color w:val="000000"/>
          <w:sz w:val="22"/>
          <w:szCs w:val="22"/>
        </w:rPr>
        <w:t>i</w:t>
      </w:r>
      <w:r w:rsidRPr="007E2119">
        <w:rPr>
          <w:rStyle w:val="normaltextrun"/>
          <w:rFonts w:asciiTheme="minorHAnsi" w:hAnsiTheme="minorHAnsi" w:cstheme="minorHAnsi"/>
          <w:color w:val="000000"/>
          <w:sz w:val="22"/>
          <w:szCs w:val="22"/>
        </w:rPr>
        <w:t xml:space="preserve"> access or ability to hot spot. </w:t>
      </w:r>
      <w:r w:rsidRPr="007E2119">
        <w:rPr>
          <w:rStyle w:val="eop"/>
          <w:rFonts w:asciiTheme="minorHAnsi" w:hAnsiTheme="minorHAnsi" w:cstheme="minorHAnsi"/>
          <w:color w:val="000000"/>
          <w:sz w:val="22"/>
          <w:szCs w:val="22"/>
        </w:rPr>
        <w:t> </w:t>
      </w:r>
    </w:p>
    <w:p w14:paraId="40597A32" w14:textId="3D254200" w:rsidR="0094259A" w:rsidRPr="007E2119" w:rsidRDefault="0094259A" w:rsidP="007E2119">
      <w:pPr>
        <w:pStyle w:val="paragraph"/>
        <w:numPr>
          <w:ilvl w:val="0"/>
          <w:numId w:val="18"/>
        </w:numPr>
        <w:tabs>
          <w:tab w:val="clear" w:pos="720"/>
        </w:tabs>
        <w:spacing w:before="0" w:beforeAutospacing="0" w:after="0" w:afterAutospacing="0" w:line="288" w:lineRule="auto"/>
        <w:ind w:left="426" w:hanging="426"/>
        <w:textAlignment w:val="baseline"/>
        <w:rPr>
          <w:rStyle w:val="eop"/>
          <w:rFonts w:asciiTheme="minorHAnsi" w:hAnsiTheme="minorHAnsi" w:cstheme="minorHAnsi"/>
          <w:sz w:val="22"/>
          <w:szCs w:val="22"/>
        </w:rPr>
      </w:pPr>
      <w:r w:rsidRPr="007E2119">
        <w:rPr>
          <w:rStyle w:val="normaltextrun"/>
          <w:rFonts w:asciiTheme="minorHAnsi" w:hAnsiTheme="minorHAnsi" w:cstheme="minorHAnsi"/>
          <w:b/>
          <w:bCs/>
          <w:color w:val="000000"/>
          <w:sz w:val="22"/>
          <w:szCs w:val="22"/>
        </w:rPr>
        <w:t>1:1 community support</w:t>
      </w:r>
      <w:r w:rsidRPr="007E2119">
        <w:rPr>
          <w:rStyle w:val="normaltextrun"/>
          <w:rFonts w:asciiTheme="minorHAnsi" w:hAnsiTheme="minorHAnsi" w:cstheme="minorHAnsi"/>
          <w:color w:val="000000"/>
          <w:sz w:val="22"/>
          <w:szCs w:val="22"/>
        </w:rPr>
        <w:t> via both in person and telephone support to ensure continuity</w:t>
      </w:r>
      <w:r w:rsidR="006C32B2">
        <w:rPr>
          <w:rStyle w:val="normaltextrun"/>
          <w:rFonts w:asciiTheme="minorHAnsi" w:hAnsiTheme="minorHAnsi" w:cstheme="minorHAnsi"/>
          <w:color w:val="000000"/>
          <w:sz w:val="22"/>
          <w:szCs w:val="22"/>
        </w:rPr>
        <w:t xml:space="preserve"> </w:t>
      </w:r>
      <w:r w:rsidRPr="007E2119">
        <w:rPr>
          <w:rStyle w:val="normaltextrun"/>
          <w:rFonts w:asciiTheme="minorHAnsi" w:hAnsiTheme="minorHAnsi" w:cstheme="minorHAnsi"/>
          <w:color w:val="000000"/>
          <w:sz w:val="22"/>
          <w:szCs w:val="22"/>
        </w:rPr>
        <w:t>- The </w:t>
      </w:r>
      <w:r w:rsidRPr="007E2119">
        <w:rPr>
          <w:rStyle w:val="normaltextrun"/>
          <w:rFonts w:asciiTheme="minorHAnsi" w:hAnsiTheme="minorHAnsi" w:cstheme="minorHAnsi"/>
          <w:i/>
          <w:iCs/>
          <w:color w:val="000000"/>
          <w:sz w:val="22"/>
          <w:szCs w:val="22"/>
        </w:rPr>
        <w:t>Online Shopping</w:t>
      </w:r>
      <w:r w:rsidRPr="007E2119">
        <w:rPr>
          <w:rStyle w:val="normaltextrun"/>
          <w:rFonts w:asciiTheme="minorHAnsi" w:hAnsiTheme="minorHAnsi" w:cstheme="minorHAnsi"/>
          <w:color w:val="000000"/>
          <w:sz w:val="22"/>
          <w:szCs w:val="22"/>
        </w:rPr>
        <w:t> or </w:t>
      </w:r>
      <w:r w:rsidRPr="007E2119">
        <w:rPr>
          <w:rStyle w:val="normaltextrun"/>
          <w:rFonts w:asciiTheme="minorHAnsi" w:hAnsiTheme="minorHAnsi" w:cstheme="minorHAnsi"/>
          <w:i/>
          <w:iCs/>
          <w:color w:val="000000"/>
          <w:sz w:val="22"/>
          <w:szCs w:val="22"/>
        </w:rPr>
        <w:t>Get Connected</w:t>
      </w:r>
      <w:r w:rsidRPr="007E2119">
        <w:rPr>
          <w:rStyle w:val="normaltextrun"/>
          <w:rFonts w:asciiTheme="minorHAnsi" w:hAnsiTheme="minorHAnsi" w:cstheme="minorHAnsi"/>
          <w:color w:val="000000"/>
          <w:sz w:val="22"/>
          <w:szCs w:val="22"/>
        </w:rPr>
        <w:t> programs from Direct Care Workers</w:t>
      </w:r>
      <w:r w:rsidR="00435380">
        <w:rPr>
          <w:rStyle w:val="normaltextrun"/>
          <w:rFonts w:asciiTheme="minorHAnsi" w:hAnsiTheme="minorHAnsi" w:cstheme="minorHAnsi"/>
          <w:color w:val="000000"/>
          <w:sz w:val="22"/>
          <w:szCs w:val="22"/>
        </w:rPr>
        <w:t>.</w:t>
      </w:r>
      <w:r w:rsidRPr="007E2119">
        <w:rPr>
          <w:rStyle w:val="normaltextrun"/>
          <w:rFonts w:asciiTheme="minorHAnsi" w:hAnsiTheme="minorHAnsi" w:cstheme="minorHAnsi"/>
          <w:color w:val="000000"/>
          <w:sz w:val="22"/>
          <w:szCs w:val="22"/>
        </w:rPr>
        <w:t> </w:t>
      </w:r>
    </w:p>
    <w:p w14:paraId="70178774" w14:textId="4A392886" w:rsidR="00435380" w:rsidRPr="004A62A7" w:rsidRDefault="00A57CBB" w:rsidP="007E2119">
      <w:pPr>
        <w:pStyle w:val="paragraph"/>
        <w:numPr>
          <w:ilvl w:val="0"/>
          <w:numId w:val="18"/>
        </w:numPr>
        <w:tabs>
          <w:tab w:val="clear" w:pos="720"/>
        </w:tabs>
        <w:spacing w:before="0" w:beforeAutospacing="0" w:after="0" w:afterAutospacing="0" w:line="288" w:lineRule="auto"/>
        <w:ind w:left="426" w:hanging="426"/>
        <w:textAlignment w:val="baseline"/>
        <w:rPr>
          <w:rFonts w:asciiTheme="minorHAnsi" w:hAnsiTheme="minorHAnsi" w:cstheme="minorHAnsi"/>
          <w:sz w:val="22"/>
          <w:szCs w:val="22"/>
        </w:rPr>
      </w:pPr>
      <w:r>
        <w:rPr>
          <w:rStyle w:val="normaltextrun"/>
          <w:rFonts w:asciiTheme="minorHAnsi" w:hAnsiTheme="minorHAnsi" w:cstheme="minorHAnsi"/>
          <w:b/>
          <w:bCs/>
          <w:color w:val="000000"/>
          <w:sz w:val="22"/>
          <w:szCs w:val="22"/>
        </w:rPr>
        <w:t>Digital literacy</w:t>
      </w:r>
      <w:r w:rsidR="0094259A" w:rsidRPr="003B0C0E">
        <w:rPr>
          <w:rStyle w:val="normaltextrun"/>
          <w:rFonts w:asciiTheme="minorHAnsi" w:hAnsiTheme="minorHAnsi" w:cstheme="minorHAnsi"/>
          <w:b/>
          <w:bCs/>
          <w:color w:val="000000"/>
          <w:sz w:val="22"/>
          <w:szCs w:val="22"/>
        </w:rPr>
        <w:t xml:space="preserve"> tools</w:t>
      </w:r>
      <w:r w:rsidR="0094259A" w:rsidRPr="003B0C0E">
        <w:rPr>
          <w:rStyle w:val="normaltextrun"/>
          <w:rFonts w:asciiTheme="minorHAnsi" w:hAnsiTheme="minorHAnsi" w:cstheme="minorHAnsi"/>
          <w:color w:val="000000"/>
          <w:sz w:val="22"/>
          <w:szCs w:val="22"/>
        </w:rPr>
        <w:t> to support community members when a support worker is not available with both hard and soft copies to increase their online confidence and skills including online navigation and cybersecurity modules.</w:t>
      </w:r>
      <w:r w:rsidR="0094259A" w:rsidRPr="003B0C0E">
        <w:rPr>
          <w:rStyle w:val="eop"/>
          <w:rFonts w:asciiTheme="minorHAnsi" w:hAnsiTheme="minorHAnsi" w:cstheme="minorHAnsi"/>
          <w:color w:val="000000"/>
          <w:sz w:val="22"/>
          <w:szCs w:val="22"/>
        </w:rPr>
        <w:t> </w:t>
      </w:r>
    </w:p>
    <w:p w14:paraId="17ED1C69" w14:textId="36265769" w:rsidR="00435380" w:rsidRPr="004A62A7" w:rsidRDefault="00435380" w:rsidP="004A62A7">
      <w:pPr>
        <w:pStyle w:val="paragraph"/>
        <w:spacing w:before="0" w:beforeAutospacing="0" w:after="0" w:afterAutospacing="0" w:line="288" w:lineRule="auto"/>
        <w:textAlignment w:val="baseline"/>
      </w:pPr>
      <w:r>
        <w:rPr>
          <w:rStyle w:val="eop"/>
          <w:rFonts w:asciiTheme="minorHAnsi" w:hAnsiTheme="minorHAnsi" w:cstheme="minorHAnsi"/>
          <w:color w:val="000000"/>
          <w:sz w:val="22"/>
          <w:szCs w:val="22"/>
        </w:rPr>
        <w:br/>
      </w:r>
      <w:r w:rsidR="0094259A" w:rsidRPr="00984883">
        <w:rPr>
          <w:rStyle w:val="normaltextrun"/>
          <w:rFonts w:asciiTheme="minorHAnsi" w:hAnsiTheme="minorHAnsi" w:cstheme="minorHAnsi"/>
          <w:color w:val="000000"/>
          <w:sz w:val="22"/>
          <w:szCs w:val="22"/>
          <w:lang w:val="en-US"/>
        </w:rPr>
        <w:t>Care workers spent time with participants learning their topic of interest, supporting device navigation in-person and providing homework tasks between sessions.  The unique one-on-one relationships, in which careers were also developing their own digital skills, meant participants could working at their own pace.  They were able to build confidence towards using technology pay bills order medication and chat to family members. </w:t>
      </w:r>
      <w:r w:rsidR="0094259A" w:rsidRPr="00984883">
        <w:rPr>
          <w:rStyle w:val="eop"/>
          <w:rFonts w:asciiTheme="minorHAnsi" w:hAnsiTheme="minorHAnsi" w:cstheme="minorHAnsi"/>
          <w:color w:val="000000"/>
          <w:sz w:val="22"/>
          <w:szCs w:val="22"/>
        </w:rPr>
        <w:t> </w:t>
      </w:r>
    </w:p>
    <w:p w14:paraId="5D390E9D" w14:textId="48B1998B" w:rsidR="007E08FC" w:rsidRPr="004A62A7" w:rsidRDefault="0094259A" w:rsidP="004A62A7">
      <w:pPr>
        <w:pStyle w:val="Heading3"/>
        <w:ind w:left="0" w:firstLine="0"/>
        <w:rPr>
          <w:sz w:val="26"/>
          <w:szCs w:val="26"/>
        </w:rPr>
      </w:pPr>
      <w:r w:rsidRPr="004A62A7">
        <w:rPr>
          <w:sz w:val="26"/>
          <w:szCs w:val="26"/>
        </w:rPr>
        <w:t>Kinder Connect</w:t>
      </w:r>
    </w:p>
    <w:p w14:paraId="3CD4C181" w14:textId="05344C06" w:rsidR="0094259A" w:rsidRPr="004A62A7" w:rsidRDefault="0094259A" w:rsidP="004A62A7">
      <w:pPr>
        <w:spacing w:before="0" w:beforeAutospacing="0" w:after="0" w:afterAutospacing="0" w:line="288" w:lineRule="auto"/>
        <w:rPr>
          <w:rFonts w:asciiTheme="minorHAnsi" w:hAnsiTheme="minorHAnsi" w:cstheme="minorHAnsi"/>
          <w:sz w:val="22"/>
          <w:szCs w:val="22"/>
        </w:rPr>
      </w:pPr>
      <w:r w:rsidRPr="004A62A7">
        <w:rPr>
          <w:rFonts w:asciiTheme="minorHAnsi" w:hAnsiTheme="minorHAnsi" w:cstheme="minorHAnsi"/>
          <w:sz w:val="22"/>
          <w:szCs w:val="22"/>
        </w:rPr>
        <w:t>A continuation of</w:t>
      </w:r>
      <w:r w:rsidR="00D12D19">
        <w:rPr>
          <w:rFonts w:asciiTheme="minorHAnsi" w:hAnsiTheme="minorHAnsi" w:cstheme="minorHAnsi"/>
          <w:sz w:val="22"/>
          <w:szCs w:val="22"/>
        </w:rPr>
        <w:t xml:space="preserve"> the</w:t>
      </w:r>
      <w:r w:rsidRPr="004A62A7">
        <w:rPr>
          <w:rFonts w:asciiTheme="minorHAnsi" w:hAnsiTheme="minorHAnsi" w:cstheme="minorHAnsi"/>
          <w:sz w:val="22"/>
          <w:szCs w:val="22"/>
        </w:rPr>
        <w:t> </w:t>
      </w:r>
      <w:r w:rsidRPr="004A62A7">
        <w:rPr>
          <w:rFonts w:asciiTheme="minorHAnsi" w:hAnsiTheme="minorHAnsi" w:cstheme="minorHAnsi"/>
          <w:i/>
          <w:iCs/>
          <w:sz w:val="22"/>
          <w:szCs w:val="22"/>
        </w:rPr>
        <w:t>Bridging the Gap</w:t>
      </w:r>
      <w:r w:rsidR="00D12D19" w:rsidRPr="00984883">
        <w:rPr>
          <w:rFonts w:asciiTheme="minorHAnsi" w:hAnsiTheme="minorHAnsi" w:cstheme="minorHAnsi"/>
          <w:sz w:val="22"/>
          <w:szCs w:val="22"/>
        </w:rPr>
        <w:t xml:space="preserve"> program</w:t>
      </w:r>
      <w:r w:rsidRPr="004A62A7">
        <w:rPr>
          <w:rFonts w:asciiTheme="minorHAnsi" w:hAnsiTheme="minorHAnsi" w:cstheme="minorHAnsi"/>
          <w:sz w:val="22"/>
          <w:szCs w:val="22"/>
        </w:rPr>
        <w:t xml:space="preserve">, </w:t>
      </w:r>
      <w:r w:rsidR="003C342B" w:rsidRPr="004A62A7">
        <w:rPr>
          <w:rFonts w:asciiTheme="minorHAnsi" w:hAnsiTheme="minorHAnsi" w:cstheme="minorHAnsi"/>
          <w:i/>
          <w:iCs/>
          <w:sz w:val="22"/>
          <w:szCs w:val="22"/>
        </w:rPr>
        <w:t>Kinder Connect</w:t>
      </w:r>
      <w:r w:rsidR="003C342B" w:rsidRPr="004A62A7">
        <w:rPr>
          <w:rFonts w:asciiTheme="minorHAnsi" w:hAnsiTheme="minorHAnsi" w:cstheme="minorHAnsi"/>
          <w:sz w:val="22"/>
          <w:szCs w:val="22"/>
        </w:rPr>
        <w:t xml:space="preserve"> was a</w:t>
      </w:r>
      <w:r w:rsidRPr="004A62A7">
        <w:rPr>
          <w:rFonts w:asciiTheme="minorHAnsi" w:hAnsiTheme="minorHAnsi" w:cstheme="minorHAnsi"/>
          <w:sz w:val="22"/>
          <w:szCs w:val="22"/>
        </w:rPr>
        <w:t xml:space="preserve"> program that connected older Casey residents with kindergarten children.  Kinder Connect Video was used during Kinder Connect to continue to enable older and younger residents to share stories, knowledge and connection during COVID-19, with the aim of decreasing feelings of loneliness being experienced for all involved.  </w:t>
      </w:r>
    </w:p>
    <w:p w14:paraId="2D370441" w14:textId="321DDAFC" w:rsidR="0094259A" w:rsidRPr="004A62A7" w:rsidRDefault="0094259A" w:rsidP="004A62A7">
      <w:pPr>
        <w:pStyle w:val="Heading3"/>
        <w:ind w:left="0" w:firstLine="0"/>
        <w:rPr>
          <w:rFonts w:asciiTheme="minorHAnsi" w:hAnsiTheme="minorHAnsi" w:cstheme="minorHAnsi"/>
          <w:sz w:val="26"/>
          <w:szCs w:val="26"/>
        </w:rPr>
      </w:pPr>
      <w:r w:rsidRPr="004A62A7">
        <w:rPr>
          <w:rFonts w:asciiTheme="minorHAnsi" w:hAnsiTheme="minorHAnsi" w:cstheme="minorHAnsi"/>
          <w:sz w:val="26"/>
          <w:szCs w:val="26"/>
        </w:rPr>
        <w:lastRenderedPageBreak/>
        <w:t>Shopping Online</w:t>
      </w:r>
    </w:p>
    <w:p w14:paraId="5F5124DC" w14:textId="3D409BA9" w:rsidR="00A45537" w:rsidRPr="004A62A7" w:rsidRDefault="00A9278A" w:rsidP="004A62A7">
      <w:pPr>
        <w:pStyle w:val="paragraph"/>
        <w:spacing w:before="0" w:beforeAutospacing="0" w:after="0" w:afterAutospacing="0" w:line="288" w:lineRule="auto"/>
        <w:textAlignment w:val="baseline"/>
        <w:rPr>
          <w:rStyle w:val="eop"/>
          <w:rFonts w:asciiTheme="minorHAnsi" w:hAnsiTheme="minorHAnsi" w:cstheme="minorHAnsi"/>
          <w:sz w:val="22"/>
          <w:szCs w:val="22"/>
        </w:rPr>
      </w:pPr>
      <w:r w:rsidRPr="004A62A7">
        <w:rPr>
          <w:rStyle w:val="normaltextrun"/>
          <w:rFonts w:asciiTheme="minorHAnsi" w:hAnsiTheme="minorHAnsi" w:cstheme="minorHAnsi"/>
          <w:sz w:val="22"/>
          <w:szCs w:val="22"/>
        </w:rPr>
        <w:t>In response to COVID-19, the shopping services supporting older or vulnerable people was digitised to help participants obtain their groceries without needing to go to the supermarket during the pandemic.  The program developed skills to order groceries online, which can be transferred to other digital challenges, to ensure the safety of participants and the</w:t>
      </w:r>
      <w:r w:rsidR="00B71425">
        <w:rPr>
          <w:rStyle w:val="normaltextrun"/>
          <w:rFonts w:asciiTheme="minorHAnsi" w:hAnsiTheme="minorHAnsi" w:cstheme="minorHAnsi"/>
          <w:sz w:val="22"/>
          <w:szCs w:val="22"/>
        </w:rPr>
        <w:t>ir</w:t>
      </w:r>
      <w:r w:rsidRPr="004A62A7">
        <w:rPr>
          <w:rStyle w:val="normaltextrun"/>
          <w:rFonts w:asciiTheme="minorHAnsi" w:hAnsiTheme="minorHAnsi" w:cstheme="minorHAnsi"/>
          <w:sz w:val="22"/>
          <w:szCs w:val="22"/>
        </w:rPr>
        <w:t xml:space="preserve"> autonomy. </w:t>
      </w:r>
      <w:r w:rsidRPr="004A62A7">
        <w:rPr>
          <w:rStyle w:val="eop"/>
          <w:rFonts w:asciiTheme="minorHAnsi" w:hAnsiTheme="minorHAnsi" w:cstheme="minorHAnsi"/>
          <w:sz w:val="22"/>
          <w:szCs w:val="22"/>
        </w:rPr>
        <w:t> </w:t>
      </w:r>
    </w:p>
    <w:p w14:paraId="3E88F4DE" w14:textId="77777777" w:rsidR="003D724B" w:rsidRPr="00A54BD2" w:rsidRDefault="006A5585" w:rsidP="004A62A7">
      <w:pPr>
        <w:pStyle w:val="Heading2"/>
        <w:ind w:left="0" w:firstLine="0"/>
        <w:rPr>
          <w:rFonts w:cstheme="minorHAnsi"/>
          <w:szCs w:val="32"/>
        </w:rPr>
      </w:pPr>
      <w:bookmarkStart w:id="55" w:name="_Toc72222784"/>
      <w:bookmarkStart w:id="56" w:name="_Toc72753789"/>
      <w:r w:rsidRPr="00A54BD2">
        <w:rPr>
          <w:rFonts w:cstheme="minorHAnsi"/>
          <w:szCs w:val="32"/>
        </w:rPr>
        <w:t xml:space="preserve">Casey Cardinia Libraries </w:t>
      </w:r>
      <w:r w:rsidR="00A45537" w:rsidRPr="00A54BD2">
        <w:rPr>
          <w:rFonts w:cstheme="minorHAnsi"/>
          <w:szCs w:val="32"/>
        </w:rPr>
        <w:t>Digital Literacy Programs</w:t>
      </w:r>
      <w:bookmarkEnd w:id="55"/>
      <w:bookmarkEnd w:id="56"/>
    </w:p>
    <w:p w14:paraId="77AC6784" w14:textId="5BC478F3" w:rsidR="003D724B" w:rsidRPr="004A62A7" w:rsidRDefault="003D724B" w:rsidP="004A62A7">
      <w:pPr>
        <w:spacing w:before="0" w:beforeAutospacing="0" w:after="0" w:afterAutospacing="0" w:line="288" w:lineRule="auto"/>
        <w:rPr>
          <w:rFonts w:asciiTheme="minorHAnsi" w:hAnsiTheme="minorHAnsi" w:cstheme="minorHAnsi"/>
          <w:sz w:val="22"/>
          <w:szCs w:val="22"/>
        </w:rPr>
      </w:pPr>
      <w:r w:rsidRPr="004A62A7">
        <w:rPr>
          <w:rFonts w:asciiTheme="minorHAnsi" w:hAnsiTheme="minorHAnsi" w:cstheme="minorHAnsi"/>
          <w:sz w:val="22"/>
          <w:szCs w:val="22"/>
        </w:rPr>
        <w:t>During the 2019/20 financial year Casey Cardinia Libraries ran the following digital equity programs by themselves or in partnership with others.</w:t>
      </w:r>
    </w:p>
    <w:p w14:paraId="6626F55E" w14:textId="30F65D71" w:rsidR="005B36DA" w:rsidRPr="004A62A7" w:rsidRDefault="00A61E23" w:rsidP="004A62A7">
      <w:pPr>
        <w:pStyle w:val="paragraph"/>
        <w:numPr>
          <w:ilvl w:val="0"/>
          <w:numId w:val="28"/>
        </w:numPr>
        <w:spacing w:before="0" w:beforeAutospacing="0" w:after="0" w:afterAutospacing="0" w:line="288" w:lineRule="auto"/>
        <w:ind w:left="426" w:hanging="426"/>
        <w:textAlignment w:val="baseline"/>
        <w:rPr>
          <w:rStyle w:val="eop"/>
          <w:rFonts w:asciiTheme="minorHAnsi" w:hAnsiTheme="minorHAnsi" w:cstheme="minorHAnsi"/>
          <w:sz w:val="22"/>
          <w:szCs w:val="22"/>
        </w:rPr>
      </w:pPr>
      <w:r w:rsidRPr="004A62A7">
        <w:rPr>
          <w:rStyle w:val="eop"/>
          <w:rFonts w:asciiTheme="minorHAnsi" w:hAnsiTheme="minorHAnsi" w:cstheme="minorHAnsi"/>
          <w:sz w:val="22"/>
          <w:szCs w:val="22"/>
        </w:rPr>
        <w:t>C</w:t>
      </w:r>
      <w:r w:rsidR="003D724B" w:rsidRPr="004A62A7">
        <w:rPr>
          <w:rStyle w:val="eop"/>
          <w:rFonts w:asciiTheme="minorHAnsi" w:hAnsiTheme="minorHAnsi" w:cstheme="minorHAnsi"/>
          <w:sz w:val="22"/>
          <w:szCs w:val="22"/>
        </w:rPr>
        <w:t xml:space="preserve">asey Cardinia Libraries </w:t>
      </w:r>
      <w:r w:rsidRPr="004A62A7">
        <w:rPr>
          <w:rStyle w:val="eop"/>
          <w:rFonts w:asciiTheme="minorHAnsi" w:hAnsiTheme="minorHAnsi" w:cstheme="minorHAnsi"/>
          <w:sz w:val="22"/>
          <w:szCs w:val="22"/>
        </w:rPr>
        <w:t>secured</w:t>
      </w:r>
      <w:r w:rsidR="003D724B" w:rsidRPr="004A62A7">
        <w:rPr>
          <w:rStyle w:val="eop"/>
          <w:rFonts w:asciiTheme="minorHAnsi" w:hAnsiTheme="minorHAnsi" w:cstheme="minorHAnsi"/>
          <w:sz w:val="22"/>
          <w:szCs w:val="22"/>
        </w:rPr>
        <w:t xml:space="preserve"> </w:t>
      </w:r>
      <w:r w:rsidRPr="004A62A7">
        <w:rPr>
          <w:rStyle w:val="eop"/>
          <w:rFonts w:asciiTheme="minorHAnsi" w:hAnsiTheme="minorHAnsi" w:cstheme="minorHAnsi"/>
          <w:sz w:val="22"/>
          <w:szCs w:val="22"/>
        </w:rPr>
        <w:t xml:space="preserve">grant funding through </w:t>
      </w:r>
      <w:r w:rsidR="003D724B" w:rsidRPr="004A62A7">
        <w:rPr>
          <w:rStyle w:val="eop"/>
          <w:rFonts w:asciiTheme="minorHAnsi" w:hAnsiTheme="minorHAnsi" w:cstheme="minorHAnsi"/>
          <w:sz w:val="22"/>
          <w:szCs w:val="22"/>
        </w:rPr>
        <w:t xml:space="preserve">the Federal Government </w:t>
      </w:r>
      <w:r w:rsidRPr="004A62A7">
        <w:rPr>
          <w:rStyle w:val="eop"/>
          <w:rFonts w:asciiTheme="minorHAnsi" w:hAnsiTheme="minorHAnsi" w:cstheme="minorHAnsi"/>
          <w:i/>
          <w:iCs/>
          <w:sz w:val="22"/>
          <w:szCs w:val="22"/>
        </w:rPr>
        <w:t>Be Connected</w:t>
      </w:r>
      <w:r w:rsidRPr="004A62A7">
        <w:rPr>
          <w:rStyle w:val="eop"/>
          <w:rFonts w:asciiTheme="minorHAnsi" w:hAnsiTheme="minorHAnsi" w:cstheme="minorHAnsi"/>
          <w:sz w:val="22"/>
          <w:szCs w:val="22"/>
        </w:rPr>
        <w:t xml:space="preserve"> </w:t>
      </w:r>
      <w:r w:rsidR="003D724B" w:rsidRPr="004A62A7">
        <w:rPr>
          <w:rStyle w:val="eop"/>
          <w:rFonts w:asciiTheme="minorHAnsi" w:hAnsiTheme="minorHAnsi" w:cstheme="minorHAnsi"/>
          <w:sz w:val="22"/>
          <w:szCs w:val="22"/>
        </w:rPr>
        <w:t xml:space="preserve">program </w:t>
      </w:r>
      <w:r w:rsidRPr="004A62A7">
        <w:rPr>
          <w:rStyle w:val="eop"/>
          <w:rFonts w:asciiTheme="minorHAnsi" w:hAnsiTheme="minorHAnsi" w:cstheme="minorHAnsi"/>
          <w:sz w:val="22"/>
          <w:szCs w:val="22"/>
        </w:rPr>
        <w:t xml:space="preserve">to deliver online training to community volunteers to become skilled in delivering </w:t>
      </w:r>
      <w:r w:rsidR="003D724B" w:rsidRPr="004A62A7">
        <w:rPr>
          <w:rStyle w:val="eop"/>
          <w:rFonts w:asciiTheme="minorHAnsi" w:hAnsiTheme="minorHAnsi" w:cstheme="minorHAnsi"/>
          <w:sz w:val="22"/>
          <w:szCs w:val="22"/>
        </w:rPr>
        <w:t>d</w:t>
      </w:r>
      <w:r w:rsidRPr="004A62A7">
        <w:rPr>
          <w:rStyle w:val="eop"/>
          <w:rFonts w:asciiTheme="minorHAnsi" w:hAnsiTheme="minorHAnsi" w:cstheme="minorHAnsi"/>
          <w:sz w:val="22"/>
          <w:szCs w:val="22"/>
        </w:rPr>
        <w:t xml:space="preserve">igital </w:t>
      </w:r>
      <w:r w:rsidR="003D724B" w:rsidRPr="004A62A7">
        <w:rPr>
          <w:rStyle w:val="eop"/>
          <w:rFonts w:asciiTheme="minorHAnsi" w:hAnsiTheme="minorHAnsi" w:cstheme="minorHAnsi"/>
          <w:sz w:val="22"/>
          <w:szCs w:val="22"/>
        </w:rPr>
        <w:t>l</w:t>
      </w:r>
      <w:r w:rsidRPr="004A62A7">
        <w:rPr>
          <w:rStyle w:val="eop"/>
          <w:rFonts w:asciiTheme="minorHAnsi" w:hAnsiTheme="minorHAnsi" w:cstheme="minorHAnsi"/>
          <w:sz w:val="22"/>
          <w:szCs w:val="22"/>
        </w:rPr>
        <w:t>iteracy classes to others, helping seniors to learn technology and digital literacy skills.</w:t>
      </w:r>
    </w:p>
    <w:p w14:paraId="596AA49D" w14:textId="4F9390D0" w:rsidR="000072E4" w:rsidRPr="004A62A7" w:rsidRDefault="00A61E23" w:rsidP="004A62A7">
      <w:pPr>
        <w:pStyle w:val="paragraph"/>
        <w:numPr>
          <w:ilvl w:val="0"/>
          <w:numId w:val="28"/>
        </w:numPr>
        <w:spacing w:before="0" w:beforeAutospacing="0" w:after="0" w:afterAutospacing="0" w:line="288" w:lineRule="auto"/>
        <w:ind w:left="426" w:hanging="426"/>
        <w:textAlignment w:val="baseline"/>
        <w:rPr>
          <w:rStyle w:val="eop"/>
          <w:rFonts w:asciiTheme="minorHAnsi" w:hAnsiTheme="minorHAnsi" w:cstheme="minorHAnsi"/>
          <w:sz w:val="22"/>
          <w:szCs w:val="22"/>
        </w:rPr>
      </w:pPr>
      <w:r w:rsidRPr="004A62A7">
        <w:rPr>
          <w:rStyle w:val="eop"/>
          <w:rFonts w:asciiTheme="minorHAnsi" w:hAnsiTheme="minorHAnsi" w:cstheme="minorHAnsi"/>
          <w:sz w:val="22"/>
          <w:szCs w:val="22"/>
        </w:rPr>
        <w:t xml:space="preserve">The Ucan2 project supported adults with low levels of prose and digital literacy and was predominately funded by State Library of Victoria through the 2019 Adult Literacy Innovation Grants. The target participants were disadvantaged parents and </w:t>
      </w:r>
      <w:r w:rsidR="0066449C" w:rsidRPr="004A62A7">
        <w:rPr>
          <w:rStyle w:val="eop"/>
          <w:rFonts w:asciiTheme="minorHAnsi" w:hAnsiTheme="minorHAnsi" w:cstheme="minorHAnsi"/>
          <w:sz w:val="22"/>
          <w:szCs w:val="22"/>
        </w:rPr>
        <w:t>library staff</w:t>
      </w:r>
      <w:r w:rsidRPr="004A62A7">
        <w:rPr>
          <w:rStyle w:val="eop"/>
          <w:rFonts w:asciiTheme="minorHAnsi" w:hAnsiTheme="minorHAnsi" w:cstheme="minorHAnsi"/>
          <w:sz w:val="22"/>
          <w:szCs w:val="22"/>
        </w:rPr>
        <w:t xml:space="preserve"> encouraged them to participate by offering topics that related to their children’s digital learning and technology skills. By participating in the classes, parents would learn more about the things their kids are able to do online – and keep up with them</w:t>
      </w:r>
      <w:r w:rsidR="00B71425">
        <w:rPr>
          <w:rStyle w:val="eop"/>
          <w:rFonts w:asciiTheme="minorHAnsi" w:hAnsiTheme="minorHAnsi" w:cstheme="minorHAnsi"/>
          <w:sz w:val="22"/>
          <w:szCs w:val="22"/>
        </w:rPr>
        <w:t>.</w:t>
      </w:r>
      <w:r w:rsidRPr="00984883">
        <w:rPr>
          <w:rStyle w:val="eop"/>
          <w:rFonts w:asciiTheme="minorHAnsi" w:hAnsiTheme="minorHAnsi" w:cstheme="minorHAnsi"/>
          <w:sz w:val="22"/>
          <w:szCs w:val="22"/>
        </w:rPr>
        <w:t xml:space="preserve"> The program ran at four branches over six weeks. Each participant received a ‘swag bag’ containing library information, library card, folder for session notes, USB stick and basic English readers. 48 classes were held across the region and </w:t>
      </w:r>
      <w:r w:rsidR="0066449C" w:rsidRPr="00984883">
        <w:rPr>
          <w:rStyle w:val="eop"/>
          <w:rFonts w:asciiTheme="minorHAnsi" w:hAnsiTheme="minorHAnsi" w:cstheme="minorHAnsi"/>
          <w:sz w:val="22"/>
          <w:szCs w:val="22"/>
        </w:rPr>
        <w:t>there were</w:t>
      </w:r>
      <w:r w:rsidRPr="00984883">
        <w:rPr>
          <w:rStyle w:val="eop"/>
          <w:rFonts w:asciiTheme="minorHAnsi" w:hAnsiTheme="minorHAnsi" w:cstheme="minorHAnsi"/>
          <w:sz w:val="22"/>
          <w:szCs w:val="22"/>
        </w:rPr>
        <w:t xml:space="preserve"> 125 attendances. </w:t>
      </w:r>
    </w:p>
    <w:p w14:paraId="1A761F2E" w14:textId="151D7756" w:rsidR="00A61E23" w:rsidRPr="004A62A7" w:rsidRDefault="003C342B" w:rsidP="004A62A7">
      <w:pPr>
        <w:pStyle w:val="paragraph"/>
        <w:numPr>
          <w:ilvl w:val="0"/>
          <w:numId w:val="28"/>
        </w:numPr>
        <w:spacing w:before="0" w:beforeAutospacing="0" w:after="0" w:afterAutospacing="0" w:line="288" w:lineRule="auto"/>
        <w:ind w:left="426" w:hanging="426"/>
        <w:textAlignment w:val="baseline"/>
        <w:rPr>
          <w:rStyle w:val="eop"/>
          <w:rFonts w:asciiTheme="minorHAnsi" w:hAnsiTheme="minorHAnsi" w:cstheme="minorHAnsi"/>
          <w:sz w:val="22"/>
          <w:szCs w:val="22"/>
        </w:rPr>
      </w:pPr>
      <w:r w:rsidRPr="004A62A7">
        <w:rPr>
          <w:rStyle w:val="eop"/>
          <w:rFonts w:asciiTheme="minorHAnsi" w:hAnsiTheme="minorHAnsi" w:cstheme="minorHAnsi"/>
          <w:sz w:val="22"/>
          <w:szCs w:val="22"/>
        </w:rPr>
        <w:t xml:space="preserve">University of the </w:t>
      </w:r>
      <w:r w:rsidR="00BD32F0" w:rsidRPr="004A62A7">
        <w:rPr>
          <w:rStyle w:val="eop"/>
          <w:rFonts w:asciiTheme="minorHAnsi" w:hAnsiTheme="minorHAnsi" w:cstheme="minorHAnsi"/>
          <w:sz w:val="22"/>
          <w:szCs w:val="22"/>
        </w:rPr>
        <w:t>Third Age (</w:t>
      </w:r>
      <w:r w:rsidR="003D724B" w:rsidRPr="004A62A7">
        <w:rPr>
          <w:rStyle w:val="eop"/>
          <w:rFonts w:asciiTheme="minorHAnsi" w:hAnsiTheme="minorHAnsi" w:cstheme="minorHAnsi"/>
          <w:sz w:val="22"/>
          <w:szCs w:val="22"/>
        </w:rPr>
        <w:t>U3A</w:t>
      </w:r>
      <w:r w:rsidR="00BD32F0" w:rsidRPr="004A62A7">
        <w:rPr>
          <w:rStyle w:val="eop"/>
          <w:rFonts w:asciiTheme="minorHAnsi" w:hAnsiTheme="minorHAnsi" w:cstheme="minorHAnsi"/>
          <w:sz w:val="22"/>
          <w:szCs w:val="22"/>
        </w:rPr>
        <w:t>)</w:t>
      </w:r>
      <w:r w:rsidR="003D724B" w:rsidRPr="004A62A7">
        <w:rPr>
          <w:rStyle w:val="eop"/>
          <w:rFonts w:asciiTheme="minorHAnsi" w:hAnsiTheme="minorHAnsi" w:cstheme="minorHAnsi"/>
          <w:sz w:val="22"/>
          <w:szCs w:val="22"/>
        </w:rPr>
        <w:t xml:space="preserve"> Casey approached the </w:t>
      </w:r>
      <w:proofErr w:type="spellStart"/>
      <w:r w:rsidR="003D724B" w:rsidRPr="004A62A7">
        <w:rPr>
          <w:rStyle w:val="eop"/>
          <w:rFonts w:asciiTheme="minorHAnsi" w:hAnsiTheme="minorHAnsi" w:cstheme="minorHAnsi"/>
          <w:sz w:val="22"/>
          <w:szCs w:val="22"/>
        </w:rPr>
        <w:t>Bunjil</w:t>
      </w:r>
      <w:proofErr w:type="spellEnd"/>
      <w:r w:rsidR="003D724B" w:rsidRPr="004A62A7">
        <w:rPr>
          <w:rStyle w:val="eop"/>
          <w:rFonts w:asciiTheme="minorHAnsi" w:hAnsiTheme="minorHAnsi" w:cstheme="minorHAnsi"/>
          <w:sz w:val="22"/>
          <w:szCs w:val="22"/>
        </w:rPr>
        <w:t xml:space="preserve"> Place Library team and developed a plan to showcase their programs, free to library members, to encourage longer term participation. Together they were able to offer more learning opportunities for seniors, including digital literacy education, armchair travel chats, and brain-training techniques.</w:t>
      </w:r>
    </w:p>
    <w:p w14:paraId="4E56125E" w14:textId="77777777" w:rsidR="003D724B" w:rsidRPr="00A54BD2" w:rsidRDefault="00A61E23" w:rsidP="004A62A7">
      <w:pPr>
        <w:pStyle w:val="Heading2"/>
        <w:ind w:left="0" w:firstLine="0"/>
        <w:rPr>
          <w:rStyle w:val="eop"/>
          <w:rFonts w:cstheme="minorHAnsi"/>
          <w:szCs w:val="32"/>
        </w:rPr>
      </w:pPr>
      <w:bookmarkStart w:id="57" w:name="_Toc72222785"/>
      <w:bookmarkStart w:id="58" w:name="_Toc72753790"/>
      <w:r w:rsidRPr="00A54BD2">
        <w:rPr>
          <w:rStyle w:val="eop"/>
          <w:rFonts w:cstheme="minorHAnsi"/>
          <w:szCs w:val="32"/>
        </w:rPr>
        <w:t>Neighbourhood Houses</w:t>
      </w:r>
      <w:bookmarkEnd w:id="57"/>
      <w:bookmarkEnd w:id="58"/>
    </w:p>
    <w:p w14:paraId="4EF1AFEC" w14:textId="068E3232" w:rsidR="003D724B" w:rsidRPr="004A62A7" w:rsidRDefault="003D724B" w:rsidP="004A62A7">
      <w:pPr>
        <w:spacing w:before="0" w:beforeAutospacing="0" w:after="0" w:afterAutospacing="0" w:line="288" w:lineRule="auto"/>
        <w:rPr>
          <w:rFonts w:asciiTheme="minorHAnsi" w:hAnsiTheme="minorHAnsi" w:cstheme="minorHAnsi"/>
          <w:sz w:val="22"/>
          <w:szCs w:val="22"/>
        </w:rPr>
      </w:pPr>
      <w:r w:rsidRPr="004A62A7">
        <w:rPr>
          <w:rFonts w:asciiTheme="minorHAnsi" w:hAnsiTheme="minorHAnsi" w:cstheme="minorHAnsi"/>
          <w:sz w:val="22"/>
          <w:szCs w:val="22"/>
        </w:rPr>
        <w:t>The following Neighbourhood Houses currently run digital literacy classes:</w:t>
      </w:r>
    </w:p>
    <w:p w14:paraId="59B0CA92" w14:textId="77777777" w:rsidR="003D724B" w:rsidRPr="004A62A7" w:rsidRDefault="003D724B" w:rsidP="004A62A7">
      <w:pPr>
        <w:pStyle w:val="ListParagraph"/>
        <w:numPr>
          <w:ilvl w:val="0"/>
          <w:numId w:val="27"/>
        </w:numPr>
        <w:spacing w:before="0" w:after="0"/>
        <w:ind w:left="426" w:hanging="426"/>
        <w:rPr>
          <w:rFonts w:asciiTheme="minorHAnsi" w:hAnsiTheme="minorHAnsi" w:cstheme="minorHAnsi"/>
          <w:sz w:val="22"/>
          <w:szCs w:val="22"/>
        </w:rPr>
      </w:pPr>
      <w:r w:rsidRPr="004A62A7">
        <w:rPr>
          <w:rFonts w:asciiTheme="minorHAnsi" w:hAnsiTheme="minorHAnsi" w:cstheme="minorHAnsi"/>
          <w:sz w:val="22"/>
          <w:szCs w:val="22"/>
        </w:rPr>
        <w:t xml:space="preserve">Balla </w:t>
      </w:r>
      <w:proofErr w:type="spellStart"/>
      <w:r w:rsidRPr="004A62A7">
        <w:rPr>
          <w:rFonts w:asciiTheme="minorHAnsi" w:hAnsiTheme="minorHAnsi" w:cstheme="minorHAnsi"/>
          <w:sz w:val="22"/>
          <w:szCs w:val="22"/>
        </w:rPr>
        <w:t>Balla</w:t>
      </w:r>
      <w:proofErr w:type="spellEnd"/>
      <w:r w:rsidRPr="004A62A7">
        <w:rPr>
          <w:rFonts w:asciiTheme="minorHAnsi" w:hAnsiTheme="minorHAnsi" w:cstheme="minorHAnsi"/>
          <w:sz w:val="22"/>
          <w:szCs w:val="22"/>
        </w:rPr>
        <w:t xml:space="preserve"> Community Centre</w:t>
      </w:r>
    </w:p>
    <w:p w14:paraId="6E583048" w14:textId="77777777" w:rsidR="003D724B" w:rsidRPr="004A62A7" w:rsidRDefault="003D724B" w:rsidP="004A62A7">
      <w:pPr>
        <w:pStyle w:val="ListParagraph"/>
        <w:numPr>
          <w:ilvl w:val="0"/>
          <w:numId w:val="27"/>
        </w:numPr>
        <w:spacing w:before="0" w:after="0"/>
        <w:ind w:left="426" w:hanging="426"/>
        <w:rPr>
          <w:rFonts w:asciiTheme="minorHAnsi" w:hAnsiTheme="minorHAnsi" w:cstheme="minorHAnsi"/>
          <w:sz w:val="22"/>
          <w:szCs w:val="22"/>
        </w:rPr>
      </w:pPr>
      <w:r w:rsidRPr="004A62A7">
        <w:rPr>
          <w:rFonts w:asciiTheme="minorHAnsi" w:hAnsiTheme="minorHAnsi" w:cstheme="minorHAnsi"/>
          <w:sz w:val="22"/>
          <w:szCs w:val="22"/>
        </w:rPr>
        <w:t>Cranbourne Community House</w:t>
      </w:r>
    </w:p>
    <w:p w14:paraId="484133EA" w14:textId="77777777" w:rsidR="003D724B" w:rsidRPr="004A62A7" w:rsidRDefault="003D724B" w:rsidP="004A62A7">
      <w:pPr>
        <w:pStyle w:val="ListParagraph"/>
        <w:numPr>
          <w:ilvl w:val="0"/>
          <w:numId w:val="27"/>
        </w:numPr>
        <w:spacing w:before="0" w:after="0"/>
        <w:ind w:left="426" w:hanging="426"/>
        <w:rPr>
          <w:rFonts w:asciiTheme="minorHAnsi" w:hAnsiTheme="minorHAnsi" w:cstheme="minorHAnsi"/>
          <w:sz w:val="22"/>
          <w:szCs w:val="22"/>
        </w:rPr>
      </w:pPr>
      <w:r w:rsidRPr="004A62A7">
        <w:rPr>
          <w:rFonts w:asciiTheme="minorHAnsi" w:hAnsiTheme="minorHAnsi" w:cstheme="minorHAnsi"/>
          <w:sz w:val="22"/>
          <w:szCs w:val="22"/>
        </w:rPr>
        <w:t>Doveton Neighbourhood Learning Centre</w:t>
      </w:r>
    </w:p>
    <w:p w14:paraId="0871784B" w14:textId="77777777" w:rsidR="003D724B" w:rsidRPr="004A62A7" w:rsidRDefault="003D724B" w:rsidP="004A62A7">
      <w:pPr>
        <w:pStyle w:val="ListParagraph"/>
        <w:numPr>
          <w:ilvl w:val="0"/>
          <w:numId w:val="27"/>
        </w:numPr>
        <w:spacing w:before="0" w:after="0"/>
        <w:ind w:left="426" w:hanging="426"/>
        <w:rPr>
          <w:rFonts w:asciiTheme="minorHAnsi" w:hAnsiTheme="minorHAnsi" w:cstheme="minorHAnsi"/>
          <w:sz w:val="22"/>
          <w:szCs w:val="22"/>
        </w:rPr>
      </w:pPr>
      <w:r w:rsidRPr="004A62A7">
        <w:rPr>
          <w:rFonts w:asciiTheme="minorHAnsi" w:hAnsiTheme="minorHAnsi" w:cstheme="minorHAnsi"/>
          <w:sz w:val="22"/>
          <w:szCs w:val="22"/>
        </w:rPr>
        <w:t>Endeavour Hills Neighbourhood Centre</w:t>
      </w:r>
    </w:p>
    <w:p w14:paraId="04209863" w14:textId="77777777" w:rsidR="003D724B" w:rsidRPr="004A62A7" w:rsidRDefault="003D724B" w:rsidP="004A62A7">
      <w:pPr>
        <w:pStyle w:val="ListParagraph"/>
        <w:numPr>
          <w:ilvl w:val="0"/>
          <w:numId w:val="27"/>
        </w:numPr>
        <w:spacing w:before="0" w:after="0"/>
        <w:ind w:left="426" w:hanging="426"/>
        <w:rPr>
          <w:rFonts w:asciiTheme="minorHAnsi" w:hAnsiTheme="minorHAnsi" w:cstheme="minorHAnsi"/>
          <w:sz w:val="22"/>
          <w:szCs w:val="22"/>
        </w:rPr>
      </w:pPr>
      <w:r w:rsidRPr="004A62A7">
        <w:rPr>
          <w:rFonts w:asciiTheme="minorHAnsi" w:hAnsiTheme="minorHAnsi" w:cstheme="minorHAnsi"/>
          <w:sz w:val="22"/>
          <w:szCs w:val="22"/>
        </w:rPr>
        <w:t>Foundation Learning Centre</w:t>
      </w:r>
    </w:p>
    <w:p w14:paraId="7182B7D9" w14:textId="77777777" w:rsidR="003D724B" w:rsidRPr="004A62A7" w:rsidRDefault="003D724B" w:rsidP="004A62A7">
      <w:pPr>
        <w:pStyle w:val="ListParagraph"/>
        <w:numPr>
          <w:ilvl w:val="0"/>
          <w:numId w:val="27"/>
        </w:numPr>
        <w:spacing w:before="0" w:after="0"/>
        <w:ind w:left="426" w:hanging="426"/>
        <w:rPr>
          <w:rFonts w:asciiTheme="minorHAnsi" w:hAnsiTheme="minorHAnsi" w:cstheme="minorHAnsi"/>
          <w:sz w:val="22"/>
          <w:szCs w:val="22"/>
        </w:rPr>
      </w:pPr>
      <w:r w:rsidRPr="004A62A7">
        <w:rPr>
          <w:rFonts w:asciiTheme="minorHAnsi" w:hAnsiTheme="minorHAnsi" w:cstheme="minorHAnsi"/>
          <w:sz w:val="22"/>
          <w:szCs w:val="22"/>
        </w:rPr>
        <w:t>Hampton Park Community House</w:t>
      </w:r>
    </w:p>
    <w:p w14:paraId="3ED3EE47" w14:textId="77777777" w:rsidR="003D724B" w:rsidRPr="004A62A7" w:rsidRDefault="003D724B" w:rsidP="004A62A7">
      <w:pPr>
        <w:pStyle w:val="ListParagraph"/>
        <w:numPr>
          <w:ilvl w:val="0"/>
          <w:numId w:val="27"/>
        </w:numPr>
        <w:spacing w:before="0" w:after="0"/>
        <w:ind w:left="426" w:hanging="426"/>
        <w:rPr>
          <w:rFonts w:asciiTheme="minorHAnsi" w:hAnsiTheme="minorHAnsi" w:cstheme="minorHAnsi"/>
          <w:sz w:val="22"/>
          <w:szCs w:val="22"/>
        </w:rPr>
      </w:pPr>
      <w:r w:rsidRPr="004A62A7">
        <w:rPr>
          <w:rFonts w:asciiTheme="minorHAnsi" w:hAnsiTheme="minorHAnsi" w:cstheme="minorHAnsi"/>
          <w:sz w:val="22"/>
          <w:szCs w:val="22"/>
        </w:rPr>
        <w:t>Hallam Community Learning Centre</w:t>
      </w:r>
    </w:p>
    <w:p w14:paraId="6368E9BD" w14:textId="2BB5ACB4" w:rsidR="003D724B" w:rsidRDefault="003D724B" w:rsidP="004A62A7">
      <w:pPr>
        <w:pStyle w:val="ListParagraph"/>
        <w:numPr>
          <w:ilvl w:val="0"/>
          <w:numId w:val="27"/>
        </w:numPr>
        <w:spacing w:before="0" w:after="0"/>
        <w:ind w:left="426" w:hanging="426"/>
        <w:rPr>
          <w:rFonts w:asciiTheme="minorHAnsi" w:hAnsiTheme="minorHAnsi" w:cstheme="minorHAnsi"/>
          <w:sz w:val="22"/>
          <w:szCs w:val="22"/>
        </w:rPr>
      </w:pPr>
      <w:r w:rsidRPr="004A62A7">
        <w:rPr>
          <w:rFonts w:asciiTheme="minorHAnsi" w:hAnsiTheme="minorHAnsi" w:cstheme="minorHAnsi"/>
          <w:sz w:val="22"/>
          <w:szCs w:val="22"/>
        </w:rPr>
        <w:t>Merinda Park Learning and Community Centre</w:t>
      </w:r>
    </w:p>
    <w:p w14:paraId="7F7881A1" w14:textId="57CF4609" w:rsidR="00A45537" w:rsidRPr="00D808FF" w:rsidRDefault="00B71425" w:rsidP="004A62A7">
      <w:pPr>
        <w:pStyle w:val="ListParagraph"/>
        <w:numPr>
          <w:ilvl w:val="0"/>
          <w:numId w:val="27"/>
        </w:numPr>
        <w:spacing w:before="0" w:after="0"/>
        <w:ind w:left="426" w:hanging="426"/>
      </w:pPr>
      <w:proofErr w:type="spellStart"/>
      <w:r>
        <w:rPr>
          <w:rFonts w:asciiTheme="minorHAnsi" w:hAnsiTheme="minorHAnsi" w:cstheme="minorHAnsi"/>
          <w:sz w:val="22"/>
          <w:szCs w:val="22"/>
        </w:rPr>
        <w:t>Oakgrove</w:t>
      </w:r>
      <w:proofErr w:type="spellEnd"/>
      <w:r>
        <w:rPr>
          <w:rFonts w:asciiTheme="minorHAnsi" w:hAnsiTheme="minorHAnsi" w:cstheme="minorHAnsi"/>
          <w:sz w:val="22"/>
          <w:szCs w:val="22"/>
        </w:rPr>
        <w:t xml:space="preserve"> Community Centre</w:t>
      </w:r>
    </w:p>
    <w:p w14:paraId="7D57E4FF" w14:textId="4A59081B" w:rsidR="00A45537" w:rsidRPr="00AE7C46" w:rsidRDefault="00A45537" w:rsidP="004A62A7">
      <w:pPr>
        <w:pStyle w:val="Heading1"/>
        <w:ind w:hanging="993"/>
        <w:rPr>
          <w:rFonts w:asciiTheme="minorHAnsi" w:hAnsiTheme="minorHAnsi" w:cstheme="minorHAnsi"/>
          <w:sz w:val="48"/>
          <w:szCs w:val="48"/>
        </w:rPr>
      </w:pPr>
      <w:bookmarkStart w:id="59" w:name="_Toc72222786"/>
      <w:bookmarkStart w:id="60" w:name="_Toc72753791"/>
      <w:r w:rsidRPr="00AE7C46">
        <w:rPr>
          <w:rFonts w:asciiTheme="minorHAnsi" w:hAnsiTheme="minorHAnsi" w:cstheme="minorHAnsi"/>
          <w:sz w:val="48"/>
          <w:szCs w:val="48"/>
        </w:rPr>
        <w:lastRenderedPageBreak/>
        <w:t>Priority Initiatives</w:t>
      </w:r>
      <w:bookmarkEnd w:id="59"/>
      <w:bookmarkEnd w:id="60"/>
      <w:r w:rsidRPr="00AE7C46">
        <w:rPr>
          <w:rFonts w:asciiTheme="minorHAnsi" w:hAnsiTheme="minorHAnsi" w:cstheme="minorHAnsi"/>
          <w:sz w:val="48"/>
          <w:szCs w:val="48"/>
        </w:rPr>
        <w:t xml:space="preserve">    </w:t>
      </w:r>
    </w:p>
    <w:p w14:paraId="625B4EB8" w14:textId="616CC6B5" w:rsidR="00831136" w:rsidRPr="004A62A7" w:rsidRDefault="00831136" w:rsidP="004A62A7">
      <w:pPr>
        <w:spacing w:before="0" w:beforeAutospacing="0" w:after="0" w:afterAutospacing="0" w:line="312" w:lineRule="auto"/>
        <w:rPr>
          <w:rFonts w:asciiTheme="minorHAnsi" w:hAnsiTheme="minorHAnsi" w:cstheme="minorHAnsi"/>
          <w:sz w:val="22"/>
          <w:szCs w:val="22"/>
        </w:rPr>
      </w:pPr>
      <w:r w:rsidRPr="004A62A7">
        <w:rPr>
          <w:rFonts w:asciiTheme="minorHAnsi" w:hAnsiTheme="minorHAnsi" w:cstheme="minorHAnsi"/>
          <w:sz w:val="22"/>
          <w:szCs w:val="22"/>
        </w:rPr>
        <w:t xml:space="preserve">Planning for these initiatives, including roles, responsibilities, timeframes </w:t>
      </w:r>
      <w:r w:rsidR="00B72EFB" w:rsidRPr="004A62A7">
        <w:rPr>
          <w:rFonts w:asciiTheme="minorHAnsi" w:hAnsiTheme="minorHAnsi" w:cstheme="minorHAnsi"/>
          <w:sz w:val="22"/>
          <w:szCs w:val="22"/>
        </w:rPr>
        <w:t>will be detailed in the associated implementation plan.</w:t>
      </w:r>
    </w:p>
    <w:p w14:paraId="49CE7593" w14:textId="6681C64C" w:rsidR="00873BB7" w:rsidRPr="00D808FF" w:rsidRDefault="00873BB7" w:rsidP="004A62A7">
      <w:pPr>
        <w:pStyle w:val="Heading2"/>
        <w:ind w:left="0" w:firstLine="0"/>
        <w:rPr>
          <w:rFonts w:cstheme="minorHAnsi"/>
        </w:rPr>
      </w:pPr>
      <w:bookmarkStart w:id="61" w:name="_Toc72222787"/>
      <w:bookmarkStart w:id="62" w:name="_Toc72753792"/>
      <w:r w:rsidRPr="00D808FF">
        <w:rPr>
          <w:rFonts w:cstheme="minorHAnsi"/>
        </w:rPr>
        <w:t>Immediate</w:t>
      </w:r>
      <w:bookmarkEnd w:id="61"/>
      <w:bookmarkEnd w:id="62"/>
      <w:r w:rsidRPr="00D808FF">
        <w:rPr>
          <w:rFonts w:cstheme="minorHAnsi"/>
        </w:rPr>
        <w:t xml:space="preserve"> </w:t>
      </w:r>
    </w:p>
    <w:p w14:paraId="272F3EF6" w14:textId="64870F33" w:rsidR="0066449C" w:rsidRPr="004A62A7" w:rsidRDefault="0066449C" w:rsidP="004A62A7">
      <w:pPr>
        <w:spacing w:before="0" w:beforeAutospacing="0" w:after="0" w:afterAutospacing="0" w:line="288" w:lineRule="auto"/>
        <w:rPr>
          <w:rFonts w:asciiTheme="minorHAnsi" w:hAnsiTheme="minorHAnsi" w:cstheme="minorHAnsi"/>
          <w:sz w:val="22"/>
          <w:szCs w:val="22"/>
        </w:rPr>
      </w:pPr>
      <w:r w:rsidRPr="004A62A7">
        <w:rPr>
          <w:rFonts w:asciiTheme="minorHAnsi" w:hAnsiTheme="minorHAnsi" w:cstheme="minorHAnsi"/>
          <w:sz w:val="22"/>
          <w:szCs w:val="22"/>
        </w:rPr>
        <w:t>Initiatives for the 2021/22 financial year.</w:t>
      </w:r>
    </w:p>
    <w:p w14:paraId="2C5F0AD8" w14:textId="77777777" w:rsidR="0066449C" w:rsidRPr="004A62A7" w:rsidRDefault="0066449C" w:rsidP="004A62A7">
      <w:pPr>
        <w:spacing w:before="0" w:beforeAutospacing="0" w:after="0" w:afterAutospacing="0" w:line="288" w:lineRule="auto"/>
        <w:rPr>
          <w:rFonts w:asciiTheme="minorHAnsi" w:hAnsiTheme="minorHAnsi" w:cstheme="minorHAnsi"/>
          <w:sz w:val="22"/>
          <w:szCs w:val="22"/>
        </w:rPr>
      </w:pPr>
    </w:p>
    <w:p w14:paraId="50AF4579" w14:textId="34751797" w:rsidR="006C59CF" w:rsidRPr="009A7724" w:rsidRDefault="008E7C21" w:rsidP="00B7492E">
      <w:pPr>
        <w:pStyle w:val="ListParagraph"/>
        <w:numPr>
          <w:ilvl w:val="0"/>
          <w:numId w:val="5"/>
        </w:numPr>
        <w:spacing w:before="0" w:after="0"/>
        <w:ind w:hanging="720"/>
        <w:rPr>
          <w:rFonts w:asciiTheme="minorHAnsi" w:hAnsiTheme="minorHAnsi" w:cstheme="minorHAnsi"/>
          <w:b/>
          <w:sz w:val="10"/>
          <w:szCs w:val="10"/>
        </w:rPr>
      </w:pPr>
      <w:r w:rsidRPr="00AD2A6B">
        <w:rPr>
          <w:rFonts w:asciiTheme="minorHAnsi" w:hAnsiTheme="minorHAnsi" w:cstheme="minorHAnsi"/>
          <w:b/>
          <w:sz w:val="22"/>
          <w:szCs w:val="22"/>
        </w:rPr>
        <w:t xml:space="preserve">Map freely accessible public Wi-Fi hotspots and </w:t>
      </w:r>
      <w:r>
        <w:rPr>
          <w:rFonts w:asciiTheme="minorHAnsi" w:hAnsiTheme="minorHAnsi" w:cstheme="minorHAnsi"/>
          <w:b/>
          <w:sz w:val="22"/>
          <w:szCs w:val="22"/>
        </w:rPr>
        <w:t>Internet</w:t>
      </w:r>
      <w:r w:rsidRPr="00AD2A6B">
        <w:rPr>
          <w:rFonts w:asciiTheme="minorHAnsi" w:hAnsiTheme="minorHAnsi" w:cstheme="minorHAnsi"/>
          <w:b/>
          <w:sz w:val="22"/>
          <w:szCs w:val="22"/>
        </w:rPr>
        <w:t xml:space="preserve"> locations across the municipality (both Council and external connections)</w:t>
      </w:r>
      <w:r w:rsidRPr="00AD2A6B" w:rsidDel="008E7C21">
        <w:rPr>
          <w:rFonts w:asciiTheme="minorHAnsi" w:hAnsiTheme="minorHAnsi" w:cstheme="minorHAnsi"/>
          <w:b/>
          <w:sz w:val="22"/>
          <w:szCs w:val="22"/>
        </w:rPr>
        <w:t xml:space="preserve"> </w:t>
      </w:r>
      <w:r w:rsidR="00433D5A">
        <w:rPr>
          <w:rFonts w:asciiTheme="minorHAnsi" w:hAnsiTheme="minorHAnsi" w:cstheme="minorHAnsi"/>
          <w:b/>
          <w:bCs/>
          <w:sz w:val="22"/>
          <w:szCs w:val="22"/>
          <w:lang w:eastAsia="en-AU"/>
        </w:rPr>
        <w:t>Internet</w:t>
      </w:r>
      <w:r w:rsidR="00555B9F" w:rsidRPr="00AD2A6B">
        <w:rPr>
          <w:rFonts w:asciiTheme="minorHAnsi" w:hAnsiTheme="minorHAnsi" w:cstheme="minorHAnsi"/>
          <w:b/>
          <w:sz w:val="22"/>
          <w:szCs w:val="22"/>
        </w:rPr>
        <w:br/>
      </w:r>
      <w:r w:rsidR="00B8172A" w:rsidRPr="009A7724">
        <w:rPr>
          <w:rFonts w:asciiTheme="minorHAnsi" w:hAnsiTheme="minorHAnsi" w:cstheme="minorHAnsi"/>
          <w:b/>
          <w:sz w:val="10"/>
          <w:szCs w:val="10"/>
        </w:rPr>
        <w:t xml:space="preserve"> </w:t>
      </w:r>
    </w:p>
    <w:p w14:paraId="5DA09F21" w14:textId="1908DCD5" w:rsidR="000D02C5" w:rsidRPr="004A62A7" w:rsidRDefault="001A6051" w:rsidP="00B7492E">
      <w:pPr>
        <w:pStyle w:val="ListParagraph"/>
        <w:numPr>
          <w:ilvl w:val="0"/>
          <w:numId w:val="5"/>
        </w:numPr>
        <w:spacing w:before="0" w:after="0"/>
        <w:ind w:left="709" w:hanging="709"/>
        <w:rPr>
          <w:rFonts w:asciiTheme="minorHAnsi" w:hAnsiTheme="minorHAnsi" w:cstheme="minorHAnsi"/>
          <w:b/>
          <w:bCs/>
          <w:sz w:val="22"/>
          <w:szCs w:val="22"/>
        </w:rPr>
      </w:pPr>
      <w:r w:rsidRPr="004A62A7">
        <w:rPr>
          <w:rFonts w:asciiTheme="minorHAnsi" w:hAnsiTheme="minorHAnsi" w:cstheme="minorHAnsi"/>
          <w:b/>
          <w:bCs/>
          <w:sz w:val="22"/>
          <w:szCs w:val="22"/>
        </w:rPr>
        <w:t>Map digital learning opportunities across Casey with a focus on varied learning models</w:t>
      </w:r>
      <w:r w:rsidR="00290188" w:rsidRPr="004A62A7">
        <w:rPr>
          <w:rFonts w:asciiTheme="minorHAnsi" w:hAnsiTheme="minorHAnsi" w:cstheme="minorHAnsi"/>
          <w:b/>
          <w:bCs/>
          <w:sz w:val="22"/>
          <w:szCs w:val="22"/>
        </w:rPr>
        <w:t>.</w:t>
      </w:r>
      <w:r w:rsidRPr="004A62A7">
        <w:rPr>
          <w:rFonts w:asciiTheme="minorHAnsi" w:hAnsiTheme="minorHAnsi" w:cstheme="minorHAnsi"/>
          <w:b/>
          <w:bCs/>
          <w:sz w:val="22"/>
          <w:szCs w:val="22"/>
        </w:rPr>
        <w:t xml:space="preserve"> </w:t>
      </w:r>
      <w:r w:rsidR="00DD52B6" w:rsidRPr="004A62A7">
        <w:rPr>
          <w:rFonts w:asciiTheme="minorHAnsi" w:hAnsiTheme="minorHAnsi" w:cstheme="minorHAnsi"/>
          <w:b/>
          <w:bCs/>
          <w:sz w:val="22"/>
          <w:szCs w:val="22"/>
        </w:rPr>
        <w:t>I</w:t>
      </w:r>
      <w:r w:rsidRPr="004A62A7">
        <w:rPr>
          <w:rFonts w:asciiTheme="minorHAnsi" w:hAnsiTheme="minorHAnsi" w:cstheme="minorHAnsi"/>
          <w:b/>
          <w:bCs/>
          <w:sz w:val="22"/>
          <w:szCs w:val="22"/>
        </w:rPr>
        <w:t>dentify gaps</w:t>
      </w:r>
      <w:r w:rsidR="00204712" w:rsidRPr="004A62A7">
        <w:rPr>
          <w:rFonts w:asciiTheme="minorHAnsi" w:hAnsiTheme="minorHAnsi" w:cstheme="minorHAnsi"/>
          <w:b/>
          <w:bCs/>
          <w:sz w:val="22"/>
          <w:szCs w:val="22"/>
        </w:rPr>
        <w:t xml:space="preserve"> in </w:t>
      </w:r>
      <w:r w:rsidR="00EB300F" w:rsidRPr="004A62A7">
        <w:rPr>
          <w:rFonts w:asciiTheme="minorHAnsi" w:hAnsiTheme="minorHAnsi" w:cstheme="minorHAnsi"/>
          <w:b/>
          <w:bCs/>
          <w:sz w:val="22"/>
          <w:szCs w:val="22"/>
        </w:rPr>
        <w:t>learning models</w:t>
      </w:r>
      <w:r w:rsidR="0030529D" w:rsidRPr="004A62A7">
        <w:rPr>
          <w:rFonts w:asciiTheme="minorHAnsi" w:hAnsiTheme="minorHAnsi" w:cstheme="minorHAnsi"/>
          <w:b/>
          <w:bCs/>
          <w:sz w:val="22"/>
          <w:szCs w:val="22"/>
        </w:rPr>
        <w:t xml:space="preserve"> and locations</w:t>
      </w:r>
      <w:r w:rsidR="00EB300F" w:rsidRPr="004A62A7">
        <w:rPr>
          <w:rFonts w:asciiTheme="minorHAnsi" w:hAnsiTheme="minorHAnsi" w:cstheme="minorHAnsi"/>
          <w:b/>
          <w:bCs/>
          <w:sz w:val="22"/>
          <w:szCs w:val="22"/>
        </w:rPr>
        <w:t xml:space="preserve"> where learning occurs.</w:t>
      </w:r>
    </w:p>
    <w:p w14:paraId="524FFE21" w14:textId="77777777" w:rsidR="000D02C5" w:rsidRPr="009A7724" w:rsidRDefault="000D02C5" w:rsidP="00B7492E">
      <w:pPr>
        <w:pStyle w:val="ListParagraph"/>
        <w:spacing w:before="0" w:after="0"/>
        <w:rPr>
          <w:rFonts w:asciiTheme="minorHAnsi" w:hAnsiTheme="minorHAnsi" w:cstheme="minorHAnsi"/>
          <w:sz w:val="10"/>
          <w:szCs w:val="10"/>
        </w:rPr>
      </w:pPr>
    </w:p>
    <w:p w14:paraId="4BD525C3" w14:textId="5794BE87" w:rsidR="00F531EE" w:rsidRPr="00B11561" w:rsidRDefault="000D02C5" w:rsidP="00B7492E">
      <w:pPr>
        <w:pStyle w:val="ListParagraph"/>
        <w:numPr>
          <w:ilvl w:val="0"/>
          <w:numId w:val="5"/>
        </w:numPr>
        <w:spacing w:before="0" w:after="0"/>
        <w:ind w:left="0" w:firstLine="0"/>
        <w:rPr>
          <w:rFonts w:asciiTheme="minorHAnsi" w:hAnsiTheme="minorHAnsi" w:cstheme="minorHAnsi"/>
          <w:sz w:val="22"/>
          <w:szCs w:val="22"/>
          <w:lang w:eastAsia="en-AU"/>
        </w:rPr>
      </w:pPr>
      <w:r w:rsidRPr="004A62A7">
        <w:rPr>
          <w:rFonts w:asciiTheme="minorHAnsi" w:hAnsiTheme="minorHAnsi" w:cstheme="minorHAnsi"/>
          <w:b/>
          <w:bCs/>
          <w:sz w:val="22"/>
          <w:szCs w:val="22"/>
          <w:lang w:eastAsia="en-AU"/>
        </w:rPr>
        <w:t xml:space="preserve">Promote 1 &amp; 2 through multiple channels ensuring inclusive communication methods </w:t>
      </w:r>
    </w:p>
    <w:p w14:paraId="57BEBFE9" w14:textId="5E8B1747" w:rsidR="00F531EE" w:rsidRPr="004A62A7" w:rsidRDefault="00F531EE" w:rsidP="00B7492E">
      <w:pPr>
        <w:pStyle w:val="ListParagraph"/>
        <w:spacing w:before="0" w:after="0"/>
        <w:ind w:left="709"/>
        <w:rPr>
          <w:rFonts w:asciiTheme="minorHAnsi" w:hAnsiTheme="minorHAnsi" w:cstheme="minorHAnsi"/>
          <w:sz w:val="22"/>
          <w:szCs w:val="22"/>
          <w:lang w:eastAsia="en-AU"/>
        </w:rPr>
      </w:pPr>
      <w:r w:rsidRPr="004A62A7">
        <w:rPr>
          <w:rFonts w:asciiTheme="minorHAnsi" w:hAnsiTheme="minorHAnsi" w:cstheme="minorHAnsi"/>
          <w:sz w:val="22"/>
          <w:szCs w:val="22"/>
          <w:lang w:eastAsia="en-AU"/>
        </w:rPr>
        <w:t xml:space="preserve">  e.g. Rates notices, leverage Casey Connect &amp; Learn website content</w:t>
      </w:r>
      <w:r w:rsidR="00E55B72">
        <w:rPr>
          <w:rFonts w:asciiTheme="minorHAnsi" w:hAnsiTheme="minorHAnsi" w:cstheme="minorHAnsi"/>
          <w:sz w:val="22"/>
          <w:szCs w:val="22"/>
          <w:lang w:eastAsia="en-AU"/>
        </w:rPr>
        <w:t xml:space="preserve"> in digital and paper form</w:t>
      </w:r>
    </w:p>
    <w:p w14:paraId="4BC4E560" w14:textId="77777777" w:rsidR="00F531EE" w:rsidRPr="009A7724" w:rsidRDefault="00F531EE" w:rsidP="00B7492E">
      <w:pPr>
        <w:pStyle w:val="ListParagraph"/>
        <w:spacing w:before="0" w:after="0"/>
        <w:rPr>
          <w:rFonts w:asciiTheme="minorHAnsi" w:hAnsiTheme="minorHAnsi" w:cstheme="minorHAnsi"/>
          <w:b/>
          <w:sz w:val="10"/>
          <w:szCs w:val="10"/>
          <w:lang w:eastAsia="en-AU"/>
        </w:rPr>
      </w:pPr>
    </w:p>
    <w:p w14:paraId="19A39D8F" w14:textId="4A801A01" w:rsidR="00EC70A1" w:rsidRPr="00E300F7" w:rsidRDefault="00F531EE" w:rsidP="00B7492E">
      <w:pPr>
        <w:pStyle w:val="ListParagraph"/>
        <w:numPr>
          <w:ilvl w:val="0"/>
          <w:numId w:val="5"/>
        </w:numPr>
        <w:spacing w:before="0" w:after="0"/>
        <w:ind w:hanging="720"/>
        <w:rPr>
          <w:rFonts w:asciiTheme="minorHAnsi" w:hAnsiTheme="minorHAnsi" w:cstheme="minorHAnsi"/>
          <w:b/>
          <w:sz w:val="22"/>
          <w:szCs w:val="22"/>
        </w:rPr>
      </w:pPr>
      <w:r w:rsidRPr="00B01FE9">
        <w:rPr>
          <w:rFonts w:asciiTheme="minorHAnsi" w:hAnsiTheme="minorHAnsi" w:cstheme="minorHAnsi"/>
          <w:b/>
          <w:bCs/>
          <w:sz w:val="22"/>
          <w:szCs w:val="22"/>
          <w:lang w:eastAsia="en-AU"/>
        </w:rPr>
        <w:t xml:space="preserve">Continue </w:t>
      </w:r>
      <w:r w:rsidR="00812950" w:rsidRPr="00B01FE9">
        <w:rPr>
          <w:rFonts w:asciiTheme="minorHAnsi" w:hAnsiTheme="minorHAnsi" w:cstheme="minorHAnsi"/>
          <w:b/>
          <w:bCs/>
          <w:sz w:val="22"/>
          <w:szCs w:val="22"/>
          <w:lang w:eastAsia="en-AU"/>
        </w:rPr>
        <w:t xml:space="preserve">to develop </w:t>
      </w:r>
      <w:r w:rsidRPr="00B01FE9">
        <w:rPr>
          <w:rFonts w:asciiTheme="minorHAnsi" w:hAnsiTheme="minorHAnsi" w:cstheme="minorHAnsi"/>
          <w:b/>
          <w:bCs/>
          <w:sz w:val="22"/>
          <w:szCs w:val="22"/>
          <w:lang w:eastAsia="en-AU"/>
        </w:rPr>
        <w:t xml:space="preserve">Council's </w:t>
      </w:r>
      <w:r w:rsidR="00505C73" w:rsidRPr="00B01FE9">
        <w:rPr>
          <w:rFonts w:asciiTheme="minorHAnsi" w:hAnsiTheme="minorHAnsi" w:cstheme="minorHAnsi"/>
          <w:b/>
          <w:bCs/>
          <w:sz w:val="22"/>
          <w:szCs w:val="22"/>
          <w:lang w:eastAsia="en-AU"/>
        </w:rPr>
        <w:t xml:space="preserve">digital equity </w:t>
      </w:r>
      <w:r w:rsidRPr="00B01FE9">
        <w:rPr>
          <w:rFonts w:asciiTheme="minorHAnsi" w:hAnsiTheme="minorHAnsi" w:cstheme="minorHAnsi"/>
          <w:b/>
          <w:bCs/>
          <w:sz w:val="22"/>
          <w:szCs w:val="22"/>
          <w:lang w:eastAsia="en-AU"/>
        </w:rPr>
        <w:t>research and understanding of local issues and best practice responses</w:t>
      </w:r>
      <w:r w:rsidR="0028749C" w:rsidRPr="00B01FE9">
        <w:rPr>
          <w:rFonts w:asciiTheme="minorHAnsi" w:hAnsiTheme="minorHAnsi" w:cstheme="minorHAnsi"/>
          <w:b/>
          <w:bCs/>
          <w:sz w:val="22"/>
          <w:szCs w:val="22"/>
          <w:lang w:eastAsia="en-AU"/>
        </w:rPr>
        <w:t xml:space="preserve"> and share</w:t>
      </w:r>
      <w:r w:rsidR="006275F3" w:rsidRPr="00B01FE9">
        <w:rPr>
          <w:rFonts w:asciiTheme="minorHAnsi" w:hAnsiTheme="minorHAnsi" w:cstheme="minorHAnsi"/>
          <w:b/>
          <w:bCs/>
          <w:sz w:val="22"/>
          <w:szCs w:val="22"/>
          <w:lang w:eastAsia="en-AU"/>
        </w:rPr>
        <w:t xml:space="preserve"> th</w:t>
      </w:r>
      <w:r w:rsidR="00614760" w:rsidRPr="00B01FE9">
        <w:rPr>
          <w:rFonts w:asciiTheme="minorHAnsi" w:hAnsiTheme="minorHAnsi" w:cstheme="minorHAnsi"/>
          <w:b/>
          <w:bCs/>
          <w:sz w:val="22"/>
          <w:szCs w:val="22"/>
          <w:lang w:eastAsia="en-AU"/>
        </w:rPr>
        <w:t>ese learnings</w:t>
      </w:r>
      <w:r w:rsidR="0028749C" w:rsidRPr="00B01FE9">
        <w:rPr>
          <w:rFonts w:asciiTheme="minorHAnsi" w:hAnsiTheme="minorHAnsi" w:cstheme="minorHAnsi"/>
          <w:b/>
          <w:bCs/>
          <w:sz w:val="22"/>
          <w:szCs w:val="22"/>
          <w:lang w:eastAsia="en-AU"/>
        </w:rPr>
        <w:t xml:space="preserve"> with community organisations in Casey.</w:t>
      </w:r>
      <w:r w:rsidRPr="00984883">
        <w:rPr>
          <w:rFonts w:asciiTheme="minorHAnsi" w:hAnsiTheme="minorHAnsi" w:cstheme="minorHAnsi"/>
          <w:b/>
          <w:bCs/>
          <w:sz w:val="22"/>
          <w:szCs w:val="22"/>
          <w:lang w:eastAsia="en-AU"/>
        </w:rPr>
        <w:t xml:space="preserve"> </w:t>
      </w:r>
      <w:r w:rsidR="00B01FE9" w:rsidRPr="00E300F7">
        <w:rPr>
          <w:rFonts w:asciiTheme="minorHAnsi" w:hAnsiTheme="minorHAnsi" w:cstheme="minorHAnsi"/>
          <w:sz w:val="22"/>
          <w:szCs w:val="22"/>
          <w:lang w:eastAsia="en-AU"/>
        </w:rPr>
        <w:br/>
        <w:t xml:space="preserve">Evidence base to be improved </w:t>
      </w:r>
      <w:r w:rsidRPr="00E300F7">
        <w:rPr>
          <w:rFonts w:asciiTheme="minorHAnsi" w:hAnsiTheme="minorHAnsi" w:cstheme="minorHAnsi"/>
          <w:sz w:val="22"/>
          <w:szCs w:val="22"/>
          <w:lang w:eastAsia="en-AU"/>
        </w:rPr>
        <w:t xml:space="preserve">through integration within Annual Community Satisfaction Surveys and relevant Council </w:t>
      </w:r>
      <w:r w:rsidR="00132A7B">
        <w:rPr>
          <w:rFonts w:asciiTheme="minorHAnsi" w:hAnsiTheme="minorHAnsi" w:cstheme="minorHAnsi"/>
          <w:sz w:val="22"/>
          <w:szCs w:val="22"/>
          <w:lang w:eastAsia="en-AU"/>
        </w:rPr>
        <w:t>engagements</w:t>
      </w:r>
      <w:r w:rsidR="006275F3" w:rsidRPr="00E300F7">
        <w:rPr>
          <w:rFonts w:asciiTheme="minorHAnsi" w:hAnsiTheme="minorHAnsi" w:cstheme="minorHAnsi"/>
          <w:sz w:val="22"/>
          <w:szCs w:val="22"/>
          <w:lang w:eastAsia="en-AU"/>
        </w:rPr>
        <w:t>.</w:t>
      </w:r>
    </w:p>
    <w:p w14:paraId="1CC9CE5A" w14:textId="605DF0AD" w:rsidR="0074092D" w:rsidRPr="009A7724" w:rsidRDefault="0074092D" w:rsidP="004A62A7">
      <w:pPr>
        <w:spacing w:before="0" w:beforeAutospacing="0" w:after="0" w:afterAutospacing="0" w:line="288" w:lineRule="auto"/>
        <w:rPr>
          <w:rFonts w:asciiTheme="minorHAnsi" w:hAnsiTheme="minorHAnsi" w:cstheme="minorHAnsi"/>
          <w:sz w:val="10"/>
          <w:szCs w:val="10"/>
        </w:rPr>
      </w:pPr>
    </w:p>
    <w:p w14:paraId="0B17B210" w14:textId="71FB73AF" w:rsidR="00DC031B" w:rsidRPr="00E300F7" w:rsidRDefault="00B5622A" w:rsidP="00B7492E">
      <w:pPr>
        <w:pStyle w:val="ListParagraph"/>
        <w:numPr>
          <w:ilvl w:val="0"/>
          <w:numId w:val="5"/>
        </w:numPr>
        <w:spacing w:before="0" w:after="0"/>
        <w:ind w:left="567" w:hanging="567"/>
        <w:rPr>
          <w:rFonts w:asciiTheme="minorHAnsi" w:hAnsiTheme="minorHAnsi" w:cstheme="minorHAnsi"/>
          <w:sz w:val="22"/>
          <w:szCs w:val="22"/>
        </w:rPr>
      </w:pPr>
      <w:r>
        <w:rPr>
          <w:rFonts w:asciiTheme="minorHAnsi" w:hAnsiTheme="minorHAnsi" w:cstheme="minorHAnsi"/>
          <w:b/>
          <w:bCs/>
          <w:sz w:val="22"/>
          <w:szCs w:val="22"/>
        </w:rPr>
        <w:t xml:space="preserve">Encourage </w:t>
      </w:r>
      <w:r w:rsidR="00C9508D">
        <w:rPr>
          <w:rFonts w:asciiTheme="minorHAnsi" w:hAnsiTheme="minorHAnsi" w:cstheme="minorHAnsi"/>
          <w:b/>
          <w:bCs/>
          <w:sz w:val="22"/>
          <w:szCs w:val="22"/>
        </w:rPr>
        <w:t xml:space="preserve">and support </w:t>
      </w:r>
      <w:r>
        <w:rPr>
          <w:rFonts w:asciiTheme="minorHAnsi" w:hAnsiTheme="minorHAnsi" w:cstheme="minorHAnsi"/>
          <w:b/>
          <w:bCs/>
          <w:sz w:val="22"/>
          <w:szCs w:val="22"/>
        </w:rPr>
        <w:t>community organisation</w:t>
      </w:r>
      <w:r w:rsidR="00FC25EA">
        <w:rPr>
          <w:rFonts w:asciiTheme="minorHAnsi" w:hAnsiTheme="minorHAnsi" w:cstheme="minorHAnsi"/>
          <w:b/>
          <w:bCs/>
          <w:sz w:val="22"/>
          <w:szCs w:val="22"/>
        </w:rPr>
        <w:t xml:space="preserve">s </w:t>
      </w:r>
      <w:r w:rsidR="00E02E5B">
        <w:rPr>
          <w:rFonts w:asciiTheme="minorHAnsi" w:hAnsiTheme="minorHAnsi" w:cstheme="minorHAnsi"/>
          <w:b/>
          <w:bCs/>
          <w:sz w:val="22"/>
          <w:szCs w:val="22"/>
        </w:rPr>
        <w:t xml:space="preserve">and groups </w:t>
      </w:r>
      <w:r w:rsidR="00FC25EA">
        <w:rPr>
          <w:rFonts w:asciiTheme="minorHAnsi" w:hAnsiTheme="minorHAnsi" w:cstheme="minorHAnsi"/>
          <w:b/>
          <w:bCs/>
          <w:sz w:val="22"/>
          <w:szCs w:val="22"/>
        </w:rPr>
        <w:t xml:space="preserve">to seek Council and external funding for digital equity programs that: </w:t>
      </w:r>
      <w:r w:rsidR="00F531EE" w:rsidRPr="00E300F7">
        <w:rPr>
          <w:rFonts w:asciiTheme="minorHAnsi" w:hAnsiTheme="minorHAnsi" w:cstheme="minorHAnsi"/>
          <w:sz w:val="22"/>
          <w:szCs w:val="22"/>
        </w:rPr>
        <w:br/>
      </w:r>
      <w:r w:rsidR="00DC031B" w:rsidRPr="00E300F7">
        <w:rPr>
          <w:rFonts w:asciiTheme="minorHAnsi" w:hAnsiTheme="minorHAnsi" w:cstheme="minorHAnsi"/>
          <w:sz w:val="22"/>
          <w:szCs w:val="22"/>
        </w:rPr>
        <w:t xml:space="preserve">a) </w:t>
      </w:r>
      <w:r w:rsidR="000072E4">
        <w:rPr>
          <w:rFonts w:asciiTheme="minorHAnsi" w:hAnsiTheme="minorHAnsi" w:cstheme="minorHAnsi"/>
          <w:sz w:val="22"/>
          <w:szCs w:val="22"/>
        </w:rPr>
        <w:t xml:space="preserve">    </w:t>
      </w:r>
      <w:r w:rsidR="00C9508D">
        <w:rPr>
          <w:rFonts w:asciiTheme="minorHAnsi" w:hAnsiTheme="minorHAnsi" w:cstheme="minorHAnsi"/>
          <w:sz w:val="22"/>
          <w:szCs w:val="22"/>
        </w:rPr>
        <w:t xml:space="preserve">Provide access to new and second hand devices </w:t>
      </w:r>
      <w:r w:rsidR="00C72097">
        <w:rPr>
          <w:rFonts w:asciiTheme="minorHAnsi" w:hAnsiTheme="minorHAnsi" w:cstheme="minorHAnsi"/>
          <w:sz w:val="22"/>
          <w:szCs w:val="22"/>
        </w:rPr>
        <w:t xml:space="preserve">for use and </w:t>
      </w:r>
      <w:r w:rsidR="001B650E">
        <w:rPr>
          <w:rFonts w:asciiTheme="minorHAnsi" w:hAnsiTheme="minorHAnsi" w:cstheme="minorHAnsi"/>
          <w:sz w:val="22"/>
          <w:szCs w:val="22"/>
        </w:rPr>
        <w:t>hire</w:t>
      </w:r>
    </w:p>
    <w:p w14:paraId="61430443" w14:textId="4C676519" w:rsidR="004F2DF0" w:rsidRPr="004A62A7" w:rsidRDefault="00C31723" w:rsidP="00B7492E">
      <w:pPr>
        <w:pStyle w:val="ListParagraph"/>
        <w:numPr>
          <w:ilvl w:val="1"/>
          <w:numId w:val="20"/>
        </w:numPr>
        <w:spacing w:before="0" w:after="0"/>
        <w:ind w:left="993" w:hanging="426"/>
        <w:rPr>
          <w:rFonts w:asciiTheme="minorHAnsi" w:hAnsiTheme="minorHAnsi" w:cstheme="minorHAnsi"/>
          <w:sz w:val="22"/>
          <w:szCs w:val="22"/>
        </w:rPr>
      </w:pPr>
      <w:r w:rsidRPr="004A62A7">
        <w:rPr>
          <w:rFonts w:asciiTheme="minorHAnsi" w:hAnsiTheme="minorHAnsi" w:cstheme="minorHAnsi"/>
          <w:sz w:val="22"/>
          <w:szCs w:val="22"/>
        </w:rPr>
        <w:t xml:space="preserve">Enable the offering of </w:t>
      </w:r>
      <w:r w:rsidR="00141E63" w:rsidRPr="004A62A7">
        <w:rPr>
          <w:rFonts w:asciiTheme="minorHAnsi" w:hAnsiTheme="minorHAnsi" w:cstheme="minorHAnsi"/>
          <w:sz w:val="22"/>
          <w:szCs w:val="22"/>
        </w:rPr>
        <w:t xml:space="preserve">more digital </w:t>
      </w:r>
      <w:r w:rsidR="00FD55D8" w:rsidRPr="004A62A7">
        <w:rPr>
          <w:rFonts w:asciiTheme="minorHAnsi" w:hAnsiTheme="minorHAnsi" w:cstheme="minorHAnsi"/>
          <w:sz w:val="22"/>
          <w:szCs w:val="22"/>
        </w:rPr>
        <w:t xml:space="preserve">literacy </w:t>
      </w:r>
      <w:r w:rsidR="00141E63" w:rsidRPr="004A62A7">
        <w:rPr>
          <w:rFonts w:asciiTheme="minorHAnsi" w:hAnsiTheme="minorHAnsi" w:cstheme="minorHAnsi"/>
          <w:sz w:val="22"/>
          <w:szCs w:val="22"/>
        </w:rPr>
        <w:t xml:space="preserve">classes to those of different </w:t>
      </w:r>
      <w:r w:rsidR="004C3B5B" w:rsidRPr="004A62A7">
        <w:rPr>
          <w:rFonts w:asciiTheme="minorHAnsi" w:hAnsiTheme="minorHAnsi" w:cstheme="minorHAnsi"/>
          <w:sz w:val="22"/>
          <w:szCs w:val="22"/>
        </w:rPr>
        <w:t xml:space="preserve">ages, </w:t>
      </w:r>
      <w:r w:rsidR="004A1DBC" w:rsidRPr="004A62A7">
        <w:rPr>
          <w:rFonts w:asciiTheme="minorHAnsi" w:hAnsiTheme="minorHAnsi" w:cstheme="minorHAnsi"/>
          <w:sz w:val="22"/>
          <w:szCs w:val="22"/>
        </w:rPr>
        <w:t xml:space="preserve">genders, </w:t>
      </w:r>
      <w:r w:rsidR="00141E63" w:rsidRPr="004A62A7">
        <w:rPr>
          <w:rFonts w:asciiTheme="minorHAnsi" w:hAnsiTheme="minorHAnsi" w:cstheme="minorHAnsi"/>
          <w:sz w:val="22"/>
          <w:szCs w:val="22"/>
        </w:rPr>
        <w:t>backgrounds and skills levels</w:t>
      </w:r>
      <w:r w:rsidR="00B05CF5" w:rsidRPr="004A62A7">
        <w:rPr>
          <w:rFonts w:asciiTheme="minorHAnsi" w:hAnsiTheme="minorHAnsi" w:cstheme="minorHAnsi"/>
          <w:sz w:val="22"/>
          <w:szCs w:val="22"/>
        </w:rPr>
        <w:t>:</w:t>
      </w:r>
    </w:p>
    <w:p w14:paraId="3899ECFC" w14:textId="06719011" w:rsidR="00711E12" w:rsidRPr="004A62A7" w:rsidRDefault="00B05CF5" w:rsidP="00B7492E">
      <w:pPr>
        <w:pStyle w:val="ListParagraph"/>
        <w:numPr>
          <w:ilvl w:val="0"/>
          <w:numId w:val="24"/>
        </w:numPr>
        <w:spacing w:before="0" w:after="0"/>
        <w:ind w:left="1418" w:hanging="284"/>
        <w:rPr>
          <w:rFonts w:asciiTheme="minorHAnsi" w:hAnsiTheme="minorHAnsi" w:cstheme="minorHAnsi"/>
          <w:sz w:val="22"/>
          <w:szCs w:val="22"/>
        </w:rPr>
      </w:pPr>
      <w:r w:rsidRPr="004A62A7">
        <w:rPr>
          <w:rFonts w:asciiTheme="minorHAnsi" w:hAnsiTheme="minorHAnsi" w:cstheme="minorHAnsi"/>
          <w:sz w:val="22"/>
          <w:szCs w:val="22"/>
        </w:rPr>
        <w:t xml:space="preserve">tailored to </w:t>
      </w:r>
      <w:r w:rsidR="007A73EC" w:rsidRPr="004A62A7">
        <w:rPr>
          <w:rFonts w:asciiTheme="minorHAnsi" w:hAnsiTheme="minorHAnsi" w:cstheme="minorHAnsi"/>
          <w:sz w:val="22"/>
          <w:szCs w:val="22"/>
        </w:rPr>
        <w:t xml:space="preserve">reflect the different </w:t>
      </w:r>
      <w:r w:rsidR="00397027" w:rsidRPr="004A62A7">
        <w:rPr>
          <w:rFonts w:asciiTheme="minorHAnsi" w:hAnsiTheme="minorHAnsi" w:cstheme="minorHAnsi"/>
          <w:sz w:val="22"/>
          <w:szCs w:val="22"/>
        </w:rPr>
        <w:t>motivational, access and physical barriers that contribute to digital exclusion</w:t>
      </w:r>
    </w:p>
    <w:p w14:paraId="410430DD" w14:textId="3D6FB73A" w:rsidR="00B05633" w:rsidRPr="004A62A7" w:rsidRDefault="00BC43B7" w:rsidP="00B7492E">
      <w:pPr>
        <w:pStyle w:val="ListParagraph"/>
        <w:numPr>
          <w:ilvl w:val="0"/>
          <w:numId w:val="24"/>
        </w:numPr>
        <w:spacing w:before="0" w:after="0"/>
        <w:ind w:left="1418" w:hanging="284"/>
        <w:rPr>
          <w:rFonts w:asciiTheme="minorHAnsi" w:hAnsiTheme="minorHAnsi" w:cstheme="minorHAnsi"/>
          <w:sz w:val="22"/>
          <w:szCs w:val="22"/>
        </w:rPr>
      </w:pPr>
      <w:r w:rsidRPr="004A62A7">
        <w:rPr>
          <w:rFonts w:asciiTheme="minorHAnsi" w:hAnsiTheme="minorHAnsi" w:cstheme="minorHAnsi"/>
          <w:sz w:val="22"/>
          <w:szCs w:val="22"/>
        </w:rPr>
        <w:t>where possible provided by ethnic community organisations in a linguistic and culturally appropriate way</w:t>
      </w:r>
    </w:p>
    <w:p w14:paraId="306ECE11" w14:textId="178495B9" w:rsidR="003779B5" w:rsidRPr="004A62A7" w:rsidRDefault="003779B5" w:rsidP="00B7492E">
      <w:pPr>
        <w:pStyle w:val="ListParagraph"/>
        <w:numPr>
          <w:ilvl w:val="0"/>
          <w:numId w:val="24"/>
        </w:numPr>
        <w:spacing w:before="0" w:after="0"/>
        <w:ind w:left="1418" w:hanging="284"/>
        <w:rPr>
          <w:rFonts w:asciiTheme="minorHAnsi" w:hAnsiTheme="minorHAnsi" w:cstheme="minorHAnsi"/>
          <w:sz w:val="22"/>
          <w:szCs w:val="22"/>
        </w:rPr>
      </w:pPr>
      <w:r w:rsidRPr="004A62A7">
        <w:rPr>
          <w:rFonts w:asciiTheme="minorHAnsi" w:hAnsiTheme="minorHAnsi" w:cstheme="minorHAnsi"/>
          <w:sz w:val="22"/>
          <w:szCs w:val="22"/>
        </w:rPr>
        <w:t xml:space="preserve">aimed at </w:t>
      </w:r>
      <w:r w:rsidR="00340D2C" w:rsidRPr="004A62A7">
        <w:rPr>
          <w:rFonts w:asciiTheme="minorHAnsi" w:hAnsiTheme="minorHAnsi" w:cstheme="minorHAnsi"/>
          <w:sz w:val="22"/>
          <w:szCs w:val="22"/>
        </w:rPr>
        <w:t>more inclusive opportunities for women</w:t>
      </w:r>
      <w:r w:rsidR="00AC0D46">
        <w:rPr>
          <w:rFonts w:asciiTheme="minorHAnsi" w:hAnsiTheme="minorHAnsi" w:cstheme="minorHAnsi"/>
          <w:sz w:val="22"/>
          <w:szCs w:val="22"/>
        </w:rPr>
        <w:t>, including addressing the barriers to uptake like occasional care</w:t>
      </w:r>
      <w:r w:rsidR="00340D2C" w:rsidRPr="004A62A7">
        <w:rPr>
          <w:rFonts w:asciiTheme="minorHAnsi" w:hAnsiTheme="minorHAnsi" w:cstheme="minorHAnsi"/>
          <w:sz w:val="22"/>
          <w:szCs w:val="22"/>
        </w:rPr>
        <w:t xml:space="preserve"> </w:t>
      </w:r>
    </w:p>
    <w:p w14:paraId="1AA9BF2D" w14:textId="16315E4D" w:rsidR="00B05633" w:rsidRPr="00E300F7" w:rsidRDefault="00657B05" w:rsidP="00B7492E">
      <w:pPr>
        <w:pStyle w:val="ListParagraph"/>
        <w:numPr>
          <w:ilvl w:val="0"/>
          <w:numId w:val="24"/>
        </w:numPr>
        <w:spacing w:before="0" w:after="0"/>
        <w:ind w:left="1418" w:hanging="284"/>
        <w:rPr>
          <w:rFonts w:asciiTheme="minorHAnsi" w:hAnsiTheme="minorHAnsi" w:cstheme="minorHAnsi"/>
          <w:sz w:val="22"/>
          <w:szCs w:val="22"/>
        </w:rPr>
      </w:pPr>
      <w:r>
        <w:rPr>
          <w:rFonts w:asciiTheme="minorHAnsi" w:hAnsiTheme="minorHAnsi" w:cstheme="minorHAnsi"/>
          <w:sz w:val="22"/>
          <w:szCs w:val="22"/>
        </w:rPr>
        <w:t xml:space="preserve">making use of </w:t>
      </w:r>
      <w:r w:rsidR="00B05633" w:rsidRPr="00E300F7">
        <w:rPr>
          <w:rFonts w:asciiTheme="minorHAnsi" w:hAnsiTheme="minorHAnsi" w:cstheme="minorHAnsi"/>
          <w:sz w:val="22"/>
          <w:szCs w:val="22"/>
        </w:rPr>
        <w:t>train the trainer and mentoring models t</w:t>
      </w:r>
      <w:r>
        <w:rPr>
          <w:rFonts w:asciiTheme="minorHAnsi" w:hAnsiTheme="minorHAnsi" w:cstheme="minorHAnsi"/>
          <w:sz w:val="22"/>
          <w:szCs w:val="22"/>
        </w:rPr>
        <w:t xml:space="preserve">o provide </w:t>
      </w:r>
      <w:r w:rsidR="00B05633" w:rsidRPr="00E300F7">
        <w:rPr>
          <w:rFonts w:asciiTheme="minorHAnsi" w:hAnsiTheme="minorHAnsi" w:cstheme="minorHAnsi"/>
          <w:sz w:val="22"/>
          <w:szCs w:val="22"/>
        </w:rPr>
        <w:t xml:space="preserve">1: 1 support </w:t>
      </w:r>
      <w:r>
        <w:rPr>
          <w:rFonts w:asciiTheme="minorHAnsi" w:hAnsiTheme="minorHAnsi" w:cstheme="minorHAnsi"/>
          <w:sz w:val="22"/>
          <w:szCs w:val="22"/>
        </w:rPr>
        <w:t>where needed</w:t>
      </w:r>
    </w:p>
    <w:p w14:paraId="024C3439" w14:textId="75F11544" w:rsidR="00591DA1" w:rsidRPr="00E300F7" w:rsidRDefault="00B05CF5" w:rsidP="00B7492E">
      <w:pPr>
        <w:pStyle w:val="ListParagraph"/>
        <w:numPr>
          <w:ilvl w:val="0"/>
          <w:numId w:val="24"/>
        </w:numPr>
        <w:spacing w:before="0" w:after="0"/>
        <w:ind w:left="567" w:firstLine="567"/>
        <w:rPr>
          <w:rFonts w:asciiTheme="minorHAnsi" w:hAnsiTheme="minorHAnsi" w:cstheme="minorHAnsi"/>
          <w:sz w:val="22"/>
          <w:szCs w:val="22"/>
        </w:rPr>
      </w:pPr>
      <w:r w:rsidRPr="00E300F7">
        <w:rPr>
          <w:rFonts w:asciiTheme="minorHAnsi" w:hAnsiTheme="minorHAnsi" w:cstheme="minorHAnsi"/>
          <w:sz w:val="22"/>
          <w:szCs w:val="22"/>
        </w:rPr>
        <w:t>a</w:t>
      </w:r>
      <w:r w:rsidR="00591DA1" w:rsidRPr="00E300F7">
        <w:rPr>
          <w:rFonts w:asciiTheme="minorHAnsi" w:hAnsiTheme="minorHAnsi" w:cstheme="minorHAnsi"/>
          <w:sz w:val="22"/>
          <w:szCs w:val="22"/>
        </w:rPr>
        <w:t>ddressing barriers to uptake like lack of occasional care</w:t>
      </w:r>
    </w:p>
    <w:p w14:paraId="0FA1E2F7" w14:textId="77777777" w:rsidR="001225DE" w:rsidRDefault="002F6611" w:rsidP="00B7492E">
      <w:pPr>
        <w:pStyle w:val="ListParagraph"/>
        <w:numPr>
          <w:ilvl w:val="1"/>
          <w:numId w:val="20"/>
        </w:numPr>
        <w:spacing w:before="0" w:after="0"/>
        <w:ind w:left="993" w:hanging="426"/>
        <w:rPr>
          <w:rFonts w:asciiTheme="minorHAnsi" w:hAnsiTheme="minorHAnsi" w:cstheme="minorHAnsi"/>
          <w:sz w:val="22"/>
          <w:szCs w:val="22"/>
        </w:rPr>
      </w:pPr>
      <w:r w:rsidRPr="00E300F7">
        <w:rPr>
          <w:rFonts w:asciiTheme="minorHAnsi" w:hAnsiTheme="minorHAnsi" w:cstheme="minorHAnsi"/>
          <w:sz w:val="22"/>
          <w:szCs w:val="22"/>
        </w:rPr>
        <w:t xml:space="preserve">Promote digital safety </w:t>
      </w:r>
      <w:r w:rsidR="00522BB9" w:rsidRPr="00E300F7">
        <w:rPr>
          <w:rFonts w:asciiTheme="minorHAnsi" w:hAnsiTheme="minorHAnsi" w:cstheme="minorHAnsi"/>
          <w:sz w:val="22"/>
          <w:szCs w:val="22"/>
        </w:rPr>
        <w:t>programs</w:t>
      </w:r>
    </w:p>
    <w:p w14:paraId="598D7D30" w14:textId="526FEF10" w:rsidR="001225DE" w:rsidRDefault="00DC031B" w:rsidP="00B7492E">
      <w:pPr>
        <w:pStyle w:val="ListParagraph"/>
        <w:numPr>
          <w:ilvl w:val="1"/>
          <w:numId w:val="20"/>
        </w:numPr>
        <w:spacing w:before="0" w:after="0"/>
        <w:ind w:left="993" w:hanging="426"/>
        <w:rPr>
          <w:rFonts w:asciiTheme="minorHAnsi" w:hAnsiTheme="minorHAnsi" w:cstheme="minorHAnsi"/>
          <w:sz w:val="22"/>
          <w:szCs w:val="22"/>
        </w:rPr>
      </w:pPr>
      <w:r w:rsidRPr="00402C45">
        <w:rPr>
          <w:rFonts w:asciiTheme="minorHAnsi" w:hAnsiTheme="minorHAnsi" w:cstheme="minorHAnsi"/>
          <w:sz w:val="22"/>
          <w:szCs w:val="22"/>
        </w:rPr>
        <w:t>Assist community groups moving online</w:t>
      </w:r>
      <w:r w:rsidR="0030466E">
        <w:rPr>
          <w:rFonts w:asciiTheme="minorHAnsi" w:hAnsiTheme="minorHAnsi" w:cstheme="minorHAnsi"/>
          <w:sz w:val="22"/>
          <w:szCs w:val="22"/>
        </w:rPr>
        <w:t xml:space="preserve"> </w:t>
      </w:r>
      <w:r w:rsidR="0030466E" w:rsidRPr="00081E9B">
        <w:rPr>
          <w:rFonts w:asciiTheme="minorHAnsi" w:hAnsiTheme="minorHAnsi" w:cstheme="minorHAnsi"/>
          <w:sz w:val="22"/>
          <w:szCs w:val="22"/>
          <w:lang w:eastAsia="en-AU"/>
        </w:rPr>
        <w:t xml:space="preserve">by </w:t>
      </w:r>
      <w:r w:rsidR="0030466E">
        <w:rPr>
          <w:rFonts w:asciiTheme="minorHAnsi" w:hAnsiTheme="minorHAnsi" w:cstheme="minorHAnsi"/>
          <w:sz w:val="22"/>
          <w:szCs w:val="22"/>
          <w:lang w:eastAsia="en-AU"/>
        </w:rPr>
        <w:t xml:space="preserve">sustainably </w:t>
      </w:r>
      <w:r w:rsidR="0030466E" w:rsidRPr="00081E9B">
        <w:rPr>
          <w:rFonts w:asciiTheme="minorHAnsi" w:hAnsiTheme="minorHAnsi" w:cstheme="minorHAnsi"/>
          <w:sz w:val="22"/>
          <w:szCs w:val="22"/>
          <w:lang w:eastAsia="en-AU"/>
        </w:rPr>
        <w:t xml:space="preserve">incorporating digital equity awareness into Council’s annual not for profit training workshops </w:t>
      </w:r>
      <w:r w:rsidR="00AF10AA">
        <w:rPr>
          <w:rFonts w:asciiTheme="minorHAnsi" w:hAnsiTheme="minorHAnsi" w:cstheme="minorHAnsi"/>
          <w:sz w:val="22"/>
          <w:szCs w:val="22"/>
          <w:lang w:eastAsia="en-AU"/>
        </w:rPr>
        <w:t>focussing particularly on developing digital champions</w:t>
      </w:r>
    </w:p>
    <w:p w14:paraId="720CB465" w14:textId="4FF3DDB6" w:rsidR="00DC031B" w:rsidRPr="00402C45" w:rsidRDefault="00DC031B" w:rsidP="00B7492E">
      <w:pPr>
        <w:pStyle w:val="ListParagraph"/>
        <w:numPr>
          <w:ilvl w:val="1"/>
          <w:numId w:val="20"/>
        </w:numPr>
        <w:spacing w:before="0" w:after="0"/>
        <w:ind w:left="993" w:hanging="426"/>
        <w:rPr>
          <w:rFonts w:asciiTheme="minorHAnsi" w:hAnsiTheme="minorHAnsi" w:cstheme="minorHAnsi"/>
          <w:sz w:val="22"/>
          <w:szCs w:val="22"/>
        </w:rPr>
      </w:pPr>
      <w:r w:rsidRPr="00402C45">
        <w:rPr>
          <w:rFonts w:asciiTheme="minorHAnsi" w:hAnsiTheme="minorHAnsi" w:cstheme="minorHAnsi"/>
          <w:sz w:val="22"/>
          <w:szCs w:val="22"/>
        </w:rPr>
        <w:t>Add</w:t>
      </w:r>
      <w:r w:rsidR="0088549B" w:rsidRPr="00402C45">
        <w:rPr>
          <w:rFonts w:asciiTheme="minorHAnsi" w:hAnsiTheme="minorHAnsi" w:cstheme="minorHAnsi"/>
          <w:sz w:val="22"/>
          <w:szCs w:val="22"/>
        </w:rPr>
        <w:t>ress the most digitally excluded areas in Casey</w:t>
      </w:r>
    </w:p>
    <w:p w14:paraId="68C118C2" w14:textId="77777777" w:rsidR="0088549B" w:rsidRPr="00402C45" w:rsidRDefault="0088549B" w:rsidP="00B7492E">
      <w:pPr>
        <w:pStyle w:val="ListParagraph"/>
        <w:spacing w:before="0" w:after="0"/>
        <w:rPr>
          <w:rFonts w:asciiTheme="minorHAnsi" w:hAnsiTheme="minorHAnsi" w:cstheme="minorHAnsi"/>
          <w:sz w:val="22"/>
          <w:szCs w:val="22"/>
        </w:rPr>
      </w:pPr>
    </w:p>
    <w:p w14:paraId="770FD6D8" w14:textId="28345135" w:rsidR="005F0B83" w:rsidRDefault="00C363CD" w:rsidP="00B7492E">
      <w:pPr>
        <w:pStyle w:val="ListParagraph"/>
        <w:numPr>
          <w:ilvl w:val="0"/>
          <w:numId w:val="5"/>
        </w:numPr>
        <w:spacing w:before="0" w:after="0"/>
        <w:ind w:left="426" w:hanging="426"/>
        <w:rPr>
          <w:rFonts w:asciiTheme="minorHAnsi" w:hAnsiTheme="minorHAnsi" w:cstheme="minorHAnsi"/>
          <w:b/>
          <w:bCs/>
          <w:sz w:val="22"/>
          <w:szCs w:val="22"/>
        </w:rPr>
      </w:pPr>
      <w:r w:rsidRPr="00402C45">
        <w:rPr>
          <w:rFonts w:asciiTheme="minorHAnsi" w:hAnsiTheme="minorHAnsi" w:cstheme="minorHAnsi"/>
          <w:b/>
          <w:bCs/>
          <w:sz w:val="22"/>
          <w:szCs w:val="22"/>
        </w:rPr>
        <w:lastRenderedPageBreak/>
        <w:t>Develop</w:t>
      </w:r>
      <w:r w:rsidR="00D71993" w:rsidRPr="00402C45">
        <w:rPr>
          <w:rFonts w:asciiTheme="minorHAnsi" w:hAnsiTheme="minorHAnsi" w:cstheme="minorHAnsi"/>
          <w:b/>
          <w:bCs/>
          <w:sz w:val="22"/>
          <w:szCs w:val="22"/>
        </w:rPr>
        <w:t xml:space="preserve"> a sustainable model based on the </w:t>
      </w:r>
      <w:r w:rsidR="0097215F" w:rsidRPr="00402C45">
        <w:rPr>
          <w:rFonts w:asciiTheme="minorHAnsi" w:hAnsiTheme="minorHAnsi" w:cstheme="minorHAnsi"/>
          <w:b/>
          <w:bCs/>
          <w:sz w:val="22"/>
          <w:szCs w:val="22"/>
        </w:rPr>
        <w:t>Get Connected program</w:t>
      </w:r>
      <w:r w:rsidR="00D71993" w:rsidRPr="00402C45">
        <w:rPr>
          <w:rFonts w:asciiTheme="minorHAnsi" w:hAnsiTheme="minorHAnsi" w:cstheme="minorHAnsi"/>
          <w:b/>
          <w:bCs/>
          <w:sz w:val="22"/>
          <w:szCs w:val="22"/>
        </w:rPr>
        <w:t xml:space="preserve"> to target digital </w:t>
      </w:r>
      <w:r w:rsidR="007C2BA6" w:rsidRPr="00402C45">
        <w:rPr>
          <w:rFonts w:asciiTheme="minorHAnsi" w:hAnsiTheme="minorHAnsi" w:cstheme="minorHAnsi"/>
          <w:b/>
          <w:bCs/>
          <w:sz w:val="22"/>
          <w:szCs w:val="22"/>
        </w:rPr>
        <w:t>inclusion of older people</w:t>
      </w:r>
    </w:p>
    <w:p w14:paraId="71D6230F" w14:textId="77777777" w:rsidR="005F0B83" w:rsidRPr="009A7724" w:rsidRDefault="005F0B83" w:rsidP="00B7492E">
      <w:pPr>
        <w:pStyle w:val="ListParagraph"/>
        <w:spacing w:before="0" w:after="0"/>
        <w:ind w:left="426"/>
        <w:rPr>
          <w:rFonts w:asciiTheme="minorHAnsi" w:hAnsiTheme="minorHAnsi" w:cstheme="minorHAnsi"/>
          <w:b/>
          <w:sz w:val="10"/>
          <w:szCs w:val="10"/>
        </w:rPr>
      </w:pPr>
    </w:p>
    <w:p w14:paraId="4ADFDB05" w14:textId="4212BFBB" w:rsidR="00C2438D" w:rsidRPr="00402C45" w:rsidRDefault="001278E3" w:rsidP="00B7492E">
      <w:pPr>
        <w:pStyle w:val="ListParagraph"/>
        <w:numPr>
          <w:ilvl w:val="0"/>
          <w:numId w:val="5"/>
        </w:numPr>
        <w:spacing w:before="0" w:after="0"/>
        <w:ind w:left="426" w:hanging="426"/>
        <w:rPr>
          <w:rFonts w:asciiTheme="minorHAnsi" w:hAnsiTheme="minorHAnsi" w:cstheme="minorHAnsi"/>
          <w:sz w:val="22"/>
          <w:szCs w:val="22"/>
        </w:rPr>
      </w:pPr>
      <w:r w:rsidRPr="00402C45">
        <w:rPr>
          <w:rFonts w:asciiTheme="minorHAnsi" w:hAnsiTheme="minorHAnsi" w:cstheme="minorHAnsi"/>
          <w:b/>
          <w:bCs/>
          <w:sz w:val="22"/>
          <w:szCs w:val="22"/>
        </w:rPr>
        <w:t xml:space="preserve">Undertake </w:t>
      </w:r>
      <w:r w:rsidR="007C2BA6" w:rsidRPr="00402C45">
        <w:rPr>
          <w:rFonts w:asciiTheme="minorHAnsi" w:hAnsiTheme="minorHAnsi" w:cstheme="minorHAnsi"/>
          <w:b/>
          <w:bCs/>
          <w:sz w:val="22"/>
          <w:szCs w:val="22"/>
        </w:rPr>
        <w:t xml:space="preserve">a digital </w:t>
      </w:r>
      <w:r w:rsidR="006F4294" w:rsidRPr="00402C45">
        <w:rPr>
          <w:rFonts w:asciiTheme="minorHAnsi" w:hAnsiTheme="minorHAnsi" w:cstheme="minorHAnsi"/>
          <w:b/>
          <w:bCs/>
          <w:sz w:val="22"/>
          <w:szCs w:val="22"/>
        </w:rPr>
        <w:t xml:space="preserve">equity </w:t>
      </w:r>
      <w:r w:rsidR="008C7E9F">
        <w:rPr>
          <w:rFonts w:asciiTheme="minorHAnsi" w:hAnsiTheme="minorHAnsi" w:cstheme="minorHAnsi"/>
          <w:b/>
          <w:bCs/>
          <w:sz w:val="22"/>
          <w:szCs w:val="22"/>
        </w:rPr>
        <w:t>p</w:t>
      </w:r>
      <w:r w:rsidRPr="00402C45">
        <w:rPr>
          <w:rFonts w:asciiTheme="minorHAnsi" w:hAnsiTheme="minorHAnsi" w:cstheme="minorHAnsi"/>
          <w:b/>
          <w:bCs/>
          <w:sz w:val="22"/>
          <w:szCs w:val="22"/>
        </w:rPr>
        <w:t>ilot in Doveton</w:t>
      </w:r>
      <w:r w:rsidR="00905E5A" w:rsidRPr="00905E5A">
        <w:t xml:space="preserve"> </w:t>
      </w:r>
      <w:r w:rsidR="00905E5A" w:rsidRPr="00905E5A">
        <w:rPr>
          <w:rFonts w:asciiTheme="minorHAnsi" w:hAnsiTheme="minorHAnsi" w:cstheme="minorHAnsi"/>
          <w:b/>
          <w:bCs/>
          <w:sz w:val="22"/>
          <w:szCs w:val="22"/>
        </w:rPr>
        <w:t xml:space="preserve">, </w:t>
      </w:r>
      <w:r w:rsidR="00E845AE">
        <w:rPr>
          <w:rFonts w:asciiTheme="minorHAnsi" w:hAnsiTheme="minorHAnsi" w:cstheme="minorHAnsi"/>
          <w:b/>
          <w:bCs/>
          <w:sz w:val="22"/>
          <w:szCs w:val="22"/>
        </w:rPr>
        <w:t xml:space="preserve">by </w:t>
      </w:r>
      <w:r w:rsidR="00905E5A" w:rsidRPr="00905E5A">
        <w:rPr>
          <w:rFonts w:asciiTheme="minorHAnsi" w:hAnsiTheme="minorHAnsi" w:cstheme="minorHAnsi"/>
          <w:b/>
          <w:bCs/>
          <w:sz w:val="22"/>
          <w:szCs w:val="22"/>
        </w:rPr>
        <w:t xml:space="preserve">extending public free </w:t>
      </w:r>
      <w:r w:rsidR="00905E5A">
        <w:rPr>
          <w:rFonts w:asciiTheme="minorHAnsi" w:hAnsiTheme="minorHAnsi" w:cstheme="minorHAnsi"/>
          <w:b/>
          <w:bCs/>
          <w:sz w:val="22"/>
          <w:szCs w:val="22"/>
        </w:rPr>
        <w:t>Wi-Fi</w:t>
      </w:r>
      <w:r w:rsidR="00905E5A" w:rsidRPr="00905E5A">
        <w:rPr>
          <w:rFonts w:asciiTheme="minorHAnsi" w:hAnsiTheme="minorHAnsi" w:cstheme="minorHAnsi"/>
          <w:b/>
          <w:bCs/>
          <w:sz w:val="22"/>
          <w:szCs w:val="22"/>
        </w:rPr>
        <w:t xml:space="preserve"> </w:t>
      </w:r>
      <w:r w:rsidR="00905E5A">
        <w:rPr>
          <w:rFonts w:asciiTheme="minorHAnsi" w:hAnsiTheme="minorHAnsi" w:cstheme="minorHAnsi"/>
          <w:b/>
          <w:bCs/>
          <w:sz w:val="22"/>
          <w:szCs w:val="22"/>
        </w:rPr>
        <w:t>with</w:t>
      </w:r>
      <w:r w:rsidR="00905E5A" w:rsidRPr="00905E5A">
        <w:rPr>
          <w:rFonts w:asciiTheme="minorHAnsi" w:hAnsiTheme="minorHAnsi" w:cstheme="minorHAnsi"/>
          <w:b/>
          <w:bCs/>
          <w:sz w:val="22"/>
          <w:szCs w:val="22"/>
        </w:rPr>
        <w:t>in the Autumn Place precinct</w:t>
      </w:r>
      <w:r w:rsidR="00E845AE">
        <w:rPr>
          <w:rFonts w:asciiTheme="minorHAnsi" w:hAnsiTheme="minorHAnsi" w:cstheme="minorHAnsi"/>
          <w:b/>
          <w:bCs/>
          <w:sz w:val="22"/>
          <w:szCs w:val="22"/>
        </w:rPr>
        <w:t xml:space="preserve"> and then maximising </w:t>
      </w:r>
      <w:r w:rsidR="002B1A1F">
        <w:rPr>
          <w:rFonts w:asciiTheme="minorHAnsi" w:hAnsiTheme="minorHAnsi" w:cstheme="minorHAnsi"/>
          <w:b/>
          <w:bCs/>
          <w:sz w:val="22"/>
          <w:szCs w:val="22"/>
        </w:rPr>
        <w:t xml:space="preserve">its </w:t>
      </w:r>
      <w:r w:rsidR="00E845AE">
        <w:rPr>
          <w:rFonts w:asciiTheme="minorHAnsi" w:hAnsiTheme="minorHAnsi" w:cstheme="minorHAnsi"/>
          <w:b/>
          <w:bCs/>
          <w:sz w:val="22"/>
          <w:szCs w:val="22"/>
        </w:rPr>
        <w:t>use</w:t>
      </w:r>
      <w:r w:rsidR="007F3956">
        <w:rPr>
          <w:rFonts w:asciiTheme="minorHAnsi" w:hAnsiTheme="minorHAnsi" w:cstheme="minorHAnsi"/>
          <w:b/>
          <w:bCs/>
          <w:sz w:val="22"/>
          <w:szCs w:val="22"/>
        </w:rPr>
        <w:t xml:space="preserve"> in the internal and external areas of the precinct</w:t>
      </w:r>
      <w:r w:rsidR="00E845AE">
        <w:rPr>
          <w:rFonts w:asciiTheme="minorHAnsi" w:hAnsiTheme="minorHAnsi" w:cstheme="minorHAnsi"/>
          <w:b/>
          <w:bCs/>
          <w:sz w:val="22"/>
          <w:szCs w:val="22"/>
        </w:rPr>
        <w:t xml:space="preserve"> by promoting the Wi-F</w:t>
      </w:r>
      <w:r w:rsidR="00684584">
        <w:rPr>
          <w:rFonts w:asciiTheme="minorHAnsi" w:hAnsiTheme="minorHAnsi" w:cstheme="minorHAnsi"/>
          <w:b/>
          <w:bCs/>
          <w:sz w:val="22"/>
          <w:szCs w:val="22"/>
        </w:rPr>
        <w:t>i</w:t>
      </w:r>
      <w:r w:rsidR="00E845AE">
        <w:rPr>
          <w:rFonts w:asciiTheme="minorHAnsi" w:hAnsiTheme="minorHAnsi" w:cstheme="minorHAnsi"/>
          <w:b/>
          <w:bCs/>
          <w:sz w:val="22"/>
          <w:szCs w:val="22"/>
        </w:rPr>
        <w:t xml:space="preserve"> and </w:t>
      </w:r>
      <w:r w:rsidR="00053F64">
        <w:rPr>
          <w:rFonts w:asciiTheme="minorHAnsi" w:hAnsiTheme="minorHAnsi" w:cstheme="minorHAnsi"/>
          <w:b/>
          <w:bCs/>
          <w:sz w:val="22"/>
          <w:szCs w:val="22"/>
        </w:rPr>
        <w:t>the precinct more broadly as a place for increasing digital literacy</w:t>
      </w:r>
    </w:p>
    <w:p w14:paraId="08E234DF" w14:textId="77777777" w:rsidR="00C2438D" w:rsidRPr="009A7724" w:rsidRDefault="00C2438D" w:rsidP="00B7492E">
      <w:pPr>
        <w:pStyle w:val="ListParagraph"/>
        <w:spacing w:before="0" w:after="0"/>
        <w:rPr>
          <w:rFonts w:asciiTheme="minorHAnsi" w:hAnsiTheme="minorHAnsi" w:cstheme="minorHAnsi"/>
          <w:sz w:val="10"/>
          <w:szCs w:val="10"/>
        </w:rPr>
      </w:pPr>
    </w:p>
    <w:p w14:paraId="433A19C2" w14:textId="5127888D" w:rsidR="00B26B9C" w:rsidRPr="00402C45" w:rsidRDefault="00C2438D" w:rsidP="00B7492E">
      <w:pPr>
        <w:pStyle w:val="ListParagraph"/>
        <w:numPr>
          <w:ilvl w:val="0"/>
          <w:numId w:val="5"/>
        </w:numPr>
        <w:spacing w:before="0" w:after="0"/>
        <w:ind w:left="426" w:hanging="426"/>
        <w:rPr>
          <w:rFonts w:asciiTheme="minorHAnsi" w:hAnsiTheme="minorHAnsi" w:cstheme="minorHAnsi"/>
          <w:b/>
          <w:bCs/>
          <w:sz w:val="22"/>
          <w:szCs w:val="22"/>
          <w:lang w:eastAsia="en-AU"/>
        </w:rPr>
      </w:pPr>
      <w:r w:rsidRPr="00402C45">
        <w:rPr>
          <w:rFonts w:asciiTheme="minorHAnsi" w:hAnsiTheme="minorHAnsi" w:cstheme="minorHAnsi"/>
          <w:b/>
          <w:bCs/>
          <w:sz w:val="22"/>
          <w:szCs w:val="22"/>
          <w:lang w:eastAsia="en-AU"/>
        </w:rPr>
        <w:t>Ensure that Casey Council continue</w:t>
      </w:r>
      <w:r w:rsidR="001D5947">
        <w:rPr>
          <w:rFonts w:asciiTheme="minorHAnsi" w:hAnsiTheme="minorHAnsi" w:cstheme="minorHAnsi"/>
          <w:b/>
          <w:bCs/>
          <w:sz w:val="22"/>
          <w:szCs w:val="22"/>
          <w:lang w:eastAsia="en-AU"/>
        </w:rPr>
        <w:t>s</w:t>
      </w:r>
      <w:r w:rsidRPr="00402C45">
        <w:rPr>
          <w:rFonts w:asciiTheme="minorHAnsi" w:hAnsiTheme="minorHAnsi" w:cstheme="minorHAnsi"/>
          <w:b/>
          <w:bCs/>
          <w:sz w:val="22"/>
          <w:szCs w:val="22"/>
          <w:lang w:eastAsia="en-AU"/>
        </w:rPr>
        <w:t xml:space="preserve"> to have a non-digital safety net </w:t>
      </w:r>
      <w:r w:rsidR="001D5947">
        <w:rPr>
          <w:rFonts w:asciiTheme="minorHAnsi" w:hAnsiTheme="minorHAnsi" w:cstheme="minorHAnsi"/>
          <w:b/>
          <w:bCs/>
          <w:sz w:val="22"/>
          <w:szCs w:val="22"/>
          <w:lang w:eastAsia="en-AU"/>
        </w:rPr>
        <w:t xml:space="preserve">options </w:t>
      </w:r>
      <w:r w:rsidRPr="00402C45">
        <w:rPr>
          <w:rFonts w:asciiTheme="minorHAnsi" w:hAnsiTheme="minorHAnsi" w:cstheme="minorHAnsi"/>
          <w:b/>
          <w:bCs/>
          <w:sz w:val="22"/>
          <w:szCs w:val="22"/>
          <w:lang w:eastAsia="en-AU"/>
        </w:rPr>
        <w:t xml:space="preserve">for </w:t>
      </w:r>
      <w:r w:rsidR="00737055" w:rsidRPr="00402C45">
        <w:rPr>
          <w:rFonts w:asciiTheme="minorHAnsi" w:hAnsiTheme="minorHAnsi" w:cstheme="minorHAnsi"/>
          <w:b/>
          <w:bCs/>
          <w:sz w:val="22"/>
          <w:szCs w:val="22"/>
          <w:lang w:eastAsia="en-AU"/>
        </w:rPr>
        <w:br/>
      </w:r>
      <w:r w:rsidR="00737055" w:rsidRPr="00402C45">
        <w:rPr>
          <w:rFonts w:asciiTheme="minorHAnsi" w:hAnsiTheme="minorHAnsi" w:cstheme="minorHAnsi"/>
          <w:sz w:val="22"/>
          <w:szCs w:val="22"/>
          <w:lang w:eastAsia="en-AU"/>
        </w:rPr>
        <w:t xml:space="preserve">a) </w:t>
      </w:r>
      <w:r w:rsidR="00AB3BA9">
        <w:rPr>
          <w:rFonts w:asciiTheme="minorHAnsi" w:hAnsiTheme="minorHAnsi" w:cstheme="minorHAnsi"/>
          <w:sz w:val="22"/>
          <w:szCs w:val="22"/>
          <w:lang w:eastAsia="en-AU"/>
        </w:rPr>
        <w:t xml:space="preserve">   </w:t>
      </w:r>
      <w:r w:rsidR="00A52769">
        <w:rPr>
          <w:rFonts w:asciiTheme="minorHAnsi" w:hAnsiTheme="minorHAnsi" w:cstheme="minorHAnsi"/>
          <w:sz w:val="22"/>
          <w:szCs w:val="22"/>
          <w:lang w:eastAsia="en-AU"/>
        </w:rPr>
        <w:t>its</w:t>
      </w:r>
      <w:r w:rsidR="00A52769" w:rsidRPr="00402C45">
        <w:rPr>
          <w:rFonts w:asciiTheme="minorHAnsi" w:hAnsiTheme="minorHAnsi" w:cstheme="minorHAnsi"/>
          <w:sz w:val="22"/>
          <w:szCs w:val="22"/>
          <w:lang w:eastAsia="en-AU"/>
        </w:rPr>
        <w:t xml:space="preserve"> </w:t>
      </w:r>
      <w:r w:rsidRPr="00402C45">
        <w:rPr>
          <w:rFonts w:asciiTheme="minorHAnsi" w:hAnsiTheme="minorHAnsi" w:cstheme="minorHAnsi"/>
          <w:sz w:val="22"/>
          <w:szCs w:val="22"/>
          <w:lang w:eastAsia="en-AU"/>
        </w:rPr>
        <w:t>own services and activities</w:t>
      </w:r>
      <w:r w:rsidR="00A52769">
        <w:rPr>
          <w:rFonts w:asciiTheme="minorHAnsi" w:hAnsiTheme="minorHAnsi" w:cstheme="minorHAnsi"/>
          <w:sz w:val="22"/>
          <w:szCs w:val="22"/>
          <w:lang w:eastAsia="en-AU"/>
        </w:rPr>
        <w:t>,</w:t>
      </w:r>
      <w:r w:rsidRPr="00402C45">
        <w:rPr>
          <w:rFonts w:asciiTheme="minorHAnsi" w:hAnsiTheme="minorHAnsi" w:cstheme="minorHAnsi"/>
          <w:sz w:val="22"/>
          <w:szCs w:val="22"/>
          <w:lang w:eastAsia="en-AU"/>
        </w:rPr>
        <w:t xml:space="preserve"> and </w:t>
      </w:r>
      <w:r w:rsidR="00737055" w:rsidRPr="00402C45">
        <w:rPr>
          <w:rFonts w:asciiTheme="minorHAnsi" w:hAnsiTheme="minorHAnsi" w:cstheme="minorHAnsi"/>
          <w:sz w:val="22"/>
          <w:szCs w:val="22"/>
          <w:lang w:eastAsia="en-AU"/>
        </w:rPr>
        <w:br/>
        <w:t xml:space="preserve">b) </w:t>
      </w:r>
      <w:r w:rsidR="00AB3BA9">
        <w:rPr>
          <w:rFonts w:asciiTheme="minorHAnsi" w:hAnsiTheme="minorHAnsi" w:cstheme="minorHAnsi"/>
          <w:sz w:val="22"/>
          <w:szCs w:val="22"/>
          <w:lang w:eastAsia="en-AU"/>
        </w:rPr>
        <w:t xml:space="preserve">   </w:t>
      </w:r>
      <w:r w:rsidRPr="00402C45">
        <w:rPr>
          <w:rFonts w:asciiTheme="minorHAnsi" w:hAnsiTheme="minorHAnsi" w:cstheme="minorHAnsi"/>
          <w:sz w:val="22"/>
          <w:szCs w:val="22"/>
          <w:lang w:eastAsia="en-AU"/>
        </w:rPr>
        <w:t xml:space="preserve">advocates </w:t>
      </w:r>
      <w:r w:rsidR="00970A49">
        <w:rPr>
          <w:rFonts w:asciiTheme="minorHAnsi" w:hAnsiTheme="minorHAnsi" w:cstheme="minorHAnsi"/>
          <w:sz w:val="22"/>
          <w:szCs w:val="22"/>
          <w:lang w:eastAsia="en-AU"/>
        </w:rPr>
        <w:t xml:space="preserve">to </w:t>
      </w:r>
      <w:r w:rsidRPr="00402C45">
        <w:rPr>
          <w:rFonts w:asciiTheme="minorHAnsi" w:hAnsiTheme="minorHAnsi" w:cstheme="minorHAnsi"/>
          <w:sz w:val="22"/>
          <w:szCs w:val="22"/>
          <w:lang w:eastAsia="en-AU"/>
        </w:rPr>
        <w:t>other levels of government and service providers to do the same</w:t>
      </w:r>
    </w:p>
    <w:p w14:paraId="26FAEF7C" w14:textId="77777777" w:rsidR="00B26B9C" w:rsidRPr="009A7724" w:rsidRDefault="00B26B9C" w:rsidP="00B7492E">
      <w:pPr>
        <w:pStyle w:val="ListParagraph"/>
        <w:spacing w:before="0" w:after="0"/>
        <w:ind w:left="426" w:hanging="426"/>
        <w:rPr>
          <w:rFonts w:asciiTheme="minorHAnsi" w:hAnsiTheme="minorHAnsi" w:cstheme="minorHAnsi"/>
          <w:b/>
          <w:sz w:val="10"/>
          <w:szCs w:val="10"/>
        </w:rPr>
      </w:pPr>
    </w:p>
    <w:p w14:paraId="63586D08" w14:textId="4D4CC0F2" w:rsidR="00522BB9" w:rsidRPr="00402C45" w:rsidRDefault="00904CC6" w:rsidP="00B7492E">
      <w:pPr>
        <w:pStyle w:val="ListParagraph"/>
        <w:numPr>
          <w:ilvl w:val="0"/>
          <w:numId w:val="5"/>
        </w:numPr>
        <w:spacing w:before="0" w:after="0"/>
        <w:ind w:left="426" w:hanging="426"/>
        <w:rPr>
          <w:rFonts w:asciiTheme="minorHAnsi" w:hAnsiTheme="minorHAnsi" w:cstheme="minorHAnsi"/>
          <w:b/>
          <w:bCs/>
          <w:sz w:val="22"/>
          <w:szCs w:val="22"/>
          <w:lang w:eastAsia="en-AU"/>
        </w:rPr>
      </w:pPr>
      <w:r w:rsidRPr="00402C45">
        <w:rPr>
          <w:rFonts w:asciiTheme="minorHAnsi" w:hAnsiTheme="minorHAnsi" w:cstheme="minorHAnsi"/>
          <w:b/>
          <w:bCs/>
          <w:sz w:val="22"/>
          <w:szCs w:val="22"/>
        </w:rPr>
        <w:t xml:space="preserve">Formalise </w:t>
      </w:r>
      <w:r w:rsidR="0024413C" w:rsidRPr="00402C45">
        <w:rPr>
          <w:rFonts w:asciiTheme="minorHAnsi" w:hAnsiTheme="minorHAnsi" w:cstheme="minorHAnsi"/>
          <w:b/>
          <w:bCs/>
          <w:sz w:val="22"/>
          <w:szCs w:val="22"/>
        </w:rPr>
        <w:t xml:space="preserve">cross </w:t>
      </w:r>
      <w:r w:rsidR="00152E95" w:rsidRPr="00402C45">
        <w:rPr>
          <w:rFonts w:asciiTheme="minorHAnsi" w:hAnsiTheme="minorHAnsi" w:cstheme="minorHAnsi"/>
          <w:b/>
          <w:bCs/>
          <w:sz w:val="22"/>
          <w:szCs w:val="22"/>
        </w:rPr>
        <w:t xml:space="preserve">Council </w:t>
      </w:r>
      <w:r w:rsidRPr="00402C45">
        <w:rPr>
          <w:rFonts w:asciiTheme="minorHAnsi" w:hAnsiTheme="minorHAnsi" w:cstheme="minorHAnsi"/>
          <w:b/>
          <w:bCs/>
          <w:sz w:val="22"/>
          <w:szCs w:val="22"/>
        </w:rPr>
        <w:t>working group</w:t>
      </w:r>
      <w:r w:rsidR="0024413C" w:rsidRPr="00402C45">
        <w:rPr>
          <w:rFonts w:asciiTheme="minorHAnsi" w:hAnsiTheme="minorHAnsi" w:cstheme="minorHAnsi"/>
          <w:b/>
          <w:bCs/>
          <w:sz w:val="22"/>
          <w:szCs w:val="22"/>
        </w:rPr>
        <w:t>s</w:t>
      </w:r>
      <w:r w:rsidRPr="00402C45">
        <w:rPr>
          <w:rFonts w:asciiTheme="minorHAnsi" w:hAnsiTheme="minorHAnsi" w:cstheme="minorHAnsi"/>
          <w:b/>
          <w:bCs/>
          <w:sz w:val="22"/>
          <w:szCs w:val="22"/>
        </w:rPr>
        <w:t xml:space="preserve"> </w:t>
      </w:r>
      <w:r w:rsidR="00AC7969" w:rsidRPr="00402C45">
        <w:rPr>
          <w:rFonts w:asciiTheme="minorHAnsi" w:hAnsiTheme="minorHAnsi" w:cstheme="minorHAnsi"/>
          <w:b/>
          <w:bCs/>
          <w:sz w:val="22"/>
          <w:szCs w:val="22"/>
        </w:rPr>
        <w:t xml:space="preserve">to continue </w:t>
      </w:r>
      <w:r w:rsidR="002C202A" w:rsidRPr="00402C45">
        <w:rPr>
          <w:rFonts w:asciiTheme="minorHAnsi" w:hAnsiTheme="minorHAnsi" w:cstheme="minorHAnsi"/>
          <w:b/>
          <w:bCs/>
          <w:sz w:val="22"/>
          <w:szCs w:val="22"/>
        </w:rPr>
        <w:t xml:space="preserve">making the Casey digital </w:t>
      </w:r>
      <w:r w:rsidR="008D4572" w:rsidRPr="00402C45">
        <w:rPr>
          <w:rFonts w:asciiTheme="minorHAnsi" w:hAnsiTheme="minorHAnsi" w:cstheme="minorHAnsi"/>
          <w:b/>
          <w:bCs/>
          <w:sz w:val="22"/>
          <w:szCs w:val="22"/>
        </w:rPr>
        <w:t>presence</w:t>
      </w:r>
    </w:p>
    <w:p w14:paraId="579B6CE9" w14:textId="5FFC7A8C" w:rsidR="00522BB9" w:rsidRPr="00402C45" w:rsidRDefault="00522BB9" w:rsidP="00B7492E">
      <w:pPr>
        <w:pStyle w:val="ListParagraph"/>
        <w:spacing w:before="0" w:after="0"/>
        <w:ind w:left="567" w:hanging="141"/>
        <w:rPr>
          <w:rFonts w:asciiTheme="minorHAnsi" w:hAnsiTheme="minorHAnsi" w:cstheme="minorHAnsi"/>
          <w:sz w:val="22"/>
          <w:szCs w:val="22"/>
          <w:lang w:eastAsia="en-AU"/>
        </w:rPr>
      </w:pPr>
      <w:r w:rsidRPr="00402C45">
        <w:rPr>
          <w:rFonts w:asciiTheme="minorHAnsi" w:hAnsiTheme="minorHAnsi" w:cstheme="minorHAnsi"/>
          <w:sz w:val="22"/>
          <w:szCs w:val="22"/>
        </w:rPr>
        <w:t xml:space="preserve">a) </w:t>
      </w:r>
      <w:r w:rsidR="00DA5FA0" w:rsidRPr="00402C45">
        <w:rPr>
          <w:rFonts w:asciiTheme="minorHAnsi" w:hAnsiTheme="minorHAnsi" w:cstheme="minorHAnsi"/>
          <w:sz w:val="22"/>
          <w:szCs w:val="22"/>
        </w:rPr>
        <w:t xml:space="preserve">more accessible </w:t>
      </w:r>
      <w:r w:rsidR="00F43E03" w:rsidRPr="00402C45">
        <w:rPr>
          <w:rFonts w:asciiTheme="minorHAnsi" w:hAnsiTheme="minorHAnsi" w:cstheme="minorHAnsi"/>
          <w:sz w:val="22"/>
          <w:szCs w:val="22"/>
        </w:rPr>
        <w:t xml:space="preserve">for those with </w:t>
      </w:r>
      <w:r w:rsidR="00835F59" w:rsidRPr="00402C45">
        <w:rPr>
          <w:rFonts w:asciiTheme="minorHAnsi" w:hAnsiTheme="minorHAnsi" w:cstheme="minorHAnsi"/>
          <w:sz w:val="22"/>
          <w:szCs w:val="22"/>
        </w:rPr>
        <w:t>cultural and linguistic needs</w:t>
      </w:r>
      <w:r w:rsidR="001B69B7" w:rsidRPr="00402C45">
        <w:rPr>
          <w:rFonts w:asciiTheme="minorHAnsi" w:hAnsiTheme="minorHAnsi" w:cstheme="minorHAnsi"/>
          <w:sz w:val="22"/>
          <w:szCs w:val="22"/>
        </w:rPr>
        <w:t xml:space="preserve"> and those living with disability</w:t>
      </w:r>
    </w:p>
    <w:p w14:paraId="41A170F7" w14:textId="4FDEF63D" w:rsidR="002F6110" w:rsidRPr="00984883" w:rsidRDefault="00522BB9" w:rsidP="00B7492E">
      <w:pPr>
        <w:pStyle w:val="ListParagraph"/>
        <w:spacing w:before="0" w:after="0"/>
        <w:ind w:left="567" w:hanging="141"/>
        <w:rPr>
          <w:rFonts w:asciiTheme="minorHAnsi" w:hAnsiTheme="minorHAnsi" w:cstheme="minorHAnsi"/>
          <w:b/>
          <w:bCs/>
          <w:sz w:val="22"/>
          <w:szCs w:val="22"/>
          <w:lang w:eastAsia="en-AU"/>
        </w:rPr>
      </w:pPr>
      <w:r w:rsidRPr="00402C45">
        <w:rPr>
          <w:rFonts w:asciiTheme="minorHAnsi" w:hAnsiTheme="minorHAnsi" w:cstheme="minorHAnsi"/>
          <w:sz w:val="22"/>
          <w:szCs w:val="22"/>
        </w:rPr>
        <w:t xml:space="preserve">b) </w:t>
      </w:r>
      <w:r w:rsidR="00152E95" w:rsidRPr="00402C45">
        <w:rPr>
          <w:rFonts w:asciiTheme="minorHAnsi" w:hAnsiTheme="minorHAnsi" w:cstheme="minorHAnsi"/>
          <w:sz w:val="22"/>
          <w:szCs w:val="22"/>
        </w:rPr>
        <w:t xml:space="preserve">a </w:t>
      </w:r>
      <w:r w:rsidR="00537F71" w:rsidRPr="00402C45">
        <w:rPr>
          <w:rFonts w:asciiTheme="minorHAnsi" w:hAnsiTheme="minorHAnsi" w:cstheme="minorHAnsi"/>
          <w:sz w:val="22"/>
          <w:szCs w:val="22"/>
        </w:rPr>
        <w:t>safe</w:t>
      </w:r>
      <w:r w:rsidR="00152E95" w:rsidRPr="00402C45">
        <w:rPr>
          <w:rFonts w:asciiTheme="minorHAnsi" w:hAnsiTheme="minorHAnsi" w:cstheme="minorHAnsi"/>
          <w:sz w:val="22"/>
          <w:szCs w:val="22"/>
        </w:rPr>
        <w:t xml:space="preserve"> and inclusive online experience for all community</w:t>
      </w:r>
      <w:r w:rsidR="003A24F1" w:rsidRPr="00402C45">
        <w:rPr>
          <w:rFonts w:asciiTheme="minorHAnsi" w:hAnsiTheme="minorHAnsi" w:cstheme="minorHAnsi"/>
          <w:sz w:val="22"/>
          <w:szCs w:val="22"/>
        </w:rPr>
        <w:t xml:space="preserve"> (e.g. LGBTIQA+</w:t>
      </w:r>
      <w:r w:rsidR="00537F71" w:rsidRPr="00402C45">
        <w:rPr>
          <w:rFonts w:asciiTheme="minorHAnsi" w:hAnsiTheme="minorHAnsi" w:cstheme="minorHAnsi"/>
          <w:sz w:val="22"/>
          <w:szCs w:val="22"/>
        </w:rPr>
        <w:t>, women and older people)</w:t>
      </w:r>
    </w:p>
    <w:p w14:paraId="1A6DE761" w14:textId="77777777" w:rsidR="0066449C" w:rsidRPr="00D808FF" w:rsidRDefault="00591DA1" w:rsidP="00402C45">
      <w:pPr>
        <w:pStyle w:val="Heading2"/>
        <w:ind w:left="851" w:hanging="851"/>
        <w:rPr>
          <w:rFonts w:cstheme="minorHAnsi"/>
        </w:rPr>
      </w:pPr>
      <w:bookmarkStart w:id="63" w:name="_Toc72222788"/>
      <w:bookmarkStart w:id="64" w:name="_Toc72753793"/>
      <w:r w:rsidRPr="00D808FF">
        <w:rPr>
          <w:rFonts w:cstheme="minorHAnsi"/>
        </w:rPr>
        <w:t>Life of the Framework</w:t>
      </w:r>
      <w:bookmarkEnd w:id="63"/>
      <w:bookmarkEnd w:id="64"/>
      <w:r w:rsidR="0097215F" w:rsidRPr="00D808FF">
        <w:rPr>
          <w:rFonts w:cstheme="minorHAnsi"/>
        </w:rPr>
        <w:t xml:space="preserve">  </w:t>
      </w:r>
    </w:p>
    <w:p w14:paraId="0E2257A6" w14:textId="59A4E57D" w:rsidR="00D15F82" w:rsidRPr="00402C45" w:rsidRDefault="0066449C" w:rsidP="00402C45">
      <w:pPr>
        <w:spacing w:before="0" w:beforeAutospacing="0" w:after="0" w:afterAutospacing="0" w:line="288" w:lineRule="auto"/>
        <w:rPr>
          <w:rFonts w:asciiTheme="minorHAnsi" w:hAnsiTheme="minorHAnsi" w:cstheme="minorHAnsi"/>
          <w:sz w:val="22"/>
          <w:szCs w:val="22"/>
        </w:rPr>
      </w:pPr>
      <w:r w:rsidRPr="00402C45">
        <w:rPr>
          <w:rFonts w:asciiTheme="minorHAnsi" w:hAnsiTheme="minorHAnsi" w:cstheme="minorHAnsi"/>
          <w:sz w:val="22"/>
          <w:szCs w:val="22"/>
        </w:rPr>
        <w:t xml:space="preserve">Initiatives for </w:t>
      </w:r>
      <w:r w:rsidR="0097215F" w:rsidRPr="00402C45">
        <w:rPr>
          <w:rFonts w:asciiTheme="minorHAnsi" w:hAnsiTheme="minorHAnsi" w:cstheme="minorHAnsi"/>
          <w:sz w:val="22"/>
          <w:szCs w:val="22"/>
        </w:rPr>
        <w:t>2022</w:t>
      </w:r>
      <w:r w:rsidRPr="00402C45">
        <w:rPr>
          <w:rFonts w:asciiTheme="minorHAnsi" w:hAnsiTheme="minorHAnsi" w:cstheme="minorHAnsi"/>
          <w:sz w:val="22"/>
          <w:szCs w:val="22"/>
        </w:rPr>
        <w:t>/23</w:t>
      </w:r>
      <w:r w:rsidR="0097215F" w:rsidRPr="00402C45">
        <w:rPr>
          <w:rFonts w:asciiTheme="minorHAnsi" w:hAnsiTheme="minorHAnsi" w:cstheme="minorHAnsi"/>
          <w:sz w:val="22"/>
          <w:szCs w:val="22"/>
        </w:rPr>
        <w:t xml:space="preserve"> – 202</w:t>
      </w:r>
      <w:r w:rsidRPr="00402C45">
        <w:rPr>
          <w:rFonts w:asciiTheme="minorHAnsi" w:hAnsiTheme="minorHAnsi" w:cstheme="minorHAnsi"/>
          <w:sz w:val="22"/>
          <w:szCs w:val="22"/>
        </w:rPr>
        <w:t>4/25 financial years.</w:t>
      </w:r>
      <w:r w:rsidRPr="00402C45">
        <w:rPr>
          <w:rFonts w:asciiTheme="minorHAnsi" w:hAnsiTheme="minorHAnsi" w:cstheme="minorHAnsi"/>
          <w:sz w:val="22"/>
          <w:szCs w:val="22"/>
        </w:rPr>
        <w:br/>
      </w:r>
    </w:p>
    <w:p w14:paraId="50406742" w14:textId="0CE630D6" w:rsidR="00B06BDF" w:rsidRPr="00402C45" w:rsidRDefault="00AC5DE6" w:rsidP="00402C45">
      <w:pPr>
        <w:pStyle w:val="ListParagraph"/>
        <w:numPr>
          <w:ilvl w:val="0"/>
          <w:numId w:val="5"/>
        </w:numPr>
        <w:spacing w:before="0" w:after="0"/>
        <w:ind w:left="851" w:hanging="851"/>
        <w:rPr>
          <w:rFonts w:asciiTheme="minorHAnsi" w:hAnsiTheme="minorHAnsi" w:cstheme="minorHAnsi"/>
          <w:b/>
          <w:bCs/>
          <w:sz w:val="22"/>
          <w:szCs w:val="22"/>
        </w:rPr>
      </w:pPr>
      <w:r>
        <w:rPr>
          <w:rFonts w:asciiTheme="minorHAnsi" w:hAnsiTheme="minorHAnsi" w:cstheme="minorHAnsi"/>
          <w:b/>
          <w:bCs/>
          <w:sz w:val="22"/>
          <w:szCs w:val="22"/>
        </w:rPr>
        <w:t>Increase</w:t>
      </w:r>
      <w:r w:rsidR="00B06BDF" w:rsidRPr="00B06BDF">
        <w:rPr>
          <w:rFonts w:asciiTheme="minorHAnsi" w:hAnsiTheme="minorHAnsi" w:cstheme="minorHAnsi"/>
          <w:b/>
          <w:bCs/>
          <w:sz w:val="22"/>
          <w:szCs w:val="22"/>
        </w:rPr>
        <w:t xml:space="preserve"> free public </w:t>
      </w:r>
      <w:r w:rsidR="00B06BDF">
        <w:rPr>
          <w:rFonts w:asciiTheme="minorHAnsi" w:hAnsiTheme="minorHAnsi" w:cstheme="minorHAnsi"/>
          <w:b/>
          <w:bCs/>
          <w:sz w:val="22"/>
          <w:szCs w:val="22"/>
        </w:rPr>
        <w:t>Wi-Fi</w:t>
      </w:r>
      <w:r w:rsidR="00B06BDF" w:rsidRPr="00B06BDF">
        <w:rPr>
          <w:rFonts w:asciiTheme="minorHAnsi" w:hAnsiTheme="minorHAnsi" w:cstheme="minorHAnsi"/>
          <w:b/>
          <w:bCs/>
          <w:sz w:val="22"/>
          <w:szCs w:val="22"/>
        </w:rPr>
        <w:t xml:space="preserve"> locations, prioritising digitally excluded areas of </w:t>
      </w:r>
      <w:r w:rsidR="009A16BA" w:rsidRPr="00402C45" w:rsidDel="00B06BDF">
        <w:rPr>
          <w:rFonts w:asciiTheme="minorHAnsi" w:hAnsiTheme="minorHAnsi" w:cstheme="minorHAnsi"/>
          <w:b/>
          <w:bCs/>
          <w:sz w:val="22"/>
          <w:szCs w:val="22"/>
        </w:rPr>
        <w:t>Casey</w:t>
      </w:r>
    </w:p>
    <w:p w14:paraId="08DC6C4C" w14:textId="77777777" w:rsidR="009A16BA" w:rsidRPr="009A7724" w:rsidRDefault="009A16BA" w:rsidP="00402C45">
      <w:pPr>
        <w:pStyle w:val="ListParagraph"/>
        <w:spacing w:before="0" w:after="0"/>
        <w:ind w:left="851" w:hanging="851"/>
        <w:rPr>
          <w:rFonts w:asciiTheme="minorHAnsi" w:hAnsiTheme="minorHAnsi" w:cstheme="minorHAnsi"/>
          <w:sz w:val="10"/>
          <w:szCs w:val="10"/>
        </w:rPr>
      </w:pPr>
    </w:p>
    <w:p w14:paraId="6C08834C" w14:textId="06AFEC12" w:rsidR="00E140F3" w:rsidRPr="00402C45" w:rsidRDefault="00E140F3" w:rsidP="00402C45">
      <w:pPr>
        <w:pStyle w:val="ListParagraph"/>
        <w:numPr>
          <w:ilvl w:val="0"/>
          <w:numId w:val="5"/>
        </w:numPr>
        <w:spacing w:before="0" w:after="0"/>
        <w:ind w:left="851" w:hanging="851"/>
        <w:rPr>
          <w:rFonts w:asciiTheme="minorHAnsi" w:hAnsiTheme="minorHAnsi" w:cstheme="minorHAnsi"/>
          <w:sz w:val="22"/>
          <w:szCs w:val="22"/>
        </w:rPr>
      </w:pPr>
      <w:r w:rsidRPr="00402C45">
        <w:rPr>
          <w:rFonts w:asciiTheme="minorHAnsi" w:hAnsiTheme="minorHAnsi" w:cstheme="minorHAnsi"/>
          <w:b/>
          <w:bCs/>
          <w:sz w:val="22"/>
          <w:szCs w:val="22"/>
        </w:rPr>
        <w:t>Investigate sustainable solution</w:t>
      </w:r>
      <w:r w:rsidR="00B7702E" w:rsidRPr="00402C45">
        <w:rPr>
          <w:rFonts w:asciiTheme="minorHAnsi" w:hAnsiTheme="minorHAnsi" w:cstheme="minorHAnsi"/>
          <w:b/>
          <w:bCs/>
          <w:sz w:val="22"/>
          <w:szCs w:val="22"/>
        </w:rPr>
        <w:t>s</w:t>
      </w:r>
      <w:r w:rsidRPr="00402C45">
        <w:rPr>
          <w:rFonts w:asciiTheme="minorHAnsi" w:hAnsiTheme="minorHAnsi" w:cstheme="minorHAnsi"/>
          <w:b/>
          <w:bCs/>
          <w:sz w:val="22"/>
          <w:szCs w:val="22"/>
        </w:rPr>
        <w:t xml:space="preserve"> </w:t>
      </w:r>
      <w:r w:rsidR="00372F9F" w:rsidRPr="00402C45">
        <w:rPr>
          <w:rFonts w:asciiTheme="minorHAnsi" w:hAnsiTheme="minorHAnsi" w:cstheme="minorHAnsi"/>
          <w:b/>
          <w:bCs/>
          <w:sz w:val="22"/>
          <w:szCs w:val="22"/>
        </w:rPr>
        <w:t>to</w:t>
      </w:r>
      <w:r w:rsidRPr="00402C45">
        <w:rPr>
          <w:rFonts w:asciiTheme="minorHAnsi" w:hAnsiTheme="minorHAnsi" w:cstheme="minorHAnsi"/>
          <w:b/>
          <w:bCs/>
          <w:sz w:val="22"/>
          <w:szCs w:val="22"/>
        </w:rPr>
        <w:t xml:space="preserve"> address the lack of </w:t>
      </w:r>
      <w:r w:rsidR="00107A9E" w:rsidRPr="00402C45">
        <w:rPr>
          <w:rFonts w:asciiTheme="minorHAnsi" w:hAnsiTheme="minorHAnsi" w:cstheme="minorHAnsi"/>
          <w:b/>
          <w:bCs/>
          <w:sz w:val="22"/>
          <w:szCs w:val="22"/>
        </w:rPr>
        <w:t xml:space="preserve">affordable and appropriate </w:t>
      </w:r>
      <w:r w:rsidRPr="00402C45">
        <w:rPr>
          <w:rFonts w:asciiTheme="minorHAnsi" w:hAnsiTheme="minorHAnsi" w:cstheme="minorHAnsi"/>
          <w:b/>
          <w:bCs/>
          <w:sz w:val="22"/>
          <w:szCs w:val="22"/>
        </w:rPr>
        <w:t>devices in Casey</w:t>
      </w:r>
      <w:r w:rsidRPr="00402C45">
        <w:rPr>
          <w:rFonts w:asciiTheme="minorHAnsi" w:hAnsiTheme="minorHAnsi" w:cstheme="minorHAnsi"/>
          <w:sz w:val="22"/>
          <w:szCs w:val="22"/>
        </w:rPr>
        <w:t xml:space="preserve"> including hire models and more options for recycling and enhancing old digital devices and smartphones including potential social enterprise opportunities</w:t>
      </w:r>
    </w:p>
    <w:p w14:paraId="77556EDB" w14:textId="77777777" w:rsidR="00BF1EF7" w:rsidRPr="009A7724" w:rsidRDefault="00BF1EF7" w:rsidP="00402C45">
      <w:pPr>
        <w:pStyle w:val="ListParagraph"/>
        <w:spacing w:before="0" w:after="0"/>
        <w:ind w:left="851" w:hanging="851"/>
        <w:rPr>
          <w:rFonts w:asciiTheme="minorHAnsi" w:hAnsiTheme="minorHAnsi" w:cstheme="minorHAnsi"/>
          <w:sz w:val="10"/>
          <w:szCs w:val="10"/>
        </w:rPr>
      </w:pPr>
    </w:p>
    <w:p w14:paraId="5EA5B306" w14:textId="11B8DA2F" w:rsidR="00052AEA" w:rsidRPr="00402C45" w:rsidRDefault="00BF1EF7" w:rsidP="00402C45">
      <w:pPr>
        <w:pStyle w:val="ListParagraph"/>
        <w:numPr>
          <w:ilvl w:val="0"/>
          <w:numId w:val="5"/>
        </w:numPr>
        <w:spacing w:before="0" w:after="0"/>
        <w:ind w:left="851" w:hanging="851"/>
        <w:rPr>
          <w:rFonts w:asciiTheme="minorHAnsi" w:hAnsiTheme="minorHAnsi" w:cstheme="minorHAnsi"/>
          <w:sz w:val="22"/>
          <w:szCs w:val="22"/>
        </w:rPr>
      </w:pPr>
      <w:r w:rsidRPr="00402C45">
        <w:rPr>
          <w:rFonts w:asciiTheme="minorHAnsi" w:hAnsiTheme="minorHAnsi" w:cstheme="minorHAnsi"/>
          <w:b/>
          <w:bCs/>
          <w:sz w:val="22"/>
          <w:szCs w:val="22"/>
        </w:rPr>
        <w:t xml:space="preserve">Drawing on the lessons of the Doveton Digital Equity Pilot, explore </w:t>
      </w:r>
      <w:r w:rsidR="005A2431" w:rsidRPr="00402C45">
        <w:rPr>
          <w:rFonts w:asciiTheme="minorHAnsi" w:hAnsiTheme="minorHAnsi" w:cstheme="minorHAnsi"/>
          <w:b/>
          <w:bCs/>
          <w:sz w:val="22"/>
          <w:szCs w:val="22"/>
        </w:rPr>
        <w:t xml:space="preserve">and implement </w:t>
      </w:r>
      <w:r w:rsidRPr="00402C45">
        <w:rPr>
          <w:rFonts w:asciiTheme="minorHAnsi" w:hAnsiTheme="minorHAnsi" w:cstheme="minorHAnsi"/>
          <w:b/>
          <w:bCs/>
          <w:sz w:val="22"/>
          <w:szCs w:val="22"/>
        </w:rPr>
        <w:t xml:space="preserve">opportunities to </w:t>
      </w:r>
      <w:r w:rsidR="00210794" w:rsidRPr="00402C45">
        <w:rPr>
          <w:rFonts w:asciiTheme="minorHAnsi" w:hAnsiTheme="minorHAnsi" w:cstheme="minorHAnsi"/>
          <w:b/>
          <w:bCs/>
          <w:sz w:val="22"/>
          <w:szCs w:val="22"/>
        </w:rPr>
        <w:t xml:space="preserve">best </w:t>
      </w:r>
      <w:r w:rsidR="00F732E9" w:rsidRPr="00402C45">
        <w:rPr>
          <w:rFonts w:asciiTheme="minorHAnsi" w:hAnsiTheme="minorHAnsi" w:cstheme="minorHAnsi"/>
          <w:b/>
          <w:bCs/>
          <w:sz w:val="22"/>
          <w:szCs w:val="22"/>
        </w:rPr>
        <w:t xml:space="preserve">configure and promote informal </w:t>
      </w:r>
      <w:r w:rsidR="00807A09" w:rsidRPr="00402C45">
        <w:rPr>
          <w:rFonts w:asciiTheme="minorHAnsi" w:hAnsiTheme="minorHAnsi" w:cstheme="minorHAnsi"/>
          <w:b/>
          <w:bCs/>
          <w:sz w:val="22"/>
          <w:szCs w:val="22"/>
        </w:rPr>
        <w:t xml:space="preserve">community </w:t>
      </w:r>
      <w:r w:rsidR="00F732E9" w:rsidRPr="00402C45">
        <w:rPr>
          <w:rFonts w:asciiTheme="minorHAnsi" w:hAnsiTheme="minorHAnsi" w:cstheme="minorHAnsi"/>
          <w:b/>
          <w:bCs/>
          <w:sz w:val="22"/>
          <w:szCs w:val="22"/>
        </w:rPr>
        <w:t xml:space="preserve">spaces for </w:t>
      </w:r>
      <w:r w:rsidR="00346F96" w:rsidRPr="00402C45">
        <w:rPr>
          <w:rFonts w:asciiTheme="minorHAnsi" w:hAnsiTheme="minorHAnsi" w:cstheme="minorHAnsi"/>
          <w:b/>
          <w:bCs/>
          <w:sz w:val="22"/>
          <w:szCs w:val="22"/>
        </w:rPr>
        <w:t>digital use</w:t>
      </w:r>
      <w:r w:rsidR="00E67079" w:rsidRPr="00402C45">
        <w:rPr>
          <w:rFonts w:asciiTheme="minorHAnsi" w:hAnsiTheme="minorHAnsi" w:cstheme="minorHAnsi"/>
          <w:b/>
          <w:bCs/>
          <w:sz w:val="22"/>
          <w:szCs w:val="22"/>
        </w:rPr>
        <w:t xml:space="preserve"> and </w:t>
      </w:r>
      <w:r w:rsidR="003342B3" w:rsidRPr="00402C45">
        <w:rPr>
          <w:rFonts w:asciiTheme="minorHAnsi" w:hAnsiTheme="minorHAnsi" w:cstheme="minorHAnsi"/>
          <w:b/>
          <w:bCs/>
          <w:sz w:val="22"/>
          <w:szCs w:val="22"/>
        </w:rPr>
        <w:t xml:space="preserve">digital literacy </w:t>
      </w:r>
      <w:r w:rsidR="00807A09" w:rsidRPr="00402C45">
        <w:rPr>
          <w:rFonts w:asciiTheme="minorHAnsi" w:hAnsiTheme="minorHAnsi" w:cstheme="minorHAnsi"/>
          <w:sz w:val="22"/>
          <w:szCs w:val="22"/>
        </w:rPr>
        <w:t>(e.g. in community hubs)</w:t>
      </w:r>
    </w:p>
    <w:p w14:paraId="15D1D389" w14:textId="77777777" w:rsidR="00052AEA" w:rsidRPr="009A7724" w:rsidRDefault="00052AEA" w:rsidP="00402C45">
      <w:pPr>
        <w:spacing w:before="0" w:beforeAutospacing="0" w:after="0" w:afterAutospacing="0" w:line="288" w:lineRule="auto"/>
        <w:ind w:hanging="851"/>
        <w:rPr>
          <w:rFonts w:asciiTheme="minorHAnsi" w:hAnsiTheme="minorHAnsi" w:cstheme="minorHAnsi"/>
          <w:sz w:val="10"/>
          <w:szCs w:val="10"/>
        </w:rPr>
      </w:pPr>
    </w:p>
    <w:p w14:paraId="3891781D" w14:textId="7B96F3EB" w:rsidR="009A16BA" w:rsidRPr="00402C45" w:rsidRDefault="008A3C83" w:rsidP="00402C45">
      <w:pPr>
        <w:pStyle w:val="ListParagraph"/>
        <w:numPr>
          <w:ilvl w:val="0"/>
          <w:numId w:val="5"/>
        </w:numPr>
        <w:spacing w:before="0" w:after="0"/>
        <w:ind w:left="851" w:hanging="851"/>
        <w:rPr>
          <w:rFonts w:asciiTheme="minorHAnsi" w:hAnsiTheme="minorHAnsi" w:cstheme="minorHAnsi"/>
          <w:b/>
          <w:bCs/>
          <w:sz w:val="22"/>
          <w:szCs w:val="22"/>
        </w:rPr>
      </w:pPr>
      <w:r w:rsidRPr="008A3C83">
        <w:rPr>
          <w:rFonts w:asciiTheme="minorHAnsi" w:hAnsiTheme="minorHAnsi" w:cstheme="minorHAnsi"/>
          <w:b/>
          <w:bCs/>
          <w:sz w:val="22"/>
          <w:szCs w:val="22"/>
        </w:rPr>
        <w:t xml:space="preserve">Engage carers, support workers and those with a lived experience to increase understanding of the digital technology needs of people </w:t>
      </w:r>
      <w:r w:rsidR="00AC4F0B">
        <w:rPr>
          <w:rFonts w:asciiTheme="minorHAnsi" w:hAnsiTheme="minorHAnsi" w:cstheme="minorHAnsi"/>
          <w:b/>
          <w:bCs/>
          <w:sz w:val="22"/>
          <w:szCs w:val="22"/>
        </w:rPr>
        <w:t xml:space="preserve">living </w:t>
      </w:r>
      <w:r w:rsidRPr="008A3C83">
        <w:rPr>
          <w:rFonts w:asciiTheme="minorHAnsi" w:hAnsiTheme="minorHAnsi" w:cstheme="minorHAnsi"/>
          <w:b/>
          <w:bCs/>
          <w:sz w:val="22"/>
          <w:szCs w:val="22"/>
        </w:rPr>
        <w:t xml:space="preserve">with disability and design appropriate digital inclusion programs utilising accessible technologies and </w:t>
      </w:r>
      <w:r w:rsidR="00052AEA" w:rsidRPr="00402C45" w:rsidDel="00AC4F0B">
        <w:rPr>
          <w:rFonts w:asciiTheme="minorHAnsi" w:hAnsiTheme="minorHAnsi" w:cstheme="minorHAnsi"/>
          <w:b/>
          <w:bCs/>
          <w:sz w:val="22"/>
          <w:szCs w:val="22"/>
        </w:rPr>
        <w:t>formats</w:t>
      </w:r>
    </w:p>
    <w:p w14:paraId="3FB9C9ED" w14:textId="77777777" w:rsidR="009A16BA" w:rsidRPr="009A7724" w:rsidRDefault="009A16BA" w:rsidP="00402C45">
      <w:pPr>
        <w:pStyle w:val="ListParagraph"/>
        <w:spacing w:before="0" w:after="0"/>
        <w:ind w:left="851" w:hanging="851"/>
        <w:rPr>
          <w:rFonts w:asciiTheme="minorHAnsi" w:hAnsiTheme="minorHAnsi" w:cstheme="minorHAnsi"/>
          <w:sz w:val="10"/>
          <w:szCs w:val="10"/>
        </w:rPr>
      </w:pPr>
    </w:p>
    <w:p w14:paraId="03BEABFF" w14:textId="399B4A83" w:rsidR="002F6110" w:rsidRPr="009A7724" w:rsidRDefault="009A16BA" w:rsidP="00402C45">
      <w:pPr>
        <w:pStyle w:val="ListParagraph"/>
        <w:numPr>
          <w:ilvl w:val="0"/>
          <w:numId w:val="5"/>
        </w:numPr>
        <w:spacing w:before="0" w:after="0"/>
        <w:ind w:left="851" w:hanging="851"/>
        <w:rPr>
          <w:rFonts w:asciiTheme="minorHAnsi" w:hAnsiTheme="minorHAnsi" w:cstheme="minorHAnsi"/>
          <w:b/>
          <w:sz w:val="10"/>
          <w:szCs w:val="10"/>
        </w:rPr>
      </w:pPr>
      <w:r w:rsidRPr="00402C45">
        <w:rPr>
          <w:rFonts w:asciiTheme="minorHAnsi" w:hAnsiTheme="minorHAnsi" w:cstheme="minorHAnsi"/>
          <w:b/>
          <w:bCs/>
          <w:sz w:val="22"/>
          <w:szCs w:val="22"/>
        </w:rPr>
        <w:t xml:space="preserve">Investigate </w:t>
      </w:r>
      <w:r w:rsidR="0030025E" w:rsidRPr="00402C45">
        <w:rPr>
          <w:rFonts w:asciiTheme="minorHAnsi" w:hAnsiTheme="minorHAnsi" w:cstheme="minorHAnsi"/>
          <w:b/>
          <w:bCs/>
          <w:sz w:val="22"/>
          <w:szCs w:val="22"/>
        </w:rPr>
        <w:t xml:space="preserve">and implement </w:t>
      </w:r>
      <w:r w:rsidRPr="00402C45">
        <w:rPr>
          <w:rFonts w:asciiTheme="minorHAnsi" w:hAnsiTheme="minorHAnsi" w:cstheme="minorHAnsi"/>
          <w:b/>
          <w:bCs/>
          <w:sz w:val="22"/>
          <w:szCs w:val="22"/>
        </w:rPr>
        <w:t>ways to encourage groups that have low motivation to embrace digital technology</w:t>
      </w:r>
      <w:r w:rsidR="00831136" w:rsidRPr="00402C45">
        <w:rPr>
          <w:rFonts w:asciiTheme="minorHAnsi" w:hAnsiTheme="minorHAnsi" w:cstheme="minorHAnsi"/>
          <w:b/>
          <w:bCs/>
          <w:sz w:val="22"/>
          <w:szCs w:val="22"/>
        </w:rPr>
        <w:t xml:space="preserve"> to </w:t>
      </w:r>
      <w:r w:rsidR="00711E12" w:rsidRPr="00402C45">
        <w:rPr>
          <w:rFonts w:asciiTheme="minorHAnsi" w:hAnsiTheme="minorHAnsi" w:cstheme="minorHAnsi"/>
          <w:b/>
          <w:bCs/>
          <w:sz w:val="22"/>
          <w:szCs w:val="22"/>
        </w:rPr>
        <w:t xml:space="preserve">see the benefits of being online, particular older people and CALD </w:t>
      </w:r>
      <w:r w:rsidR="00851B4B" w:rsidRPr="00402C45">
        <w:rPr>
          <w:rFonts w:asciiTheme="minorHAnsi" w:hAnsiTheme="minorHAnsi" w:cstheme="minorHAnsi"/>
          <w:b/>
          <w:bCs/>
          <w:sz w:val="22"/>
          <w:szCs w:val="22"/>
        </w:rPr>
        <w:t xml:space="preserve">business </w:t>
      </w:r>
      <w:r w:rsidR="00711E12" w:rsidRPr="00402C45">
        <w:rPr>
          <w:rFonts w:asciiTheme="minorHAnsi" w:hAnsiTheme="minorHAnsi" w:cstheme="minorHAnsi"/>
          <w:b/>
          <w:bCs/>
          <w:sz w:val="22"/>
          <w:szCs w:val="22"/>
        </w:rPr>
        <w:t>traders</w:t>
      </w:r>
      <w:r w:rsidR="00F54007" w:rsidRPr="00402C45">
        <w:rPr>
          <w:rFonts w:asciiTheme="minorHAnsi" w:hAnsiTheme="minorHAnsi" w:cstheme="minorHAnsi"/>
          <w:b/>
          <w:bCs/>
          <w:sz w:val="22"/>
          <w:szCs w:val="22"/>
        </w:rPr>
        <w:t xml:space="preserve">, ensuring they are ready for a world that will have </w:t>
      </w:r>
      <w:r w:rsidR="00A825C4" w:rsidRPr="00402C45">
        <w:rPr>
          <w:rFonts w:asciiTheme="minorHAnsi" w:hAnsiTheme="minorHAnsi" w:cstheme="minorHAnsi"/>
          <w:b/>
          <w:bCs/>
          <w:sz w:val="22"/>
          <w:szCs w:val="22"/>
        </w:rPr>
        <w:t xml:space="preserve">even </w:t>
      </w:r>
      <w:r w:rsidR="00F54007" w:rsidRPr="00402C45">
        <w:rPr>
          <w:rFonts w:asciiTheme="minorHAnsi" w:hAnsiTheme="minorHAnsi" w:cstheme="minorHAnsi"/>
          <w:b/>
          <w:bCs/>
          <w:sz w:val="22"/>
          <w:szCs w:val="22"/>
        </w:rPr>
        <w:t xml:space="preserve">more services </w:t>
      </w:r>
      <w:r w:rsidR="00A825C4" w:rsidRPr="00402C45">
        <w:rPr>
          <w:rFonts w:asciiTheme="minorHAnsi" w:hAnsiTheme="minorHAnsi" w:cstheme="minorHAnsi"/>
          <w:b/>
          <w:bCs/>
          <w:sz w:val="22"/>
          <w:szCs w:val="22"/>
        </w:rPr>
        <w:t>and activities exclusively digital</w:t>
      </w:r>
      <w:r w:rsidR="00805CA8" w:rsidRPr="00402C45">
        <w:rPr>
          <w:rFonts w:asciiTheme="minorHAnsi" w:hAnsiTheme="minorHAnsi" w:cstheme="minorHAnsi"/>
          <w:b/>
          <w:bCs/>
          <w:sz w:val="22"/>
          <w:szCs w:val="22"/>
        </w:rPr>
        <w:br/>
      </w:r>
    </w:p>
    <w:p w14:paraId="04AC0718" w14:textId="01FD564B" w:rsidR="008F7622" w:rsidRPr="00402C45" w:rsidRDefault="002F6110" w:rsidP="00402C45">
      <w:pPr>
        <w:pStyle w:val="ListParagraph"/>
        <w:numPr>
          <w:ilvl w:val="0"/>
          <w:numId w:val="5"/>
        </w:numPr>
        <w:spacing w:before="0" w:after="0"/>
        <w:ind w:left="851" w:hanging="851"/>
        <w:rPr>
          <w:rFonts w:asciiTheme="minorHAnsi" w:hAnsiTheme="minorHAnsi" w:cstheme="minorHAnsi"/>
          <w:b/>
          <w:bCs/>
          <w:sz w:val="22"/>
          <w:szCs w:val="22"/>
        </w:rPr>
      </w:pPr>
      <w:r w:rsidRPr="00402C45">
        <w:rPr>
          <w:rFonts w:asciiTheme="minorHAnsi" w:hAnsiTheme="minorHAnsi" w:cstheme="minorHAnsi"/>
          <w:b/>
          <w:bCs/>
          <w:sz w:val="22"/>
          <w:szCs w:val="22"/>
        </w:rPr>
        <w:t>Advocate f</w:t>
      </w:r>
      <w:r w:rsidR="006B7ED1" w:rsidRPr="00402C45">
        <w:rPr>
          <w:rFonts w:asciiTheme="minorHAnsi" w:hAnsiTheme="minorHAnsi" w:cstheme="minorHAnsi"/>
          <w:b/>
          <w:bCs/>
          <w:sz w:val="22"/>
          <w:szCs w:val="22"/>
        </w:rPr>
        <w:t>or</w:t>
      </w:r>
      <w:r w:rsidR="0066449C" w:rsidRPr="00402C45">
        <w:rPr>
          <w:rFonts w:asciiTheme="minorHAnsi" w:hAnsiTheme="minorHAnsi" w:cstheme="minorHAnsi"/>
          <w:b/>
          <w:bCs/>
          <w:sz w:val="22"/>
          <w:szCs w:val="22"/>
        </w:rPr>
        <w:t>:</w:t>
      </w:r>
    </w:p>
    <w:p w14:paraId="0CEABF64" w14:textId="5202C984" w:rsidR="004B56D0" w:rsidRPr="00402C45" w:rsidRDefault="00521191" w:rsidP="0003644D">
      <w:pPr>
        <w:pStyle w:val="ListParagraph"/>
        <w:numPr>
          <w:ilvl w:val="1"/>
          <w:numId w:val="21"/>
        </w:numPr>
        <w:spacing w:before="0" w:after="0"/>
        <w:ind w:left="851" w:firstLine="0"/>
        <w:rPr>
          <w:rFonts w:asciiTheme="minorHAnsi" w:hAnsiTheme="minorHAnsi" w:cstheme="minorHAnsi"/>
          <w:sz w:val="22"/>
          <w:szCs w:val="22"/>
        </w:rPr>
      </w:pPr>
      <w:r w:rsidRPr="00402C45">
        <w:rPr>
          <w:rFonts w:asciiTheme="minorHAnsi" w:hAnsiTheme="minorHAnsi" w:cstheme="minorHAnsi"/>
          <w:sz w:val="22"/>
          <w:szCs w:val="22"/>
        </w:rPr>
        <w:t>i</w:t>
      </w:r>
      <w:r w:rsidR="004B56D0" w:rsidRPr="00402C45">
        <w:rPr>
          <w:rFonts w:asciiTheme="minorHAnsi" w:hAnsiTheme="minorHAnsi" w:cstheme="minorHAnsi"/>
          <w:sz w:val="22"/>
          <w:szCs w:val="22"/>
        </w:rPr>
        <w:t xml:space="preserve">mproved </w:t>
      </w:r>
      <w:r w:rsidR="00433D5A">
        <w:rPr>
          <w:rFonts w:asciiTheme="minorHAnsi" w:hAnsiTheme="minorHAnsi" w:cstheme="minorHAnsi"/>
          <w:sz w:val="22"/>
          <w:szCs w:val="22"/>
        </w:rPr>
        <w:t>Internet</w:t>
      </w:r>
      <w:r w:rsidR="004B56D0" w:rsidRPr="00402C45">
        <w:rPr>
          <w:rFonts w:asciiTheme="minorHAnsi" w:hAnsiTheme="minorHAnsi" w:cstheme="minorHAnsi"/>
          <w:sz w:val="22"/>
          <w:szCs w:val="22"/>
        </w:rPr>
        <w:t xml:space="preserve"> reliability and signal quality</w:t>
      </w:r>
      <w:r w:rsidR="00DE767F">
        <w:rPr>
          <w:rFonts w:asciiTheme="minorHAnsi" w:hAnsiTheme="minorHAnsi" w:cstheme="minorHAnsi"/>
          <w:sz w:val="22"/>
          <w:szCs w:val="22"/>
        </w:rPr>
        <w:t xml:space="preserve"> in growth areas</w:t>
      </w:r>
    </w:p>
    <w:p w14:paraId="35D4AC8B" w14:textId="495C0847" w:rsidR="00711E12" w:rsidRPr="00402C45" w:rsidRDefault="00F44D2B" w:rsidP="0003644D">
      <w:pPr>
        <w:pStyle w:val="ListParagraph"/>
        <w:numPr>
          <w:ilvl w:val="1"/>
          <w:numId w:val="21"/>
        </w:numPr>
        <w:spacing w:before="0" w:after="0"/>
        <w:ind w:left="851" w:firstLine="0"/>
        <w:rPr>
          <w:rFonts w:asciiTheme="minorHAnsi" w:hAnsiTheme="minorHAnsi" w:cstheme="minorHAnsi"/>
          <w:sz w:val="22"/>
          <w:szCs w:val="22"/>
        </w:rPr>
      </w:pPr>
      <w:r w:rsidRPr="00402C45">
        <w:rPr>
          <w:rFonts w:asciiTheme="minorHAnsi" w:hAnsiTheme="minorHAnsi" w:cstheme="minorHAnsi"/>
          <w:sz w:val="22"/>
          <w:szCs w:val="22"/>
        </w:rPr>
        <w:t>increased</w:t>
      </w:r>
      <w:r w:rsidR="00E232DA" w:rsidRPr="00402C45">
        <w:rPr>
          <w:rFonts w:asciiTheme="minorHAnsi" w:hAnsiTheme="minorHAnsi" w:cstheme="minorHAnsi"/>
          <w:sz w:val="22"/>
          <w:szCs w:val="22"/>
        </w:rPr>
        <w:t xml:space="preserve"> </w:t>
      </w:r>
      <w:r w:rsidR="00B05633" w:rsidRPr="00402C45">
        <w:rPr>
          <w:rFonts w:asciiTheme="minorHAnsi" w:hAnsiTheme="minorHAnsi" w:cstheme="minorHAnsi"/>
          <w:sz w:val="22"/>
          <w:szCs w:val="22"/>
        </w:rPr>
        <w:t xml:space="preserve">NDIS funding to provide online support to people with a disability </w:t>
      </w:r>
    </w:p>
    <w:p w14:paraId="60ECF634" w14:textId="77777777" w:rsidR="005A4572" w:rsidRPr="009A7724" w:rsidRDefault="005A4572" w:rsidP="00402C45">
      <w:pPr>
        <w:pStyle w:val="ListParagraph"/>
        <w:spacing w:before="0" w:after="0"/>
        <w:ind w:left="851" w:hanging="851"/>
        <w:rPr>
          <w:rFonts w:asciiTheme="minorHAnsi" w:hAnsiTheme="minorHAnsi" w:cstheme="minorHAnsi"/>
          <w:sz w:val="10"/>
          <w:szCs w:val="10"/>
        </w:rPr>
      </w:pPr>
    </w:p>
    <w:p w14:paraId="5E683B02" w14:textId="6FFB67F2" w:rsidR="00AF6D12" w:rsidRPr="001350D0" w:rsidRDefault="00424A04" w:rsidP="00402C45">
      <w:pPr>
        <w:pStyle w:val="ListParagraph"/>
        <w:numPr>
          <w:ilvl w:val="0"/>
          <w:numId w:val="5"/>
        </w:numPr>
        <w:spacing w:before="0" w:after="0"/>
        <w:ind w:left="851" w:hanging="851"/>
        <w:rPr>
          <w:rFonts w:asciiTheme="minorHAnsi" w:hAnsiTheme="minorHAnsi" w:cstheme="minorHAnsi"/>
          <w:b/>
          <w:sz w:val="22"/>
          <w:szCs w:val="22"/>
        </w:rPr>
      </w:pPr>
      <w:r w:rsidRPr="001350D0">
        <w:rPr>
          <w:rFonts w:asciiTheme="minorHAnsi" w:hAnsiTheme="minorHAnsi" w:cstheme="minorHAnsi"/>
          <w:b/>
          <w:sz w:val="22"/>
          <w:szCs w:val="22"/>
        </w:rPr>
        <w:t>Re</w:t>
      </w:r>
      <w:r w:rsidR="00625785" w:rsidRPr="001350D0">
        <w:rPr>
          <w:rFonts w:asciiTheme="minorHAnsi" w:hAnsiTheme="minorHAnsi" w:cstheme="minorHAnsi"/>
          <w:b/>
          <w:sz w:val="22"/>
          <w:szCs w:val="22"/>
        </w:rPr>
        <w:t>search the opportunities and risks presented by digital technologies</w:t>
      </w:r>
      <w:r w:rsidR="00625785">
        <w:rPr>
          <w:rFonts w:asciiTheme="minorHAnsi" w:hAnsiTheme="minorHAnsi" w:cstheme="minorHAnsi"/>
          <w:b/>
          <w:sz w:val="22"/>
          <w:szCs w:val="22"/>
        </w:rPr>
        <w:t xml:space="preserve"> </w:t>
      </w:r>
      <w:r w:rsidR="00461249">
        <w:rPr>
          <w:rFonts w:asciiTheme="minorHAnsi" w:hAnsiTheme="minorHAnsi" w:cstheme="minorHAnsi"/>
          <w:b/>
          <w:bCs/>
          <w:sz w:val="22"/>
          <w:szCs w:val="22"/>
        </w:rPr>
        <w:t>with regards to</w:t>
      </w:r>
      <w:r w:rsidR="00625785" w:rsidRPr="001350D0">
        <w:rPr>
          <w:rFonts w:asciiTheme="minorHAnsi" w:hAnsiTheme="minorHAnsi" w:cstheme="minorHAnsi"/>
          <w:b/>
          <w:sz w:val="22"/>
          <w:szCs w:val="22"/>
        </w:rPr>
        <w:t xml:space="preserve"> social isolation and loneliness</w:t>
      </w:r>
    </w:p>
    <w:p w14:paraId="47C4C4A1" w14:textId="77777777" w:rsidR="00AF6D12" w:rsidRPr="009A7724" w:rsidRDefault="00AF6D12" w:rsidP="004F4CFE">
      <w:pPr>
        <w:spacing w:before="0" w:beforeAutospacing="0" w:after="0" w:afterAutospacing="0" w:line="288" w:lineRule="auto"/>
        <w:rPr>
          <w:rFonts w:asciiTheme="minorHAnsi" w:hAnsiTheme="minorHAnsi" w:cstheme="minorHAnsi"/>
          <w:b/>
          <w:sz w:val="10"/>
          <w:szCs w:val="10"/>
        </w:rPr>
      </w:pPr>
    </w:p>
    <w:p w14:paraId="65EB4FE6" w14:textId="20B20F5A" w:rsidR="0003644D" w:rsidRPr="00402C45" w:rsidRDefault="005A4572" w:rsidP="00402C45">
      <w:pPr>
        <w:pStyle w:val="ListParagraph"/>
        <w:numPr>
          <w:ilvl w:val="0"/>
          <w:numId w:val="5"/>
        </w:numPr>
        <w:spacing w:before="0" w:after="0"/>
        <w:ind w:left="851" w:hanging="851"/>
        <w:rPr>
          <w:rFonts w:asciiTheme="minorHAnsi" w:hAnsiTheme="minorHAnsi" w:cstheme="minorHAnsi"/>
          <w:b/>
          <w:bCs/>
          <w:sz w:val="22"/>
          <w:szCs w:val="22"/>
        </w:rPr>
      </w:pPr>
      <w:r w:rsidRPr="00402C45">
        <w:rPr>
          <w:rFonts w:asciiTheme="minorHAnsi" w:hAnsiTheme="minorHAnsi" w:cstheme="minorHAnsi"/>
          <w:b/>
          <w:bCs/>
          <w:sz w:val="22"/>
          <w:szCs w:val="22"/>
        </w:rPr>
        <w:t xml:space="preserve">Assess by the end of these framework, using the learnings coming from these initiatives, </w:t>
      </w:r>
      <w:r w:rsidR="0030025E" w:rsidRPr="00402C45">
        <w:rPr>
          <w:rFonts w:asciiTheme="minorHAnsi" w:hAnsiTheme="minorHAnsi" w:cstheme="minorHAnsi"/>
          <w:b/>
          <w:bCs/>
          <w:sz w:val="22"/>
          <w:szCs w:val="22"/>
        </w:rPr>
        <w:t xml:space="preserve">whether </w:t>
      </w:r>
      <w:r w:rsidRPr="00402C45">
        <w:rPr>
          <w:rFonts w:asciiTheme="minorHAnsi" w:hAnsiTheme="minorHAnsi" w:cstheme="minorHAnsi"/>
          <w:b/>
          <w:bCs/>
          <w:sz w:val="22"/>
          <w:szCs w:val="22"/>
        </w:rPr>
        <w:t>the</w:t>
      </w:r>
      <w:r w:rsidR="0030025E" w:rsidRPr="00402C45">
        <w:rPr>
          <w:rFonts w:asciiTheme="minorHAnsi" w:hAnsiTheme="minorHAnsi" w:cstheme="minorHAnsi"/>
          <w:b/>
          <w:bCs/>
          <w:sz w:val="22"/>
          <w:szCs w:val="22"/>
        </w:rPr>
        <w:t>re</w:t>
      </w:r>
      <w:r w:rsidRPr="00402C45">
        <w:rPr>
          <w:rFonts w:asciiTheme="minorHAnsi" w:hAnsiTheme="minorHAnsi" w:cstheme="minorHAnsi"/>
          <w:b/>
          <w:bCs/>
          <w:sz w:val="22"/>
          <w:szCs w:val="22"/>
        </w:rPr>
        <w:t xml:space="preserve"> </w:t>
      </w:r>
      <w:r w:rsidR="0030025E" w:rsidRPr="00402C45">
        <w:rPr>
          <w:rFonts w:asciiTheme="minorHAnsi" w:hAnsiTheme="minorHAnsi" w:cstheme="minorHAnsi"/>
          <w:b/>
          <w:bCs/>
          <w:sz w:val="22"/>
          <w:szCs w:val="22"/>
        </w:rPr>
        <w:t xml:space="preserve">is a </w:t>
      </w:r>
      <w:r w:rsidRPr="00402C45">
        <w:rPr>
          <w:rFonts w:asciiTheme="minorHAnsi" w:hAnsiTheme="minorHAnsi" w:cstheme="minorHAnsi"/>
          <w:b/>
          <w:bCs/>
          <w:sz w:val="22"/>
          <w:szCs w:val="22"/>
        </w:rPr>
        <w:t xml:space="preserve">need for a dedicated </w:t>
      </w:r>
      <w:r w:rsidR="0030025E" w:rsidRPr="00402C45">
        <w:rPr>
          <w:rFonts w:asciiTheme="minorHAnsi" w:hAnsiTheme="minorHAnsi" w:cstheme="minorHAnsi"/>
          <w:b/>
          <w:bCs/>
          <w:sz w:val="22"/>
          <w:szCs w:val="22"/>
        </w:rPr>
        <w:t xml:space="preserve">Casey </w:t>
      </w:r>
      <w:r w:rsidRPr="00402C45">
        <w:rPr>
          <w:rFonts w:asciiTheme="minorHAnsi" w:hAnsiTheme="minorHAnsi" w:cstheme="minorHAnsi"/>
          <w:b/>
          <w:bCs/>
          <w:sz w:val="22"/>
          <w:szCs w:val="22"/>
        </w:rPr>
        <w:t>Digital Equity Action Plan</w:t>
      </w:r>
      <w:r w:rsidR="00B8416B" w:rsidRPr="00402C45">
        <w:rPr>
          <w:rFonts w:asciiTheme="minorHAnsi" w:hAnsiTheme="minorHAnsi" w:cstheme="minorHAnsi"/>
          <w:b/>
          <w:bCs/>
          <w:sz w:val="22"/>
          <w:szCs w:val="22"/>
        </w:rPr>
        <w:t>.</w:t>
      </w:r>
    </w:p>
    <w:p w14:paraId="334E7A8A" w14:textId="3C17881E" w:rsidR="00782605" w:rsidRPr="00AE7C46" w:rsidRDefault="00782605" w:rsidP="00437C40">
      <w:pPr>
        <w:pStyle w:val="Heading1"/>
        <w:ind w:left="992" w:hanging="992"/>
        <w:rPr>
          <w:sz w:val="48"/>
          <w:szCs w:val="48"/>
        </w:rPr>
      </w:pPr>
      <w:bookmarkStart w:id="65" w:name="_Toc72568618"/>
      <w:bookmarkStart w:id="66" w:name="_Toc72704894"/>
      <w:bookmarkStart w:id="67" w:name="_Toc72748593"/>
      <w:bookmarkStart w:id="68" w:name="_Toc72222789"/>
      <w:bookmarkStart w:id="69" w:name="_Toc72753794"/>
      <w:bookmarkEnd w:id="65"/>
      <w:bookmarkEnd w:id="66"/>
      <w:bookmarkEnd w:id="67"/>
      <w:r w:rsidRPr="00AE7C46">
        <w:rPr>
          <w:sz w:val="48"/>
          <w:szCs w:val="48"/>
        </w:rPr>
        <w:lastRenderedPageBreak/>
        <w:t>HOW WILL THIS</w:t>
      </w:r>
      <w:r w:rsidR="00A01154" w:rsidRPr="00AE7C46">
        <w:rPr>
          <w:sz w:val="48"/>
          <w:szCs w:val="48"/>
        </w:rPr>
        <w:t xml:space="preserve"> </w:t>
      </w:r>
      <w:r w:rsidRPr="00AE7C46">
        <w:rPr>
          <w:sz w:val="48"/>
          <w:szCs w:val="48"/>
        </w:rPr>
        <w:t xml:space="preserve">FRAMEWORK BE </w:t>
      </w:r>
      <w:r w:rsidR="0094059F" w:rsidRPr="00AE7C46">
        <w:rPr>
          <w:sz w:val="48"/>
          <w:szCs w:val="48"/>
        </w:rPr>
        <w:t>IMPLEMEN</w:t>
      </w:r>
      <w:r w:rsidRPr="00AE7C46">
        <w:rPr>
          <w:sz w:val="48"/>
          <w:szCs w:val="48"/>
        </w:rPr>
        <w:t>TED?</w:t>
      </w:r>
      <w:bookmarkEnd w:id="68"/>
      <w:bookmarkEnd w:id="69"/>
    </w:p>
    <w:p w14:paraId="2B3E3250" w14:textId="4318A420" w:rsidR="0001388B" w:rsidRPr="00D808FF" w:rsidRDefault="00A01154" w:rsidP="004A62A7">
      <w:pPr>
        <w:pStyle w:val="Heading2"/>
        <w:ind w:left="0" w:firstLine="0"/>
        <w:rPr>
          <w:rFonts w:cstheme="minorHAnsi"/>
        </w:rPr>
      </w:pPr>
      <w:r w:rsidRPr="00D808FF">
        <w:rPr>
          <w:rFonts w:cstheme="minorHAnsi"/>
        </w:rPr>
        <w:t xml:space="preserve"> </w:t>
      </w:r>
      <w:r w:rsidR="00C55511" w:rsidRPr="00D808FF">
        <w:rPr>
          <w:rFonts w:cstheme="minorHAnsi"/>
        </w:rPr>
        <w:t xml:space="preserve"> </w:t>
      </w:r>
      <w:bookmarkStart w:id="70" w:name="_Toc72222790"/>
      <w:bookmarkStart w:id="71" w:name="_Toc72753795"/>
      <w:r w:rsidR="0001388B" w:rsidRPr="00D808FF">
        <w:rPr>
          <w:rFonts w:cstheme="minorHAnsi"/>
        </w:rPr>
        <w:t>Role</w:t>
      </w:r>
      <w:r w:rsidR="00547DBC" w:rsidRPr="00D808FF">
        <w:rPr>
          <w:rFonts w:cstheme="minorHAnsi"/>
        </w:rPr>
        <w:t xml:space="preserve"> of the City of Casey</w:t>
      </w:r>
      <w:bookmarkEnd w:id="70"/>
      <w:bookmarkEnd w:id="71"/>
    </w:p>
    <w:p w14:paraId="5856461E" w14:textId="4FEF75E1" w:rsidR="00547DBC" w:rsidRPr="004A62A7" w:rsidRDefault="00547DBC" w:rsidP="00943ECB">
      <w:pPr>
        <w:spacing w:before="0" w:beforeAutospacing="0" w:after="0" w:afterAutospacing="0" w:line="288" w:lineRule="auto"/>
        <w:rPr>
          <w:rFonts w:asciiTheme="minorHAnsi" w:hAnsiTheme="minorHAnsi" w:cstheme="minorHAnsi"/>
          <w:sz w:val="22"/>
          <w:szCs w:val="22"/>
        </w:rPr>
      </w:pPr>
      <w:r w:rsidRPr="004A62A7">
        <w:rPr>
          <w:rFonts w:asciiTheme="minorHAnsi" w:hAnsiTheme="minorHAnsi" w:cstheme="minorHAnsi"/>
          <w:sz w:val="22"/>
          <w:szCs w:val="22"/>
        </w:rPr>
        <w:t xml:space="preserve">The City of Casey is committed to addressing digital exclusion </w:t>
      </w:r>
      <w:r w:rsidRPr="004A62A7">
        <w:rPr>
          <w:rFonts w:asciiTheme="minorHAnsi" w:hAnsiTheme="minorHAnsi" w:cstheme="minorHAnsi"/>
          <w:sz w:val="22"/>
          <w:szCs w:val="22"/>
          <w:lang w:val="en-US"/>
        </w:rPr>
        <w:t>and mov</w:t>
      </w:r>
      <w:r w:rsidR="00E02D76">
        <w:rPr>
          <w:rFonts w:asciiTheme="minorHAnsi" w:hAnsiTheme="minorHAnsi" w:cstheme="minorHAnsi"/>
          <w:sz w:val="22"/>
          <w:szCs w:val="22"/>
          <w:lang w:val="en-US"/>
        </w:rPr>
        <w:t>ing</w:t>
      </w:r>
      <w:r w:rsidRPr="004A62A7">
        <w:rPr>
          <w:rFonts w:asciiTheme="minorHAnsi" w:hAnsiTheme="minorHAnsi" w:cstheme="minorHAnsi"/>
          <w:sz w:val="22"/>
          <w:szCs w:val="22"/>
          <w:lang w:val="en-US"/>
        </w:rPr>
        <w:t xml:space="preserve"> Casey towards a state of digital equity.  </w:t>
      </w:r>
      <w:r w:rsidR="00A86F1C" w:rsidRPr="004A62A7">
        <w:rPr>
          <w:rFonts w:asciiTheme="minorHAnsi" w:hAnsiTheme="minorHAnsi" w:cstheme="minorHAnsi"/>
          <w:sz w:val="22"/>
          <w:szCs w:val="22"/>
          <w:lang w:val="en-US"/>
        </w:rPr>
        <w:br/>
      </w:r>
      <w:r w:rsidR="00A86F1C" w:rsidRPr="004A62A7">
        <w:rPr>
          <w:rFonts w:asciiTheme="minorHAnsi" w:hAnsiTheme="minorHAnsi" w:cstheme="minorHAnsi"/>
          <w:sz w:val="22"/>
          <w:szCs w:val="22"/>
          <w:lang w:val="en-US"/>
        </w:rPr>
        <w:br/>
      </w:r>
      <w:r w:rsidRPr="004A62A7">
        <w:rPr>
          <w:rFonts w:asciiTheme="minorHAnsi" w:hAnsiTheme="minorHAnsi" w:cstheme="minorHAnsi"/>
          <w:sz w:val="22"/>
          <w:szCs w:val="22"/>
          <w:lang w:val="en-US"/>
        </w:rPr>
        <w:t>Casey Council will take an integrated ‘whole-of-</w:t>
      </w:r>
      <w:proofErr w:type="spellStart"/>
      <w:r w:rsidRPr="004A62A7">
        <w:rPr>
          <w:rFonts w:asciiTheme="minorHAnsi" w:hAnsiTheme="minorHAnsi" w:cstheme="minorHAnsi"/>
          <w:sz w:val="22"/>
          <w:szCs w:val="22"/>
          <w:lang w:val="en-US"/>
        </w:rPr>
        <w:t>organisation</w:t>
      </w:r>
      <w:proofErr w:type="spellEnd"/>
      <w:r w:rsidRPr="004A62A7">
        <w:rPr>
          <w:rFonts w:asciiTheme="minorHAnsi" w:hAnsiTheme="minorHAnsi" w:cstheme="minorHAnsi"/>
          <w:sz w:val="22"/>
          <w:szCs w:val="22"/>
          <w:lang w:val="en-US"/>
        </w:rPr>
        <w:t>’ approach to addressing digital exclusion across its own operations recogni</w:t>
      </w:r>
      <w:r w:rsidR="000F0B76">
        <w:rPr>
          <w:rFonts w:asciiTheme="minorHAnsi" w:hAnsiTheme="minorHAnsi" w:cstheme="minorHAnsi"/>
          <w:sz w:val="22"/>
          <w:szCs w:val="22"/>
          <w:lang w:val="en-US"/>
        </w:rPr>
        <w:t>s</w:t>
      </w:r>
      <w:r w:rsidRPr="004A62A7">
        <w:rPr>
          <w:rFonts w:asciiTheme="minorHAnsi" w:hAnsiTheme="minorHAnsi" w:cstheme="minorHAnsi"/>
          <w:sz w:val="22"/>
          <w:szCs w:val="22"/>
          <w:lang w:val="en-US"/>
        </w:rPr>
        <w:t>ing while there are residents that are digitally excluded</w:t>
      </w:r>
      <w:r w:rsidR="00D70496">
        <w:rPr>
          <w:rFonts w:asciiTheme="minorHAnsi" w:hAnsiTheme="minorHAnsi" w:cstheme="minorHAnsi"/>
          <w:sz w:val="22"/>
          <w:szCs w:val="22"/>
          <w:lang w:val="en-US"/>
        </w:rPr>
        <w:t>,</w:t>
      </w:r>
      <w:r w:rsidRPr="004A62A7">
        <w:rPr>
          <w:rFonts w:asciiTheme="minorHAnsi" w:hAnsiTheme="minorHAnsi" w:cstheme="minorHAnsi"/>
          <w:sz w:val="22"/>
          <w:szCs w:val="22"/>
          <w:lang w:val="en-US"/>
        </w:rPr>
        <w:t xml:space="preserve"> its broader commitment to equity, access and inclusion means that for the foreseeable future non-digital ways of accessing information, programs and services will need to continue</w:t>
      </w:r>
      <w:r w:rsidR="000E350F">
        <w:rPr>
          <w:rFonts w:asciiTheme="minorHAnsi" w:hAnsiTheme="minorHAnsi" w:cstheme="minorHAnsi"/>
          <w:sz w:val="22"/>
          <w:szCs w:val="22"/>
          <w:lang w:val="en-US"/>
        </w:rPr>
        <w:t xml:space="preserve"> for those who need them</w:t>
      </w:r>
      <w:r w:rsidRPr="004A62A7">
        <w:rPr>
          <w:rFonts w:asciiTheme="minorHAnsi" w:hAnsiTheme="minorHAnsi" w:cstheme="minorHAnsi"/>
          <w:sz w:val="22"/>
          <w:szCs w:val="22"/>
          <w:lang w:val="en-US"/>
        </w:rPr>
        <w:t>.</w:t>
      </w:r>
      <w:r w:rsidR="00943ECB">
        <w:rPr>
          <w:rFonts w:asciiTheme="minorHAnsi" w:hAnsiTheme="minorHAnsi" w:cstheme="minorHAnsi"/>
          <w:sz w:val="22"/>
          <w:szCs w:val="22"/>
          <w:lang w:val="en-US"/>
        </w:rPr>
        <w:t xml:space="preserve">  </w:t>
      </w:r>
      <w:r w:rsidR="009B1204">
        <w:rPr>
          <w:rFonts w:asciiTheme="minorHAnsi" w:hAnsiTheme="minorHAnsi" w:cstheme="minorHAnsi"/>
          <w:sz w:val="22"/>
          <w:szCs w:val="22"/>
          <w:lang w:val="en-US"/>
        </w:rPr>
        <w:br/>
      </w:r>
      <w:r w:rsidR="009B1204">
        <w:rPr>
          <w:rFonts w:asciiTheme="minorHAnsi" w:hAnsiTheme="minorHAnsi" w:cstheme="minorHAnsi"/>
          <w:sz w:val="22"/>
          <w:szCs w:val="22"/>
          <w:lang w:val="en-US"/>
        </w:rPr>
        <w:br/>
      </w:r>
      <w:r w:rsidR="00943ECB">
        <w:rPr>
          <w:rFonts w:asciiTheme="minorHAnsi" w:hAnsiTheme="minorHAnsi" w:cstheme="minorHAnsi"/>
          <w:sz w:val="22"/>
          <w:szCs w:val="22"/>
          <w:lang w:val="en-US"/>
        </w:rPr>
        <w:t xml:space="preserve">It is important that </w:t>
      </w:r>
      <w:r w:rsidR="00943ECB">
        <w:rPr>
          <w:rFonts w:asciiTheme="minorHAnsi" w:hAnsiTheme="minorHAnsi" w:cstheme="minorHAnsi"/>
          <w:sz w:val="22"/>
          <w:szCs w:val="22"/>
        </w:rPr>
        <w:t>d</w:t>
      </w:r>
      <w:r w:rsidRPr="004A62A7">
        <w:rPr>
          <w:rFonts w:asciiTheme="minorHAnsi" w:hAnsiTheme="minorHAnsi" w:cstheme="minorHAnsi"/>
          <w:sz w:val="22"/>
          <w:szCs w:val="22"/>
        </w:rPr>
        <w:t>igital equity be also embedded as a priority within</w:t>
      </w:r>
      <w:r w:rsidR="00943ECB">
        <w:rPr>
          <w:rFonts w:asciiTheme="minorHAnsi" w:hAnsiTheme="minorHAnsi" w:cstheme="minorHAnsi"/>
          <w:sz w:val="22"/>
          <w:szCs w:val="22"/>
        </w:rPr>
        <w:t>:</w:t>
      </w:r>
    </w:p>
    <w:p w14:paraId="00CCBF53" w14:textId="77777777" w:rsidR="00547DBC" w:rsidRPr="004A62A7" w:rsidRDefault="00547DBC" w:rsidP="004A62A7">
      <w:pPr>
        <w:pStyle w:val="ListParagraph"/>
        <w:numPr>
          <w:ilvl w:val="0"/>
          <w:numId w:val="23"/>
        </w:numPr>
        <w:spacing w:before="0" w:after="0"/>
        <w:ind w:left="0" w:firstLine="0"/>
        <w:rPr>
          <w:rFonts w:asciiTheme="minorHAnsi" w:hAnsiTheme="minorHAnsi" w:cstheme="minorHAnsi"/>
          <w:sz w:val="22"/>
          <w:szCs w:val="22"/>
        </w:rPr>
      </w:pPr>
      <w:r w:rsidRPr="004A62A7">
        <w:rPr>
          <w:rFonts w:asciiTheme="minorHAnsi" w:hAnsiTheme="minorHAnsi" w:cstheme="minorHAnsi"/>
          <w:sz w:val="22"/>
          <w:szCs w:val="22"/>
        </w:rPr>
        <w:t>the next Council Plan</w:t>
      </w:r>
    </w:p>
    <w:p w14:paraId="49D47F23" w14:textId="77777777" w:rsidR="00547DBC" w:rsidRPr="004A62A7" w:rsidRDefault="00547DBC" w:rsidP="004A62A7">
      <w:pPr>
        <w:pStyle w:val="ListParagraph"/>
        <w:numPr>
          <w:ilvl w:val="0"/>
          <w:numId w:val="23"/>
        </w:numPr>
        <w:spacing w:before="0" w:after="0"/>
        <w:ind w:left="0" w:firstLine="0"/>
        <w:rPr>
          <w:rFonts w:asciiTheme="minorHAnsi" w:hAnsiTheme="minorHAnsi" w:cstheme="minorHAnsi"/>
          <w:sz w:val="22"/>
          <w:szCs w:val="22"/>
        </w:rPr>
      </w:pPr>
      <w:r w:rsidRPr="004A62A7">
        <w:rPr>
          <w:rFonts w:asciiTheme="minorHAnsi" w:hAnsiTheme="minorHAnsi" w:cstheme="minorHAnsi"/>
          <w:sz w:val="22"/>
          <w:szCs w:val="22"/>
        </w:rPr>
        <w:t>the 2021-25 Municipal Public Health and Wellbeing Plan (2021 – 2025)</w:t>
      </w:r>
    </w:p>
    <w:p w14:paraId="781E2D17" w14:textId="77777777" w:rsidR="00547DBC" w:rsidRPr="004A62A7" w:rsidRDefault="00547DBC" w:rsidP="004A62A7">
      <w:pPr>
        <w:pStyle w:val="ListParagraph"/>
        <w:numPr>
          <w:ilvl w:val="0"/>
          <w:numId w:val="23"/>
        </w:numPr>
        <w:spacing w:before="0" w:after="0"/>
        <w:ind w:left="709" w:hanging="709"/>
        <w:rPr>
          <w:rFonts w:asciiTheme="minorHAnsi" w:hAnsiTheme="minorHAnsi" w:cstheme="minorHAnsi"/>
          <w:sz w:val="22"/>
          <w:szCs w:val="22"/>
        </w:rPr>
      </w:pPr>
      <w:r w:rsidRPr="004A62A7">
        <w:rPr>
          <w:rFonts w:asciiTheme="minorHAnsi" w:hAnsiTheme="minorHAnsi" w:cstheme="minorHAnsi"/>
          <w:sz w:val="22"/>
          <w:szCs w:val="22"/>
        </w:rPr>
        <w:t>the next Gender Equality Plan 2021-2025 to tackle digital exclusion of women, particularly in CALD communities</w:t>
      </w:r>
    </w:p>
    <w:p w14:paraId="38B4CCAF" w14:textId="77777777" w:rsidR="00547DBC" w:rsidRPr="004A62A7" w:rsidRDefault="00547DBC" w:rsidP="004A62A7">
      <w:pPr>
        <w:pStyle w:val="ListParagraph"/>
        <w:numPr>
          <w:ilvl w:val="0"/>
          <w:numId w:val="23"/>
        </w:numPr>
        <w:spacing w:before="0" w:after="0"/>
        <w:ind w:left="0" w:firstLine="0"/>
        <w:rPr>
          <w:rFonts w:asciiTheme="minorHAnsi" w:hAnsiTheme="minorHAnsi" w:cstheme="minorHAnsi"/>
          <w:sz w:val="22"/>
          <w:szCs w:val="22"/>
        </w:rPr>
      </w:pPr>
      <w:r w:rsidRPr="004A62A7">
        <w:rPr>
          <w:rFonts w:asciiTheme="minorHAnsi" w:hAnsiTheme="minorHAnsi" w:cstheme="minorHAnsi"/>
          <w:sz w:val="22"/>
          <w:szCs w:val="22"/>
        </w:rPr>
        <w:t>next Casey Disability Plan</w:t>
      </w:r>
    </w:p>
    <w:p w14:paraId="235D3A84" w14:textId="73F3A5BA" w:rsidR="00547DBC" w:rsidRPr="004A62A7" w:rsidRDefault="00547DBC" w:rsidP="004A62A7">
      <w:pPr>
        <w:pStyle w:val="ListParagraph"/>
        <w:numPr>
          <w:ilvl w:val="0"/>
          <w:numId w:val="23"/>
        </w:numPr>
        <w:spacing w:before="0" w:after="0"/>
        <w:ind w:left="0" w:firstLine="0"/>
        <w:rPr>
          <w:rFonts w:asciiTheme="minorHAnsi" w:hAnsiTheme="minorHAnsi" w:cstheme="minorHAnsi"/>
          <w:sz w:val="22"/>
          <w:szCs w:val="22"/>
        </w:rPr>
      </w:pPr>
      <w:r w:rsidRPr="004A62A7">
        <w:rPr>
          <w:rFonts w:asciiTheme="minorHAnsi" w:hAnsiTheme="minorHAnsi" w:cstheme="minorHAnsi"/>
          <w:sz w:val="22"/>
          <w:szCs w:val="22"/>
        </w:rPr>
        <w:t>future Cultural Diversity Action Plan</w:t>
      </w:r>
    </w:p>
    <w:p w14:paraId="5DFD8892" w14:textId="77777777" w:rsidR="00547DBC" w:rsidRPr="00D808FF" w:rsidRDefault="00547DBC" w:rsidP="004A62A7">
      <w:pPr>
        <w:pStyle w:val="Heading2"/>
        <w:ind w:left="993" w:hanging="993"/>
        <w:rPr>
          <w:rFonts w:cstheme="minorHAnsi"/>
        </w:rPr>
      </w:pPr>
      <w:bookmarkStart w:id="72" w:name="_Toc72222791"/>
      <w:bookmarkStart w:id="73" w:name="_Toc72753796"/>
      <w:r w:rsidRPr="00D808FF">
        <w:rPr>
          <w:rFonts w:cstheme="minorHAnsi"/>
        </w:rPr>
        <w:t>Roles of Partners</w:t>
      </w:r>
      <w:bookmarkEnd w:id="72"/>
      <w:bookmarkEnd w:id="73"/>
    </w:p>
    <w:p w14:paraId="1454D773" w14:textId="47E958B9" w:rsidR="003D4A98" w:rsidRPr="004A62A7" w:rsidRDefault="001D6C98" w:rsidP="004A62A7">
      <w:pPr>
        <w:spacing w:before="0" w:beforeAutospacing="0" w:after="0" w:afterAutospacing="0" w:line="288" w:lineRule="auto"/>
        <w:rPr>
          <w:rFonts w:asciiTheme="minorHAnsi" w:hAnsiTheme="minorHAnsi" w:cstheme="minorHAnsi"/>
          <w:sz w:val="22"/>
          <w:szCs w:val="22"/>
        </w:rPr>
      </w:pPr>
      <w:r w:rsidRPr="004A62A7">
        <w:rPr>
          <w:rFonts w:asciiTheme="minorHAnsi" w:hAnsiTheme="minorHAnsi" w:cstheme="minorHAnsi"/>
          <w:sz w:val="22"/>
          <w:szCs w:val="22"/>
        </w:rPr>
        <w:t xml:space="preserve">It will </w:t>
      </w:r>
      <w:r w:rsidR="00547DBC" w:rsidRPr="004A62A7">
        <w:rPr>
          <w:rFonts w:asciiTheme="minorHAnsi" w:hAnsiTheme="minorHAnsi" w:cstheme="minorHAnsi"/>
          <w:sz w:val="22"/>
          <w:szCs w:val="22"/>
        </w:rPr>
        <w:t xml:space="preserve">implement this approach </w:t>
      </w:r>
      <w:r w:rsidRPr="004A62A7">
        <w:rPr>
          <w:rFonts w:asciiTheme="minorHAnsi" w:hAnsiTheme="minorHAnsi" w:cstheme="minorHAnsi"/>
          <w:sz w:val="22"/>
          <w:szCs w:val="22"/>
        </w:rPr>
        <w:t xml:space="preserve">by initiatives of its own but also working with partners in the community on joint initiatives </w:t>
      </w:r>
      <w:r w:rsidR="007117E9" w:rsidRPr="004A62A7">
        <w:rPr>
          <w:rFonts w:asciiTheme="minorHAnsi" w:hAnsiTheme="minorHAnsi" w:cstheme="minorHAnsi"/>
          <w:sz w:val="22"/>
          <w:szCs w:val="22"/>
        </w:rPr>
        <w:t>or initiatives it funds via its grants programs.</w:t>
      </w:r>
      <w:r w:rsidR="009B2EFA" w:rsidRPr="004A62A7">
        <w:rPr>
          <w:rFonts w:asciiTheme="minorHAnsi" w:hAnsiTheme="minorHAnsi" w:cstheme="minorHAnsi"/>
          <w:sz w:val="22"/>
          <w:szCs w:val="22"/>
        </w:rPr>
        <w:t xml:space="preserve"> To successfully create a digital equitable Casey will inv</w:t>
      </w:r>
      <w:r w:rsidR="00860B6B" w:rsidRPr="004A62A7">
        <w:rPr>
          <w:rFonts w:asciiTheme="minorHAnsi" w:hAnsiTheme="minorHAnsi" w:cstheme="minorHAnsi"/>
          <w:sz w:val="22"/>
          <w:szCs w:val="22"/>
        </w:rPr>
        <w:t>olve a variety of stakeholders in a spirit of co-operation and collaboration.  Council sees itself as taking a proactive role in building</w:t>
      </w:r>
      <w:r w:rsidR="00547DBC" w:rsidRPr="004A62A7">
        <w:rPr>
          <w:rFonts w:asciiTheme="minorHAnsi" w:hAnsiTheme="minorHAnsi" w:cstheme="minorHAnsi"/>
          <w:sz w:val="22"/>
          <w:szCs w:val="22"/>
        </w:rPr>
        <w:t xml:space="preserve"> and supporting</w:t>
      </w:r>
      <w:r w:rsidR="00860B6B" w:rsidRPr="004A62A7">
        <w:rPr>
          <w:rFonts w:asciiTheme="minorHAnsi" w:hAnsiTheme="minorHAnsi" w:cstheme="minorHAnsi"/>
          <w:sz w:val="22"/>
          <w:szCs w:val="22"/>
        </w:rPr>
        <w:t xml:space="preserve"> that collaborative arrangement.</w:t>
      </w:r>
    </w:p>
    <w:p w14:paraId="67AE7DF5" w14:textId="77777777" w:rsidR="003D4A98" w:rsidRPr="004A62A7" w:rsidRDefault="003D4A98" w:rsidP="004A62A7">
      <w:pPr>
        <w:spacing w:before="0" w:beforeAutospacing="0" w:after="0" w:afterAutospacing="0" w:line="288" w:lineRule="auto"/>
        <w:ind w:hanging="993"/>
        <w:rPr>
          <w:rFonts w:asciiTheme="minorHAnsi" w:hAnsiTheme="minorHAnsi" w:cstheme="minorHAnsi"/>
          <w:sz w:val="22"/>
          <w:szCs w:val="22"/>
          <w:lang w:val="en-US"/>
        </w:rPr>
      </w:pPr>
    </w:p>
    <w:p w14:paraId="31725A36" w14:textId="6529B6EC" w:rsidR="0001388B" w:rsidRPr="004A62A7" w:rsidRDefault="003D4A98" w:rsidP="004A62A7">
      <w:pPr>
        <w:spacing w:before="0" w:beforeAutospacing="0" w:after="0" w:afterAutospacing="0" w:line="288" w:lineRule="auto"/>
        <w:rPr>
          <w:rFonts w:asciiTheme="minorHAnsi" w:hAnsiTheme="minorHAnsi" w:cstheme="minorHAnsi"/>
          <w:sz w:val="22"/>
          <w:szCs w:val="22"/>
        </w:rPr>
      </w:pPr>
      <w:r w:rsidRPr="004A62A7">
        <w:rPr>
          <w:rFonts w:asciiTheme="minorHAnsi" w:hAnsiTheme="minorHAnsi" w:cstheme="minorHAnsi"/>
          <w:sz w:val="22"/>
          <w:szCs w:val="22"/>
        </w:rPr>
        <w:t xml:space="preserve">The value of the Digital Equity Framework is that it will </w:t>
      </w:r>
      <w:r w:rsidR="00547DBC" w:rsidRPr="004A62A7">
        <w:rPr>
          <w:rFonts w:asciiTheme="minorHAnsi" w:hAnsiTheme="minorHAnsi" w:cstheme="minorHAnsi"/>
          <w:sz w:val="22"/>
          <w:szCs w:val="22"/>
        </w:rPr>
        <w:t xml:space="preserve">be </w:t>
      </w:r>
      <w:r w:rsidRPr="004A62A7">
        <w:rPr>
          <w:rFonts w:asciiTheme="minorHAnsi" w:hAnsiTheme="minorHAnsi" w:cstheme="minorHAnsi"/>
          <w:sz w:val="22"/>
          <w:szCs w:val="22"/>
        </w:rPr>
        <w:t>a common platform for extending and developing partnerships and codesigning sustainable and effective solutions addressing digital equity creating strategic alignment across not just the Casey Council organisation but also partners so as to avoid lost opportunities, resourcing and implementation shortfalls.</w:t>
      </w:r>
    </w:p>
    <w:p w14:paraId="57420741" w14:textId="0C1CEF12" w:rsidR="006503E9" w:rsidRPr="00D808FF" w:rsidRDefault="0001388B" w:rsidP="004A62A7">
      <w:pPr>
        <w:pStyle w:val="Heading2"/>
        <w:ind w:left="709"/>
        <w:rPr>
          <w:rFonts w:cstheme="minorHAnsi"/>
        </w:rPr>
      </w:pPr>
      <w:r w:rsidRPr="00D808FF">
        <w:rPr>
          <w:rFonts w:cstheme="minorHAnsi"/>
        </w:rPr>
        <w:t xml:space="preserve"> </w:t>
      </w:r>
      <w:bookmarkStart w:id="74" w:name="_Toc72222792"/>
      <w:bookmarkStart w:id="75" w:name="_Toc72753797"/>
      <w:r w:rsidR="00782605" w:rsidRPr="00D808FF">
        <w:rPr>
          <w:rFonts w:cstheme="minorHAnsi"/>
        </w:rPr>
        <w:t>Funding</w:t>
      </w:r>
      <w:bookmarkEnd w:id="74"/>
      <w:bookmarkEnd w:id="75"/>
      <w:r w:rsidR="00782605" w:rsidRPr="00D808FF">
        <w:rPr>
          <w:rFonts w:cstheme="minorHAnsi"/>
        </w:rPr>
        <w:t xml:space="preserve"> </w:t>
      </w:r>
    </w:p>
    <w:p w14:paraId="5F32D2E5" w14:textId="23231ED9" w:rsidR="00C55511" w:rsidRPr="00D808FF" w:rsidRDefault="00C55511" w:rsidP="004A62A7">
      <w:pPr>
        <w:spacing w:before="0" w:beforeAutospacing="0" w:after="0" w:afterAutospacing="0" w:line="288" w:lineRule="auto"/>
        <w:rPr>
          <w:rFonts w:asciiTheme="minorHAnsi" w:hAnsiTheme="minorHAnsi" w:cstheme="minorHAnsi"/>
        </w:rPr>
      </w:pPr>
      <w:r w:rsidRPr="004A62A7">
        <w:rPr>
          <w:rFonts w:asciiTheme="minorHAnsi" w:hAnsiTheme="minorHAnsi" w:cstheme="minorHAnsi"/>
          <w:sz w:val="22"/>
          <w:szCs w:val="22"/>
        </w:rPr>
        <w:t>Via the implementation of the Smart Casey Launchpad, Casey Council are already implementing initiatives that address digital equity.  Where additional operational or capital funds are required to deliver the priority initiatives in this framework, budget submissions will be considered as part of Council’s annual budget process. External support will also be sought from State and Federal Government</w:t>
      </w:r>
      <w:r w:rsidR="00AA1E12" w:rsidRPr="004A62A7">
        <w:rPr>
          <w:rFonts w:asciiTheme="minorHAnsi" w:hAnsiTheme="minorHAnsi" w:cstheme="minorHAnsi"/>
          <w:sz w:val="22"/>
          <w:szCs w:val="22"/>
        </w:rPr>
        <w:t xml:space="preserve"> for bot</w:t>
      </w:r>
      <w:r w:rsidR="00A714DC" w:rsidRPr="004A62A7">
        <w:rPr>
          <w:rFonts w:asciiTheme="minorHAnsi" w:hAnsiTheme="minorHAnsi" w:cstheme="minorHAnsi"/>
          <w:sz w:val="22"/>
          <w:szCs w:val="22"/>
        </w:rPr>
        <w:t>h Council and its partners.</w:t>
      </w:r>
    </w:p>
    <w:p w14:paraId="74EF4F88" w14:textId="7D162F27" w:rsidR="000B2323" w:rsidRPr="00D808FF" w:rsidRDefault="00C55511" w:rsidP="004A62A7">
      <w:pPr>
        <w:pStyle w:val="Heading2"/>
        <w:ind w:left="709"/>
        <w:rPr>
          <w:rFonts w:cstheme="minorHAnsi"/>
        </w:rPr>
      </w:pPr>
      <w:r w:rsidRPr="00D808FF">
        <w:rPr>
          <w:rFonts w:cstheme="minorHAnsi"/>
        </w:rPr>
        <w:lastRenderedPageBreak/>
        <w:t xml:space="preserve"> </w:t>
      </w:r>
      <w:bookmarkStart w:id="76" w:name="_Toc72222793"/>
      <w:bookmarkStart w:id="77" w:name="_Toc72753798"/>
      <w:r w:rsidR="00AF5CEC" w:rsidRPr="00D808FF">
        <w:rPr>
          <w:rFonts w:cstheme="minorHAnsi"/>
        </w:rPr>
        <w:t>Governance and Monitoring</w:t>
      </w:r>
      <w:bookmarkEnd w:id="76"/>
      <w:bookmarkEnd w:id="77"/>
    </w:p>
    <w:p w14:paraId="7044FD73" w14:textId="2AE934E4" w:rsidR="00782605" w:rsidRPr="00D808FF" w:rsidRDefault="00C55511" w:rsidP="004A62A7">
      <w:pPr>
        <w:spacing w:before="0" w:beforeAutospacing="0" w:after="0" w:afterAutospacing="0" w:line="288" w:lineRule="auto"/>
        <w:rPr>
          <w:rFonts w:asciiTheme="minorHAnsi" w:hAnsiTheme="minorHAnsi" w:cstheme="minorHAnsi"/>
        </w:rPr>
      </w:pPr>
      <w:r w:rsidRPr="004A62A7">
        <w:rPr>
          <w:rFonts w:asciiTheme="minorHAnsi" w:hAnsiTheme="minorHAnsi" w:cstheme="minorHAnsi"/>
          <w:sz w:val="22"/>
          <w:szCs w:val="22"/>
        </w:rPr>
        <w:t>Following the endorsement of this Framework, an Implementation Plan will be developed</w:t>
      </w:r>
      <w:r w:rsidR="00637EEC" w:rsidRPr="004A62A7">
        <w:rPr>
          <w:rFonts w:asciiTheme="minorHAnsi" w:hAnsiTheme="minorHAnsi" w:cstheme="minorHAnsi"/>
          <w:sz w:val="22"/>
          <w:szCs w:val="22"/>
        </w:rPr>
        <w:t xml:space="preserve"> to refine the approach to delivering these priorities initiatives</w:t>
      </w:r>
      <w:r w:rsidR="00F27F71" w:rsidRPr="004A62A7">
        <w:rPr>
          <w:rFonts w:asciiTheme="minorHAnsi" w:hAnsiTheme="minorHAnsi" w:cstheme="minorHAnsi"/>
          <w:sz w:val="22"/>
          <w:szCs w:val="22"/>
        </w:rPr>
        <w:t xml:space="preserve"> and to embedding the framework across all of Council.</w:t>
      </w:r>
      <w:r w:rsidR="00637EEC" w:rsidRPr="004A62A7">
        <w:rPr>
          <w:rFonts w:asciiTheme="minorHAnsi" w:hAnsiTheme="minorHAnsi" w:cstheme="minorHAnsi"/>
          <w:sz w:val="22"/>
          <w:szCs w:val="22"/>
        </w:rPr>
        <w:br/>
      </w:r>
      <w:r w:rsidRPr="004A62A7">
        <w:rPr>
          <w:rFonts w:asciiTheme="minorHAnsi" w:hAnsiTheme="minorHAnsi" w:cstheme="minorHAnsi"/>
          <w:sz w:val="22"/>
          <w:szCs w:val="22"/>
        </w:rPr>
        <w:t>Oversight of this implementation plan will be the responsibility of a</w:t>
      </w:r>
      <w:r w:rsidR="00547DBC" w:rsidRPr="004A62A7">
        <w:rPr>
          <w:rFonts w:asciiTheme="minorHAnsi" w:hAnsiTheme="minorHAnsi" w:cstheme="minorHAnsi"/>
          <w:sz w:val="22"/>
          <w:szCs w:val="22"/>
        </w:rPr>
        <w:t>n</w:t>
      </w:r>
      <w:r w:rsidRPr="004A62A7">
        <w:rPr>
          <w:rFonts w:asciiTheme="minorHAnsi" w:hAnsiTheme="minorHAnsi" w:cstheme="minorHAnsi"/>
          <w:sz w:val="22"/>
          <w:szCs w:val="22"/>
        </w:rPr>
        <w:t xml:space="preserve"> </w:t>
      </w:r>
      <w:r w:rsidR="007C7BB8">
        <w:rPr>
          <w:rFonts w:asciiTheme="minorHAnsi" w:hAnsiTheme="minorHAnsi" w:cstheme="minorHAnsi"/>
          <w:sz w:val="22"/>
          <w:szCs w:val="22"/>
        </w:rPr>
        <w:t>i</w:t>
      </w:r>
      <w:r w:rsidRPr="004A62A7">
        <w:rPr>
          <w:rFonts w:asciiTheme="minorHAnsi" w:hAnsiTheme="minorHAnsi" w:cstheme="minorHAnsi"/>
          <w:sz w:val="22"/>
          <w:szCs w:val="22"/>
        </w:rPr>
        <w:t>mplementation steering committee.</w:t>
      </w:r>
      <w:r w:rsidR="00547DBC" w:rsidRPr="004A62A7">
        <w:rPr>
          <w:rFonts w:asciiTheme="minorHAnsi" w:hAnsiTheme="minorHAnsi" w:cstheme="minorHAnsi"/>
          <w:sz w:val="22"/>
          <w:szCs w:val="22"/>
        </w:rPr>
        <w:t xml:space="preserve">  The </w:t>
      </w:r>
      <w:r w:rsidR="00610433">
        <w:rPr>
          <w:rFonts w:asciiTheme="minorHAnsi" w:hAnsiTheme="minorHAnsi" w:cstheme="minorHAnsi"/>
          <w:sz w:val="22"/>
          <w:szCs w:val="22"/>
        </w:rPr>
        <w:t>s</w:t>
      </w:r>
      <w:r w:rsidR="00547DBC" w:rsidRPr="004A62A7">
        <w:rPr>
          <w:rFonts w:asciiTheme="minorHAnsi" w:hAnsiTheme="minorHAnsi" w:cstheme="minorHAnsi"/>
          <w:sz w:val="22"/>
          <w:szCs w:val="22"/>
        </w:rPr>
        <w:t xml:space="preserve">teering </w:t>
      </w:r>
      <w:r w:rsidR="00610433">
        <w:rPr>
          <w:rFonts w:asciiTheme="minorHAnsi" w:hAnsiTheme="minorHAnsi" w:cstheme="minorHAnsi"/>
          <w:sz w:val="22"/>
          <w:szCs w:val="22"/>
        </w:rPr>
        <w:t>c</w:t>
      </w:r>
      <w:r w:rsidR="00547DBC" w:rsidRPr="004A62A7">
        <w:rPr>
          <w:rFonts w:asciiTheme="minorHAnsi" w:hAnsiTheme="minorHAnsi" w:cstheme="minorHAnsi"/>
          <w:sz w:val="22"/>
          <w:szCs w:val="22"/>
        </w:rPr>
        <w:t xml:space="preserve">ommittee will include key internal and external stakeholders committed to delivering the </w:t>
      </w:r>
      <w:r w:rsidR="00610433">
        <w:rPr>
          <w:rFonts w:asciiTheme="minorHAnsi" w:hAnsiTheme="minorHAnsi" w:cstheme="minorHAnsi"/>
          <w:sz w:val="22"/>
          <w:szCs w:val="22"/>
        </w:rPr>
        <w:t>F</w:t>
      </w:r>
      <w:r w:rsidR="00547DBC" w:rsidRPr="004A62A7">
        <w:rPr>
          <w:rFonts w:asciiTheme="minorHAnsi" w:hAnsiTheme="minorHAnsi" w:cstheme="minorHAnsi"/>
          <w:sz w:val="22"/>
          <w:szCs w:val="22"/>
        </w:rPr>
        <w:t>ramework</w:t>
      </w:r>
      <w:r w:rsidR="00547DBC" w:rsidRPr="00D808FF">
        <w:rPr>
          <w:rFonts w:asciiTheme="minorHAnsi" w:hAnsiTheme="minorHAnsi" w:cstheme="minorHAnsi"/>
        </w:rPr>
        <w:t>.</w:t>
      </w:r>
    </w:p>
    <w:p w14:paraId="432D723F" w14:textId="3C8C2002" w:rsidR="009168B5" w:rsidRPr="00D808FF" w:rsidRDefault="0087691B" w:rsidP="004A62A7">
      <w:pPr>
        <w:pStyle w:val="Heading2"/>
        <w:ind w:left="0" w:firstLine="0"/>
        <w:rPr>
          <w:rFonts w:cstheme="minorHAnsi"/>
        </w:rPr>
      </w:pPr>
      <w:r w:rsidRPr="00D808FF">
        <w:rPr>
          <w:rFonts w:cstheme="minorHAnsi"/>
        </w:rPr>
        <w:t xml:space="preserve"> </w:t>
      </w:r>
      <w:bookmarkStart w:id="78" w:name="_Toc72222794"/>
      <w:bookmarkStart w:id="79" w:name="_Toc72753799"/>
      <w:r w:rsidR="00782605" w:rsidRPr="00D808FF">
        <w:rPr>
          <w:rFonts w:cstheme="minorHAnsi"/>
        </w:rPr>
        <w:t>Reporting</w:t>
      </w:r>
      <w:r w:rsidRPr="00D808FF">
        <w:rPr>
          <w:rFonts w:cstheme="minorHAnsi"/>
        </w:rPr>
        <w:t xml:space="preserve"> to the community</w:t>
      </w:r>
      <w:bookmarkEnd w:id="78"/>
      <w:bookmarkEnd w:id="79"/>
    </w:p>
    <w:p w14:paraId="267DC654" w14:textId="6D53CDA3" w:rsidR="00AC4EF3" w:rsidRPr="004A62A7" w:rsidRDefault="009168B5" w:rsidP="004A62A7">
      <w:pPr>
        <w:pStyle w:val="ListParagraph"/>
        <w:numPr>
          <w:ilvl w:val="0"/>
          <w:numId w:val="22"/>
        </w:numPr>
        <w:spacing w:before="0" w:after="0"/>
        <w:ind w:left="567" w:hanging="567"/>
        <w:rPr>
          <w:rFonts w:asciiTheme="minorHAnsi" w:hAnsiTheme="minorHAnsi" w:cstheme="minorHAnsi"/>
          <w:sz w:val="22"/>
          <w:szCs w:val="22"/>
        </w:rPr>
      </w:pPr>
      <w:r w:rsidRPr="004A62A7">
        <w:rPr>
          <w:rFonts w:asciiTheme="minorHAnsi" w:hAnsiTheme="minorHAnsi" w:cstheme="minorHAnsi"/>
          <w:sz w:val="22"/>
          <w:szCs w:val="22"/>
        </w:rPr>
        <w:t xml:space="preserve">Council’s corporate reporting system will provide the framework for the </w:t>
      </w:r>
      <w:r w:rsidR="0098543E" w:rsidRPr="004A62A7">
        <w:rPr>
          <w:rFonts w:asciiTheme="minorHAnsi" w:hAnsiTheme="minorHAnsi" w:cstheme="minorHAnsi"/>
          <w:sz w:val="22"/>
          <w:szCs w:val="22"/>
        </w:rPr>
        <w:t>quarterly internal</w:t>
      </w:r>
      <w:r w:rsidRPr="004A62A7">
        <w:rPr>
          <w:rFonts w:asciiTheme="minorHAnsi" w:hAnsiTheme="minorHAnsi" w:cstheme="minorHAnsi"/>
          <w:sz w:val="22"/>
          <w:szCs w:val="22"/>
        </w:rPr>
        <w:t xml:space="preserve"> monitoring and reporting of priority initiative</w:t>
      </w:r>
      <w:r w:rsidR="0098543E" w:rsidRPr="004A62A7">
        <w:rPr>
          <w:rFonts w:asciiTheme="minorHAnsi" w:hAnsiTheme="minorHAnsi" w:cstheme="minorHAnsi"/>
          <w:sz w:val="22"/>
          <w:szCs w:val="22"/>
        </w:rPr>
        <w:t>s</w:t>
      </w:r>
    </w:p>
    <w:p w14:paraId="359A90CF" w14:textId="4DCEF615" w:rsidR="005E3067" w:rsidRPr="004A62A7" w:rsidRDefault="009168B5" w:rsidP="004A62A7">
      <w:pPr>
        <w:pStyle w:val="ListParagraph"/>
        <w:numPr>
          <w:ilvl w:val="0"/>
          <w:numId w:val="22"/>
        </w:numPr>
        <w:spacing w:before="0" w:after="0"/>
        <w:ind w:left="567" w:hanging="567"/>
        <w:rPr>
          <w:rFonts w:asciiTheme="minorHAnsi" w:hAnsiTheme="minorHAnsi" w:cstheme="minorHAnsi"/>
          <w:sz w:val="22"/>
          <w:szCs w:val="22"/>
        </w:rPr>
      </w:pPr>
      <w:r w:rsidRPr="004A62A7">
        <w:rPr>
          <w:rFonts w:asciiTheme="minorHAnsi" w:hAnsiTheme="minorHAnsi" w:cstheme="minorHAnsi"/>
          <w:sz w:val="22"/>
          <w:szCs w:val="22"/>
        </w:rPr>
        <w:t xml:space="preserve">Progress on the </w:t>
      </w:r>
      <w:r w:rsidR="003148A9" w:rsidRPr="004A62A7">
        <w:rPr>
          <w:rFonts w:asciiTheme="minorHAnsi" w:hAnsiTheme="minorHAnsi" w:cstheme="minorHAnsi"/>
          <w:sz w:val="22"/>
          <w:szCs w:val="22"/>
        </w:rPr>
        <w:t xml:space="preserve">priority initiatives </w:t>
      </w:r>
      <w:r w:rsidR="00440DCA" w:rsidRPr="004A62A7">
        <w:rPr>
          <w:rFonts w:asciiTheme="minorHAnsi" w:hAnsiTheme="minorHAnsi" w:cstheme="minorHAnsi"/>
          <w:sz w:val="22"/>
          <w:szCs w:val="22"/>
        </w:rPr>
        <w:t>will be reported publicly via an annual update on the website</w:t>
      </w:r>
    </w:p>
    <w:p w14:paraId="79744BB4" w14:textId="77777777" w:rsidR="008E6CE1" w:rsidRPr="004A62A7" w:rsidRDefault="008E6CE1" w:rsidP="004A62A7">
      <w:pPr>
        <w:spacing w:before="0" w:beforeAutospacing="0" w:after="0" w:afterAutospacing="0" w:line="288" w:lineRule="auto"/>
        <w:rPr>
          <w:rFonts w:asciiTheme="minorHAnsi" w:hAnsiTheme="minorHAnsi" w:cstheme="minorHAnsi"/>
          <w:sz w:val="22"/>
          <w:szCs w:val="22"/>
        </w:rPr>
      </w:pPr>
    </w:p>
    <w:p w14:paraId="40059CC0" w14:textId="4304E79E" w:rsidR="00F27F71" w:rsidRPr="00AE7C46" w:rsidRDefault="001B1244" w:rsidP="00402C45">
      <w:pPr>
        <w:pStyle w:val="Heading1"/>
        <w:ind w:hanging="993"/>
        <w:rPr>
          <w:rFonts w:asciiTheme="minorHAnsi" w:hAnsiTheme="minorHAnsi" w:cstheme="minorHAnsi"/>
          <w:sz w:val="48"/>
          <w:szCs w:val="48"/>
        </w:rPr>
      </w:pPr>
      <w:r w:rsidRPr="00AE7C46">
        <w:rPr>
          <w:rFonts w:asciiTheme="minorHAnsi" w:hAnsiTheme="minorHAnsi" w:cstheme="minorHAnsi"/>
          <w:sz w:val="48"/>
          <w:szCs w:val="48"/>
        </w:rPr>
        <w:lastRenderedPageBreak/>
        <w:t xml:space="preserve"> </w:t>
      </w:r>
      <w:bookmarkStart w:id="80" w:name="_Toc72222795"/>
      <w:bookmarkStart w:id="81" w:name="_Toc72753800"/>
      <w:r w:rsidR="00F27F71" w:rsidRPr="00AE7C46">
        <w:rPr>
          <w:rFonts w:asciiTheme="minorHAnsi" w:hAnsiTheme="minorHAnsi" w:cstheme="minorHAnsi"/>
          <w:sz w:val="48"/>
          <w:szCs w:val="48"/>
        </w:rPr>
        <w:t>GLOSSARY</w:t>
      </w:r>
      <w:bookmarkEnd w:id="80"/>
      <w:bookmarkEnd w:id="81"/>
    </w:p>
    <w:p w14:paraId="13B326EF" w14:textId="2E36668D" w:rsidR="006F5985" w:rsidRPr="0051566D" w:rsidDel="006F5985" w:rsidRDefault="006F5985" w:rsidP="00402C45">
      <w:pPr>
        <w:rPr>
          <w:rFonts w:asciiTheme="minorHAnsi" w:hAnsiTheme="minorHAnsi" w:cstheme="minorHAnsi"/>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left w:w="57" w:type="dxa"/>
          <w:bottom w:w="51" w:type="dxa"/>
          <w:right w:w="57" w:type="dxa"/>
        </w:tblCellMar>
        <w:tblLook w:val="04A0" w:firstRow="1" w:lastRow="0" w:firstColumn="1" w:lastColumn="0" w:noHBand="0" w:noVBand="1"/>
      </w:tblPr>
      <w:tblGrid>
        <w:gridCol w:w="1606"/>
        <w:gridCol w:w="8025"/>
      </w:tblGrid>
      <w:tr w:rsidR="00724D5B" w:rsidRPr="00A54BD2" w14:paraId="37C68CC0" w14:textId="77777777" w:rsidTr="00E55B72">
        <w:tc>
          <w:tcPr>
            <w:tcW w:w="1413" w:type="dxa"/>
          </w:tcPr>
          <w:p w14:paraId="0313CCFC" w14:textId="408DE4B8" w:rsidR="00ED1CBD" w:rsidRPr="00402C45" w:rsidRDefault="00ED1CBD" w:rsidP="00402C45">
            <w:pPr>
              <w:spacing w:before="0" w:beforeAutospacing="0" w:after="0" w:afterAutospacing="0" w:line="288" w:lineRule="auto"/>
              <w:ind w:left="0"/>
              <w:rPr>
                <w:rFonts w:asciiTheme="minorHAnsi" w:hAnsiTheme="minorHAnsi" w:cstheme="minorHAnsi"/>
                <w:b/>
                <w:bCs/>
                <w:sz w:val="22"/>
                <w:szCs w:val="22"/>
              </w:rPr>
            </w:pPr>
            <w:r w:rsidRPr="00402C45">
              <w:rPr>
                <w:rFonts w:asciiTheme="minorHAnsi" w:hAnsiTheme="minorHAnsi" w:cstheme="minorHAnsi"/>
                <w:b/>
                <w:bCs/>
                <w:sz w:val="22"/>
                <w:szCs w:val="22"/>
              </w:rPr>
              <w:t>Bridging the Gap</w:t>
            </w:r>
          </w:p>
        </w:tc>
        <w:tc>
          <w:tcPr>
            <w:tcW w:w="8208" w:type="dxa"/>
          </w:tcPr>
          <w:p w14:paraId="29AB9D84" w14:textId="4C3900A7" w:rsidR="00ED1CBD" w:rsidRPr="00B0313E" w:rsidRDefault="00FC4295" w:rsidP="00402C45">
            <w:pPr>
              <w:spacing w:before="0" w:beforeAutospacing="0" w:after="0" w:afterAutospacing="0" w:line="288" w:lineRule="auto"/>
              <w:ind w:left="0"/>
              <w:rPr>
                <w:rFonts w:asciiTheme="minorHAnsi" w:hAnsiTheme="minorHAnsi" w:cstheme="minorHAnsi"/>
                <w:sz w:val="22"/>
                <w:szCs w:val="22"/>
              </w:rPr>
            </w:pPr>
            <w:r w:rsidRPr="00402C45">
              <w:rPr>
                <w:rFonts w:asciiTheme="minorHAnsi" w:hAnsiTheme="minorHAnsi" w:cstheme="minorHAnsi"/>
                <w:sz w:val="22"/>
                <w:szCs w:val="22"/>
                <w:shd w:val="clear" w:color="auto" w:fill="FFFFFF"/>
              </w:rPr>
              <w:t>Bridging the Gap is a partnership program to bring about sustainable improvements in the quality of maternity and early childhood health care for families of refugee background</w:t>
            </w:r>
            <w:r w:rsidR="005679E8" w:rsidRPr="00A54BD2">
              <w:rPr>
                <w:rFonts w:asciiTheme="minorHAnsi" w:hAnsiTheme="minorHAnsi" w:cstheme="minorHAnsi"/>
                <w:sz w:val="22"/>
                <w:szCs w:val="22"/>
                <w:shd w:val="clear" w:color="auto" w:fill="FFFFFF"/>
              </w:rPr>
              <w:t>.</w:t>
            </w:r>
          </w:p>
        </w:tc>
      </w:tr>
      <w:tr w:rsidR="00724D5B" w:rsidRPr="00A54BD2" w14:paraId="63A57955" w14:textId="77777777" w:rsidTr="00E55B72">
        <w:tc>
          <w:tcPr>
            <w:tcW w:w="1413" w:type="dxa"/>
          </w:tcPr>
          <w:p w14:paraId="4146C19F" w14:textId="5ABEDBDD" w:rsidR="00A037C1" w:rsidRPr="00B0313E" w:rsidRDefault="00A037C1" w:rsidP="002C56A2">
            <w:pPr>
              <w:spacing w:before="0" w:beforeAutospacing="0" w:after="0" w:afterAutospacing="0" w:line="288" w:lineRule="auto"/>
              <w:ind w:left="0"/>
              <w:rPr>
                <w:rFonts w:asciiTheme="minorHAnsi" w:hAnsiTheme="minorHAnsi" w:cstheme="minorHAnsi"/>
                <w:b/>
                <w:bCs/>
                <w:sz w:val="22"/>
                <w:szCs w:val="22"/>
              </w:rPr>
            </w:pPr>
            <w:r w:rsidRPr="00B0313E">
              <w:rPr>
                <w:rFonts w:asciiTheme="minorHAnsi" w:hAnsiTheme="minorHAnsi" w:cstheme="minorHAnsi"/>
                <w:b/>
                <w:bCs/>
                <w:sz w:val="22"/>
                <w:szCs w:val="22"/>
              </w:rPr>
              <w:t xml:space="preserve">CALD </w:t>
            </w:r>
          </w:p>
        </w:tc>
        <w:tc>
          <w:tcPr>
            <w:tcW w:w="8208" w:type="dxa"/>
          </w:tcPr>
          <w:p w14:paraId="527EC056" w14:textId="3E4ED8FE" w:rsidR="00A037C1" w:rsidRPr="00B0313E" w:rsidRDefault="00D072B1" w:rsidP="002C56A2">
            <w:pPr>
              <w:spacing w:before="0" w:beforeAutospacing="0" w:after="0" w:afterAutospacing="0" w:line="288" w:lineRule="auto"/>
              <w:ind w:left="0"/>
              <w:rPr>
                <w:rFonts w:asciiTheme="minorHAnsi" w:hAnsiTheme="minorHAnsi" w:cstheme="minorHAnsi"/>
                <w:sz w:val="22"/>
                <w:szCs w:val="22"/>
                <w:shd w:val="clear" w:color="auto" w:fill="FFFFFF"/>
              </w:rPr>
            </w:pPr>
            <w:r w:rsidRPr="00B0313E">
              <w:rPr>
                <w:rFonts w:asciiTheme="minorHAnsi" w:hAnsiTheme="minorHAnsi" w:cstheme="minorHAnsi"/>
                <w:sz w:val="22"/>
                <w:szCs w:val="22"/>
                <w:shd w:val="clear" w:color="auto" w:fill="FFFFFF"/>
              </w:rPr>
              <w:t>Culturally and linguistically diverse</w:t>
            </w:r>
            <w:r w:rsidR="0051566D">
              <w:rPr>
                <w:rFonts w:asciiTheme="minorHAnsi" w:hAnsiTheme="minorHAnsi" w:cstheme="minorHAnsi"/>
                <w:sz w:val="22"/>
                <w:szCs w:val="22"/>
                <w:shd w:val="clear" w:color="auto" w:fill="FFFFFF"/>
              </w:rPr>
              <w:t xml:space="preserve">. </w:t>
            </w:r>
            <w:r w:rsidR="008715FA" w:rsidRPr="00B0313E">
              <w:rPr>
                <w:rFonts w:asciiTheme="minorHAnsi" w:hAnsiTheme="minorHAnsi" w:cstheme="minorHAnsi"/>
                <w:sz w:val="22"/>
                <w:szCs w:val="22"/>
                <w:shd w:val="clear" w:color="auto" w:fill="FFFFFF"/>
              </w:rPr>
              <w:t>Often refers to migrant communities that are more recent and/or disadvantaged.</w:t>
            </w:r>
          </w:p>
        </w:tc>
      </w:tr>
      <w:tr w:rsidR="00724D5B" w:rsidRPr="00A54BD2" w14:paraId="4357ADA9" w14:textId="77777777" w:rsidTr="00E55B72">
        <w:tc>
          <w:tcPr>
            <w:tcW w:w="1413" w:type="dxa"/>
          </w:tcPr>
          <w:p w14:paraId="51568DDD" w14:textId="4ED621DA" w:rsidR="00F15A42" w:rsidRPr="00B0313E" w:rsidRDefault="00F15A42" w:rsidP="00B0313E">
            <w:pPr>
              <w:spacing w:before="0" w:beforeAutospacing="0" w:after="0" w:afterAutospacing="0" w:line="288" w:lineRule="auto"/>
              <w:ind w:left="0"/>
              <w:rPr>
                <w:rFonts w:asciiTheme="minorHAnsi" w:hAnsiTheme="minorHAnsi" w:cstheme="minorHAnsi"/>
                <w:b/>
                <w:bCs/>
                <w:sz w:val="22"/>
                <w:szCs w:val="22"/>
              </w:rPr>
            </w:pPr>
            <w:r w:rsidRPr="00B0313E">
              <w:rPr>
                <w:rFonts w:asciiTheme="minorHAnsi" w:hAnsiTheme="minorHAnsi" w:cstheme="minorHAnsi"/>
                <w:b/>
                <w:bCs/>
                <w:sz w:val="22"/>
                <w:szCs w:val="22"/>
              </w:rPr>
              <w:t>community</w:t>
            </w:r>
          </w:p>
        </w:tc>
        <w:tc>
          <w:tcPr>
            <w:tcW w:w="8208" w:type="dxa"/>
          </w:tcPr>
          <w:p w14:paraId="008D2F2E" w14:textId="607049D9" w:rsidR="00F15A42" w:rsidRPr="00B0313E" w:rsidRDefault="00186F22" w:rsidP="00B0313E">
            <w:pPr>
              <w:spacing w:before="0" w:beforeAutospacing="0" w:after="0" w:afterAutospacing="0" w:line="288" w:lineRule="auto"/>
              <w:ind w:left="0"/>
              <w:rPr>
                <w:rFonts w:asciiTheme="minorHAnsi" w:hAnsiTheme="minorHAnsi" w:cstheme="minorHAnsi"/>
                <w:sz w:val="22"/>
                <w:szCs w:val="22"/>
              </w:rPr>
            </w:pPr>
            <w:r w:rsidRPr="00402C45">
              <w:rPr>
                <w:rFonts w:asciiTheme="minorHAnsi" w:hAnsiTheme="minorHAnsi" w:cstheme="minorHAnsi"/>
                <w:sz w:val="22"/>
                <w:szCs w:val="22"/>
                <w:shd w:val="clear" w:color="auto" w:fill="FFFFFF"/>
              </w:rPr>
              <w:t>A group of people who have a particular characteristic (such as geography, age, interest, or belief system) in common.</w:t>
            </w:r>
          </w:p>
        </w:tc>
      </w:tr>
      <w:tr w:rsidR="00724D5B" w:rsidRPr="00A54BD2" w14:paraId="20E0EE9E" w14:textId="77777777" w:rsidTr="00E55B72">
        <w:trPr>
          <w:trHeight w:val="567"/>
        </w:trPr>
        <w:tc>
          <w:tcPr>
            <w:tcW w:w="1413" w:type="dxa"/>
          </w:tcPr>
          <w:p w14:paraId="1F33B4AB" w14:textId="732AD5C6" w:rsidR="00D42276" w:rsidRPr="00A54BD2" w:rsidRDefault="00D42276" w:rsidP="00396062">
            <w:pPr>
              <w:spacing w:before="0" w:beforeAutospacing="0" w:after="0" w:afterAutospacing="0" w:line="288" w:lineRule="auto"/>
              <w:ind w:left="0"/>
              <w:rPr>
                <w:rFonts w:asciiTheme="minorHAnsi" w:hAnsiTheme="minorHAnsi" w:cstheme="minorHAnsi"/>
                <w:b/>
                <w:bCs/>
                <w:sz w:val="22"/>
                <w:szCs w:val="22"/>
              </w:rPr>
            </w:pPr>
            <w:r w:rsidRPr="00A54BD2">
              <w:rPr>
                <w:rFonts w:asciiTheme="minorHAnsi" w:hAnsiTheme="minorHAnsi" w:cstheme="minorHAnsi"/>
                <w:b/>
                <w:bCs/>
                <w:sz w:val="22"/>
                <w:szCs w:val="22"/>
              </w:rPr>
              <w:t>community resilience</w:t>
            </w:r>
          </w:p>
        </w:tc>
        <w:tc>
          <w:tcPr>
            <w:tcW w:w="8208" w:type="dxa"/>
          </w:tcPr>
          <w:p w14:paraId="1DA6BE58" w14:textId="62D85B72" w:rsidR="00D42276" w:rsidRPr="00396062" w:rsidRDefault="00485A53" w:rsidP="00ED2C13">
            <w:pPr>
              <w:pStyle w:val="NormalWeb"/>
              <w:shd w:val="clear" w:color="auto" w:fill="FFFFFF"/>
              <w:spacing w:before="0" w:beforeAutospacing="0" w:after="0" w:afterAutospacing="0" w:line="288" w:lineRule="auto"/>
              <w:ind w:left="0"/>
              <w:rPr>
                <w:rFonts w:asciiTheme="minorHAnsi" w:hAnsiTheme="minorHAnsi" w:cstheme="minorHAnsi"/>
                <w:color w:val="0B0B0B"/>
                <w:sz w:val="22"/>
                <w:szCs w:val="22"/>
              </w:rPr>
            </w:pPr>
            <w:r w:rsidRPr="00B0313E">
              <w:rPr>
                <w:rFonts w:asciiTheme="minorHAnsi" w:hAnsiTheme="minorHAnsi" w:cstheme="minorHAnsi"/>
                <w:color w:val="0B0B0B"/>
                <w:sz w:val="22"/>
                <w:szCs w:val="22"/>
              </w:rPr>
              <w:t>A measure of the sustained ability of a community to respond to, withstand, and recover from adverse situations</w:t>
            </w:r>
            <w:r w:rsidR="005679E8" w:rsidRPr="00A54BD2">
              <w:rPr>
                <w:rFonts w:asciiTheme="minorHAnsi" w:hAnsiTheme="minorHAnsi" w:cstheme="minorHAnsi"/>
                <w:color w:val="0B0B0B"/>
                <w:sz w:val="22"/>
                <w:szCs w:val="22"/>
              </w:rPr>
              <w:t>.</w:t>
            </w:r>
          </w:p>
        </w:tc>
      </w:tr>
      <w:tr w:rsidR="00724D5B" w:rsidRPr="00A54BD2" w14:paraId="56725245" w14:textId="77777777" w:rsidTr="00E55B72">
        <w:tc>
          <w:tcPr>
            <w:tcW w:w="1413" w:type="dxa"/>
          </w:tcPr>
          <w:p w14:paraId="7F6A09DC" w14:textId="5C6FE3AB" w:rsidR="00BD3082" w:rsidRPr="00B0313E" w:rsidRDefault="00BD3082" w:rsidP="00ED2C13">
            <w:pPr>
              <w:spacing w:before="0" w:beforeAutospacing="0" w:after="0" w:afterAutospacing="0" w:line="288" w:lineRule="auto"/>
              <w:ind w:left="0"/>
              <w:rPr>
                <w:rFonts w:asciiTheme="minorHAnsi" w:hAnsiTheme="minorHAnsi" w:cstheme="minorHAnsi"/>
                <w:b/>
                <w:bCs/>
                <w:sz w:val="22"/>
                <w:szCs w:val="22"/>
              </w:rPr>
            </w:pPr>
            <w:r w:rsidRPr="00B0313E">
              <w:rPr>
                <w:rFonts w:asciiTheme="minorHAnsi" w:hAnsiTheme="minorHAnsi" w:cstheme="minorHAnsi"/>
                <w:b/>
                <w:bCs/>
                <w:sz w:val="22"/>
                <w:szCs w:val="22"/>
              </w:rPr>
              <w:t>consumers</w:t>
            </w:r>
          </w:p>
        </w:tc>
        <w:tc>
          <w:tcPr>
            <w:tcW w:w="8208" w:type="dxa"/>
          </w:tcPr>
          <w:p w14:paraId="2209363C" w14:textId="7472D8A5" w:rsidR="00BD3082" w:rsidRPr="00B0313E" w:rsidRDefault="00BD3082" w:rsidP="00ED2C13">
            <w:pPr>
              <w:spacing w:before="0" w:beforeAutospacing="0" w:after="0" w:afterAutospacing="0" w:line="288" w:lineRule="auto"/>
              <w:ind w:left="0"/>
              <w:rPr>
                <w:rFonts w:asciiTheme="minorHAnsi" w:hAnsiTheme="minorHAnsi" w:cstheme="minorHAnsi"/>
                <w:sz w:val="22"/>
                <w:szCs w:val="22"/>
                <w:shd w:val="clear" w:color="auto" w:fill="FFFFFF"/>
              </w:rPr>
            </w:pPr>
            <w:r w:rsidRPr="00B0313E">
              <w:rPr>
                <w:rFonts w:asciiTheme="minorHAnsi" w:hAnsiTheme="minorHAnsi" w:cstheme="minorHAnsi"/>
                <w:sz w:val="22"/>
                <w:szCs w:val="22"/>
                <w:shd w:val="clear" w:color="auto" w:fill="FFFFFF"/>
              </w:rPr>
              <w:t>Clients of Council direct care services</w:t>
            </w:r>
            <w:r w:rsidR="005679E8" w:rsidRPr="00A54BD2">
              <w:rPr>
                <w:rFonts w:asciiTheme="minorHAnsi" w:hAnsiTheme="minorHAnsi" w:cstheme="minorHAnsi"/>
                <w:sz w:val="22"/>
                <w:szCs w:val="22"/>
                <w:shd w:val="clear" w:color="auto" w:fill="FFFFFF"/>
              </w:rPr>
              <w:t>.</w:t>
            </w:r>
          </w:p>
        </w:tc>
      </w:tr>
      <w:tr w:rsidR="00724D5B" w:rsidRPr="00A54BD2" w14:paraId="77500BC3" w14:textId="77777777" w:rsidTr="00E55B72">
        <w:tc>
          <w:tcPr>
            <w:tcW w:w="1413" w:type="dxa"/>
          </w:tcPr>
          <w:p w14:paraId="5E01153C" w14:textId="0A1F3C85" w:rsidR="00873A46" w:rsidRPr="00B0313E" w:rsidRDefault="00873A46" w:rsidP="00ED2C13">
            <w:pPr>
              <w:spacing w:before="0" w:beforeAutospacing="0" w:after="0" w:afterAutospacing="0" w:line="288" w:lineRule="auto"/>
              <w:ind w:left="0"/>
              <w:rPr>
                <w:rFonts w:asciiTheme="minorHAnsi" w:hAnsiTheme="minorHAnsi" w:cstheme="minorHAnsi"/>
                <w:b/>
                <w:bCs/>
                <w:sz w:val="22"/>
                <w:szCs w:val="22"/>
              </w:rPr>
            </w:pPr>
            <w:r w:rsidRPr="00B0313E">
              <w:rPr>
                <w:rFonts w:asciiTheme="minorHAnsi" w:hAnsiTheme="minorHAnsi" w:cstheme="minorHAnsi"/>
                <w:b/>
                <w:bCs/>
                <w:sz w:val="22"/>
                <w:szCs w:val="22"/>
              </w:rPr>
              <w:t>Counc</w:t>
            </w:r>
            <w:r w:rsidR="00104876" w:rsidRPr="00B0313E">
              <w:rPr>
                <w:rFonts w:asciiTheme="minorHAnsi" w:hAnsiTheme="minorHAnsi" w:cstheme="minorHAnsi"/>
                <w:b/>
                <w:bCs/>
                <w:sz w:val="22"/>
                <w:szCs w:val="22"/>
              </w:rPr>
              <w:t>i</w:t>
            </w:r>
            <w:r w:rsidRPr="00B0313E">
              <w:rPr>
                <w:rFonts w:asciiTheme="minorHAnsi" w:hAnsiTheme="minorHAnsi" w:cstheme="minorHAnsi"/>
                <w:b/>
                <w:bCs/>
                <w:sz w:val="22"/>
                <w:szCs w:val="22"/>
              </w:rPr>
              <w:t>l</w:t>
            </w:r>
          </w:p>
        </w:tc>
        <w:tc>
          <w:tcPr>
            <w:tcW w:w="8208" w:type="dxa"/>
          </w:tcPr>
          <w:p w14:paraId="6A987F14" w14:textId="74EE32BE" w:rsidR="00873A46" w:rsidRPr="00402C45" w:rsidRDefault="00CB33A2" w:rsidP="00ED2C13">
            <w:pPr>
              <w:spacing w:before="0" w:beforeAutospacing="0" w:after="0" w:afterAutospacing="0" w:line="288" w:lineRule="auto"/>
              <w:ind w:left="0"/>
              <w:rPr>
                <w:rFonts w:asciiTheme="minorHAnsi" w:hAnsiTheme="minorHAnsi" w:cstheme="minorHAnsi"/>
                <w:sz w:val="22"/>
                <w:szCs w:val="22"/>
              </w:rPr>
            </w:pPr>
            <w:r w:rsidRPr="00A54BD2">
              <w:rPr>
                <w:rFonts w:asciiTheme="minorHAnsi" w:hAnsiTheme="minorHAnsi" w:cstheme="minorHAnsi"/>
                <w:sz w:val="22"/>
                <w:szCs w:val="22"/>
                <w:shd w:val="clear" w:color="auto" w:fill="FFFFFF"/>
              </w:rPr>
              <w:t>M</w:t>
            </w:r>
            <w:r w:rsidR="00104876" w:rsidRPr="00B0313E">
              <w:rPr>
                <w:rFonts w:asciiTheme="minorHAnsi" w:hAnsiTheme="minorHAnsi" w:cstheme="minorHAnsi"/>
                <w:sz w:val="22"/>
                <w:szCs w:val="22"/>
                <w:shd w:val="clear" w:color="auto" w:fill="FFFFFF"/>
              </w:rPr>
              <w:t xml:space="preserve">eans Casey City Council, being a body constituted as a Municipal Council under the </w:t>
            </w:r>
            <w:r w:rsidR="007564CF" w:rsidRPr="00B0313E">
              <w:rPr>
                <w:rFonts w:asciiTheme="minorHAnsi" w:hAnsiTheme="minorHAnsi" w:cstheme="minorHAnsi"/>
                <w:sz w:val="22"/>
                <w:szCs w:val="22"/>
                <w:shd w:val="clear" w:color="auto" w:fill="FFFFFF"/>
              </w:rPr>
              <w:t xml:space="preserve">Victorian </w:t>
            </w:r>
            <w:r w:rsidR="00104876" w:rsidRPr="00B0313E">
              <w:rPr>
                <w:rFonts w:asciiTheme="minorHAnsi" w:hAnsiTheme="minorHAnsi" w:cstheme="minorHAnsi"/>
                <w:sz w:val="22"/>
                <w:szCs w:val="22"/>
                <w:shd w:val="clear" w:color="auto" w:fill="FFFFFF"/>
              </w:rPr>
              <w:t>Local Government Act 2020</w:t>
            </w:r>
            <w:r w:rsidR="005679E8" w:rsidRPr="00A54BD2">
              <w:rPr>
                <w:rFonts w:asciiTheme="minorHAnsi" w:hAnsiTheme="minorHAnsi" w:cstheme="minorHAnsi"/>
                <w:sz w:val="22"/>
                <w:szCs w:val="22"/>
                <w:shd w:val="clear" w:color="auto" w:fill="FFFFFF"/>
              </w:rPr>
              <w:t>.</w:t>
            </w:r>
          </w:p>
        </w:tc>
      </w:tr>
      <w:tr w:rsidR="00724D5B" w:rsidRPr="00A54BD2" w14:paraId="198DE393" w14:textId="77777777" w:rsidTr="00E55B72">
        <w:tc>
          <w:tcPr>
            <w:tcW w:w="1413" w:type="dxa"/>
          </w:tcPr>
          <w:p w14:paraId="0C6EB7D3" w14:textId="742C1D76" w:rsidR="00ED1CBD" w:rsidRPr="00B0313E" w:rsidRDefault="00ED1CBD" w:rsidP="001D2E5D">
            <w:pPr>
              <w:spacing w:before="0" w:beforeAutospacing="0" w:after="0" w:afterAutospacing="0" w:line="288" w:lineRule="auto"/>
              <w:ind w:left="0"/>
              <w:rPr>
                <w:rFonts w:asciiTheme="minorHAnsi" w:hAnsiTheme="minorHAnsi" w:cstheme="minorHAnsi"/>
                <w:b/>
                <w:bCs/>
                <w:sz w:val="22"/>
                <w:szCs w:val="22"/>
              </w:rPr>
            </w:pPr>
            <w:r w:rsidRPr="00B0313E">
              <w:rPr>
                <w:rFonts w:asciiTheme="minorHAnsi" w:hAnsiTheme="minorHAnsi" w:cstheme="minorHAnsi"/>
                <w:b/>
                <w:bCs/>
                <w:sz w:val="22"/>
                <w:szCs w:val="22"/>
              </w:rPr>
              <w:t>Council Plan</w:t>
            </w:r>
          </w:p>
        </w:tc>
        <w:tc>
          <w:tcPr>
            <w:tcW w:w="8208" w:type="dxa"/>
          </w:tcPr>
          <w:p w14:paraId="0E8EDBAB" w14:textId="6D1936E5" w:rsidR="00ED1CBD" w:rsidRPr="00B0313E" w:rsidRDefault="008D5218" w:rsidP="001D2E5D">
            <w:pPr>
              <w:spacing w:before="0" w:beforeAutospacing="0" w:after="0" w:afterAutospacing="0" w:line="288" w:lineRule="auto"/>
              <w:ind w:left="0"/>
              <w:rPr>
                <w:rFonts w:asciiTheme="minorHAnsi" w:hAnsiTheme="minorHAnsi" w:cstheme="minorHAnsi"/>
                <w:sz w:val="22"/>
                <w:szCs w:val="22"/>
              </w:rPr>
            </w:pPr>
            <w:r w:rsidRPr="00B0313E">
              <w:rPr>
                <w:rFonts w:asciiTheme="minorHAnsi" w:hAnsiTheme="minorHAnsi" w:cstheme="minorHAnsi"/>
                <w:sz w:val="22"/>
                <w:szCs w:val="22"/>
              </w:rPr>
              <w:t>A</w:t>
            </w:r>
            <w:r w:rsidR="007564CF" w:rsidRPr="00B0313E">
              <w:rPr>
                <w:rFonts w:asciiTheme="minorHAnsi" w:hAnsiTheme="minorHAnsi" w:cstheme="minorHAnsi"/>
                <w:sz w:val="22"/>
                <w:szCs w:val="22"/>
              </w:rPr>
              <w:t xml:space="preserve">s required by the </w:t>
            </w:r>
            <w:r w:rsidR="00100B95" w:rsidRPr="00B0313E">
              <w:rPr>
                <w:rFonts w:asciiTheme="minorHAnsi" w:hAnsiTheme="minorHAnsi" w:cstheme="minorHAnsi"/>
                <w:sz w:val="22"/>
                <w:szCs w:val="22"/>
              </w:rPr>
              <w:t xml:space="preserve">Victorian Local Government Act 2020, </w:t>
            </w:r>
            <w:r w:rsidR="006A4463" w:rsidRPr="00A54BD2">
              <w:rPr>
                <w:rFonts w:asciiTheme="minorHAnsi" w:hAnsiTheme="minorHAnsi" w:cstheme="minorHAnsi"/>
                <w:sz w:val="22"/>
                <w:szCs w:val="22"/>
              </w:rPr>
              <w:t xml:space="preserve">each </w:t>
            </w:r>
            <w:r w:rsidRPr="00402C45">
              <w:rPr>
                <w:rFonts w:asciiTheme="minorHAnsi" w:hAnsiTheme="minorHAnsi" w:cstheme="minorHAnsi"/>
                <w:sz w:val="22"/>
                <w:szCs w:val="22"/>
              </w:rPr>
              <w:t xml:space="preserve">Council must prepare a Council Plan </w:t>
            </w:r>
            <w:r w:rsidR="006A4463" w:rsidRPr="00A54BD2">
              <w:rPr>
                <w:rFonts w:asciiTheme="minorHAnsi" w:hAnsiTheme="minorHAnsi" w:cstheme="minorHAnsi"/>
                <w:sz w:val="22"/>
                <w:szCs w:val="22"/>
              </w:rPr>
              <w:t xml:space="preserve">defining </w:t>
            </w:r>
            <w:r w:rsidRPr="00B0313E">
              <w:rPr>
                <w:rFonts w:asciiTheme="minorHAnsi" w:hAnsiTheme="minorHAnsi" w:cstheme="minorHAnsi"/>
                <w:sz w:val="22"/>
                <w:szCs w:val="22"/>
              </w:rPr>
              <w:t>the strategic direction of the Council</w:t>
            </w:r>
            <w:r w:rsidR="007564CF" w:rsidRPr="00B0313E">
              <w:rPr>
                <w:rFonts w:asciiTheme="minorHAnsi" w:hAnsiTheme="minorHAnsi" w:cstheme="minorHAnsi"/>
                <w:sz w:val="22"/>
                <w:szCs w:val="22"/>
              </w:rPr>
              <w:t xml:space="preserve"> and </w:t>
            </w:r>
            <w:r w:rsidRPr="00B0313E">
              <w:rPr>
                <w:rFonts w:asciiTheme="minorHAnsi" w:hAnsiTheme="minorHAnsi" w:cstheme="minorHAnsi"/>
                <w:sz w:val="22"/>
                <w:szCs w:val="22"/>
              </w:rPr>
              <w:t>strategic objectives for achieving th</w:t>
            </w:r>
            <w:r w:rsidR="00CB33A2" w:rsidRPr="00A54BD2">
              <w:rPr>
                <w:rFonts w:asciiTheme="minorHAnsi" w:hAnsiTheme="minorHAnsi" w:cstheme="minorHAnsi"/>
                <w:sz w:val="22"/>
                <w:szCs w:val="22"/>
              </w:rPr>
              <w:t>at</w:t>
            </w:r>
            <w:r w:rsidRPr="00B0313E">
              <w:rPr>
                <w:rFonts w:asciiTheme="minorHAnsi" w:hAnsiTheme="minorHAnsi" w:cstheme="minorHAnsi"/>
                <w:sz w:val="22"/>
                <w:szCs w:val="22"/>
              </w:rPr>
              <w:t xml:space="preserve"> direction</w:t>
            </w:r>
            <w:r w:rsidR="005679E8" w:rsidRPr="00A54BD2">
              <w:rPr>
                <w:rFonts w:asciiTheme="minorHAnsi" w:hAnsiTheme="minorHAnsi" w:cstheme="minorHAnsi"/>
                <w:sz w:val="22"/>
                <w:szCs w:val="22"/>
              </w:rPr>
              <w:t>.</w:t>
            </w:r>
          </w:p>
        </w:tc>
      </w:tr>
      <w:tr w:rsidR="00724D5B" w:rsidRPr="00A54BD2" w14:paraId="558AF2A5" w14:textId="77777777" w:rsidTr="00E55B72">
        <w:tc>
          <w:tcPr>
            <w:tcW w:w="1413" w:type="dxa"/>
          </w:tcPr>
          <w:p w14:paraId="6724D954" w14:textId="2E60BA00" w:rsidR="00A55891" w:rsidRPr="001D2E5D" w:rsidRDefault="00A55891" w:rsidP="00B0313E">
            <w:pPr>
              <w:spacing w:before="0" w:beforeAutospacing="0" w:after="0" w:afterAutospacing="0" w:line="288" w:lineRule="auto"/>
              <w:ind w:left="0"/>
              <w:rPr>
                <w:rFonts w:asciiTheme="minorHAnsi" w:hAnsiTheme="minorHAnsi" w:cstheme="minorHAnsi"/>
                <w:b/>
                <w:bCs/>
                <w:sz w:val="22"/>
                <w:szCs w:val="22"/>
              </w:rPr>
            </w:pPr>
            <w:r w:rsidRPr="001D2E5D">
              <w:rPr>
                <w:rFonts w:asciiTheme="minorHAnsi" w:hAnsiTheme="minorHAnsi" w:cstheme="minorHAnsi"/>
                <w:b/>
                <w:bCs/>
                <w:sz w:val="22"/>
                <w:szCs w:val="22"/>
              </w:rPr>
              <w:t>Community Hub</w:t>
            </w:r>
          </w:p>
        </w:tc>
        <w:tc>
          <w:tcPr>
            <w:tcW w:w="8208" w:type="dxa"/>
          </w:tcPr>
          <w:p w14:paraId="0BB262F4" w14:textId="0C295E4C" w:rsidR="00A55891" w:rsidRPr="00ED2C13" w:rsidRDefault="00CB33A2" w:rsidP="00B0313E">
            <w:pPr>
              <w:spacing w:before="0" w:beforeAutospacing="0" w:after="0" w:afterAutospacing="0" w:line="288" w:lineRule="auto"/>
              <w:ind w:left="0"/>
              <w:rPr>
                <w:rFonts w:asciiTheme="minorHAnsi" w:hAnsiTheme="minorHAnsi" w:cstheme="minorHAnsi"/>
                <w:sz w:val="22"/>
                <w:szCs w:val="22"/>
              </w:rPr>
            </w:pPr>
            <w:r w:rsidRPr="00A54BD2">
              <w:rPr>
                <w:rFonts w:asciiTheme="minorHAnsi" w:hAnsiTheme="minorHAnsi" w:cstheme="minorHAnsi"/>
                <w:sz w:val="22"/>
                <w:szCs w:val="22"/>
                <w:shd w:val="clear" w:color="auto" w:fill="FFFFFF"/>
              </w:rPr>
              <w:t>A</w:t>
            </w:r>
            <w:r w:rsidR="00C95A8E" w:rsidRPr="00B0313E">
              <w:rPr>
                <w:rFonts w:asciiTheme="minorHAnsi" w:hAnsiTheme="minorHAnsi" w:cstheme="minorHAnsi"/>
                <w:sz w:val="22"/>
                <w:szCs w:val="22"/>
                <w:shd w:val="clear" w:color="auto" w:fill="FFFFFF"/>
              </w:rPr>
              <w:t xml:space="preserve"> multi-purpose </w:t>
            </w:r>
            <w:r w:rsidR="006549B7" w:rsidRPr="00A54BD2">
              <w:rPr>
                <w:rFonts w:asciiTheme="minorHAnsi" w:hAnsiTheme="minorHAnsi" w:cstheme="minorHAnsi"/>
                <w:sz w:val="22"/>
                <w:szCs w:val="22"/>
                <w:shd w:val="clear" w:color="auto" w:fill="FFFFFF"/>
              </w:rPr>
              <w:t xml:space="preserve">Council </w:t>
            </w:r>
            <w:r w:rsidR="00C95A8E" w:rsidRPr="00B0313E">
              <w:rPr>
                <w:rFonts w:asciiTheme="minorHAnsi" w:hAnsiTheme="minorHAnsi" w:cstheme="minorHAnsi"/>
                <w:sz w:val="22"/>
                <w:szCs w:val="22"/>
                <w:shd w:val="clear" w:color="auto" w:fill="FFFFFF"/>
              </w:rPr>
              <w:t>building enabling a range of community</w:t>
            </w:r>
            <w:r w:rsidR="00C95A8E" w:rsidRPr="00402C45">
              <w:rPr>
                <w:rFonts w:asciiTheme="minorHAnsi" w:hAnsiTheme="minorHAnsi" w:cstheme="minorHAnsi"/>
                <w:sz w:val="22"/>
                <w:szCs w:val="22"/>
                <w:shd w:val="clear" w:color="auto" w:fill="FFFFFF"/>
              </w:rPr>
              <w:t xml:space="preserve"> services </w:t>
            </w:r>
            <w:r w:rsidR="006549B7" w:rsidRPr="00A54BD2">
              <w:rPr>
                <w:rFonts w:asciiTheme="minorHAnsi" w:hAnsiTheme="minorHAnsi" w:cstheme="minorHAnsi"/>
                <w:sz w:val="22"/>
                <w:szCs w:val="22"/>
                <w:shd w:val="clear" w:color="auto" w:fill="FFFFFF"/>
              </w:rPr>
              <w:t xml:space="preserve">and </w:t>
            </w:r>
            <w:r w:rsidR="00C95A8E" w:rsidRPr="00402C45">
              <w:rPr>
                <w:rFonts w:asciiTheme="minorHAnsi" w:hAnsiTheme="minorHAnsi" w:cstheme="minorHAnsi"/>
                <w:sz w:val="22"/>
                <w:szCs w:val="22"/>
                <w:shd w:val="clear" w:color="auto" w:fill="FFFFFF"/>
              </w:rPr>
              <w:t>activities.</w:t>
            </w:r>
          </w:p>
        </w:tc>
      </w:tr>
      <w:tr w:rsidR="00724D5B" w:rsidRPr="00A54BD2" w14:paraId="78E86C6A" w14:textId="77777777" w:rsidTr="00E55B72">
        <w:tc>
          <w:tcPr>
            <w:tcW w:w="1413" w:type="dxa"/>
          </w:tcPr>
          <w:p w14:paraId="33DDE0C8" w14:textId="52716335" w:rsidR="000A4264" w:rsidRPr="00ED2C13" w:rsidRDefault="000A4264" w:rsidP="00396062">
            <w:pPr>
              <w:spacing w:before="0" w:beforeAutospacing="0" w:after="0" w:afterAutospacing="0" w:line="288" w:lineRule="auto"/>
              <w:ind w:left="0"/>
              <w:rPr>
                <w:rFonts w:asciiTheme="minorHAnsi" w:hAnsiTheme="minorHAnsi" w:cstheme="minorHAnsi"/>
                <w:b/>
                <w:bCs/>
                <w:sz w:val="22"/>
                <w:szCs w:val="22"/>
              </w:rPr>
            </w:pPr>
            <w:r w:rsidRPr="00ED2C13">
              <w:rPr>
                <w:rFonts w:asciiTheme="minorHAnsi" w:hAnsiTheme="minorHAnsi" w:cstheme="minorHAnsi"/>
                <w:b/>
                <w:bCs/>
                <w:sz w:val="22"/>
                <w:szCs w:val="22"/>
              </w:rPr>
              <w:t>deliberative engagement</w:t>
            </w:r>
          </w:p>
        </w:tc>
        <w:tc>
          <w:tcPr>
            <w:tcW w:w="8208" w:type="dxa"/>
          </w:tcPr>
          <w:p w14:paraId="62051AF7" w14:textId="0EE9812B" w:rsidR="000A4264" w:rsidRPr="001D2E5D" w:rsidRDefault="000128ED" w:rsidP="00396062">
            <w:pPr>
              <w:spacing w:before="0" w:beforeAutospacing="0" w:after="0" w:afterAutospacing="0" w:line="288" w:lineRule="auto"/>
              <w:ind w:left="0"/>
              <w:rPr>
                <w:rFonts w:asciiTheme="minorHAnsi" w:hAnsiTheme="minorHAnsi" w:cstheme="minorHAnsi"/>
                <w:sz w:val="22"/>
                <w:szCs w:val="22"/>
              </w:rPr>
            </w:pPr>
            <w:r w:rsidRPr="00B0313E">
              <w:rPr>
                <w:rFonts w:asciiTheme="minorHAnsi" w:hAnsiTheme="minorHAnsi"/>
                <w:sz w:val="22"/>
                <w:szCs w:val="22"/>
              </w:rPr>
              <w:t xml:space="preserve">Describes a series of engagement practices that demonstrate promise of </w:t>
            </w:r>
            <w:r w:rsidR="00502BA3" w:rsidRPr="00B0313E">
              <w:rPr>
                <w:rFonts w:asciiTheme="minorHAnsi" w:hAnsiTheme="minorHAnsi"/>
                <w:sz w:val="22"/>
                <w:szCs w:val="22"/>
              </w:rPr>
              <w:t xml:space="preserve">community </w:t>
            </w:r>
            <w:r w:rsidRPr="00B0313E">
              <w:rPr>
                <w:rFonts w:asciiTheme="minorHAnsi" w:hAnsiTheme="minorHAnsi"/>
                <w:sz w:val="22"/>
                <w:szCs w:val="22"/>
              </w:rPr>
              <w:t>influence over policy and decision-making</w:t>
            </w:r>
            <w:r w:rsidR="00502BA3" w:rsidRPr="00B0313E">
              <w:rPr>
                <w:rFonts w:asciiTheme="minorHAnsi" w:hAnsiTheme="minorHAnsi"/>
                <w:sz w:val="22"/>
                <w:szCs w:val="22"/>
              </w:rPr>
              <w:t>;</w:t>
            </w:r>
            <w:r w:rsidRPr="00B0313E">
              <w:rPr>
                <w:rFonts w:asciiTheme="minorHAnsi" w:hAnsiTheme="minorHAnsi"/>
                <w:sz w:val="22"/>
                <w:szCs w:val="22"/>
              </w:rPr>
              <w:t xml:space="preserve"> participation that is representative of the community and inclusive of diverse viewpoints and values</w:t>
            </w:r>
            <w:r w:rsidR="00502BA3" w:rsidRPr="00B0313E">
              <w:rPr>
                <w:rFonts w:asciiTheme="minorHAnsi" w:hAnsiTheme="minorHAnsi"/>
                <w:sz w:val="22"/>
                <w:szCs w:val="22"/>
              </w:rPr>
              <w:t>;</w:t>
            </w:r>
            <w:r w:rsidRPr="00B0313E">
              <w:rPr>
                <w:rFonts w:asciiTheme="minorHAnsi" w:hAnsiTheme="minorHAnsi"/>
                <w:sz w:val="22"/>
                <w:szCs w:val="22"/>
              </w:rPr>
              <w:t xml:space="preserve"> </w:t>
            </w:r>
            <w:r w:rsidR="00502BA3" w:rsidRPr="00B0313E">
              <w:rPr>
                <w:rFonts w:asciiTheme="minorHAnsi" w:hAnsiTheme="minorHAnsi"/>
                <w:sz w:val="22"/>
                <w:szCs w:val="22"/>
              </w:rPr>
              <w:t xml:space="preserve">and </w:t>
            </w:r>
            <w:r w:rsidRPr="00B0313E">
              <w:rPr>
                <w:rFonts w:asciiTheme="minorHAnsi" w:hAnsiTheme="minorHAnsi"/>
                <w:sz w:val="22"/>
                <w:szCs w:val="22"/>
              </w:rPr>
              <w:t>open dialogue and discussion, access to information and movement towards consensus</w:t>
            </w:r>
            <w:r w:rsidR="00502BA3" w:rsidRPr="00B0313E">
              <w:rPr>
                <w:rFonts w:asciiTheme="minorHAnsi" w:hAnsiTheme="minorHAnsi"/>
                <w:sz w:val="22"/>
                <w:szCs w:val="22"/>
              </w:rPr>
              <w:t>.</w:t>
            </w:r>
          </w:p>
        </w:tc>
      </w:tr>
      <w:tr w:rsidR="00724D5B" w:rsidRPr="00A54BD2" w14:paraId="382897AD" w14:textId="77777777" w:rsidTr="00E55B72">
        <w:tc>
          <w:tcPr>
            <w:tcW w:w="1413" w:type="dxa"/>
          </w:tcPr>
          <w:p w14:paraId="18B3C1A9" w14:textId="65BB14B4" w:rsidR="002B2086" w:rsidRPr="00ED2C13" w:rsidRDefault="002B2086" w:rsidP="00ED2C13">
            <w:pPr>
              <w:spacing w:before="0" w:beforeAutospacing="0" w:after="0" w:afterAutospacing="0" w:line="288" w:lineRule="auto"/>
              <w:ind w:left="0"/>
              <w:rPr>
                <w:rFonts w:asciiTheme="minorHAnsi" w:hAnsiTheme="minorHAnsi" w:cstheme="minorHAnsi"/>
                <w:b/>
                <w:bCs/>
                <w:sz w:val="22"/>
                <w:szCs w:val="22"/>
              </w:rPr>
            </w:pPr>
            <w:r w:rsidRPr="00ED2C13">
              <w:rPr>
                <w:rFonts w:asciiTheme="minorHAnsi" w:hAnsiTheme="minorHAnsi" w:cstheme="minorHAnsi"/>
                <w:b/>
                <w:bCs/>
                <w:sz w:val="22"/>
                <w:szCs w:val="22"/>
              </w:rPr>
              <w:t>device</w:t>
            </w:r>
          </w:p>
        </w:tc>
        <w:tc>
          <w:tcPr>
            <w:tcW w:w="8208" w:type="dxa"/>
          </w:tcPr>
          <w:p w14:paraId="43192EE3" w14:textId="4A3E4C7F" w:rsidR="002B2086" w:rsidRPr="00ED2C13" w:rsidRDefault="00D71866" w:rsidP="00ED2C13">
            <w:pPr>
              <w:spacing w:before="0" w:beforeAutospacing="0" w:after="0" w:afterAutospacing="0" w:line="288" w:lineRule="auto"/>
              <w:ind w:left="0"/>
              <w:rPr>
                <w:rFonts w:asciiTheme="minorHAnsi" w:hAnsiTheme="minorHAnsi" w:cstheme="minorHAnsi"/>
                <w:sz w:val="22"/>
                <w:szCs w:val="22"/>
              </w:rPr>
            </w:pPr>
            <w:r w:rsidRPr="00A54BD2">
              <w:rPr>
                <w:rFonts w:asciiTheme="minorHAnsi" w:hAnsiTheme="minorHAnsi" w:cstheme="minorHAnsi"/>
                <w:sz w:val="22"/>
                <w:szCs w:val="22"/>
                <w:shd w:val="clear" w:color="auto" w:fill="FFFFFF"/>
              </w:rPr>
              <w:t>A</w:t>
            </w:r>
            <w:r w:rsidR="00F55A44" w:rsidRPr="00B0313E">
              <w:rPr>
                <w:rFonts w:asciiTheme="minorHAnsi" w:hAnsiTheme="minorHAnsi" w:cstheme="minorHAnsi"/>
                <w:sz w:val="22"/>
                <w:szCs w:val="22"/>
                <w:shd w:val="clear" w:color="auto" w:fill="FFFFFF"/>
              </w:rPr>
              <w:t xml:space="preserve"> piece of portable electronic equipment that can connect to the </w:t>
            </w:r>
            <w:r w:rsidR="00433D5A">
              <w:rPr>
                <w:rFonts w:asciiTheme="minorHAnsi" w:hAnsiTheme="minorHAnsi" w:cstheme="minorHAnsi"/>
                <w:sz w:val="22"/>
                <w:szCs w:val="22"/>
                <w:shd w:val="clear" w:color="auto" w:fill="FFFFFF"/>
              </w:rPr>
              <w:t>Internet</w:t>
            </w:r>
            <w:r w:rsidR="00F55A44" w:rsidRPr="00B0313E">
              <w:rPr>
                <w:rFonts w:asciiTheme="minorHAnsi" w:hAnsiTheme="minorHAnsi" w:cstheme="minorHAnsi"/>
                <w:sz w:val="22"/>
                <w:szCs w:val="22"/>
                <w:shd w:val="clear" w:color="auto" w:fill="FFFFFF"/>
              </w:rPr>
              <w:t>, such as a smartphone, tablet, or laptop computer</w:t>
            </w:r>
            <w:r w:rsidR="007F59DA">
              <w:rPr>
                <w:rFonts w:asciiTheme="minorHAnsi" w:hAnsiTheme="minorHAnsi" w:cstheme="minorHAnsi"/>
                <w:sz w:val="22"/>
                <w:szCs w:val="22"/>
                <w:shd w:val="clear" w:color="auto" w:fill="FFFFFF"/>
              </w:rPr>
              <w:t>.</w:t>
            </w:r>
          </w:p>
        </w:tc>
      </w:tr>
      <w:tr w:rsidR="00724D5B" w:rsidRPr="00A54BD2" w14:paraId="3AB80C1D" w14:textId="77777777" w:rsidTr="00E55B72">
        <w:tc>
          <w:tcPr>
            <w:tcW w:w="1413" w:type="dxa"/>
          </w:tcPr>
          <w:p w14:paraId="71F7F5F6" w14:textId="3DB73004" w:rsidR="00842DD0" w:rsidRPr="00ED2C13" w:rsidRDefault="00842DD0" w:rsidP="00B0313E">
            <w:pPr>
              <w:spacing w:before="0" w:beforeAutospacing="0" w:after="0" w:afterAutospacing="0" w:line="288" w:lineRule="auto"/>
              <w:ind w:left="0"/>
              <w:rPr>
                <w:rFonts w:asciiTheme="minorHAnsi" w:hAnsiTheme="minorHAnsi" w:cstheme="minorHAnsi"/>
                <w:b/>
                <w:bCs/>
                <w:sz w:val="22"/>
                <w:szCs w:val="22"/>
              </w:rPr>
            </w:pPr>
            <w:r w:rsidRPr="00ED2C13">
              <w:rPr>
                <w:rFonts w:asciiTheme="minorHAnsi" w:hAnsiTheme="minorHAnsi" w:cstheme="minorHAnsi"/>
                <w:b/>
                <w:bCs/>
                <w:sz w:val="22"/>
                <w:szCs w:val="22"/>
              </w:rPr>
              <w:t>digital</w:t>
            </w:r>
          </w:p>
        </w:tc>
        <w:tc>
          <w:tcPr>
            <w:tcW w:w="8208" w:type="dxa"/>
          </w:tcPr>
          <w:p w14:paraId="50A3E5E9" w14:textId="530985C4" w:rsidR="00842DD0" w:rsidRPr="001D2E5D" w:rsidRDefault="00D71866" w:rsidP="00B0313E">
            <w:pPr>
              <w:spacing w:before="0" w:beforeAutospacing="0" w:after="0" w:afterAutospacing="0" w:line="288" w:lineRule="auto"/>
              <w:ind w:left="0"/>
              <w:rPr>
                <w:rFonts w:asciiTheme="minorHAnsi" w:hAnsiTheme="minorHAnsi" w:cstheme="minorHAnsi"/>
                <w:sz w:val="22"/>
                <w:szCs w:val="22"/>
              </w:rPr>
            </w:pPr>
            <w:r w:rsidRPr="00A54BD2">
              <w:rPr>
                <w:rFonts w:asciiTheme="minorHAnsi" w:hAnsiTheme="minorHAnsi" w:cstheme="minorHAnsi"/>
                <w:sz w:val="22"/>
                <w:szCs w:val="22"/>
                <w:shd w:val="clear" w:color="auto" w:fill="FFFFFF"/>
              </w:rPr>
              <w:t>I</w:t>
            </w:r>
            <w:r w:rsidR="00B8365F" w:rsidRPr="00B0313E">
              <w:rPr>
                <w:rFonts w:asciiTheme="minorHAnsi" w:hAnsiTheme="minorHAnsi" w:cstheme="minorHAnsi"/>
                <w:sz w:val="22"/>
                <w:szCs w:val="22"/>
                <w:shd w:val="clear" w:color="auto" w:fill="FFFFFF"/>
              </w:rPr>
              <w:t>nvolving or relating to the use of computer technology</w:t>
            </w:r>
            <w:r w:rsidR="000D206D" w:rsidRPr="00B0313E">
              <w:rPr>
                <w:rFonts w:asciiTheme="minorHAnsi" w:hAnsiTheme="minorHAnsi" w:cstheme="minorHAnsi"/>
                <w:sz w:val="22"/>
                <w:szCs w:val="22"/>
                <w:shd w:val="clear" w:color="auto" w:fill="FFFFFF"/>
              </w:rPr>
              <w:t>, particularly the Internet</w:t>
            </w:r>
            <w:r w:rsidR="007F59DA">
              <w:rPr>
                <w:rFonts w:asciiTheme="minorHAnsi" w:hAnsiTheme="minorHAnsi" w:cstheme="minorHAnsi"/>
                <w:sz w:val="22"/>
                <w:szCs w:val="22"/>
                <w:shd w:val="clear" w:color="auto" w:fill="FFFFFF"/>
              </w:rPr>
              <w:t>.</w:t>
            </w:r>
          </w:p>
        </w:tc>
      </w:tr>
      <w:tr w:rsidR="00724D5B" w:rsidRPr="00A54BD2" w14:paraId="5194DAB7" w14:textId="77777777" w:rsidTr="00E55B72">
        <w:tc>
          <w:tcPr>
            <w:tcW w:w="1413" w:type="dxa"/>
          </w:tcPr>
          <w:p w14:paraId="76A79128" w14:textId="7799C9BA" w:rsidR="00B63AE1" w:rsidRPr="00B0313E" w:rsidRDefault="00B63AE1" w:rsidP="00B0313E">
            <w:pPr>
              <w:spacing w:before="0" w:beforeAutospacing="0" w:after="0" w:afterAutospacing="0" w:line="288" w:lineRule="auto"/>
              <w:ind w:left="0"/>
              <w:rPr>
                <w:rFonts w:asciiTheme="minorHAnsi" w:hAnsiTheme="minorHAnsi" w:cstheme="minorHAnsi"/>
                <w:b/>
                <w:bCs/>
                <w:sz w:val="22"/>
                <w:szCs w:val="22"/>
              </w:rPr>
            </w:pPr>
            <w:r w:rsidRPr="00B0313E">
              <w:rPr>
                <w:rFonts w:asciiTheme="minorHAnsi" w:hAnsiTheme="minorHAnsi" w:cstheme="minorHAnsi"/>
                <w:b/>
                <w:bCs/>
                <w:sz w:val="22"/>
                <w:szCs w:val="22"/>
              </w:rPr>
              <w:t>digital ability</w:t>
            </w:r>
          </w:p>
        </w:tc>
        <w:tc>
          <w:tcPr>
            <w:tcW w:w="8208" w:type="dxa"/>
          </w:tcPr>
          <w:p w14:paraId="1578AD16" w14:textId="060453DF" w:rsidR="00B63AE1" w:rsidRPr="00B0313E" w:rsidRDefault="00D71866" w:rsidP="00B0313E">
            <w:pPr>
              <w:spacing w:before="0" w:beforeAutospacing="0" w:after="0" w:afterAutospacing="0" w:line="288" w:lineRule="auto"/>
              <w:ind w:left="0"/>
              <w:rPr>
                <w:rFonts w:asciiTheme="minorHAnsi" w:hAnsiTheme="minorHAnsi" w:cstheme="minorHAnsi"/>
                <w:sz w:val="22"/>
                <w:szCs w:val="22"/>
              </w:rPr>
            </w:pPr>
            <w:r w:rsidRPr="00A54BD2">
              <w:rPr>
                <w:rFonts w:asciiTheme="minorHAnsi" w:hAnsiTheme="minorHAnsi" w:cstheme="minorHAnsi"/>
                <w:sz w:val="22"/>
                <w:szCs w:val="22"/>
              </w:rPr>
              <w:t xml:space="preserve">A term </w:t>
            </w:r>
            <w:r w:rsidR="00B83030" w:rsidRPr="00A54BD2">
              <w:rPr>
                <w:rFonts w:asciiTheme="minorHAnsi" w:hAnsiTheme="minorHAnsi" w:cstheme="minorHAnsi"/>
                <w:sz w:val="22"/>
                <w:szCs w:val="22"/>
              </w:rPr>
              <w:t>for b</w:t>
            </w:r>
            <w:r w:rsidR="00E118A1" w:rsidRPr="00B0313E">
              <w:rPr>
                <w:rFonts w:asciiTheme="minorHAnsi" w:hAnsiTheme="minorHAnsi" w:cstheme="minorHAnsi"/>
                <w:sz w:val="22"/>
                <w:szCs w:val="22"/>
              </w:rPr>
              <w:t xml:space="preserve">oth the confidence with which the </w:t>
            </w:r>
            <w:r w:rsidR="00433D5A">
              <w:rPr>
                <w:rFonts w:asciiTheme="minorHAnsi" w:hAnsiTheme="minorHAnsi" w:cstheme="minorHAnsi"/>
                <w:sz w:val="22"/>
                <w:szCs w:val="22"/>
              </w:rPr>
              <w:t>Internet</w:t>
            </w:r>
            <w:r w:rsidR="00E118A1" w:rsidRPr="00B0313E">
              <w:rPr>
                <w:rFonts w:asciiTheme="minorHAnsi" w:hAnsiTheme="minorHAnsi" w:cstheme="minorHAnsi"/>
                <w:sz w:val="22"/>
                <w:szCs w:val="22"/>
              </w:rPr>
              <w:t xml:space="preserve"> and associated technologies are used</w:t>
            </w:r>
            <w:r w:rsidR="00B83030" w:rsidRPr="00A54BD2">
              <w:rPr>
                <w:rFonts w:asciiTheme="minorHAnsi" w:hAnsiTheme="minorHAnsi" w:cstheme="minorHAnsi"/>
                <w:sz w:val="22"/>
                <w:szCs w:val="22"/>
              </w:rPr>
              <w:t xml:space="preserve"> and also encompassing the </w:t>
            </w:r>
            <w:r w:rsidR="00FC2B0B" w:rsidRPr="00B0313E">
              <w:rPr>
                <w:rFonts w:asciiTheme="minorHAnsi" w:hAnsiTheme="minorHAnsi" w:cstheme="minorHAnsi"/>
                <w:sz w:val="22"/>
                <w:szCs w:val="22"/>
              </w:rPr>
              <w:t>a</w:t>
            </w:r>
            <w:r w:rsidR="00E118A1" w:rsidRPr="00B0313E">
              <w:rPr>
                <w:rFonts w:asciiTheme="minorHAnsi" w:hAnsiTheme="minorHAnsi" w:cstheme="minorHAnsi"/>
                <w:sz w:val="22"/>
                <w:szCs w:val="22"/>
              </w:rPr>
              <w:t>ttitudes</w:t>
            </w:r>
            <w:r w:rsidR="00FC2B0B" w:rsidRPr="00B0313E">
              <w:rPr>
                <w:rFonts w:asciiTheme="minorHAnsi" w:hAnsiTheme="minorHAnsi" w:cstheme="minorHAnsi"/>
                <w:sz w:val="22"/>
                <w:szCs w:val="22"/>
              </w:rPr>
              <w:t>, s</w:t>
            </w:r>
            <w:r w:rsidR="00E118A1" w:rsidRPr="00B0313E">
              <w:rPr>
                <w:rFonts w:asciiTheme="minorHAnsi" w:hAnsiTheme="minorHAnsi" w:cstheme="minorHAnsi"/>
                <w:sz w:val="22"/>
                <w:szCs w:val="22"/>
              </w:rPr>
              <w:t>kills</w:t>
            </w:r>
            <w:r w:rsidR="00FC2B0B" w:rsidRPr="00B0313E">
              <w:rPr>
                <w:rFonts w:asciiTheme="minorHAnsi" w:hAnsiTheme="minorHAnsi" w:cstheme="minorHAnsi"/>
                <w:sz w:val="22"/>
                <w:szCs w:val="22"/>
              </w:rPr>
              <w:t xml:space="preserve"> and </w:t>
            </w:r>
            <w:r w:rsidR="000D206D" w:rsidRPr="00B0313E">
              <w:rPr>
                <w:rFonts w:asciiTheme="minorHAnsi" w:hAnsiTheme="minorHAnsi" w:cstheme="minorHAnsi"/>
                <w:sz w:val="22"/>
                <w:szCs w:val="22"/>
              </w:rPr>
              <w:t>diversity of online a</w:t>
            </w:r>
            <w:r w:rsidR="00E118A1" w:rsidRPr="00B0313E">
              <w:rPr>
                <w:rFonts w:asciiTheme="minorHAnsi" w:hAnsiTheme="minorHAnsi" w:cstheme="minorHAnsi"/>
                <w:sz w:val="22"/>
                <w:szCs w:val="22"/>
              </w:rPr>
              <w:t>ctivitie</w:t>
            </w:r>
            <w:r w:rsidR="000D206D" w:rsidRPr="00B0313E">
              <w:rPr>
                <w:rFonts w:asciiTheme="minorHAnsi" w:hAnsiTheme="minorHAnsi" w:cstheme="minorHAnsi"/>
                <w:sz w:val="22"/>
                <w:szCs w:val="22"/>
              </w:rPr>
              <w:t>s</w:t>
            </w:r>
          </w:p>
        </w:tc>
      </w:tr>
      <w:tr w:rsidR="00724D5B" w:rsidRPr="00A54BD2" w14:paraId="62445E5A" w14:textId="77777777" w:rsidTr="00E55B72">
        <w:tc>
          <w:tcPr>
            <w:tcW w:w="1413" w:type="dxa"/>
          </w:tcPr>
          <w:p w14:paraId="4872E96F" w14:textId="7196D7EA" w:rsidR="005F381D" w:rsidRPr="00B0313E" w:rsidRDefault="00842DD0" w:rsidP="00B0313E">
            <w:pPr>
              <w:spacing w:before="0" w:beforeAutospacing="0" w:after="0" w:afterAutospacing="0" w:line="288" w:lineRule="auto"/>
              <w:ind w:left="0"/>
              <w:rPr>
                <w:rFonts w:asciiTheme="minorHAnsi" w:hAnsiTheme="minorHAnsi" w:cstheme="minorHAnsi"/>
                <w:b/>
                <w:bCs/>
                <w:sz w:val="22"/>
                <w:szCs w:val="22"/>
              </w:rPr>
            </w:pPr>
            <w:r w:rsidRPr="00B0313E">
              <w:rPr>
                <w:rFonts w:asciiTheme="minorHAnsi" w:hAnsiTheme="minorHAnsi" w:cstheme="minorHAnsi"/>
                <w:b/>
                <w:bCs/>
                <w:sz w:val="22"/>
                <w:szCs w:val="22"/>
              </w:rPr>
              <w:t>d</w:t>
            </w:r>
            <w:r w:rsidR="005F381D" w:rsidRPr="00B0313E">
              <w:rPr>
                <w:rFonts w:asciiTheme="minorHAnsi" w:hAnsiTheme="minorHAnsi" w:cstheme="minorHAnsi"/>
                <w:b/>
                <w:bCs/>
                <w:sz w:val="22"/>
                <w:szCs w:val="22"/>
              </w:rPr>
              <w:t xml:space="preserve">igital </w:t>
            </w:r>
            <w:r w:rsidRPr="00B0313E">
              <w:rPr>
                <w:rFonts w:asciiTheme="minorHAnsi" w:hAnsiTheme="minorHAnsi" w:cstheme="minorHAnsi"/>
                <w:b/>
                <w:bCs/>
                <w:sz w:val="22"/>
                <w:szCs w:val="22"/>
              </w:rPr>
              <w:t>d</w:t>
            </w:r>
            <w:r w:rsidR="005F381D" w:rsidRPr="00B0313E">
              <w:rPr>
                <w:rFonts w:asciiTheme="minorHAnsi" w:hAnsiTheme="minorHAnsi" w:cstheme="minorHAnsi"/>
                <w:b/>
                <w:bCs/>
                <w:sz w:val="22"/>
                <w:szCs w:val="22"/>
              </w:rPr>
              <w:t>emocracy</w:t>
            </w:r>
          </w:p>
        </w:tc>
        <w:tc>
          <w:tcPr>
            <w:tcW w:w="8208" w:type="dxa"/>
          </w:tcPr>
          <w:p w14:paraId="7B7212B3" w14:textId="2FBC28FA" w:rsidR="005F381D" w:rsidRPr="00B0313E" w:rsidRDefault="00564DCE" w:rsidP="00B0313E">
            <w:pPr>
              <w:spacing w:before="0" w:beforeAutospacing="0" w:after="0" w:afterAutospacing="0" w:line="288" w:lineRule="auto"/>
              <w:ind w:left="0"/>
              <w:rPr>
                <w:rFonts w:asciiTheme="minorHAnsi" w:hAnsiTheme="minorHAnsi" w:cstheme="minorHAnsi"/>
                <w:sz w:val="22"/>
                <w:szCs w:val="22"/>
              </w:rPr>
            </w:pPr>
            <w:r w:rsidRPr="00B0313E">
              <w:rPr>
                <w:rStyle w:val="normaltextrun"/>
                <w:rFonts w:asciiTheme="minorHAnsi" w:hAnsiTheme="minorHAnsi" w:cs="Arial"/>
                <w:color w:val="000000"/>
                <w:sz w:val="22"/>
                <w:szCs w:val="22"/>
                <w:shd w:val="clear" w:color="auto" w:fill="FFFFFF"/>
              </w:rPr>
              <w:t>T</w:t>
            </w:r>
            <w:r w:rsidR="00F40B3A" w:rsidRPr="00B0313E">
              <w:rPr>
                <w:rStyle w:val="normaltextrun"/>
                <w:rFonts w:asciiTheme="minorHAnsi" w:hAnsiTheme="minorHAnsi" w:cs="Arial"/>
                <w:color w:val="000000"/>
                <w:sz w:val="22"/>
                <w:szCs w:val="22"/>
                <w:shd w:val="clear" w:color="auto" w:fill="FFFFFF"/>
              </w:rPr>
              <w:t>he pursuit and the practice of democracy using digita</w:t>
            </w:r>
            <w:r w:rsidRPr="00B0313E">
              <w:rPr>
                <w:rStyle w:val="normaltextrun"/>
                <w:rFonts w:asciiTheme="minorHAnsi" w:hAnsiTheme="minorHAnsi" w:cs="Arial"/>
                <w:color w:val="000000"/>
                <w:sz w:val="22"/>
                <w:szCs w:val="22"/>
                <w:shd w:val="clear" w:color="auto" w:fill="FFFFFF"/>
              </w:rPr>
              <w:t>l</w:t>
            </w:r>
            <w:r w:rsidR="00F40B3A" w:rsidRPr="00B0313E">
              <w:rPr>
                <w:rStyle w:val="normaltextrun"/>
                <w:rFonts w:asciiTheme="minorHAnsi" w:hAnsiTheme="minorHAnsi" w:cs="Arial"/>
                <w:color w:val="000000"/>
                <w:sz w:val="22"/>
                <w:szCs w:val="22"/>
                <w:shd w:val="clear" w:color="auto" w:fill="FFFFFF"/>
              </w:rPr>
              <w:t xml:space="preserve"> </w:t>
            </w:r>
            <w:r w:rsidRPr="00B0313E">
              <w:rPr>
                <w:rStyle w:val="normaltextrun"/>
                <w:rFonts w:asciiTheme="minorHAnsi" w:hAnsiTheme="minorHAnsi" w:cs="Arial"/>
                <w:color w:val="000000"/>
                <w:sz w:val="22"/>
                <w:szCs w:val="22"/>
                <w:shd w:val="clear" w:color="auto" w:fill="FFFFFF"/>
              </w:rPr>
              <w:t>means</w:t>
            </w:r>
            <w:r w:rsidR="00CA4D49" w:rsidRPr="00B0313E">
              <w:rPr>
                <w:rStyle w:val="normaltextrun"/>
                <w:rFonts w:asciiTheme="minorHAnsi" w:hAnsiTheme="minorHAnsi" w:cs="Arial"/>
                <w:color w:val="000000"/>
                <w:sz w:val="22"/>
                <w:szCs w:val="22"/>
                <w:shd w:val="clear" w:color="auto" w:fill="FFFFFF"/>
              </w:rPr>
              <w:t>.</w:t>
            </w:r>
          </w:p>
        </w:tc>
      </w:tr>
      <w:tr w:rsidR="00724D5B" w:rsidRPr="00A54BD2" w14:paraId="43C5996A" w14:textId="77777777" w:rsidTr="00E55B72">
        <w:tc>
          <w:tcPr>
            <w:tcW w:w="1413" w:type="dxa"/>
          </w:tcPr>
          <w:p w14:paraId="7A649A1C" w14:textId="27C5E2D5" w:rsidR="00B67C18" w:rsidRPr="00402C45" w:rsidRDefault="00B67C18" w:rsidP="00402C45">
            <w:pPr>
              <w:spacing w:before="0" w:beforeAutospacing="0" w:after="0" w:afterAutospacing="0" w:line="288" w:lineRule="auto"/>
              <w:ind w:left="0"/>
              <w:rPr>
                <w:rFonts w:asciiTheme="minorHAnsi" w:hAnsiTheme="minorHAnsi" w:cstheme="minorHAnsi"/>
                <w:b/>
                <w:bCs/>
                <w:sz w:val="22"/>
                <w:szCs w:val="22"/>
              </w:rPr>
            </w:pPr>
            <w:r w:rsidRPr="00B0313E">
              <w:rPr>
                <w:rFonts w:asciiTheme="minorHAnsi" w:hAnsiTheme="minorHAnsi" w:cstheme="minorHAnsi"/>
                <w:b/>
                <w:bCs/>
                <w:sz w:val="22"/>
                <w:szCs w:val="22"/>
              </w:rPr>
              <w:t>digital empower</w:t>
            </w:r>
            <w:r w:rsidR="00D34DD7" w:rsidRPr="00A54BD2">
              <w:rPr>
                <w:rFonts w:asciiTheme="minorHAnsi" w:hAnsiTheme="minorHAnsi" w:cstheme="minorHAnsi"/>
                <w:b/>
                <w:bCs/>
                <w:sz w:val="22"/>
                <w:szCs w:val="22"/>
              </w:rPr>
              <w:t>e</w:t>
            </w:r>
            <w:r w:rsidR="008239CD" w:rsidRPr="00A54BD2">
              <w:rPr>
                <w:rFonts w:asciiTheme="minorHAnsi" w:hAnsiTheme="minorHAnsi" w:cstheme="minorHAnsi"/>
                <w:b/>
                <w:bCs/>
                <w:sz w:val="22"/>
                <w:szCs w:val="22"/>
              </w:rPr>
              <w:t>d</w:t>
            </w:r>
          </w:p>
        </w:tc>
        <w:tc>
          <w:tcPr>
            <w:tcW w:w="8208" w:type="dxa"/>
          </w:tcPr>
          <w:p w14:paraId="00792D25" w14:textId="2C5DDE5F" w:rsidR="00B67C18" w:rsidRPr="00402C45" w:rsidRDefault="00703A1B" w:rsidP="00402C45">
            <w:pPr>
              <w:spacing w:before="0" w:beforeAutospacing="0" w:after="0" w:afterAutospacing="0" w:line="288" w:lineRule="auto"/>
              <w:ind w:left="0"/>
              <w:rPr>
                <w:rFonts w:asciiTheme="minorHAnsi" w:hAnsiTheme="minorHAnsi" w:cstheme="minorHAnsi"/>
                <w:sz w:val="22"/>
                <w:szCs w:val="22"/>
              </w:rPr>
            </w:pPr>
            <w:r w:rsidRPr="00402C45">
              <w:rPr>
                <w:rStyle w:val="normaltextrun"/>
                <w:rFonts w:asciiTheme="minorHAnsi" w:hAnsiTheme="minorHAnsi" w:cstheme="minorHAnsi"/>
                <w:sz w:val="22"/>
                <w:szCs w:val="22"/>
                <w:shd w:val="clear" w:color="auto" w:fill="FFFFFF"/>
              </w:rPr>
              <w:t>A digitally empowered i</w:t>
            </w:r>
            <w:r w:rsidRPr="00402C45">
              <w:rPr>
                <w:rStyle w:val="normaltextrun"/>
                <w:rFonts w:asciiTheme="minorHAnsi" w:hAnsiTheme="minorHAnsi" w:cstheme="minorHAnsi"/>
                <w:sz w:val="22"/>
                <w:szCs w:val="22"/>
              </w:rPr>
              <w:t xml:space="preserve">ndividual or </w:t>
            </w:r>
            <w:r w:rsidRPr="00402C45">
              <w:rPr>
                <w:rStyle w:val="normaltextrun"/>
                <w:rFonts w:asciiTheme="minorHAnsi" w:hAnsiTheme="minorHAnsi" w:cstheme="minorHAnsi"/>
                <w:sz w:val="22"/>
                <w:szCs w:val="22"/>
                <w:shd w:val="clear" w:color="auto" w:fill="FFFFFF"/>
              </w:rPr>
              <w:t xml:space="preserve">community is in control over the availability and influence of the </w:t>
            </w:r>
            <w:r w:rsidR="00433D5A">
              <w:rPr>
                <w:rStyle w:val="normaltextrun"/>
                <w:rFonts w:asciiTheme="minorHAnsi" w:hAnsiTheme="minorHAnsi" w:cstheme="minorHAnsi"/>
                <w:sz w:val="22"/>
                <w:szCs w:val="22"/>
                <w:shd w:val="clear" w:color="auto" w:fill="FFFFFF"/>
              </w:rPr>
              <w:t>Internet</w:t>
            </w:r>
            <w:r w:rsidRPr="00402C45">
              <w:rPr>
                <w:rStyle w:val="normaltextrun"/>
                <w:rFonts w:asciiTheme="minorHAnsi" w:hAnsiTheme="minorHAnsi" w:cstheme="minorHAnsi"/>
                <w:sz w:val="22"/>
                <w:szCs w:val="22"/>
                <w:shd w:val="clear" w:color="auto" w:fill="FFFFFF"/>
              </w:rPr>
              <w:t>, smart devices and other technology in their lives</w:t>
            </w:r>
            <w:r w:rsidR="005679E8" w:rsidRPr="00A54BD2">
              <w:rPr>
                <w:rStyle w:val="normaltextrun"/>
                <w:rFonts w:asciiTheme="minorHAnsi" w:hAnsiTheme="minorHAnsi" w:cstheme="minorHAnsi"/>
                <w:sz w:val="22"/>
                <w:szCs w:val="22"/>
                <w:shd w:val="clear" w:color="auto" w:fill="FFFFFF"/>
              </w:rPr>
              <w:t>.</w:t>
            </w:r>
          </w:p>
        </w:tc>
      </w:tr>
      <w:tr w:rsidR="00724D5B" w:rsidRPr="00A54BD2" w14:paraId="0CA5B860" w14:textId="77777777" w:rsidTr="00E55B72">
        <w:tc>
          <w:tcPr>
            <w:tcW w:w="1413" w:type="dxa"/>
          </w:tcPr>
          <w:p w14:paraId="37789A63" w14:textId="250FC50E" w:rsidR="006F5985" w:rsidRPr="00B0313E" w:rsidRDefault="00842DD0" w:rsidP="00B0313E">
            <w:pPr>
              <w:spacing w:before="0" w:beforeAutospacing="0" w:after="0" w:afterAutospacing="0" w:line="288" w:lineRule="auto"/>
              <w:ind w:left="0"/>
              <w:rPr>
                <w:rFonts w:asciiTheme="minorHAnsi" w:hAnsiTheme="minorHAnsi" w:cstheme="minorHAnsi"/>
                <w:b/>
                <w:bCs/>
                <w:sz w:val="22"/>
                <w:szCs w:val="22"/>
              </w:rPr>
            </w:pPr>
            <w:r w:rsidRPr="00B0313E">
              <w:rPr>
                <w:rFonts w:asciiTheme="minorHAnsi" w:hAnsiTheme="minorHAnsi" w:cstheme="minorHAnsi"/>
                <w:b/>
                <w:bCs/>
                <w:sz w:val="22"/>
                <w:szCs w:val="22"/>
              </w:rPr>
              <w:t>d</w:t>
            </w:r>
            <w:r w:rsidR="006F5985" w:rsidRPr="00B0313E">
              <w:rPr>
                <w:rFonts w:asciiTheme="minorHAnsi" w:hAnsiTheme="minorHAnsi" w:cstheme="minorHAnsi"/>
                <w:b/>
                <w:bCs/>
                <w:sz w:val="22"/>
                <w:szCs w:val="22"/>
              </w:rPr>
              <w:t xml:space="preserve">igital </w:t>
            </w:r>
            <w:r w:rsidRPr="00B0313E">
              <w:rPr>
                <w:rFonts w:asciiTheme="minorHAnsi" w:hAnsiTheme="minorHAnsi" w:cstheme="minorHAnsi"/>
                <w:b/>
                <w:bCs/>
                <w:sz w:val="22"/>
                <w:szCs w:val="22"/>
              </w:rPr>
              <w:t>e</w:t>
            </w:r>
            <w:r w:rsidR="006F5985" w:rsidRPr="00B0313E">
              <w:rPr>
                <w:rFonts w:asciiTheme="minorHAnsi" w:hAnsiTheme="minorHAnsi" w:cstheme="minorHAnsi"/>
                <w:b/>
                <w:bCs/>
                <w:sz w:val="22"/>
                <w:szCs w:val="22"/>
              </w:rPr>
              <w:t>quity</w:t>
            </w:r>
          </w:p>
        </w:tc>
        <w:tc>
          <w:tcPr>
            <w:tcW w:w="8208" w:type="dxa"/>
          </w:tcPr>
          <w:p w14:paraId="28C79B83" w14:textId="2F5DA40B" w:rsidR="006F5985" w:rsidRPr="00B0313E" w:rsidRDefault="00AD3EDC" w:rsidP="0051566D">
            <w:pPr>
              <w:spacing w:before="0" w:beforeAutospacing="0" w:after="0" w:afterAutospacing="0" w:line="288" w:lineRule="auto"/>
              <w:ind w:left="-57"/>
              <w:rPr>
                <w:rFonts w:asciiTheme="minorHAnsi" w:hAnsiTheme="minorHAnsi" w:cstheme="minorHAnsi"/>
                <w:sz w:val="22"/>
                <w:szCs w:val="22"/>
              </w:rPr>
            </w:pPr>
            <w:r w:rsidRPr="00B0313E">
              <w:rPr>
                <w:rFonts w:asciiTheme="minorHAnsi" w:hAnsiTheme="minorHAnsi" w:cstheme="minorHAnsi"/>
                <w:sz w:val="22"/>
                <w:szCs w:val="22"/>
              </w:rPr>
              <w:t>A</w:t>
            </w:r>
            <w:r w:rsidR="00406F82" w:rsidRPr="00B0313E">
              <w:rPr>
                <w:rFonts w:asciiTheme="minorHAnsi" w:hAnsiTheme="minorHAnsi" w:cstheme="minorHAnsi"/>
                <w:sz w:val="22"/>
                <w:szCs w:val="22"/>
              </w:rPr>
              <w:t xml:space="preserve">ll individuals and communities </w:t>
            </w:r>
            <w:r w:rsidR="0051566D" w:rsidRPr="0051566D">
              <w:rPr>
                <w:rFonts w:asciiTheme="minorHAnsi" w:hAnsiTheme="minorHAnsi" w:cstheme="minorHAnsi"/>
                <w:sz w:val="22"/>
                <w:szCs w:val="22"/>
              </w:rPr>
              <w:t>have</w:t>
            </w:r>
            <w:r w:rsidR="00406F82" w:rsidRPr="00B0313E">
              <w:rPr>
                <w:rFonts w:asciiTheme="minorHAnsi" w:hAnsiTheme="minorHAnsi" w:cstheme="minorHAnsi"/>
                <w:sz w:val="22"/>
                <w:szCs w:val="22"/>
              </w:rPr>
              <w:t xml:space="preserve"> the </w:t>
            </w:r>
            <w:r w:rsidR="0051566D" w:rsidRPr="0051566D">
              <w:rPr>
                <w:rFonts w:asciiTheme="minorHAnsi" w:hAnsiTheme="minorHAnsi" w:cstheme="minorHAnsi"/>
                <w:sz w:val="22"/>
                <w:szCs w:val="22"/>
              </w:rPr>
              <w:t>digital tools, skills, and confidence</w:t>
            </w:r>
            <w:r w:rsidR="00406F82" w:rsidRPr="00B0313E">
              <w:rPr>
                <w:rFonts w:asciiTheme="minorHAnsi" w:hAnsiTheme="minorHAnsi" w:cstheme="minorHAnsi"/>
                <w:sz w:val="22"/>
                <w:szCs w:val="22"/>
              </w:rPr>
              <w:t xml:space="preserve"> needed for full participation in our </w:t>
            </w:r>
            <w:r w:rsidR="0051566D" w:rsidRPr="0051566D">
              <w:rPr>
                <w:rFonts w:asciiTheme="minorHAnsi" w:hAnsiTheme="minorHAnsi" w:cstheme="minorHAnsi"/>
                <w:sz w:val="22"/>
                <w:szCs w:val="22"/>
              </w:rPr>
              <w:t xml:space="preserve">increasingly online </w:t>
            </w:r>
            <w:r w:rsidR="00406F82" w:rsidRPr="00B0313E">
              <w:rPr>
                <w:rFonts w:asciiTheme="minorHAnsi" w:hAnsiTheme="minorHAnsi" w:cstheme="minorHAnsi"/>
                <w:sz w:val="22"/>
                <w:szCs w:val="22"/>
              </w:rPr>
              <w:t>society, democracy, and economy</w:t>
            </w:r>
            <w:r w:rsidR="007F59DA">
              <w:rPr>
                <w:rFonts w:asciiTheme="minorHAnsi" w:hAnsiTheme="minorHAnsi" w:cstheme="minorHAnsi"/>
                <w:sz w:val="22"/>
                <w:szCs w:val="22"/>
              </w:rPr>
              <w:t>.</w:t>
            </w:r>
          </w:p>
        </w:tc>
      </w:tr>
      <w:tr w:rsidR="0066453C" w:rsidRPr="00A54BD2" w14:paraId="25D0E813" w14:textId="77777777" w:rsidTr="00E55B72">
        <w:trPr>
          <w:trHeight w:val="636"/>
        </w:trPr>
        <w:tc>
          <w:tcPr>
            <w:tcW w:w="1413" w:type="dxa"/>
          </w:tcPr>
          <w:p w14:paraId="29169963" w14:textId="77777777" w:rsidR="0011320B" w:rsidRPr="00A54BD2" w:rsidRDefault="0011320B" w:rsidP="00494E80">
            <w:pPr>
              <w:spacing w:before="0" w:beforeAutospacing="0" w:after="0" w:afterAutospacing="0" w:line="288" w:lineRule="auto"/>
              <w:ind w:left="0"/>
              <w:rPr>
                <w:rFonts w:asciiTheme="minorHAnsi" w:hAnsiTheme="minorHAnsi" w:cstheme="minorHAnsi"/>
                <w:b/>
                <w:bCs/>
                <w:sz w:val="22"/>
                <w:szCs w:val="22"/>
              </w:rPr>
            </w:pPr>
            <w:r w:rsidRPr="00A54BD2">
              <w:rPr>
                <w:rFonts w:asciiTheme="minorHAnsi" w:hAnsiTheme="minorHAnsi" w:cstheme="minorHAnsi"/>
                <w:b/>
                <w:bCs/>
                <w:sz w:val="22"/>
                <w:szCs w:val="22"/>
              </w:rPr>
              <w:t xml:space="preserve">digitally enabled </w:t>
            </w:r>
          </w:p>
        </w:tc>
        <w:tc>
          <w:tcPr>
            <w:tcW w:w="8208" w:type="dxa"/>
          </w:tcPr>
          <w:p w14:paraId="63073032" w14:textId="3A92BF9D" w:rsidR="0011320B" w:rsidRPr="00A54BD2" w:rsidRDefault="0011320B" w:rsidP="00494E80">
            <w:pPr>
              <w:spacing w:before="0" w:beforeAutospacing="0" w:after="0" w:afterAutospacing="0" w:line="288" w:lineRule="auto"/>
              <w:ind w:left="0"/>
              <w:rPr>
                <w:rFonts w:asciiTheme="minorHAnsi" w:hAnsiTheme="minorHAnsi" w:cs="Calibri"/>
                <w:sz w:val="22"/>
                <w:szCs w:val="22"/>
                <w:shd w:val="clear" w:color="auto" w:fill="FFFFFF"/>
              </w:rPr>
            </w:pPr>
            <w:r w:rsidRPr="00B0313E">
              <w:rPr>
                <w:rFonts w:asciiTheme="minorHAnsi" w:hAnsiTheme="minorHAnsi" w:cs="Calibri"/>
                <w:color w:val="1A1A1A"/>
                <w:sz w:val="22"/>
                <w:szCs w:val="22"/>
                <w:shd w:val="clear" w:color="auto" w:fill="FFFFFF"/>
              </w:rPr>
              <w:t xml:space="preserve">Person who has developed the skills and knowledge to effectively use the </w:t>
            </w:r>
            <w:r w:rsidR="00433D5A">
              <w:rPr>
                <w:rFonts w:asciiTheme="minorHAnsi" w:hAnsiTheme="minorHAnsi" w:cs="Calibri"/>
                <w:color w:val="1A1A1A"/>
                <w:sz w:val="22"/>
                <w:szCs w:val="22"/>
                <w:shd w:val="clear" w:color="auto" w:fill="FFFFFF"/>
              </w:rPr>
              <w:t>Internet</w:t>
            </w:r>
            <w:r w:rsidRPr="00B0313E">
              <w:rPr>
                <w:rFonts w:asciiTheme="minorHAnsi" w:hAnsiTheme="minorHAnsi" w:cs="Calibri"/>
                <w:color w:val="1A1A1A"/>
                <w:sz w:val="22"/>
                <w:szCs w:val="22"/>
                <w:shd w:val="clear" w:color="auto" w:fill="FFFFFF"/>
              </w:rPr>
              <w:t xml:space="preserve"> and other digital technology.</w:t>
            </w:r>
          </w:p>
        </w:tc>
      </w:tr>
      <w:tr w:rsidR="0066453C" w:rsidRPr="00A54BD2" w14:paraId="762F341C" w14:textId="77777777" w:rsidTr="00E55B72">
        <w:tc>
          <w:tcPr>
            <w:tcW w:w="1413" w:type="dxa"/>
          </w:tcPr>
          <w:p w14:paraId="39EF7424" w14:textId="77777777" w:rsidR="0011320B" w:rsidRPr="00A54BD2" w:rsidRDefault="0011320B" w:rsidP="00494E80">
            <w:pPr>
              <w:spacing w:before="0" w:beforeAutospacing="0" w:after="0" w:afterAutospacing="0" w:line="288" w:lineRule="auto"/>
              <w:ind w:left="0"/>
              <w:rPr>
                <w:rFonts w:asciiTheme="minorHAnsi" w:hAnsiTheme="minorHAnsi" w:cstheme="minorHAnsi"/>
                <w:b/>
                <w:bCs/>
                <w:sz w:val="22"/>
                <w:szCs w:val="22"/>
              </w:rPr>
            </w:pPr>
            <w:r w:rsidRPr="00A54BD2">
              <w:rPr>
                <w:rFonts w:asciiTheme="minorHAnsi" w:hAnsiTheme="minorHAnsi" w:cstheme="minorHAnsi"/>
                <w:b/>
                <w:bCs/>
                <w:sz w:val="22"/>
                <w:szCs w:val="22"/>
              </w:rPr>
              <w:lastRenderedPageBreak/>
              <w:t>digitally excluded</w:t>
            </w:r>
          </w:p>
        </w:tc>
        <w:tc>
          <w:tcPr>
            <w:tcW w:w="8208" w:type="dxa"/>
          </w:tcPr>
          <w:p w14:paraId="32475907" w14:textId="00ABFFE8" w:rsidR="0011320B" w:rsidRPr="00A54BD2" w:rsidRDefault="0011320B" w:rsidP="00494E80">
            <w:pPr>
              <w:spacing w:before="0" w:beforeAutospacing="0" w:after="0" w:afterAutospacing="0" w:line="288" w:lineRule="auto"/>
              <w:ind w:left="0"/>
              <w:rPr>
                <w:rFonts w:asciiTheme="minorHAnsi" w:hAnsiTheme="minorHAnsi" w:cstheme="minorHAnsi"/>
                <w:sz w:val="22"/>
                <w:szCs w:val="22"/>
                <w:shd w:val="clear" w:color="auto" w:fill="FFFFFF"/>
              </w:rPr>
            </w:pPr>
            <w:r w:rsidRPr="00A54BD2">
              <w:rPr>
                <w:rFonts w:asciiTheme="minorHAnsi" w:hAnsiTheme="minorHAnsi" w:cstheme="minorHAnsi"/>
                <w:sz w:val="22"/>
                <w:szCs w:val="22"/>
                <w:shd w:val="clear" w:color="auto" w:fill="FFFFFF"/>
              </w:rPr>
              <w:t xml:space="preserve">Not having convenient, reliable access to affordable, accessible digital devices and an </w:t>
            </w:r>
            <w:r w:rsidR="00433D5A">
              <w:rPr>
                <w:rFonts w:asciiTheme="minorHAnsi" w:hAnsiTheme="minorHAnsi" w:cstheme="minorHAnsi"/>
                <w:sz w:val="22"/>
                <w:szCs w:val="22"/>
                <w:shd w:val="clear" w:color="auto" w:fill="FFFFFF"/>
              </w:rPr>
              <w:t>Internet</w:t>
            </w:r>
            <w:r w:rsidRPr="00A54BD2">
              <w:rPr>
                <w:rFonts w:asciiTheme="minorHAnsi" w:hAnsiTheme="minorHAnsi" w:cstheme="minorHAnsi"/>
                <w:sz w:val="22"/>
                <w:szCs w:val="22"/>
                <w:shd w:val="clear" w:color="auto" w:fill="FFFFFF"/>
              </w:rPr>
              <w:t xml:space="preserve"> connection, and who cannot confidently use them in their day-to-day life.</w:t>
            </w:r>
          </w:p>
        </w:tc>
      </w:tr>
      <w:tr w:rsidR="00724D5B" w:rsidRPr="00A54BD2" w14:paraId="01629EE3" w14:textId="77777777" w:rsidTr="00E55B72">
        <w:tc>
          <w:tcPr>
            <w:tcW w:w="1413" w:type="dxa"/>
          </w:tcPr>
          <w:p w14:paraId="4C9EEECD" w14:textId="64ACBE64" w:rsidR="006F5985" w:rsidRPr="00B0313E" w:rsidRDefault="00842DD0" w:rsidP="00B0313E">
            <w:pPr>
              <w:spacing w:before="0" w:beforeAutospacing="0" w:after="0" w:afterAutospacing="0" w:line="288" w:lineRule="auto"/>
              <w:ind w:left="0"/>
              <w:rPr>
                <w:rFonts w:asciiTheme="minorHAnsi" w:hAnsiTheme="minorHAnsi" w:cstheme="minorHAnsi"/>
                <w:b/>
                <w:bCs/>
                <w:sz w:val="22"/>
                <w:szCs w:val="22"/>
              </w:rPr>
            </w:pPr>
            <w:r w:rsidRPr="00B0313E">
              <w:rPr>
                <w:rFonts w:asciiTheme="minorHAnsi" w:hAnsiTheme="minorHAnsi" w:cstheme="minorHAnsi"/>
                <w:b/>
                <w:bCs/>
                <w:sz w:val="22"/>
                <w:szCs w:val="22"/>
              </w:rPr>
              <w:t>d</w:t>
            </w:r>
            <w:r w:rsidR="00C34110" w:rsidRPr="00B0313E">
              <w:rPr>
                <w:rFonts w:asciiTheme="minorHAnsi" w:hAnsiTheme="minorHAnsi" w:cstheme="minorHAnsi"/>
                <w:b/>
                <w:bCs/>
                <w:sz w:val="22"/>
                <w:szCs w:val="22"/>
              </w:rPr>
              <w:t xml:space="preserve">igital </w:t>
            </w:r>
            <w:r w:rsidRPr="00B0313E">
              <w:rPr>
                <w:rFonts w:asciiTheme="minorHAnsi" w:hAnsiTheme="minorHAnsi" w:cstheme="minorHAnsi"/>
                <w:b/>
                <w:bCs/>
                <w:sz w:val="22"/>
                <w:szCs w:val="22"/>
              </w:rPr>
              <w:t>i</w:t>
            </w:r>
            <w:r w:rsidR="00C34110" w:rsidRPr="00B0313E">
              <w:rPr>
                <w:rFonts w:asciiTheme="minorHAnsi" w:hAnsiTheme="minorHAnsi" w:cstheme="minorHAnsi"/>
                <w:b/>
                <w:bCs/>
                <w:sz w:val="22"/>
                <w:szCs w:val="22"/>
              </w:rPr>
              <w:t>nclusion</w:t>
            </w:r>
          </w:p>
        </w:tc>
        <w:tc>
          <w:tcPr>
            <w:tcW w:w="8208" w:type="dxa"/>
          </w:tcPr>
          <w:p w14:paraId="083C0398" w14:textId="050F2F97" w:rsidR="006F5985" w:rsidRPr="00B0313E" w:rsidRDefault="0051566D" w:rsidP="00B0313E">
            <w:pPr>
              <w:spacing w:before="0" w:beforeAutospacing="0" w:after="0" w:afterAutospacing="0" w:line="288" w:lineRule="auto"/>
              <w:ind w:left="0"/>
              <w:rPr>
                <w:rFonts w:asciiTheme="minorHAnsi" w:hAnsiTheme="minorHAnsi" w:cstheme="minorHAnsi"/>
                <w:sz w:val="22"/>
                <w:szCs w:val="22"/>
              </w:rPr>
            </w:pPr>
            <w:r w:rsidRPr="0051566D">
              <w:rPr>
                <w:rFonts w:asciiTheme="minorHAnsi" w:hAnsiTheme="minorHAnsi" w:cstheme="minorHAnsi"/>
                <w:sz w:val="22"/>
                <w:szCs w:val="22"/>
              </w:rPr>
              <w:t xml:space="preserve">Provision of the </w:t>
            </w:r>
            <w:r w:rsidR="00406F82" w:rsidRPr="00B0313E">
              <w:rPr>
                <w:rFonts w:asciiTheme="minorHAnsi" w:hAnsiTheme="minorHAnsi" w:cstheme="minorHAnsi"/>
                <w:sz w:val="22"/>
                <w:szCs w:val="22"/>
              </w:rPr>
              <w:t>activities</w:t>
            </w:r>
            <w:r w:rsidR="00967F94">
              <w:rPr>
                <w:rFonts w:asciiTheme="minorHAnsi" w:hAnsiTheme="minorHAnsi" w:cstheme="minorHAnsi"/>
                <w:sz w:val="22"/>
                <w:szCs w:val="22"/>
              </w:rPr>
              <w:t>, strat</w:t>
            </w:r>
            <w:r w:rsidR="00D77D69">
              <w:rPr>
                <w:rFonts w:asciiTheme="minorHAnsi" w:hAnsiTheme="minorHAnsi" w:cstheme="minorHAnsi"/>
                <w:sz w:val="22"/>
                <w:szCs w:val="22"/>
              </w:rPr>
              <w:t xml:space="preserve">egies </w:t>
            </w:r>
            <w:r w:rsidRPr="0051566D">
              <w:rPr>
                <w:rFonts w:asciiTheme="minorHAnsi" w:hAnsiTheme="minorHAnsi" w:cstheme="minorHAnsi"/>
                <w:sz w:val="22"/>
                <w:szCs w:val="22"/>
              </w:rPr>
              <w:t xml:space="preserve"> </w:t>
            </w:r>
            <w:r w:rsidR="00D77D69">
              <w:rPr>
                <w:rFonts w:asciiTheme="minorHAnsi" w:hAnsiTheme="minorHAnsi" w:cstheme="minorHAnsi"/>
                <w:sz w:val="22"/>
                <w:szCs w:val="22"/>
              </w:rPr>
              <w:t xml:space="preserve">and </w:t>
            </w:r>
            <w:r w:rsidRPr="0051566D">
              <w:rPr>
                <w:rFonts w:asciiTheme="minorHAnsi" w:hAnsiTheme="minorHAnsi" w:cstheme="minorHAnsi"/>
                <w:sz w:val="22"/>
                <w:szCs w:val="22"/>
              </w:rPr>
              <w:t>tools</w:t>
            </w:r>
            <w:r w:rsidR="00406F82" w:rsidRPr="00B0313E">
              <w:rPr>
                <w:rFonts w:asciiTheme="minorHAnsi" w:hAnsiTheme="minorHAnsi" w:cstheme="minorHAnsi"/>
                <w:sz w:val="22"/>
                <w:szCs w:val="22"/>
              </w:rPr>
              <w:t xml:space="preserve"> necessary </w:t>
            </w:r>
            <w:r w:rsidRPr="0051566D">
              <w:rPr>
                <w:rFonts w:asciiTheme="minorHAnsi" w:hAnsiTheme="minorHAnsi" w:cstheme="minorHAnsi"/>
                <w:sz w:val="22"/>
                <w:szCs w:val="22"/>
              </w:rPr>
              <w:t>for</w:t>
            </w:r>
            <w:r w:rsidR="00406F82" w:rsidRPr="00B0313E">
              <w:rPr>
                <w:rFonts w:asciiTheme="minorHAnsi" w:hAnsiTheme="minorHAnsi" w:cstheme="minorHAnsi"/>
                <w:sz w:val="22"/>
                <w:szCs w:val="22"/>
              </w:rPr>
              <w:t xml:space="preserve"> all individuals and communities, including the most disadvantaged, </w:t>
            </w:r>
            <w:r w:rsidRPr="0051566D">
              <w:rPr>
                <w:rFonts w:asciiTheme="minorHAnsi" w:hAnsiTheme="minorHAnsi" w:cstheme="minorHAnsi"/>
                <w:sz w:val="22"/>
                <w:szCs w:val="22"/>
              </w:rPr>
              <w:t xml:space="preserve">to </w:t>
            </w:r>
            <w:r w:rsidR="00406F82" w:rsidRPr="00B0313E">
              <w:rPr>
                <w:rFonts w:asciiTheme="minorHAnsi" w:hAnsiTheme="minorHAnsi" w:cstheme="minorHAnsi"/>
                <w:sz w:val="22"/>
                <w:szCs w:val="22"/>
              </w:rPr>
              <w:t>have access to, and use of, information and communication technologies</w:t>
            </w:r>
            <w:r w:rsidR="000755BD">
              <w:rPr>
                <w:rFonts w:asciiTheme="minorHAnsi" w:hAnsiTheme="minorHAnsi" w:cstheme="minorHAnsi"/>
                <w:sz w:val="22"/>
                <w:szCs w:val="22"/>
              </w:rPr>
              <w:t>.</w:t>
            </w:r>
          </w:p>
        </w:tc>
      </w:tr>
      <w:tr w:rsidR="00724D5B" w:rsidRPr="00A54BD2" w14:paraId="6E4F7B4C" w14:textId="77777777" w:rsidTr="00E55B72">
        <w:tc>
          <w:tcPr>
            <w:tcW w:w="1413" w:type="dxa"/>
          </w:tcPr>
          <w:p w14:paraId="2CC07F31" w14:textId="2AC1A29D" w:rsidR="00B63AE1" w:rsidRPr="00B0313E" w:rsidRDefault="00B63AE1" w:rsidP="00B0313E">
            <w:pPr>
              <w:spacing w:before="0" w:beforeAutospacing="0" w:after="0" w:afterAutospacing="0" w:line="288" w:lineRule="auto"/>
              <w:ind w:left="0"/>
              <w:rPr>
                <w:rFonts w:asciiTheme="minorHAnsi" w:hAnsiTheme="minorHAnsi" w:cstheme="minorHAnsi"/>
                <w:b/>
                <w:bCs/>
                <w:sz w:val="22"/>
                <w:szCs w:val="22"/>
              </w:rPr>
            </w:pPr>
            <w:r w:rsidRPr="00B0313E">
              <w:rPr>
                <w:rFonts w:asciiTheme="minorHAnsi" w:hAnsiTheme="minorHAnsi" w:cstheme="minorHAnsi"/>
                <w:b/>
                <w:bCs/>
                <w:sz w:val="22"/>
                <w:szCs w:val="22"/>
              </w:rPr>
              <w:t>digital literacy</w:t>
            </w:r>
          </w:p>
        </w:tc>
        <w:tc>
          <w:tcPr>
            <w:tcW w:w="8208" w:type="dxa"/>
          </w:tcPr>
          <w:p w14:paraId="6FDC37A4" w14:textId="32A164EF" w:rsidR="00B63AE1" w:rsidRPr="00B0313E" w:rsidRDefault="0051566D" w:rsidP="00B0313E">
            <w:pPr>
              <w:spacing w:before="0" w:beforeAutospacing="0" w:after="0" w:afterAutospacing="0" w:line="288" w:lineRule="auto"/>
              <w:ind w:left="0"/>
              <w:rPr>
                <w:rFonts w:asciiTheme="minorHAnsi" w:hAnsiTheme="minorHAnsi" w:cstheme="minorHAnsi"/>
                <w:sz w:val="22"/>
                <w:szCs w:val="22"/>
              </w:rPr>
            </w:pPr>
            <w:r w:rsidRPr="0051566D">
              <w:rPr>
                <w:rFonts w:asciiTheme="minorHAnsi" w:hAnsiTheme="minorHAnsi" w:cstheme="minorHAnsi"/>
                <w:sz w:val="22"/>
                <w:szCs w:val="22"/>
              </w:rPr>
              <w:t>The extent to which one</w:t>
            </w:r>
            <w:r w:rsidR="00440571" w:rsidRPr="0051566D">
              <w:rPr>
                <w:rFonts w:asciiTheme="minorHAnsi" w:hAnsiTheme="minorHAnsi" w:cstheme="minorHAnsi"/>
                <w:sz w:val="22"/>
                <w:szCs w:val="22"/>
              </w:rPr>
              <w:t xml:space="preserve"> is </w:t>
            </w:r>
            <w:r w:rsidRPr="0051566D">
              <w:rPr>
                <w:rFonts w:asciiTheme="minorHAnsi" w:hAnsiTheme="minorHAnsi" w:cstheme="minorHAnsi"/>
                <w:sz w:val="22"/>
                <w:szCs w:val="22"/>
              </w:rPr>
              <w:t>able</w:t>
            </w:r>
            <w:r w:rsidR="00440571" w:rsidRPr="0051566D">
              <w:rPr>
                <w:rFonts w:asciiTheme="minorHAnsi" w:hAnsiTheme="minorHAnsi" w:cstheme="minorHAnsi"/>
                <w:sz w:val="22"/>
                <w:szCs w:val="22"/>
              </w:rPr>
              <w:t xml:space="preserve"> to use information and communication technologies to find, evaluate, create, and communicate information, requiring both cognitive and technical skills</w:t>
            </w:r>
            <w:r w:rsidR="000755BD">
              <w:rPr>
                <w:rFonts w:asciiTheme="minorHAnsi" w:hAnsiTheme="minorHAnsi" w:cstheme="minorHAnsi"/>
                <w:sz w:val="22"/>
                <w:szCs w:val="22"/>
              </w:rPr>
              <w:t>.</w:t>
            </w:r>
          </w:p>
        </w:tc>
      </w:tr>
      <w:tr w:rsidR="00724D5B" w:rsidRPr="00A54BD2" w14:paraId="77353821" w14:textId="77777777" w:rsidTr="00E55B72">
        <w:tc>
          <w:tcPr>
            <w:tcW w:w="1413" w:type="dxa"/>
          </w:tcPr>
          <w:p w14:paraId="2A1AEB11" w14:textId="193FBB25" w:rsidR="00842DD0" w:rsidRPr="00B0313E" w:rsidRDefault="002278FC" w:rsidP="00B0313E">
            <w:pPr>
              <w:spacing w:before="0" w:beforeAutospacing="0" w:after="0" w:afterAutospacing="0" w:line="288" w:lineRule="auto"/>
              <w:ind w:left="0"/>
              <w:rPr>
                <w:rFonts w:asciiTheme="minorHAnsi" w:hAnsiTheme="minorHAnsi" w:cstheme="minorHAnsi"/>
                <w:b/>
                <w:bCs/>
                <w:sz w:val="22"/>
                <w:szCs w:val="22"/>
              </w:rPr>
            </w:pPr>
            <w:r w:rsidRPr="00B0313E">
              <w:rPr>
                <w:rFonts w:asciiTheme="minorHAnsi" w:hAnsiTheme="minorHAnsi" w:cstheme="minorHAnsi"/>
                <w:b/>
                <w:bCs/>
                <w:sz w:val="22"/>
                <w:szCs w:val="22"/>
              </w:rPr>
              <w:t>digital poverty</w:t>
            </w:r>
          </w:p>
        </w:tc>
        <w:tc>
          <w:tcPr>
            <w:tcW w:w="8208" w:type="dxa"/>
          </w:tcPr>
          <w:p w14:paraId="65B8A23F" w14:textId="4C40608D" w:rsidR="00842DD0" w:rsidRPr="00B0313E" w:rsidRDefault="004447E2" w:rsidP="00B0313E">
            <w:pPr>
              <w:spacing w:before="0" w:beforeAutospacing="0" w:after="0" w:afterAutospacing="0" w:line="288" w:lineRule="auto"/>
              <w:ind w:left="0"/>
              <w:rPr>
                <w:rFonts w:asciiTheme="minorHAnsi" w:hAnsiTheme="minorHAnsi" w:cstheme="minorHAnsi"/>
                <w:sz w:val="22"/>
                <w:szCs w:val="22"/>
              </w:rPr>
            </w:pPr>
            <w:r w:rsidRPr="00B0313E">
              <w:rPr>
                <w:rFonts w:asciiTheme="minorHAnsi" w:hAnsiTheme="minorHAnsi" w:cstheme="minorHAnsi"/>
                <w:sz w:val="22"/>
                <w:szCs w:val="22"/>
              </w:rPr>
              <w:t xml:space="preserve">Poverty resulting from or exacerbated by a lack of </w:t>
            </w:r>
            <w:r w:rsidR="00240CEC" w:rsidRPr="00B0313E">
              <w:rPr>
                <w:rFonts w:asciiTheme="minorHAnsi" w:hAnsiTheme="minorHAnsi" w:cstheme="minorHAnsi"/>
                <w:sz w:val="22"/>
                <w:szCs w:val="22"/>
              </w:rPr>
              <w:t>access to information technology</w:t>
            </w:r>
            <w:r w:rsidR="007E09DF" w:rsidRPr="00A54BD2">
              <w:rPr>
                <w:rFonts w:asciiTheme="minorHAnsi" w:hAnsiTheme="minorHAnsi" w:cstheme="minorHAnsi"/>
                <w:sz w:val="22"/>
                <w:szCs w:val="22"/>
              </w:rPr>
              <w:t xml:space="preserve"> particularly the Internet</w:t>
            </w:r>
            <w:r w:rsidR="005679E8" w:rsidRPr="00A54BD2">
              <w:rPr>
                <w:rFonts w:asciiTheme="minorHAnsi" w:hAnsiTheme="minorHAnsi" w:cstheme="minorHAnsi"/>
                <w:sz w:val="22"/>
                <w:szCs w:val="22"/>
              </w:rPr>
              <w:t>.</w:t>
            </w:r>
          </w:p>
        </w:tc>
      </w:tr>
      <w:tr w:rsidR="00724D5B" w:rsidRPr="00A54BD2" w14:paraId="6199CC0C" w14:textId="77777777" w:rsidTr="00E55B72">
        <w:tc>
          <w:tcPr>
            <w:tcW w:w="1413" w:type="dxa"/>
          </w:tcPr>
          <w:p w14:paraId="2E6D939D" w14:textId="0D540E85" w:rsidR="00871479" w:rsidRPr="00B0313E" w:rsidRDefault="00871479" w:rsidP="00B0313E">
            <w:pPr>
              <w:spacing w:before="0" w:beforeAutospacing="0" w:after="0" w:afterAutospacing="0" w:line="288" w:lineRule="auto"/>
              <w:ind w:left="0"/>
              <w:rPr>
                <w:rFonts w:asciiTheme="minorHAnsi" w:hAnsiTheme="minorHAnsi" w:cstheme="minorHAnsi"/>
                <w:b/>
                <w:bCs/>
                <w:sz w:val="22"/>
                <w:szCs w:val="22"/>
              </w:rPr>
            </w:pPr>
            <w:r w:rsidRPr="00B0313E">
              <w:rPr>
                <w:rFonts w:asciiTheme="minorHAnsi" w:hAnsiTheme="minorHAnsi" w:cstheme="minorHAnsi"/>
                <w:b/>
                <w:bCs/>
                <w:sz w:val="22"/>
                <w:szCs w:val="22"/>
              </w:rPr>
              <w:t>direct care</w:t>
            </w:r>
          </w:p>
        </w:tc>
        <w:tc>
          <w:tcPr>
            <w:tcW w:w="8208" w:type="dxa"/>
          </w:tcPr>
          <w:p w14:paraId="3CC4B67E" w14:textId="65CA2241" w:rsidR="00871479" w:rsidRPr="00B0313E" w:rsidRDefault="00871479" w:rsidP="00B0313E">
            <w:pPr>
              <w:spacing w:before="0" w:beforeAutospacing="0" w:after="0" w:afterAutospacing="0" w:line="288" w:lineRule="auto"/>
              <w:ind w:left="0"/>
              <w:rPr>
                <w:rFonts w:asciiTheme="minorHAnsi" w:hAnsiTheme="minorHAnsi" w:cstheme="minorHAnsi"/>
                <w:sz w:val="22"/>
                <w:szCs w:val="22"/>
              </w:rPr>
            </w:pPr>
            <w:r w:rsidRPr="00B0313E">
              <w:rPr>
                <w:rFonts w:asciiTheme="minorHAnsi" w:hAnsiTheme="minorHAnsi" w:cstheme="minorHAnsi"/>
                <w:sz w:val="22"/>
                <w:szCs w:val="22"/>
                <w:shd w:val="clear" w:color="auto" w:fill="FFFFFF"/>
              </w:rPr>
              <w:t>Council service delivering domestic assistance, personal care and respite care</w:t>
            </w:r>
            <w:r w:rsidR="005679E8" w:rsidRPr="00A54BD2">
              <w:rPr>
                <w:rFonts w:asciiTheme="minorHAnsi" w:hAnsiTheme="minorHAnsi" w:cstheme="minorHAnsi"/>
                <w:sz w:val="22"/>
                <w:szCs w:val="22"/>
                <w:shd w:val="clear" w:color="auto" w:fill="FFFFFF"/>
              </w:rPr>
              <w:t>.</w:t>
            </w:r>
          </w:p>
        </w:tc>
      </w:tr>
      <w:tr w:rsidR="00724D5B" w:rsidRPr="00A54BD2" w14:paraId="13C74FA3" w14:textId="77777777" w:rsidTr="00E55B72">
        <w:tc>
          <w:tcPr>
            <w:tcW w:w="1413" w:type="dxa"/>
          </w:tcPr>
          <w:p w14:paraId="54B5641F" w14:textId="31F13677" w:rsidR="00871479" w:rsidRPr="00402C45" w:rsidRDefault="00DD5F34" w:rsidP="00B0313E">
            <w:pPr>
              <w:spacing w:before="0" w:beforeAutospacing="0" w:after="0" w:afterAutospacing="0" w:line="288" w:lineRule="auto"/>
              <w:ind w:left="0"/>
              <w:rPr>
                <w:rFonts w:asciiTheme="minorHAnsi" w:hAnsiTheme="minorHAnsi" w:cstheme="minorHAnsi"/>
                <w:b/>
                <w:bCs/>
                <w:sz w:val="22"/>
                <w:szCs w:val="22"/>
              </w:rPr>
            </w:pPr>
            <w:r w:rsidRPr="00A54BD2">
              <w:rPr>
                <w:rFonts w:asciiTheme="minorHAnsi" w:hAnsiTheme="minorHAnsi" w:cstheme="minorHAnsi"/>
                <w:b/>
                <w:bCs/>
                <w:sz w:val="22"/>
                <w:szCs w:val="22"/>
              </w:rPr>
              <w:t>e</w:t>
            </w:r>
            <w:r w:rsidR="00871479" w:rsidRPr="00402C45">
              <w:rPr>
                <w:rFonts w:asciiTheme="minorHAnsi" w:hAnsiTheme="minorHAnsi" w:cstheme="minorHAnsi"/>
                <w:b/>
                <w:bCs/>
                <w:sz w:val="22"/>
                <w:szCs w:val="22"/>
              </w:rPr>
              <w:t>quity</w:t>
            </w:r>
          </w:p>
        </w:tc>
        <w:tc>
          <w:tcPr>
            <w:tcW w:w="8208" w:type="dxa"/>
          </w:tcPr>
          <w:p w14:paraId="4DCEDB7E" w14:textId="16911785" w:rsidR="00871479" w:rsidRPr="009F136A" w:rsidRDefault="00871479" w:rsidP="00B0313E">
            <w:pPr>
              <w:spacing w:before="0" w:beforeAutospacing="0" w:after="0" w:afterAutospacing="0" w:line="288" w:lineRule="auto"/>
              <w:ind w:left="0"/>
              <w:rPr>
                <w:rFonts w:asciiTheme="minorHAnsi" w:hAnsiTheme="minorHAnsi" w:cstheme="minorHAnsi"/>
                <w:sz w:val="22"/>
                <w:szCs w:val="22"/>
              </w:rPr>
            </w:pPr>
            <w:r w:rsidRPr="00402C45">
              <w:rPr>
                <w:rFonts w:asciiTheme="minorHAnsi" w:hAnsiTheme="minorHAnsi" w:cstheme="minorHAnsi"/>
                <w:sz w:val="22"/>
                <w:szCs w:val="22"/>
                <w:shd w:val="clear" w:color="auto" w:fill="FFFFFF"/>
              </w:rPr>
              <w:t>A fair approach in the distribution and provision of services and resources according to needs, rights and eligibility</w:t>
            </w:r>
            <w:r w:rsidR="005679E8" w:rsidRPr="00A54BD2">
              <w:rPr>
                <w:rFonts w:asciiTheme="minorHAnsi" w:hAnsiTheme="minorHAnsi" w:cstheme="minorHAnsi"/>
                <w:sz w:val="22"/>
                <w:szCs w:val="22"/>
                <w:shd w:val="clear" w:color="auto" w:fill="FFFFFF"/>
              </w:rPr>
              <w:t>.</w:t>
            </w:r>
          </w:p>
        </w:tc>
      </w:tr>
      <w:tr w:rsidR="00724D5B" w:rsidRPr="00A54BD2" w14:paraId="7EB729AA" w14:textId="77777777" w:rsidTr="00E55B72">
        <w:tc>
          <w:tcPr>
            <w:tcW w:w="1413" w:type="dxa"/>
          </w:tcPr>
          <w:p w14:paraId="2D44D275" w14:textId="7004FCF9" w:rsidR="00871479" w:rsidRPr="004A62A7" w:rsidRDefault="00DD5F34" w:rsidP="009F136A">
            <w:pPr>
              <w:spacing w:before="0" w:beforeAutospacing="0" w:after="0" w:afterAutospacing="0" w:line="288" w:lineRule="auto"/>
              <w:ind w:left="0"/>
              <w:rPr>
                <w:rFonts w:asciiTheme="minorHAnsi" w:hAnsiTheme="minorHAnsi" w:cstheme="minorHAnsi"/>
                <w:b/>
                <w:bCs/>
                <w:sz w:val="22"/>
                <w:szCs w:val="22"/>
              </w:rPr>
            </w:pPr>
            <w:r w:rsidRPr="00A54BD2">
              <w:rPr>
                <w:rFonts w:asciiTheme="minorHAnsi" w:hAnsiTheme="minorHAnsi" w:cstheme="minorHAnsi"/>
                <w:b/>
                <w:bCs/>
                <w:sz w:val="22"/>
                <w:szCs w:val="22"/>
              </w:rPr>
              <w:t>I</w:t>
            </w:r>
            <w:r w:rsidR="00871479" w:rsidRPr="00402C45">
              <w:rPr>
                <w:rFonts w:asciiTheme="minorHAnsi" w:hAnsiTheme="minorHAnsi" w:cstheme="minorHAnsi"/>
                <w:b/>
                <w:bCs/>
                <w:sz w:val="22"/>
                <w:szCs w:val="22"/>
              </w:rPr>
              <w:t>nternet</w:t>
            </w:r>
            <w:r w:rsidRPr="00A54BD2">
              <w:rPr>
                <w:rFonts w:asciiTheme="minorHAnsi" w:hAnsiTheme="minorHAnsi" w:cstheme="minorHAnsi"/>
                <w:b/>
                <w:bCs/>
                <w:sz w:val="22"/>
                <w:szCs w:val="22"/>
              </w:rPr>
              <w:t xml:space="preserve"> (the)</w:t>
            </w:r>
          </w:p>
        </w:tc>
        <w:tc>
          <w:tcPr>
            <w:tcW w:w="8208" w:type="dxa"/>
          </w:tcPr>
          <w:p w14:paraId="444AA560" w14:textId="3E4CB0FB" w:rsidR="00871479" w:rsidRPr="00402C45" w:rsidRDefault="00871479" w:rsidP="009F136A">
            <w:pPr>
              <w:spacing w:before="0" w:beforeAutospacing="0" w:after="0" w:afterAutospacing="0" w:line="288" w:lineRule="auto"/>
              <w:ind w:left="0"/>
              <w:rPr>
                <w:rFonts w:asciiTheme="minorHAnsi" w:hAnsiTheme="minorHAnsi" w:cstheme="minorHAnsi"/>
                <w:sz w:val="22"/>
                <w:szCs w:val="22"/>
              </w:rPr>
            </w:pPr>
            <w:r w:rsidRPr="00402C45">
              <w:rPr>
                <w:rFonts w:asciiTheme="minorHAnsi" w:hAnsiTheme="minorHAnsi" w:cstheme="minorHAnsi"/>
                <w:sz w:val="22"/>
                <w:szCs w:val="22"/>
                <w:shd w:val="clear" w:color="auto" w:fill="FFFFFF"/>
              </w:rPr>
              <w:t>A global system of networked computers around the world that allows people to share information and communicate with each other.</w:t>
            </w:r>
          </w:p>
        </w:tc>
      </w:tr>
      <w:tr w:rsidR="00724D5B" w:rsidRPr="00A54BD2" w14:paraId="570B4460" w14:textId="77777777" w:rsidTr="00E55B72">
        <w:tc>
          <w:tcPr>
            <w:tcW w:w="1413" w:type="dxa"/>
          </w:tcPr>
          <w:p w14:paraId="08B74E4A" w14:textId="408DE4B8" w:rsidR="00871479" w:rsidRPr="004A62A7" w:rsidRDefault="00871479" w:rsidP="004A62A7">
            <w:pPr>
              <w:spacing w:before="0" w:beforeAutospacing="0" w:after="0" w:afterAutospacing="0" w:line="288" w:lineRule="auto"/>
              <w:ind w:left="0"/>
              <w:rPr>
                <w:rFonts w:asciiTheme="minorHAnsi" w:hAnsiTheme="minorHAnsi" w:cstheme="minorHAnsi"/>
                <w:b/>
                <w:bCs/>
                <w:sz w:val="22"/>
                <w:szCs w:val="22"/>
              </w:rPr>
            </w:pPr>
            <w:r w:rsidRPr="004A62A7">
              <w:rPr>
                <w:rFonts w:asciiTheme="minorHAnsi" w:hAnsiTheme="minorHAnsi" w:cstheme="minorHAnsi"/>
                <w:b/>
                <w:bCs/>
                <w:sz w:val="22"/>
                <w:szCs w:val="22"/>
              </w:rPr>
              <w:t>intersectionality</w:t>
            </w:r>
          </w:p>
        </w:tc>
        <w:tc>
          <w:tcPr>
            <w:tcW w:w="8208" w:type="dxa"/>
          </w:tcPr>
          <w:p w14:paraId="7B4311B5" w14:textId="573FFF1D" w:rsidR="00871479" w:rsidRPr="004A62A7" w:rsidRDefault="005679E8" w:rsidP="004A62A7">
            <w:pPr>
              <w:spacing w:before="0" w:beforeAutospacing="0" w:after="0" w:afterAutospacing="0" w:line="288" w:lineRule="auto"/>
              <w:ind w:left="0"/>
              <w:rPr>
                <w:rFonts w:asciiTheme="minorHAnsi" w:hAnsiTheme="minorHAnsi" w:cstheme="minorHAnsi"/>
                <w:sz w:val="22"/>
                <w:szCs w:val="22"/>
              </w:rPr>
            </w:pPr>
            <w:r w:rsidRPr="00A54BD2">
              <w:rPr>
                <w:rFonts w:asciiTheme="minorHAnsi" w:hAnsiTheme="minorHAnsi" w:cstheme="minorHAnsi"/>
                <w:sz w:val="22"/>
                <w:szCs w:val="22"/>
                <w:shd w:val="clear" w:color="auto" w:fill="FFFFFF"/>
              </w:rPr>
              <w:t>T</w:t>
            </w:r>
            <w:r w:rsidR="00871479" w:rsidRPr="00402C45">
              <w:rPr>
                <w:rFonts w:asciiTheme="minorHAnsi" w:hAnsiTheme="minorHAnsi" w:cstheme="minorHAnsi"/>
                <w:sz w:val="22"/>
                <w:szCs w:val="22"/>
                <w:shd w:val="clear" w:color="auto" w:fill="FFFFFF"/>
              </w:rPr>
              <w:t>he interconnected nature of social categorizations such as race, class, and gender as they apply to a given individual or group, regarded as creating overlapping and interdependent systems of discrimination or disadvantage</w:t>
            </w:r>
            <w:r w:rsidRPr="00A54BD2">
              <w:rPr>
                <w:rFonts w:asciiTheme="minorHAnsi" w:hAnsiTheme="minorHAnsi" w:cstheme="minorHAnsi"/>
                <w:sz w:val="22"/>
                <w:szCs w:val="22"/>
                <w:shd w:val="clear" w:color="auto" w:fill="FFFFFF"/>
              </w:rPr>
              <w:t>.</w:t>
            </w:r>
          </w:p>
        </w:tc>
      </w:tr>
      <w:tr w:rsidR="00724D5B" w:rsidRPr="00A54BD2" w14:paraId="5E4446F3" w14:textId="77777777" w:rsidTr="00E55B72">
        <w:tc>
          <w:tcPr>
            <w:tcW w:w="1413" w:type="dxa"/>
          </w:tcPr>
          <w:p w14:paraId="4737B16C" w14:textId="78ED8C57" w:rsidR="00871479" w:rsidRPr="009F136A" w:rsidRDefault="00871479" w:rsidP="00402C45">
            <w:pPr>
              <w:spacing w:before="0" w:beforeAutospacing="0" w:after="0" w:afterAutospacing="0" w:line="288" w:lineRule="auto"/>
              <w:ind w:left="0"/>
              <w:rPr>
                <w:rFonts w:asciiTheme="minorHAnsi" w:hAnsiTheme="minorHAnsi" w:cstheme="minorHAnsi"/>
                <w:b/>
                <w:bCs/>
                <w:sz w:val="22"/>
                <w:szCs w:val="22"/>
              </w:rPr>
            </w:pPr>
            <w:r w:rsidRPr="009F136A">
              <w:rPr>
                <w:rFonts w:asciiTheme="minorHAnsi" w:hAnsiTheme="minorHAnsi" w:cstheme="minorHAnsi"/>
                <w:b/>
                <w:bCs/>
                <w:sz w:val="22"/>
                <w:szCs w:val="22"/>
              </w:rPr>
              <w:t>NDIS</w:t>
            </w:r>
          </w:p>
        </w:tc>
        <w:tc>
          <w:tcPr>
            <w:tcW w:w="8208" w:type="dxa"/>
          </w:tcPr>
          <w:p w14:paraId="3E9E698E" w14:textId="1903F231" w:rsidR="00871479" w:rsidRPr="001D2E5D" w:rsidRDefault="00871479" w:rsidP="00402C45">
            <w:pPr>
              <w:spacing w:before="0" w:beforeAutospacing="0" w:after="0" w:afterAutospacing="0" w:line="288" w:lineRule="auto"/>
              <w:ind w:left="0"/>
              <w:rPr>
                <w:rFonts w:asciiTheme="minorHAnsi" w:hAnsiTheme="minorHAnsi" w:cstheme="minorHAnsi"/>
                <w:sz w:val="22"/>
                <w:szCs w:val="22"/>
                <w:shd w:val="clear" w:color="auto" w:fill="FFFFFF"/>
              </w:rPr>
            </w:pPr>
            <w:r w:rsidRPr="00402C45">
              <w:rPr>
                <w:rFonts w:asciiTheme="minorHAnsi" w:hAnsiTheme="minorHAnsi" w:cstheme="minorHAnsi"/>
                <w:sz w:val="22"/>
                <w:szCs w:val="22"/>
                <w:shd w:val="clear" w:color="auto" w:fill="FFFFFF"/>
              </w:rPr>
              <w:t>The National Insurance Disability Scheme (</w:t>
            </w:r>
            <w:r w:rsidRPr="001D2E5D">
              <w:rPr>
                <w:rFonts w:asciiTheme="minorHAnsi" w:hAnsiTheme="minorHAnsi" w:cstheme="minorHAnsi"/>
                <w:sz w:val="22"/>
                <w:szCs w:val="22"/>
                <w:shd w:val="clear" w:color="auto" w:fill="FFFFFF"/>
              </w:rPr>
              <w:t>NDIS) provides support to eligible people with intellectual, physical, sensory, cognitive and psychosocial disability. Early intervention supports can also be provided for eligible people with disability or children with developmental delay.</w:t>
            </w:r>
          </w:p>
        </w:tc>
      </w:tr>
      <w:tr w:rsidR="00724D5B" w:rsidRPr="00A54BD2" w14:paraId="3345BEF5" w14:textId="77777777" w:rsidTr="00E55B72">
        <w:tc>
          <w:tcPr>
            <w:tcW w:w="1413" w:type="dxa"/>
          </w:tcPr>
          <w:p w14:paraId="2C8641EC" w14:textId="7A0A23E4" w:rsidR="00871479" w:rsidRPr="004A62A7" w:rsidRDefault="00871479" w:rsidP="004A62A7">
            <w:pPr>
              <w:spacing w:before="0" w:beforeAutospacing="0" w:after="0" w:afterAutospacing="0" w:line="288" w:lineRule="auto"/>
              <w:ind w:left="0"/>
              <w:rPr>
                <w:rFonts w:asciiTheme="minorHAnsi" w:hAnsiTheme="minorHAnsi" w:cstheme="minorHAnsi"/>
                <w:b/>
                <w:bCs/>
                <w:sz w:val="22"/>
                <w:szCs w:val="22"/>
              </w:rPr>
            </w:pPr>
            <w:r w:rsidRPr="004A62A7">
              <w:rPr>
                <w:rFonts w:asciiTheme="minorHAnsi" w:hAnsiTheme="minorHAnsi" w:cstheme="minorHAnsi"/>
                <w:b/>
                <w:bCs/>
                <w:sz w:val="22"/>
                <w:szCs w:val="22"/>
              </w:rPr>
              <w:t>neighbourhood house</w:t>
            </w:r>
          </w:p>
        </w:tc>
        <w:tc>
          <w:tcPr>
            <w:tcW w:w="8208" w:type="dxa"/>
          </w:tcPr>
          <w:p w14:paraId="359BC0F1" w14:textId="4D7A79DA" w:rsidR="00871479" w:rsidRPr="004A62A7" w:rsidRDefault="00871479" w:rsidP="004A62A7">
            <w:pPr>
              <w:spacing w:before="0" w:beforeAutospacing="0" w:after="0" w:afterAutospacing="0" w:line="288" w:lineRule="auto"/>
              <w:ind w:left="0"/>
              <w:rPr>
                <w:rFonts w:asciiTheme="minorHAnsi" w:hAnsiTheme="minorHAnsi" w:cstheme="minorHAnsi"/>
                <w:sz w:val="22"/>
                <w:szCs w:val="22"/>
                <w:shd w:val="clear" w:color="auto" w:fill="FFFFFF"/>
              </w:rPr>
            </w:pPr>
            <w:r w:rsidRPr="00402C45">
              <w:rPr>
                <w:rFonts w:asciiTheme="minorHAnsi" w:hAnsiTheme="minorHAnsi" w:cstheme="minorHAnsi"/>
                <w:sz w:val="22"/>
                <w:szCs w:val="22"/>
                <w:shd w:val="clear" w:color="auto" w:fill="FFFFFF"/>
              </w:rPr>
              <w:t>Community run and based organisations that support social, educational, recreational and support activities</w:t>
            </w:r>
            <w:r w:rsidR="005679E8" w:rsidRPr="00A54BD2">
              <w:rPr>
                <w:rFonts w:asciiTheme="minorHAnsi" w:hAnsiTheme="minorHAnsi" w:cstheme="minorHAnsi"/>
                <w:sz w:val="22"/>
                <w:szCs w:val="22"/>
                <w:shd w:val="clear" w:color="auto" w:fill="FFFFFF"/>
              </w:rPr>
              <w:t>.</w:t>
            </w:r>
          </w:p>
        </w:tc>
      </w:tr>
      <w:tr w:rsidR="00724D5B" w:rsidRPr="00A54BD2" w14:paraId="03326A47" w14:textId="77777777" w:rsidTr="00E55B72">
        <w:tc>
          <w:tcPr>
            <w:tcW w:w="1413" w:type="dxa"/>
          </w:tcPr>
          <w:p w14:paraId="606F5273" w14:textId="760EBF77" w:rsidR="00871479" w:rsidRPr="004A62A7" w:rsidRDefault="00871479" w:rsidP="004A62A7">
            <w:pPr>
              <w:spacing w:before="0" w:beforeAutospacing="0" w:after="0" w:afterAutospacing="0" w:line="288" w:lineRule="auto"/>
              <w:ind w:left="0"/>
              <w:rPr>
                <w:rFonts w:asciiTheme="minorHAnsi" w:hAnsiTheme="minorHAnsi" w:cstheme="minorHAnsi"/>
                <w:b/>
                <w:bCs/>
                <w:sz w:val="22"/>
                <w:szCs w:val="22"/>
              </w:rPr>
            </w:pPr>
            <w:r w:rsidRPr="004A62A7">
              <w:rPr>
                <w:rFonts w:asciiTheme="minorHAnsi" w:hAnsiTheme="minorHAnsi" w:cstheme="minorHAnsi"/>
                <w:b/>
                <w:bCs/>
                <w:sz w:val="22"/>
                <w:szCs w:val="22"/>
              </w:rPr>
              <w:t>online</w:t>
            </w:r>
          </w:p>
        </w:tc>
        <w:tc>
          <w:tcPr>
            <w:tcW w:w="8208" w:type="dxa"/>
          </w:tcPr>
          <w:p w14:paraId="29BAED68" w14:textId="17045698" w:rsidR="00871479" w:rsidRPr="004A62A7" w:rsidRDefault="005679E8" w:rsidP="004A62A7">
            <w:pPr>
              <w:spacing w:before="0" w:beforeAutospacing="0" w:after="0" w:afterAutospacing="0" w:line="288" w:lineRule="auto"/>
              <w:ind w:left="0"/>
              <w:rPr>
                <w:rFonts w:asciiTheme="minorHAnsi" w:hAnsiTheme="minorHAnsi" w:cstheme="minorHAnsi"/>
                <w:sz w:val="22"/>
                <w:szCs w:val="22"/>
              </w:rPr>
            </w:pPr>
            <w:r w:rsidRPr="00A54BD2">
              <w:rPr>
                <w:rFonts w:asciiTheme="minorHAnsi" w:hAnsiTheme="minorHAnsi" w:cstheme="minorHAnsi"/>
                <w:sz w:val="22"/>
                <w:szCs w:val="22"/>
                <w:shd w:val="clear" w:color="auto" w:fill="FFFFFF"/>
              </w:rPr>
              <w:t>B</w:t>
            </w:r>
            <w:r w:rsidR="00871479" w:rsidRPr="001D2E5D">
              <w:rPr>
                <w:rFonts w:asciiTheme="minorHAnsi" w:hAnsiTheme="minorHAnsi" w:cstheme="minorHAnsi"/>
                <w:sz w:val="22"/>
                <w:szCs w:val="22"/>
                <w:shd w:val="clear" w:color="auto" w:fill="FFFFFF"/>
              </w:rPr>
              <w:t xml:space="preserve">eing connected to the </w:t>
            </w:r>
            <w:r w:rsidR="00433D5A">
              <w:rPr>
                <w:rFonts w:asciiTheme="minorHAnsi" w:hAnsiTheme="minorHAnsi" w:cstheme="minorHAnsi"/>
                <w:sz w:val="22"/>
                <w:szCs w:val="22"/>
                <w:shd w:val="clear" w:color="auto" w:fill="FFFFFF"/>
              </w:rPr>
              <w:t>Internet</w:t>
            </w:r>
            <w:r w:rsidR="00871479" w:rsidRPr="001D2E5D">
              <w:rPr>
                <w:rFonts w:asciiTheme="minorHAnsi" w:hAnsiTheme="minorHAnsi" w:cstheme="minorHAnsi"/>
                <w:sz w:val="22"/>
                <w:szCs w:val="22"/>
                <w:shd w:val="clear" w:color="auto" w:fill="FFFFFF"/>
              </w:rPr>
              <w:t>.</w:t>
            </w:r>
          </w:p>
        </w:tc>
      </w:tr>
      <w:tr w:rsidR="00724D5B" w:rsidRPr="00A54BD2" w14:paraId="2FAE57D2" w14:textId="77777777" w:rsidTr="00E55B72">
        <w:tc>
          <w:tcPr>
            <w:tcW w:w="1413" w:type="dxa"/>
          </w:tcPr>
          <w:p w14:paraId="3D62DAE0" w14:textId="4778449D" w:rsidR="00871479" w:rsidRPr="004A62A7" w:rsidRDefault="00871479" w:rsidP="004A62A7">
            <w:pPr>
              <w:spacing w:before="0" w:beforeAutospacing="0" w:after="0" w:afterAutospacing="0" w:line="288" w:lineRule="auto"/>
              <w:ind w:left="0"/>
              <w:rPr>
                <w:rFonts w:asciiTheme="minorHAnsi" w:hAnsiTheme="minorHAnsi" w:cstheme="minorHAnsi"/>
                <w:b/>
                <w:bCs/>
                <w:sz w:val="22"/>
                <w:szCs w:val="22"/>
              </w:rPr>
            </w:pPr>
            <w:r w:rsidRPr="004A62A7">
              <w:rPr>
                <w:rFonts w:asciiTheme="minorHAnsi" w:hAnsiTheme="minorHAnsi" w:cstheme="minorHAnsi"/>
                <w:b/>
                <w:bCs/>
                <w:sz w:val="22"/>
                <w:szCs w:val="22"/>
              </w:rPr>
              <w:t>quintile</w:t>
            </w:r>
          </w:p>
        </w:tc>
        <w:tc>
          <w:tcPr>
            <w:tcW w:w="8208" w:type="dxa"/>
          </w:tcPr>
          <w:p w14:paraId="14738B29" w14:textId="3CADD5B3" w:rsidR="00871479" w:rsidRPr="004A62A7" w:rsidRDefault="005679E8" w:rsidP="004A62A7">
            <w:pPr>
              <w:spacing w:before="0" w:beforeAutospacing="0" w:after="0" w:afterAutospacing="0" w:line="288" w:lineRule="auto"/>
              <w:ind w:left="0"/>
              <w:rPr>
                <w:rFonts w:asciiTheme="minorHAnsi" w:hAnsiTheme="minorHAnsi" w:cstheme="minorHAnsi"/>
                <w:sz w:val="22"/>
                <w:szCs w:val="22"/>
              </w:rPr>
            </w:pPr>
            <w:r w:rsidRPr="00A54BD2">
              <w:rPr>
                <w:rFonts w:asciiTheme="minorHAnsi" w:hAnsiTheme="minorHAnsi" w:cstheme="minorHAnsi"/>
                <w:sz w:val="22"/>
                <w:szCs w:val="22"/>
                <w:shd w:val="clear" w:color="auto" w:fill="FFFFFF"/>
              </w:rPr>
              <w:t>A</w:t>
            </w:r>
            <w:r w:rsidR="00871479" w:rsidRPr="001D2E5D">
              <w:rPr>
                <w:rFonts w:asciiTheme="minorHAnsi" w:hAnsiTheme="minorHAnsi" w:cstheme="minorHAnsi"/>
                <w:sz w:val="22"/>
                <w:szCs w:val="22"/>
                <w:shd w:val="clear" w:color="auto" w:fill="FFFFFF"/>
              </w:rPr>
              <w:t>ny of five equal groups into which a population can be divided according to the distribution of values of a particular variable</w:t>
            </w:r>
            <w:r w:rsidR="006E2936" w:rsidRPr="00A54BD2">
              <w:rPr>
                <w:rFonts w:asciiTheme="minorHAnsi" w:hAnsiTheme="minorHAnsi" w:cstheme="minorHAnsi"/>
                <w:sz w:val="22"/>
                <w:szCs w:val="22"/>
                <w:shd w:val="clear" w:color="auto" w:fill="FFFFFF"/>
              </w:rPr>
              <w:t>.</w:t>
            </w:r>
          </w:p>
        </w:tc>
      </w:tr>
      <w:tr w:rsidR="00724D5B" w:rsidRPr="00A54BD2" w14:paraId="111A533B" w14:textId="77777777" w:rsidTr="00E55B72">
        <w:tc>
          <w:tcPr>
            <w:tcW w:w="1413" w:type="dxa"/>
          </w:tcPr>
          <w:p w14:paraId="3F761493" w14:textId="0122A91D" w:rsidR="00871479" w:rsidRPr="004A62A7" w:rsidRDefault="00871479" w:rsidP="001D2E5D">
            <w:pPr>
              <w:spacing w:before="0" w:beforeAutospacing="0" w:after="0" w:afterAutospacing="0" w:line="288" w:lineRule="auto"/>
              <w:ind w:left="0"/>
              <w:rPr>
                <w:rFonts w:asciiTheme="minorHAnsi" w:hAnsiTheme="minorHAnsi" w:cstheme="minorHAnsi"/>
                <w:b/>
                <w:bCs/>
                <w:sz w:val="22"/>
                <w:szCs w:val="22"/>
              </w:rPr>
            </w:pPr>
            <w:r w:rsidRPr="004A62A7">
              <w:rPr>
                <w:rFonts w:asciiTheme="minorHAnsi" w:hAnsiTheme="minorHAnsi" w:cstheme="minorHAnsi"/>
                <w:b/>
                <w:bCs/>
                <w:sz w:val="22"/>
                <w:szCs w:val="22"/>
              </w:rPr>
              <w:t>smart city</w:t>
            </w:r>
          </w:p>
        </w:tc>
        <w:tc>
          <w:tcPr>
            <w:tcW w:w="8208" w:type="dxa"/>
          </w:tcPr>
          <w:p w14:paraId="30002864" w14:textId="410257AD" w:rsidR="00871479" w:rsidRPr="001D2E5D" w:rsidRDefault="00871479" w:rsidP="001D2E5D">
            <w:pPr>
              <w:spacing w:before="0" w:beforeAutospacing="0" w:after="0" w:afterAutospacing="0" w:line="288" w:lineRule="auto"/>
              <w:ind w:left="0"/>
              <w:rPr>
                <w:rFonts w:asciiTheme="minorHAnsi" w:hAnsiTheme="minorHAnsi" w:cstheme="minorHAnsi"/>
                <w:sz w:val="22"/>
                <w:szCs w:val="22"/>
              </w:rPr>
            </w:pPr>
            <w:r w:rsidRPr="00402C45">
              <w:rPr>
                <w:rFonts w:asciiTheme="minorHAnsi" w:hAnsiTheme="minorHAnsi" w:cstheme="minorHAnsi"/>
                <w:sz w:val="22"/>
                <w:szCs w:val="22"/>
                <w:lang w:val="en-US"/>
              </w:rPr>
              <w:t xml:space="preserve">A smart city applies digital technology, data and innovative practices to improve </w:t>
            </w:r>
            <w:proofErr w:type="spellStart"/>
            <w:r w:rsidRPr="00402C45">
              <w:rPr>
                <w:rFonts w:asciiTheme="minorHAnsi" w:hAnsiTheme="minorHAnsi" w:cstheme="minorHAnsi"/>
                <w:sz w:val="22"/>
                <w:szCs w:val="22"/>
                <w:lang w:val="en-US"/>
              </w:rPr>
              <w:t>liveability</w:t>
            </w:r>
            <w:proofErr w:type="spellEnd"/>
            <w:r w:rsidRPr="00402C45">
              <w:rPr>
                <w:rFonts w:asciiTheme="minorHAnsi" w:hAnsiTheme="minorHAnsi" w:cstheme="minorHAnsi"/>
                <w:sz w:val="22"/>
                <w:szCs w:val="22"/>
                <w:lang w:val="en-US"/>
              </w:rPr>
              <w:t>, sustainability, collaboration and economic opportunities</w:t>
            </w:r>
            <w:r w:rsidR="000724B4" w:rsidRPr="00A54BD2">
              <w:rPr>
                <w:rFonts w:asciiTheme="minorHAnsi" w:hAnsiTheme="minorHAnsi" w:cstheme="minorHAnsi"/>
                <w:sz w:val="22"/>
                <w:szCs w:val="22"/>
                <w:lang w:val="en-US"/>
              </w:rPr>
              <w:t>.</w:t>
            </w:r>
          </w:p>
        </w:tc>
      </w:tr>
      <w:tr w:rsidR="00724D5B" w:rsidRPr="00A54BD2" w14:paraId="366CD43C" w14:textId="77777777" w:rsidTr="00E55B72">
        <w:tc>
          <w:tcPr>
            <w:tcW w:w="1413" w:type="dxa"/>
          </w:tcPr>
          <w:p w14:paraId="748771F8" w14:textId="79DE3BB0" w:rsidR="00871479" w:rsidRPr="001D2E5D" w:rsidRDefault="00871479" w:rsidP="001D2E5D">
            <w:pPr>
              <w:spacing w:before="0" w:beforeAutospacing="0" w:after="0" w:afterAutospacing="0" w:line="288" w:lineRule="auto"/>
              <w:ind w:left="0"/>
              <w:rPr>
                <w:rFonts w:asciiTheme="minorHAnsi" w:hAnsiTheme="minorHAnsi" w:cstheme="minorHAnsi"/>
                <w:b/>
                <w:bCs/>
                <w:sz w:val="22"/>
                <w:szCs w:val="22"/>
              </w:rPr>
            </w:pPr>
            <w:r w:rsidRPr="001D2E5D">
              <w:rPr>
                <w:rFonts w:asciiTheme="minorHAnsi" w:hAnsiTheme="minorHAnsi" w:cstheme="minorHAnsi"/>
                <w:b/>
                <w:bCs/>
                <w:sz w:val="22"/>
                <w:szCs w:val="22"/>
              </w:rPr>
              <w:t>Wi-Fi</w:t>
            </w:r>
          </w:p>
        </w:tc>
        <w:tc>
          <w:tcPr>
            <w:tcW w:w="8208" w:type="dxa"/>
          </w:tcPr>
          <w:p w14:paraId="0B2C1D4D" w14:textId="2D53DC16" w:rsidR="00871479" w:rsidRPr="001D2E5D" w:rsidRDefault="00871479" w:rsidP="001D2E5D">
            <w:pPr>
              <w:spacing w:before="0" w:beforeAutospacing="0" w:after="0" w:afterAutospacing="0" w:line="288" w:lineRule="auto"/>
              <w:ind w:left="0"/>
              <w:rPr>
                <w:rFonts w:asciiTheme="minorHAnsi" w:hAnsiTheme="minorHAnsi" w:cstheme="minorHAnsi"/>
                <w:sz w:val="22"/>
                <w:szCs w:val="22"/>
              </w:rPr>
            </w:pPr>
            <w:r w:rsidRPr="001D2E5D">
              <w:rPr>
                <w:rFonts w:asciiTheme="minorHAnsi" w:hAnsiTheme="minorHAnsi" w:cstheme="minorHAnsi"/>
                <w:sz w:val="22"/>
                <w:szCs w:val="22"/>
                <w:shd w:val="clear" w:color="auto" w:fill="FFFFFF"/>
              </w:rPr>
              <w:t>Wi-Fi is a </w:t>
            </w:r>
            <w:hyperlink r:id="rId13" w:history="1">
              <w:r w:rsidRPr="00402C45">
                <w:rPr>
                  <w:rStyle w:val="Hyperlink"/>
                  <w:rFonts w:asciiTheme="minorHAnsi" w:hAnsiTheme="minorHAnsi" w:cstheme="minorHAnsi"/>
                  <w:color w:val="auto"/>
                  <w:sz w:val="22"/>
                  <w:szCs w:val="22"/>
                  <w:u w:val="none"/>
                  <w:bdr w:val="none" w:sz="0" w:space="0" w:color="auto" w:frame="1"/>
                  <w:shd w:val="clear" w:color="auto" w:fill="FFFFFF"/>
                </w:rPr>
                <w:t>wireless networking</w:t>
              </w:r>
            </w:hyperlink>
            <w:r w:rsidRPr="001D2E5D">
              <w:rPr>
                <w:rFonts w:asciiTheme="minorHAnsi" w:hAnsiTheme="minorHAnsi" w:cstheme="minorHAnsi"/>
                <w:sz w:val="22"/>
                <w:szCs w:val="22"/>
                <w:shd w:val="clear" w:color="auto" w:fill="FFFFFF"/>
              </w:rPr>
              <w:t xml:space="preserve"> technology that allows devices such as computers (laptops and desktops), mobile devices (smart phones and wearables), and other equipment (printers and video cameras) to </w:t>
            </w:r>
            <w:r w:rsidR="006E2936" w:rsidRPr="00A54BD2">
              <w:rPr>
                <w:rFonts w:asciiTheme="minorHAnsi" w:hAnsiTheme="minorHAnsi" w:cstheme="minorHAnsi"/>
                <w:sz w:val="22"/>
                <w:szCs w:val="22"/>
                <w:shd w:val="clear" w:color="auto" w:fill="FFFFFF"/>
              </w:rPr>
              <w:t>connect</w:t>
            </w:r>
            <w:r w:rsidRPr="001D2E5D">
              <w:rPr>
                <w:rFonts w:asciiTheme="minorHAnsi" w:hAnsiTheme="minorHAnsi" w:cstheme="minorHAnsi"/>
                <w:sz w:val="22"/>
                <w:szCs w:val="22"/>
                <w:shd w:val="clear" w:color="auto" w:fill="FFFFFF"/>
              </w:rPr>
              <w:t xml:space="preserve"> </w:t>
            </w:r>
            <w:r w:rsidR="006E2936" w:rsidRPr="00A54BD2">
              <w:rPr>
                <w:rFonts w:asciiTheme="minorHAnsi" w:hAnsiTheme="minorHAnsi" w:cstheme="minorHAnsi"/>
                <w:sz w:val="22"/>
                <w:szCs w:val="22"/>
                <w:shd w:val="clear" w:color="auto" w:fill="FFFFFF"/>
              </w:rPr>
              <w:t xml:space="preserve">with </w:t>
            </w:r>
            <w:r w:rsidRPr="001D2E5D">
              <w:rPr>
                <w:rFonts w:asciiTheme="minorHAnsi" w:hAnsiTheme="minorHAnsi" w:cstheme="minorHAnsi"/>
                <w:sz w:val="22"/>
                <w:szCs w:val="22"/>
                <w:shd w:val="clear" w:color="auto" w:fill="FFFFFF"/>
              </w:rPr>
              <w:t>the Internet.</w:t>
            </w:r>
          </w:p>
        </w:tc>
      </w:tr>
      <w:tr w:rsidR="00724D5B" w:rsidRPr="00A54BD2" w14:paraId="2DC4F9FD" w14:textId="77777777" w:rsidTr="00E55B72">
        <w:tc>
          <w:tcPr>
            <w:tcW w:w="1413" w:type="dxa"/>
          </w:tcPr>
          <w:p w14:paraId="051E6423" w14:textId="336BF7C4" w:rsidR="00871479" w:rsidRPr="001D2E5D" w:rsidRDefault="00871479" w:rsidP="001D2E5D">
            <w:pPr>
              <w:spacing w:before="0" w:beforeAutospacing="0" w:after="0" w:afterAutospacing="0" w:line="288" w:lineRule="auto"/>
              <w:ind w:left="0"/>
              <w:rPr>
                <w:rFonts w:asciiTheme="minorHAnsi" w:hAnsiTheme="minorHAnsi" w:cstheme="minorHAnsi"/>
                <w:b/>
                <w:bCs/>
                <w:sz w:val="22"/>
                <w:szCs w:val="22"/>
              </w:rPr>
            </w:pPr>
            <w:r w:rsidRPr="001D2E5D">
              <w:rPr>
                <w:rFonts w:asciiTheme="minorHAnsi" w:hAnsiTheme="minorHAnsi" w:cstheme="minorHAnsi"/>
                <w:b/>
                <w:bCs/>
                <w:sz w:val="22"/>
                <w:szCs w:val="22"/>
              </w:rPr>
              <w:t>USB</w:t>
            </w:r>
          </w:p>
        </w:tc>
        <w:tc>
          <w:tcPr>
            <w:tcW w:w="8208" w:type="dxa"/>
          </w:tcPr>
          <w:p w14:paraId="79F45745" w14:textId="31A80444" w:rsidR="00871479" w:rsidRPr="00D93773" w:rsidRDefault="006E2936" w:rsidP="001D2E5D">
            <w:pPr>
              <w:spacing w:before="0" w:beforeAutospacing="0" w:after="0" w:afterAutospacing="0" w:line="288" w:lineRule="auto"/>
              <w:ind w:left="0"/>
              <w:rPr>
                <w:rFonts w:asciiTheme="minorHAnsi" w:hAnsiTheme="minorHAnsi" w:cstheme="minorHAnsi"/>
                <w:sz w:val="22"/>
                <w:szCs w:val="22"/>
              </w:rPr>
            </w:pPr>
            <w:r w:rsidRPr="00A54BD2">
              <w:rPr>
                <w:rFonts w:asciiTheme="minorHAnsi" w:hAnsiTheme="minorHAnsi" w:cstheme="minorHAnsi"/>
                <w:sz w:val="22"/>
                <w:szCs w:val="22"/>
                <w:shd w:val="clear" w:color="auto" w:fill="FFFFFF"/>
              </w:rPr>
              <w:t>C</w:t>
            </w:r>
            <w:r w:rsidR="00871479" w:rsidRPr="001D2E5D">
              <w:rPr>
                <w:rFonts w:asciiTheme="minorHAnsi" w:hAnsiTheme="minorHAnsi" w:cstheme="minorHAnsi"/>
                <w:sz w:val="22"/>
                <w:szCs w:val="22"/>
                <w:shd w:val="clear" w:color="auto" w:fill="FFFFFF"/>
              </w:rPr>
              <w:t>omputer hardware you plug in to your computer to save (and transfer) files</w:t>
            </w:r>
            <w:r w:rsidRPr="00A54BD2">
              <w:rPr>
                <w:rFonts w:asciiTheme="minorHAnsi" w:hAnsiTheme="minorHAnsi" w:cstheme="minorHAnsi"/>
                <w:sz w:val="22"/>
                <w:szCs w:val="22"/>
                <w:shd w:val="clear" w:color="auto" w:fill="FFFFFF"/>
              </w:rPr>
              <w:t>.</w:t>
            </w:r>
          </w:p>
        </w:tc>
      </w:tr>
      <w:tr w:rsidR="00724D5B" w:rsidRPr="00A54BD2" w14:paraId="052DECD7" w14:textId="77777777" w:rsidTr="00E55B72">
        <w:trPr>
          <w:trHeight w:hRule="exact" w:val="770"/>
        </w:trPr>
        <w:tc>
          <w:tcPr>
            <w:tcW w:w="1413" w:type="dxa"/>
          </w:tcPr>
          <w:p w14:paraId="39F7BC2D" w14:textId="61BD9E1D" w:rsidR="00871479" w:rsidRPr="004A62A7" w:rsidRDefault="00871479" w:rsidP="004A62A7">
            <w:pPr>
              <w:spacing w:before="0" w:beforeAutospacing="0" w:after="0" w:afterAutospacing="0" w:line="288" w:lineRule="auto"/>
              <w:ind w:left="0"/>
              <w:rPr>
                <w:rFonts w:asciiTheme="minorHAnsi" w:hAnsiTheme="minorHAnsi" w:cstheme="minorHAnsi"/>
                <w:b/>
                <w:bCs/>
                <w:sz w:val="22"/>
                <w:szCs w:val="22"/>
              </w:rPr>
            </w:pPr>
            <w:r w:rsidRPr="004A62A7">
              <w:rPr>
                <w:rFonts w:asciiTheme="minorHAnsi" w:hAnsiTheme="minorHAnsi" w:cstheme="minorHAnsi"/>
                <w:b/>
                <w:bCs/>
                <w:sz w:val="22"/>
                <w:szCs w:val="22"/>
              </w:rPr>
              <w:t>University of the Third Age</w:t>
            </w:r>
          </w:p>
        </w:tc>
        <w:tc>
          <w:tcPr>
            <w:tcW w:w="8208" w:type="dxa"/>
          </w:tcPr>
          <w:p w14:paraId="3CA6FD1B" w14:textId="77777777" w:rsidR="00871479" w:rsidRDefault="00871479" w:rsidP="004A62A7">
            <w:pPr>
              <w:spacing w:before="0" w:beforeAutospacing="0" w:after="0" w:afterAutospacing="0" w:line="288" w:lineRule="auto"/>
              <w:ind w:left="0"/>
              <w:rPr>
                <w:rFonts w:asciiTheme="minorHAnsi" w:hAnsiTheme="minorHAnsi" w:cstheme="minorHAnsi"/>
                <w:sz w:val="22"/>
                <w:szCs w:val="22"/>
              </w:rPr>
            </w:pPr>
            <w:r w:rsidRPr="004A62A7">
              <w:rPr>
                <w:rFonts w:asciiTheme="minorHAnsi" w:hAnsiTheme="minorHAnsi" w:cstheme="minorHAnsi"/>
                <w:sz w:val="22"/>
                <w:szCs w:val="22"/>
              </w:rPr>
              <w:t>Volunteer groups that provide lifelong learning to people who are retired or semi-retired by a peer-to-peer model</w:t>
            </w:r>
          </w:p>
          <w:p w14:paraId="08038254" w14:textId="77777777" w:rsidR="00E237D3" w:rsidRDefault="00E237D3" w:rsidP="004A62A7">
            <w:pPr>
              <w:spacing w:before="0" w:beforeAutospacing="0" w:after="0" w:afterAutospacing="0" w:line="288" w:lineRule="auto"/>
              <w:ind w:left="0"/>
              <w:rPr>
                <w:rFonts w:asciiTheme="minorHAnsi" w:hAnsiTheme="minorHAnsi" w:cstheme="minorHAnsi"/>
                <w:sz w:val="22"/>
                <w:szCs w:val="22"/>
              </w:rPr>
            </w:pPr>
          </w:p>
          <w:p w14:paraId="6FFAD799" w14:textId="3193A3E6" w:rsidR="00871479" w:rsidRPr="004A62A7" w:rsidRDefault="00871479" w:rsidP="0051566D">
            <w:pPr>
              <w:spacing w:before="0" w:beforeAutospacing="0" w:after="0" w:afterAutospacing="0" w:line="288" w:lineRule="auto"/>
              <w:ind w:left="0" w:hanging="2183"/>
              <w:rPr>
                <w:rFonts w:asciiTheme="minorHAnsi" w:hAnsiTheme="minorHAnsi" w:cstheme="minorHAnsi"/>
                <w:sz w:val="22"/>
                <w:szCs w:val="22"/>
              </w:rPr>
            </w:pPr>
          </w:p>
        </w:tc>
      </w:tr>
    </w:tbl>
    <w:p w14:paraId="72191B09" w14:textId="109E6191" w:rsidR="00CB05A1" w:rsidRPr="00D808FF" w:rsidRDefault="0015430D" w:rsidP="00CB05A1">
      <w:pPr>
        <w:pStyle w:val="Heading1"/>
        <w:rPr>
          <w:rFonts w:asciiTheme="minorHAnsi" w:hAnsiTheme="minorHAnsi" w:cstheme="minorHAnsi"/>
        </w:rPr>
      </w:pPr>
      <w:bookmarkStart w:id="82" w:name="_Toc72753801"/>
      <w:r>
        <w:rPr>
          <w:rFonts w:asciiTheme="minorHAnsi" w:hAnsiTheme="minorHAnsi" w:cstheme="minorHAnsi"/>
        </w:rPr>
        <w:lastRenderedPageBreak/>
        <w:t>REFERENCE LIST AND F</w:t>
      </w:r>
      <w:r w:rsidR="008C7E9F">
        <w:rPr>
          <w:rFonts w:asciiTheme="minorHAnsi" w:hAnsiTheme="minorHAnsi" w:cstheme="minorHAnsi"/>
        </w:rPr>
        <w:t>URTHER READING</w:t>
      </w:r>
      <w:bookmarkEnd w:id="82"/>
    </w:p>
    <w:p w14:paraId="2DF71F4C" w14:textId="3441BC5A" w:rsidR="007552FC" w:rsidRPr="00D406F2" w:rsidRDefault="007552FC" w:rsidP="00D406F2">
      <w:pPr>
        <w:pStyle w:val="ListParagraph"/>
        <w:numPr>
          <w:ilvl w:val="0"/>
          <w:numId w:val="45"/>
        </w:numPr>
        <w:spacing w:before="0" w:after="0"/>
        <w:ind w:left="714" w:hanging="357"/>
        <w:rPr>
          <w:rFonts w:asciiTheme="minorHAnsi" w:hAnsiTheme="minorHAnsi" w:cstheme="minorHAnsi"/>
          <w:color w:val="000000" w:themeColor="text1"/>
          <w:sz w:val="22"/>
          <w:szCs w:val="22"/>
        </w:rPr>
      </w:pPr>
      <w:r w:rsidRPr="00D406F2">
        <w:rPr>
          <w:rStyle w:val="authors"/>
          <w:rFonts w:asciiTheme="minorHAnsi" w:hAnsiTheme="minorHAnsi" w:cstheme="minorHAnsi"/>
          <w:color w:val="000000" w:themeColor="text1"/>
          <w:sz w:val="22"/>
          <w:szCs w:val="22"/>
          <w:shd w:val="clear" w:color="auto" w:fill="FFFFFF"/>
        </w:rPr>
        <w:t xml:space="preserve">Borg, K, Boulet, M, </w:t>
      </w:r>
      <w:proofErr w:type="spellStart"/>
      <w:r w:rsidRPr="00D406F2">
        <w:rPr>
          <w:rStyle w:val="authors"/>
          <w:rFonts w:asciiTheme="minorHAnsi" w:hAnsiTheme="minorHAnsi" w:cstheme="minorHAnsi"/>
          <w:color w:val="000000" w:themeColor="text1"/>
          <w:sz w:val="22"/>
          <w:szCs w:val="22"/>
          <w:shd w:val="clear" w:color="auto" w:fill="FFFFFF"/>
        </w:rPr>
        <w:t>Bragge</w:t>
      </w:r>
      <w:proofErr w:type="spellEnd"/>
      <w:r w:rsidRPr="00D406F2">
        <w:rPr>
          <w:rStyle w:val="authors"/>
          <w:rFonts w:asciiTheme="minorHAnsi" w:hAnsiTheme="minorHAnsi" w:cstheme="minorHAnsi"/>
          <w:color w:val="000000" w:themeColor="text1"/>
          <w:sz w:val="22"/>
          <w:szCs w:val="22"/>
          <w:shd w:val="clear" w:color="auto" w:fill="FFFFFF"/>
        </w:rPr>
        <w:t xml:space="preserve">, P &amp;  Smith, L. </w:t>
      </w:r>
      <w:r w:rsidRPr="00D406F2">
        <w:rPr>
          <w:rStyle w:val="Date1"/>
          <w:rFonts w:asciiTheme="minorHAnsi" w:hAnsiTheme="minorHAnsi" w:cstheme="minorHAnsi"/>
          <w:color w:val="000000" w:themeColor="text1"/>
          <w:sz w:val="22"/>
          <w:szCs w:val="22"/>
          <w:shd w:val="clear" w:color="auto" w:fill="FFFFFF"/>
        </w:rPr>
        <w:t>(2019)</w:t>
      </w:r>
      <w:r w:rsidR="00385554">
        <w:rPr>
          <w:rStyle w:val="Date1"/>
          <w:rFonts w:asciiTheme="minorHAnsi" w:hAnsiTheme="minorHAnsi" w:cstheme="minorHAnsi"/>
          <w:color w:val="000000" w:themeColor="text1"/>
          <w:sz w:val="22"/>
          <w:szCs w:val="22"/>
          <w:shd w:val="clear" w:color="auto" w:fill="FFFFFF"/>
        </w:rPr>
        <w:t>:</w:t>
      </w:r>
      <w:r w:rsidRPr="00D406F2">
        <w:rPr>
          <w:rFonts w:asciiTheme="minorHAnsi" w:hAnsiTheme="minorHAnsi" w:cstheme="minorHAnsi"/>
          <w:color w:val="000000" w:themeColor="text1"/>
          <w:sz w:val="22"/>
          <w:szCs w:val="22"/>
          <w:shd w:val="clear" w:color="auto" w:fill="FFFFFF"/>
        </w:rPr>
        <w:t> </w:t>
      </w:r>
      <w:r w:rsidRPr="00A7211F">
        <w:rPr>
          <w:rStyle w:val="arttitle"/>
          <w:rFonts w:asciiTheme="minorHAnsi" w:hAnsiTheme="minorHAnsi" w:cstheme="minorHAnsi"/>
          <w:i/>
          <w:iCs/>
          <w:color w:val="000000" w:themeColor="text1"/>
          <w:sz w:val="22"/>
          <w:szCs w:val="22"/>
          <w:shd w:val="clear" w:color="auto" w:fill="FFFFFF"/>
        </w:rPr>
        <w:t>Digital Inclusion &amp; Health Communication: A Rapid Review of Literature</w:t>
      </w:r>
      <w:r w:rsidRPr="00D406F2">
        <w:rPr>
          <w:rStyle w:val="arttitle"/>
          <w:rFonts w:asciiTheme="minorHAnsi" w:hAnsiTheme="minorHAnsi" w:cstheme="minorHAnsi"/>
          <w:color w:val="000000" w:themeColor="text1"/>
          <w:sz w:val="22"/>
          <w:szCs w:val="22"/>
          <w:shd w:val="clear" w:color="auto" w:fill="FFFFFF"/>
        </w:rPr>
        <w:t>,</w:t>
      </w:r>
      <w:r w:rsidRPr="00D406F2">
        <w:rPr>
          <w:rFonts w:asciiTheme="minorHAnsi" w:hAnsiTheme="minorHAnsi" w:cstheme="minorHAnsi"/>
          <w:color w:val="000000" w:themeColor="text1"/>
          <w:sz w:val="22"/>
          <w:szCs w:val="22"/>
          <w:shd w:val="clear" w:color="auto" w:fill="FFFFFF"/>
        </w:rPr>
        <w:t> </w:t>
      </w:r>
      <w:r w:rsidRPr="00D406F2">
        <w:rPr>
          <w:rStyle w:val="serialtitle"/>
          <w:rFonts w:asciiTheme="minorHAnsi" w:hAnsiTheme="minorHAnsi" w:cstheme="minorHAnsi"/>
          <w:color w:val="000000" w:themeColor="text1"/>
          <w:sz w:val="22"/>
          <w:szCs w:val="22"/>
          <w:shd w:val="clear" w:color="auto" w:fill="FFFFFF"/>
        </w:rPr>
        <w:t>Health Communication</w:t>
      </w:r>
      <w:r w:rsidR="00385554">
        <w:rPr>
          <w:rStyle w:val="serialtitle"/>
          <w:rFonts w:asciiTheme="minorHAnsi" w:hAnsiTheme="minorHAnsi" w:cstheme="minorHAnsi"/>
          <w:color w:val="000000" w:themeColor="text1"/>
          <w:sz w:val="22"/>
          <w:szCs w:val="22"/>
          <w:shd w:val="clear" w:color="auto" w:fill="FFFFFF"/>
        </w:rPr>
        <w:t>.</w:t>
      </w:r>
    </w:p>
    <w:p w14:paraId="2938B412" w14:textId="56F9BF1D" w:rsidR="00A83D3B" w:rsidRPr="00D406F2" w:rsidRDefault="00A83D3B" w:rsidP="00D406F2">
      <w:pPr>
        <w:pStyle w:val="ListParagraph"/>
        <w:numPr>
          <w:ilvl w:val="0"/>
          <w:numId w:val="45"/>
        </w:numPr>
        <w:spacing w:before="0" w:after="0"/>
        <w:ind w:left="714" w:hanging="357"/>
        <w:rPr>
          <w:rFonts w:asciiTheme="minorHAnsi" w:hAnsiTheme="minorHAnsi" w:cstheme="minorHAnsi"/>
          <w:color w:val="000000" w:themeColor="text1"/>
          <w:sz w:val="22"/>
          <w:szCs w:val="22"/>
        </w:rPr>
      </w:pPr>
      <w:r w:rsidRPr="00D406F2">
        <w:rPr>
          <w:rFonts w:asciiTheme="minorHAnsi" w:hAnsiTheme="minorHAnsi" w:cstheme="minorHAnsi"/>
          <w:color w:val="000000" w:themeColor="text1"/>
          <w:sz w:val="22"/>
          <w:szCs w:val="22"/>
        </w:rPr>
        <w:t>ITU (2002)</w:t>
      </w:r>
      <w:r w:rsidR="00385554">
        <w:rPr>
          <w:rFonts w:asciiTheme="minorHAnsi" w:hAnsiTheme="minorHAnsi" w:cstheme="minorHAnsi"/>
          <w:color w:val="000000" w:themeColor="text1"/>
          <w:sz w:val="22"/>
          <w:szCs w:val="22"/>
        </w:rPr>
        <w:t xml:space="preserve">: </w:t>
      </w:r>
      <w:r w:rsidRPr="00A7211F">
        <w:rPr>
          <w:rFonts w:asciiTheme="minorHAnsi" w:hAnsiTheme="minorHAnsi" w:cstheme="minorHAnsi"/>
          <w:i/>
          <w:iCs/>
          <w:color w:val="000000" w:themeColor="text1"/>
          <w:sz w:val="22"/>
          <w:szCs w:val="22"/>
        </w:rPr>
        <w:t>Chairman</w:t>
      </w:r>
      <w:r w:rsidR="00353C2E" w:rsidRPr="00A7211F">
        <w:rPr>
          <w:rFonts w:asciiTheme="minorHAnsi" w:hAnsiTheme="minorHAnsi" w:cstheme="minorHAnsi"/>
          <w:i/>
          <w:iCs/>
          <w:color w:val="000000" w:themeColor="text1"/>
          <w:sz w:val="22"/>
          <w:szCs w:val="22"/>
        </w:rPr>
        <w:t>’</w:t>
      </w:r>
      <w:r w:rsidRPr="00A7211F">
        <w:rPr>
          <w:rFonts w:asciiTheme="minorHAnsi" w:hAnsiTheme="minorHAnsi" w:cstheme="minorHAnsi"/>
          <w:i/>
          <w:iCs/>
          <w:color w:val="000000" w:themeColor="text1"/>
          <w:sz w:val="22"/>
          <w:szCs w:val="22"/>
        </w:rPr>
        <w:t>s Report on the Special Session on the Digital Divide</w:t>
      </w:r>
      <w:r w:rsidRPr="00D406F2">
        <w:rPr>
          <w:rFonts w:asciiTheme="minorHAnsi" w:hAnsiTheme="minorHAnsi" w:cstheme="minorHAnsi"/>
          <w:color w:val="000000" w:themeColor="text1"/>
          <w:sz w:val="22"/>
          <w:szCs w:val="22"/>
        </w:rPr>
        <w:t>. World Telecommunication Development Conference, Istanbul.</w:t>
      </w:r>
    </w:p>
    <w:p w14:paraId="25AD8C24" w14:textId="40141D97" w:rsidR="00A223E9" w:rsidRPr="00D406F2" w:rsidRDefault="00A223E9" w:rsidP="00D406F2">
      <w:pPr>
        <w:pStyle w:val="ListParagraph"/>
        <w:numPr>
          <w:ilvl w:val="0"/>
          <w:numId w:val="45"/>
        </w:numPr>
        <w:spacing w:before="0" w:after="0"/>
        <w:ind w:left="714" w:hanging="357"/>
        <w:rPr>
          <w:rFonts w:asciiTheme="minorHAnsi" w:hAnsiTheme="minorHAnsi" w:cstheme="minorHAnsi"/>
          <w:color w:val="000000" w:themeColor="text1"/>
          <w:sz w:val="22"/>
          <w:szCs w:val="22"/>
        </w:rPr>
      </w:pPr>
      <w:proofErr w:type="spellStart"/>
      <w:r w:rsidRPr="00D406F2">
        <w:rPr>
          <w:rFonts w:asciiTheme="minorHAnsi" w:hAnsiTheme="minorHAnsi" w:cstheme="minorHAnsi"/>
          <w:color w:val="000000" w:themeColor="text1"/>
          <w:sz w:val="22"/>
          <w:szCs w:val="22"/>
        </w:rPr>
        <w:t>McCosker</w:t>
      </w:r>
      <w:proofErr w:type="spellEnd"/>
      <w:r w:rsidRPr="00D406F2">
        <w:rPr>
          <w:rFonts w:asciiTheme="minorHAnsi" w:hAnsiTheme="minorHAnsi" w:cstheme="minorHAnsi"/>
          <w:color w:val="000000" w:themeColor="text1"/>
          <w:sz w:val="22"/>
          <w:szCs w:val="22"/>
        </w:rPr>
        <w:t xml:space="preserve">, A., Bossio, D., Holcombe-James, I., Davis, H., </w:t>
      </w:r>
      <w:proofErr w:type="spellStart"/>
      <w:r w:rsidRPr="00D406F2">
        <w:rPr>
          <w:rFonts w:asciiTheme="minorHAnsi" w:hAnsiTheme="minorHAnsi" w:cstheme="minorHAnsi"/>
          <w:color w:val="000000" w:themeColor="text1"/>
          <w:sz w:val="22"/>
          <w:szCs w:val="22"/>
        </w:rPr>
        <w:t>Schleser</w:t>
      </w:r>
      <w:proofErr w:type="spellEnd"/>
      <w:r w:rsidRPr="00D406F2">
        <w:rPr>
          <w:rFonts w:asciiTheme="minorHAnsi" w:hAnsiTheme="minorHAnsi" w:cstheme="minorHAnsi"/>
          <w:color w:val="000000" w:themeColor="text1"/>
          <w:sz w:val="22"/>
          <w:szCs w:val="22"/>
        </w:rPr>
        <w:t>, M., Gleeson, J. (2018)</w:t>
      </w:r>
      <w:r w:rsidR="00385554">
        <w:rPr>
          <w:rFonts w:asciiTheme="minorHAnsi" w:hAnsiTheme="minorHAnsi" w:cstheme="minorHAnsi"/>
          <w:color w:val="000000" w:themeColor="text1"/>
          <w:sz w:val="22"/>
          <w:szCs w:val="22"/>
        </w:rPr>
        <w:t>:</w:t>
      </w:r>
      <w:r w:rsidRPr="00D406F2">
        <w:rPr>
          <w:rFonts w:asciiTheme="minorHAnsi" w:hAnsiTheme="minorHAnsi" w:cstheme="minorHAnsi"/>
          <w:color w:val="000000" w:themeColor="text1"/>
          <w:sz w:val="22"/>
          <w:szCs w:val="22"/>
        </w:rPr>
        <w:t xml:space="preserve"> </w:t>
      </w:r>
      <w:r w:rsidRPr="00A7211F">
        <w:rPr>
          <w:rFonts w:asciiTheme="minorHAnsi" w:hAnsiTheme="minorHAnsi" w:cstheme="minorHAnsi"/>
          <w:i/>
          <w:iCs/>
          <w:color w:val="000000" w:themeColor="text1"/>
          <w:sz w:val="22"/>
          <w:szCs w:val="22"/>
        </w:rPr>
        <w:t>60+ Online: Engaging Seniors through Social Media &amp; Digital Stories</w:t>
      </w:r>
      <w:r w:rsidRPr="00D406F2">
        <w:rPr>
          <w:rFonts w:asciiTheme="minorHAnsi" w:hAnsiTheme="minorHAnsi" w:cstheme="minorHAnsi"/>
          <w:color w:val="000000" w:themeColor="text1"/>
          <w:sz w:val="22"/>
          <w:szCs w:val="22"/>
        </w:rPr>
        <w:t>, Social Innovation Research Institute, Melbourne.</w:t>
      </w:r>
    </w:p>
    <w:p w14:paraId="42659101" w14:textId="3D18ED90" w:rsidR="000D0643" w:rsidRPr="00D406F2" w:rsidRDefault="000D0643" w:rsidP="00D406F2">
      <w:pPr>
        <w:pStyle w:val="ListParagraph"/>
        <w:numPr>
          <w:ilvl w:val="0"/>
          <w:numId w:val="45"/>
        </w:numPr>
        <w:spacing w:before="0" w:after="0"/>
        <w:ind w:left="714" w:hanging="357"/>
        <w:rPr>
          <w:rFonts w:asciiTheme="minorHAnsi" w:hAnsiTheme="minorHAnsi" w:cstheme="minorHAnsi"/>
          <w:color w:val="000000" w:themeColor="text1"/>
          <w:sz w:val="22"/>
          <w:szCs w:val="22"/>
        </w:rPr>
      </w:pPr>
      <w:proofErr w:type="spellStart"/>
      <w:r w:rsidRPr="00D406F2">
        <w:rPr>
          <w:rFonts w:asciiTheme="minorHAnsi" w:hAnsiTheme="minorHAnsi" w:cstheme="minorHAnsi"/>
          <w:color w:val="000000" w:themeColor="text1"/>
          <w:sz w:val="22"/>
          <w:szCs w:val="22"/>
        </w:rPr>
        <w:t>Mossberger</w:t>
      </w:r>
      <w:proofErr w:type="spellEnd"/>
      <w:r w:rsidRPr="00D406F2">
        <w:rPr>
          <w:rFonts w:asciiTheme="minorHAnsi" w:hAnsiTheme="minorHAnsi" w:cstheme="minorHAnsi"/>
          <w:color w:val="000000" w:themeColor="text1"/>
          <w:sz w:val="22"/>
          <w:szCs w:val="22"/>
        </w:rPr>
        <w:t>, K., Tolbert, C. J., &amp; Stansbury, M. (2003)</w:t>
      </w:r>
      <w:r w:rsidR="00385554">
        <w:rPr>
          <w:rFonts w:asciiTheme="minorHAnsi" w:hAnsiTheme="minorHAnsi" w:cstheme="minorHAnsi"/>
          <w:color w:val="000000" w:themeColor="text1"/>
          <w:sz w:val="22"/>
          <w:szCs w:val="22"/>
        </w:rPr>
        <w:t>:</w:t>
      </w:r>
      <w:r w:rsidRPr="00D406F2">
        <w:rPr>
          <w:rFonts w:asciiTheme="minorHAnsi" w:hAnsiTheme="minorHAnsi" w:cstheme="minorHAnsi"/>
          <w:color w:val="000000" w:themeColor="text1"/>
          <w:sz w:val="22"/>
          <w:szCs w:val="22"/>
        </w:rPr>
        <w:t xml:space="preserve"> </w:t>
      </w:r>
      <w:r w:rsidRPr="00A7211F">
        <w:rPr>
          <w:rFonts w:asciiTheme="minorHAnsi" w:hAnsiTheme="minorHAnsi" w:cstheme="minorHAnsi"/>
          <w:i/>
          <w:iCs/>
          <w:color w:val="000000" w:themeColor="text1"/>
          <w:sz w:val="22"/>
          <w:szCs w:val="22"/>
        </w:rPr>
        <w:t>Virtual inequality: Beyond the digital divide</w:t>
      </w:r>
      <w:r w:rsidRPr="00D406F2">
        <w:rPr>
          <w:rFonts w:asciiTheme="minorHAnsi" w:hAnsiTheme="minorHAnsi" w:cstheme="minorHAnsi"/>
          <w:color w:val="000000" w:themeColor="text1"/>
          <w:sz w:val="22"/>
          <w:szCs w:val="22"/>
        </w:rPr>
        <w:t>. Washington, DC: Georgetown University Press.</w:t>
      </w:r>
    </w:p>
    <w:p w14:paraId="4B6DEAF3" w14:textId="55BDD02F" w:rsidR="007D6EED" w:rsidRPr="00D406F2" w:rsidRDefault="007D6EED" w:rsidP="00D406F2">
      <w:pPr>
        <w:pStyle w:val="ListParagraph"/>
        <w:numPr>
          <w:ilvl w:val="0"/>
          <w:numId w:val="45"/>
        </w:numPr>
        <w:spacing w:before="0" w:after="0"/>
        <w:ind w:left="714" w:hanging="357"/>
        <w:rPr>
          <w:rFonts w:asciiTheme="minorHAnsi" w:hAnsiTheme="minorHAnsi" w:cstheme="minorHAnsi"/>
          <w:color w:val="000000"/>
          <w:sz w:val="22"/>
          <w:szCs w:val="22"/>
          <w:shd w:val="clear" w:color="auto" w:fill="FFFFFF"/>
        </w:rPr>
      </w:pPr>
      <w:r w:rsidRPr="00D406F2">
        <w:rPr>
          <w:rFonts w:asciiTheme="minorHAnsi" w:hAnsiTheme="minorHAnsi" w:cstheme="minorHAnsi"/>
          <w:color w:val="000000"/>
          <w:sz w:val="22"/>
          <w:szCs w:val="22"/>
          <w:shd w:val="clear" w:color="auto" w:fill="FFFFFF"/>
        </w:rPr>
        <w:t xml:space="preserve">National Digital Inclusion Alliance, </w:t>
      </w:r>
      <w:r w:rsidRPr="00A7211F">
        <w:rPr>
          <w:rFonts w:asciiTheme="minorHAnsi" w:hAnsiTheme="minorHAnsi" w:cstheme="minorHAnsi"/>
          <w:i/>
          <w:iCs/>
          <w:color w:val="000000"/>
          <w:sz w:val="22"/>
          <w:szCs w:val="22"/>
          <w:shd w:val="clear" w:color="auto" w:fill="FFFFFF"/>
        </w:rPr>
        <w:t>Definitions</w:t>
      </w:r>
      <w:r w:rsidRPr="00D406F2">
        <w:rPr>
          <w:rFonts w:asciiTheme="minorHAnsi" w:hAnsiTheme="minorHAnsi" w:cstheme="minorHAnsi"/>
          <w:color w:val="000000"/>
          <w:sz w:val="22"/>
          <w:szCs w:val="22"/>
          <w:shd w:val="clear" w:color="auto" w:fill="FFFFFF"/>
        </w:rPr>
        <w:t xml:space="preserve">, viewed 20 May 2021, </w:t>
      </w:r>
      <w:r w:rsidR="0038643A">
        <w:rPr>
          <w:rStyle w:val="Hyperlink"/>
          <w:rFonts w:asciiTheme="minorHAnsi" w:hAnsiTheme="minorHAnsi" w:cstheme="minorHAnsi"/>
          <w:sz w:val="22"/>
          <w:szCs w:val="22"/>
          <w:shd w:val="clear" w:color="auto" w:fill="FFFFFF"/>
        </w:rPr>
        <w:t>&lt;</w:t>
      </w:r>
      <w:r w:rsidR="0038643A" w:rsidRPr="00A7211F">
        <w:rPr>
          <w:rFonts w:asciiTheme="minorHAnsi" w:hAnsiTheme="minorHAnsi" w:cstheme="minorHAnsi"/>
          <w:color w:val="000000"/>
          <w:sz w:val="22"/>
          <w:szCs w:val="22"/>
          <w:shd w:val="clear" w:color="auto" w:fill="FFFFFF"/>
        </w:rPr>
        <w:t>https://www.digitalinclusion.org/definitions/</w:t>
      </w:r>
      <w:r w:rsidR="0038643A">
        <w:rPr>
          <w:rFonts w:asciiTheme="minorHAnsi" w:hAnsiTheme="minorHAnsi" w:cstheme="minorHAnsi"/>
          <w:color w:val="000000"/>
          <w:sz w:val="22"/>
          <w:szCs w:val="22"/>
          <w:shd w:val="clear" w:color="auto" w:fill="FFFFFF"/>
        </w:rPr>
        <w:t>&gt;</w:t>
      </w:r>
      <w:r w:rsidR="00385554">
        <w:rPr>
          <w:rFonts w:asciiTheme="minorHAnsi" w:hAnsiTheme="minorHAnsi" w:cstheme="minorHAnsi"/>
          <w:color w:val="000000"/>
          <w:sz w:val="22"/>
          <w:szCs w:val="22"/>
          <w:shd w:val="clear" w:color="auto" w:fill="FFFFFF"/>
        </w:rPr>
        <w:t>.</w:t>
      </w:r>
    </w:p>
    <w:p w14:paraId="4F63DB00" w14:textId="4E1F6E9A" w:rsidR="00B14FBC" w:rsidRPr="00D406F2" w:rsidRDefault="00B14FBC" w:rsidP="00D406F2">
      <w:pPr>
        <w:pStyle w:val="ListParagraph"/>
        <w:numPr>
          <w:ilvl w:val="0"/>
          <w:numId w:val="45"/>
        </w:numPr>
        <w:spacing w:before="0" w:after="0"/>
        <w:ind w:left="714" w:hanging="357"/>
        <w:rPr>
          <w:rFonts w:asciiTheme="minorHAnsi" w:hAnsiTheme="minorHAnsi" w:cstheme="minorHAnsi"/>
          <w:color w:val="000000"/>
          <w:sz w:val="22"/>
          <w:szCs w:val="22"/>
          <w:shd w:val="clear" w:color="auto" w:fill="FFFFFF"/>
        </w:rPr>
      </w:pPr>
      <w:r w:rsidRPr="00D406F2">
        <w:rPr>
          <w:rFonts w:asciiTheme="minorHAnsi" w:hAnsiTheme="minorHAnsi" w:cstheme="minorHAnsi"/>
          <w:color w:val="000000"/>
          <w:sz w:val="22"/>
          <w:szCs w:val="22"/>
          <w:shd w:val="clear" w:color="auto" w:fill="FFFFFF"/>
        </w:rPr>
        <w:t>New Zealand Department of Internal Affairs</w:t>
      </w:r>
      <w:r w:rsidR="0038643A">
        <w:rPr>
          <w:rFonts w:asciiTheme="minorHAnsi" w:hAnsiTheme="minorHAnsi" w:cstheme="minorHAnsi"/>
          <w:color w:val="000000"/>
          <w:sz w:val="22"/>
          <w:szCs w:val="22"/>
          <w:shd w:val="clear" w:color="auto" w:fill="FFFFFF"/>
        </w:rPr>
        <w:t xml:space="preserve"> (</w:t>
      </w:r>
      <w:r w:rsidRPr="00D406F2">
        <w:rPr>
          <w:rFonts w:asciiTheme="minorHAnsi" w:hAnsiTheme="minorHAnsi" w:cstheme="minorHAnsi"/>
          <w:color w:val="000000"/>
          <w:sz w:val="22"/>
          <w:szCs w:val="22"/>
          <w:shd w:val="clear" w:color="auto" w:fill="FFFFFF"/>
        </w:rPr>
        <w:t>2019</w:t>
      </w:r>
      <w:r w:rsidR="0038643A">
        <w:rPr>
          <w:rFonts w:asciiTheme="minorHAnsi" w:hAnsiTheme="minorHAnsi" w:cstheme="minorHAnsi"/>
          <w:color w:val="000000"/>
          <w:sz w:val="22"/>
          <w:szCs w:val="22"/>
          <w:shd w:val="clear" w:color="auto" w:fill="FFFFFF"/>
        </w:rPr>
        <w:t>):</w:t>
      </w:r>
      <w:r w:rsidRPr="00D406F2">
        <w:rPr>
          <w:rFonts w:asciiTheme="minorHAnsi" w:hAnsiTheme="minorHAnsi" w:cstheme="minorHAnsi"/>
          <w:color w:val="000000"/>
          <w:sz w:val="22"/>
          <w:szCs w:val="22"/>
          <w:shd w:val="clear" w:color="auto" w:fill="FFFFFF"/>
        </w:rPr>
        <w:t xml:space="preserve"> </w:t>
      </w:r>
      <w:r w:rsidRPr="00A7211F">
        <w:rPr>
          <w:rFonts w:asciiTheme="minorHAnsi" w:hAnsiTheme="minorHAnsi" w:cstheme="minorHAnsi"/>
          <w:i/>
          <w:iCs/>
          <w:color w:val="000000"/>
          <w:sz w:val="22"/>
          <w:szCs w:val="22"/>
          <w:shd w:val="clear" w:color="auto" w:fill="FFFFFF"/>
        </w:rPr>
        <w:t xml:space="preserve">The Digital Inclusion Blueprint, </w:t>
      </w:r>
      <w:proofErr w:type="spellStart"/>
      <w:r w:rsidRPr="00A7211F">
        <w:rPr>
          <w:rFonts w:asciiTheme="minorHAnsi" w:hAnsiTheme="minorHAnsi" w:cstheme="minorHAnsi"/>
          <w:i/>
          <w:iCs/>
          <w:color w:val="000000"/>
          <w:sz w:val="22"/>
          <w:szCs w:val="22"/>
          <w:shd w:val="clear" w:color="auto" w:fill="FFFFFF"/>
        </w:rPr>
        <w:t>Te</w:t>
      </w:r>
      <w:proofErr w:type="spellEnd"/>
      <w:r w:rsidRPr="00A7211F">
        <w:rPr>
          <w:rFonts w:asciiTheme="minorHAnsi" w:hAnsiTheme="minorHAnsi" w:cstheme="minorHAnsi"/>
          <w:i/>
          <w:iCs/>
          <w:color w:val="000000"/>
          <w:sz w:val="22"/>
          <w:szCs w:val="22"/>
          <w:shd w:val="clear" w:color="auto" w:fill="FFFFFF"/>
        </w:rPr>
        <w:t xml:space="preserve"> </w:t>
      </w:r>
      <w:proofErr w:type="spellStart"/>
      <w:r w:rsidRPr="00A7211F">
        <w:rPr>
          <w:rFonts w:asciiTheme="minorHAnsi" w:hAnsiTheme="minorHAnsi" w:cstheme="minorHAnsi"/>
          <w:i/>
          <w:iCs/>
          <w:color w:val="000000"/>
          <w:sz w:val="22"/>
          <w:szCs w:val="22"/>
          <w:shd w:val="clear" w:color="auto" w:fill="FFFFFF"/>
        </w:rPr>
        <w:t>Mahere</w:t>
      </w:r>
      <w:proofErr w:type="spellEnd"/>
      <w:r w:rsidRPr="00A7211F">
        <w:rPr>
          <w:rFonts w:asciiTheme="minorHAnsi" w:hAnsiTheme="minorHAnsi" w:cstheme="minorHAnsi"/>
          <w:i/>
          <w:iCs/>
          <w:color w:val="000000"/>
          <w:sz w:val="22"/>
          <w:szCs w:val="22"/>
          <w:shd w:val="clear" w:color="auto" w:fill="FFFFFF"/>
        </w:rPr>
        <w:t xml:space="preserve"> </w:t>
      </w:r>
      <w:proofErr w:type="spellStart"/>
      <w:r w:rsidRPr="00A7211F">
        <w:rPr>
          <w:rFonts w:asciiTheme="minorHAnsi" w:hAnsiTheme="minorHAnsi" w:cstheme="minorHAnsi"/>
          <w:i/>
          <w:iCs/>
          <w:color w:val="000000"/>
          <w:sz w:val="22"/>
          <w:szCs w:val="22"/>
          <w:shd w:val="clear" w:color="auto" w:fill="FFFFFF"/>
        </w:rPr>
        <w:t>mō</w:t>
      </w:r>
      <w:proofErr w:type="spellEnd"/>
      <w:r w:rsidRPr="00A7211F">
        <w:rPr>
          <w:rFonts w:asciiTheme="minorHAnsi" w:hAnsiTheme="minorHAnsi" w:cstheme="minorHAnsi"/>
          <w:i/>
          <w:iCs/>
          <w:color w:val="000000"/>
          <w:sz w:val="22"/>
          <w:szCs w:val="22"/>
          <w:shd w:val="clear" w:color="auto" w:fill="FFFFFF"/>
        </w:rPr>
        <w:t xml:space="preserve"> </w:t>
      </w:r>
      <w:proofErr w:type="spellStart"/>
      <w:r w:rsidRPr="00A7211F">
        <w:rPr>
          <w:rFonts w:asciiTheme="minorHAnsi" w:hAnsiTheme="minorHAnsi" w:cstheme="minorHAnsi"/>
          <w:i/>
          <w:iCs/>
          <w:color w:val="000000"/>
          <w:sz w:val="22"/>
          <w:szCs w:val="22"/>
          <w:shd w:val="clear" w:color="auto" w:fill="FFFFFF"/>
        </w:rPr>
        <w:t>te</w:t>
      </w:r>
      <w:proofErr w:type="spellEnd"/>
      <w:r w:rsidRPr="00A7211F">
        <w:rPr>
          <w:rFonts w:asciiTheme="minorHAnsi" w:hAnsiTheme="minorHAnsi" w:cstheme="minorHAnsi"/>
          <w:i/>
          <w:iCs/>
          <w:color w:val="000000"/>
          <w:sz w:val="22"/>
          <w:szCs w:val="22"/>
          <w:shd w:val="clear" w:color="auto" w:fill="FFFFFF"/>
        </w:rPr>
        <w:t xml:space="preserve"> </w:t>
      </w:r>
      <w:proofErr w:type="spellStart"/>
      <w:r w:rsidRPr="00A7211F">
        <w:rPr>
          <w:rFonts w:asciiTheme="minorHAnsi" w:hAnsiTheme="minorHAnsi" w:cstheme="minorHAnsi"/>
          <w:i/>
          <w:iCs/>
          <w:color w:val="000000"/>
          <w:sz w:val="22"/>
          <w:szCs w:val="22"/>
          <w:shd w:val="clear" w:color="auto" w:fill="FFFFFF"/>
        </w:rPr>
        <w:t>Whakaurunga</w:t>
      </w:r>
      <w:proofErr w:type="spellEnd"/>
      <w:r w:rsidRPr="00A7211F">
        <w:rPr>
          <w:rFonts w:asciiTheme="minorHAnsi" w:hAnsiTheme="minorHAnsi" w:cstheme="minorHAnsi"/>
          <w:i/>
          <w:iCs/>
          <w:color w:val="000000"/>
          <w:sz w:val="22"/>
          <w:szCs w:val="22"/>
          <w:shd w:val="clear" w:color="auto" w:fill="FFFFFF"/>
        </w:rPr>
        <w:t xml:space="preserve"> </w:t>
      </w:r>
      <w:proofErr w:type="spellStart"/>
      <w:r w:rsidRPr="00A7211F">
        <w:rPr>
          <w:rFonts w:asciiTheme="minorHAnsi" w:hAnsiTheme="minorHAnsi" w:cstheme="minorHAnsi"/>
          <w:i/>
          <w:iCs/>
          <w:color w:val="000000"/>
          <w:sz w:val="22"/>
          <w:szCs w:val="22"/>
          <w:shd w:val="clear" w:color="auto" w:fill="FFFFFF"/>
        </w:rPr>
        <w:t>Matihiko</w:t>
      </w:r>
      <w:proofErr w:type="spellEnd"/>
      <w:r w:rsidR="0038643A">
        <w:rPr>
          <w:rFonts w:asciiTheme="minorHAnsi" w:hAnsiTheme="minorHAnsi" w:cstheme="minorHAnsi"/>
          <w:color w:val="000000"/>
          <w:sz w:val="22"/>
          <w:szCs w:val="22"/>
          <w:shd w:val="clear" w:color="auto" w:fill="FFFFFF"/>
        </w:rPr>
        <w:t>,</w:t>
      </w:r>
      <w:r w:rsidRPr="00D406F2">
        <w:rPr>
          <w:rFonts w:asciiTheme="minorHAnsi" w:hAnsiTheme="minorHAnsi" w:cstheme="minorHAnsi"/>
          <w:color w:val="000000"/>
          <w:sz w:val="22"/>
          <w:szCs w:val="22"/>
          <w:shd w:val="clear" w:color="auto" w:fill="FFFFFF"/>
        </w:rPr>
        <w:t xml:space="preserve"> Wellington</w:t>
      </w:r>
    </w:p>
    <w:p w14:paraId="45DF67AE" w14:textId="2A9BE9A6" w:rsidR="00A81BC2" w:rsidRPr="00D406F2" w:rsidRDefault="00A81BC2" w:rsidP="00D406F2">
      <w:pPr>
        <w:pStyle w:val="ListParagraph"/>
        <w:numPr>
          <w:ilvl w:val="0"/>
          <w:numId w:val="45"/>
        </w:numPr>
        <w:spacing w:before="0" w:after="0"/>
        <w:ind w:left="714" w:hanging="357"/>
        <w:rPr>
          <w:rFonts w:asciiTheme="minorHAnsi" w:hAnsiTheme="minorHAnsi" w:cstheme="minorHAnsi"/>
          <w:color w:val="000000" w:themeColor="text1"/>
          <w:sz w:val="22"/>
          <w:szCs w:val="22"/>
        </w:rPr>
      </w:pPr>
      <w:r w:rsidRPr="00D406F2">
        <w:rPr>
          <w:rFonts w:asciiTheme="minorHAnsi" w:hAnsiTheme="minorHAnsi" w:cstheme="minorHAnsi"/>
          <w:color w:val="000000" w:themeColor="text1"/>
          <w:sz w:val="22"/>
          <w:szCs w:val="22"/>
        </w:rPr>
        <w:t>OECD</w:t>
      </w:r>
      <w:r w:rsidR="0038643A">
        <w:rPr>
          <w:rFonts w:asciiTheme="minorHAnsi" w:hAnsiTheme="minorHAnsi" w:cstheme="minorHAnsi"/>
          <w:color w:val="000000" w:themeColor="text1"/>
          <w:sz w:val="22"/>
          <w:szCs w:val="22"/>
        </w:rPr>
        <w:t xml:space="preserve"> (</w:t>
      </w:r>
      <w:r w:rsidRPr="00D406F2">
        <w:rPr>
          <w:rFonts w:asciiTheme="minorHAnsi" w:hAnsiTheme="minorHAnsi" w:cstheme="minorHAnsi"/>
          <w:color w:val="000000" w:themeColor="text1"/>
          <w:sz w:val="22"/>
          <w:szCs w:val="22"/>
        </w:rPr>
        <w:t>2000</w:t>
      </w:r>
      <w:r w:rsidR="0038643A">
        <w:rPr>
          <w:rFonts w:asciiTheme="minorHAnsi" w:hAnsiTheme="minorHAnsi" w:cstheme="minorHAnsi"/>
          <w:color w:val="000000" w:themeColor="text1"/>
          <w:sz w:val="22"/>
          <w:szCs w:val="22"/>
        </w:rPr>
        <w:t>):</w:t>
      </w:r>
      <w:r w:rsidRPr="00D406F2">
        <w:rPr>
          <w:rFonts w:asciiTheme="minorHAnsi" w:hAnsiTheme="minorHAnsi" w:cstheme="minorHAnsi"/>
          <w:color w:val="000000" w:themeColor="text1"/>
          <w:sz w:val="22"/>
          <w:szCs w:val="22"/>
        </w:rPr>
        <w:t xml:space="preserve"> </w:t>
      </w:r>
      <w:r w:rsidRPr="00A7211F">
        <w:rPr>
          <w:rFonts w:asciiTheme="minorHAnsi" w:hAnsiTheme="minorHAnsi" w:cstheme="minorHAnsi"/>
          <w:i/>
          <w:iCs/>
          <w:color w:val="000000" w:themeColor="text1"/>
          <w:sz w:val="22"/>
          <w:szCs w:val="22"/>
        </w:rPr>
        <w:t>The digital divide: diffusion and use of ICT’s.</w:t>
      </w:r>
      <w:r w:rsidRPr="00D406F2">
        <w:rPr>
          <w:rFonts w:asciiTheme="minorHAnsi" w:hAnsiTheme="minorHAnsi" w:cstheme="minorHAnsi"/>
          <w:color w:val="000000" w:themeColor="text1"/>
          <w:sz w:val="22"/>
          <w:szCs w:val="22"/>
        </w:rPr>
        <w:t xml:space="preserve"> Paris</w:t>
      </w:r>
      <w:r w:rsidR="00385554">
        <w:rPr>
          <w:rFonts w:asciiTheme="minorHAnsi" w:hAnsiTheme="minorHAnsi" w:cstheme="minorHAnsi"/>
          <w:color w:val="000000" w:themeColor="text1"/>
          <w:sz w:val="22"/>
          <w:szCs w:val="22"/>
        </w:rPr>
        <w:t>.</w:t>
      </w:r>
    </w:p>
    <w:p w14:paraId="2095E5A8" w14:textId="5F62D002" w:rsidR="00503ED2" w:rsidRPr="00D406F2" w:rsidRDefault="00AA2F8B" w:rsidP="00D406F2">
      <w:pPr>
        <w:pStyle w:val="ListParagraph"/>
        <w:numPr>
          <w:ilvl w:val="0"/>
          <w:numId w:val="45"/>
        </w:numPr>
        <w:spacing w:before="0" w:after="0"/>
        <w:ind w:left="714" w:hanging="357"/>
        <w:rPr>
          <w:rFonts w:asciiTheme="minorHAnsi" w:hAnsiTheme="minorHAnsi" w:cstheme="minorHAnsi"/>
          <w:color w:val="000000" w:themeColor="text1"/>
          <w:sz w:val="22"/>
          <w:szCs w:val="22"/>
        </w:rPr>
      </w:pPr>
      <w:hyperlink r:id="rId14" w:tooltip="OECD" w:history="1">
        <w:r w:rsidR="00503ED2" w:rsidRPr="00D406F2">
          <w:rPr>
            <w:rStyle w:val="Hyperlink"/>
            <w:rFonts w:asciiTheme="minorHAnsi" w:hAnsiTheme="minorHAnsi" w:cstheme="minorHAnsi"/>
            <w:color w:val="000000" w:themeColor="text1"/>
            <w:sz w:val="22"/>
            <w:szCs w:val="22"/>
            <w:u w:val="none"/>
            <w:shd w:val="clear" w:color="auto" w:fill="FFFFFF"/>
          </w:rPr>
          <w:t>OECD</w:t>
        </w:r>
      </w:hyperlink>
      <w:r w:rsidR="00503ED2" w:rsidRPr="00D406F2">
        <w:rPr>
          <w:rFonts w:asciiTheme="minorHAnsi" w:hAnsiTheme="minorHAnsi" w:cstheme="minorHAnsi"/>
          <w:color w:val="000000" w:themeColor="text1"/>
          <w:sz w:val="22"/>
          <w:szCs w:val="22"/>
          <w:shd w:val="clear" w:color="auto" w:fill="FFFFFF"/>
        </w:rPr>
        <w:t> (2001)</w:t>
      </w:r>
      <w:r w:rsidR="0038643A">
        <w:rPr>
          <w:rFonts w:asciiTheme="minorHAnsi" w:hAnsiTheme="minorHAnsi" w:cstheme="minorHAnsi"/>
          <w:color w:val="000000" w:themeColor="text1"/>
          <w:sz w:val="22"/>
          <w:szCs w:val="22"/>
          <w:shd w:val="clear" w:color="auto" w:fill="FFFFFF"/>
        </w:rPr>
        <w:t>:</w:t>
      </w:r>
      <w:r w:rsidR="00503ED2" w:rsidRPr="00D406F2">
        <w:rPr>
          <w:rFonts w:asciiTheme="minorHAnsi" w:hAnsiTheme="minorHAnsi" w:cstheme="minorHAnsi"/>
          <w:color w:val="000000" w:themeColor="text1"/>
          <w:sz w:val="22"/>
          <w:szCs w:val="22"/>
          <w:shd w:val="clear" w:color="auto" w:fill="FFFFFF"/>
        </w:rPr>
        <w:t> </w:t>
      </w:r>
      <w:hyperlink r:id="rId15" w:history="1">
        <w:r w:rsidR="00503ED2" w:rsidRPr="00D406F2">
          <w:rPr>
            <w:rStyle w:val="Hyperlink"/>
            <w:rFonts w:asciiTheme="minorHAnsi" w:hAnsiTheme="minorHAnsi" w:cstheme="minorHAnsi"/>
            <w:i/>
            <w:iCs/>
            <w:color w:val="000000" w:themeColor="text1"/>
            <w:sz w:val="22"/>
            <w:szCs w:val="22"/>
            <w:u w:val="none"/>
            <w:shd w:val="clear" w:color="auto" w:fill="FFFFFF"/>
          </w:rPr>
          <w:t>Understanding The Digital Divide</w:t>
        </w:r>
      </w:hyperlink>
      <w:r w:rsidR="00124B52">
        <w:rPr>
          <w:rFonts w:asciiTheme="minorHAnsi" w:hAnsiTheme="minorHAnsi" w:cstheme="minorHAnsi"/>
          <w:color w:val="000000" w:themeColor="text1"/>
          <w:sz w:val="22"/>
          <w:szCs w:val="22"/>
          <w:u w:val="single"/>
          <w:shd w:val="clear" w:color="auto" w:fill="FFFFFF"/>
        </w:rPr>
        <w:t>.</w:t>
      </w:r>
      <w:r w:rsidR="00503ED2" w:rsidRPr="00D406F2">
        <w:rPr>
          <w:rFonts w:asciiTheme="minorHAnsi" w:hAnsiTheme="minorHAnsi" w:cstheme="minorHAnsi"/>
          <w:color w:val="000000" w:themeColor="text1"/>
          <w:sz w:val="22"/>
          <w:szCs w:val="22"/>
          <w:shd w:val="clear" w:color="auto" w:fill="FFFFFF"/>
        </w:rPr>
        <w:t xml:space="preserve"> Paris: OECD.</w:t>
      </w:r>
    </w:p>
    <w:p w14:paraId="75DA29F1" w14:textId="39693252" w:rsidR="004B180E" w:rsidRPr="00D406F2" w:rsidRDefault="00862DC4" w:rsidP="00D406F2">
      <w:pPr>
        <w:pStyle w:val="ListParagraph"/>
        <w:numPr>
          <w:ilvl w:val="0"/>
          <w:numId w:val="45"/>
        </w:numPr>
        <w:spacing w:before="0" w:after="0"/>
        <w:ind w:left="714" w:hanging="357"/>
        <w:rPr>
          <w:rFonts w:asciiTheme="minorHAnsi" w:hAnsiTheme="minorHAnsi" w:cstheme="minorHAnsi"/>
          <w:color w:val="000000" w:themeColor="text1"/>
          <w:sz w:val="22"/>
          <w:szCs w:val="22"/>
        </w:rPr>
      </w:pPr>
      <w:r w:rsidRPr="00A7211F">
        <w:rPr>
          <w:rFonts w:asciiTheme="minorHAnsi" w:hAnsiTheme="minorHAnsi" w:cstheme="minorHAnsi"/>
          <w:color w:val="000000" w:themeColor="text1"/>
          <w:sz w:val="22"/>
          <w:szCs w:val="22"/>
          <w:shd w:val="clear" w:color="auto" w:fill="FFFFFF"/>
        </w:rPr>
        <w:t xml:space="preserve">Ratnam, </w:t>
      </w:r>
      <w:proofErr w:type="spellStart"/>
      <w:r w:rsidRPr="00A7211F">
        <w:rPr>
          <w:rFonts w:asciiTheme="minorHAnsi" w:hAnsiTheme="minorHAnsi" w:cstheme="minorHAnsi"/>
          <w:color w:val="000000" w:themeColor="text1"/>
          <w:sz w:val="22"/>
          <w:szCs w:val="22"/>
          <w:shd w:val="clear" w:color="auto" w:fill="FFFFFF"/>
        </w:rPr>
        <w:t>Charishma</w:t>
      </w:r>
      <w:proofErr w:type="spellEnd"/>
      <w:r w:rsidRPr="00A7211F">
        <w:rPr>
          <w:rFonts w:asciiTheme="minorHAnsi" w:hAnsiTheme="minorHAnsi" w:cstheme="minorHAnsi"/>
          <w:color w:val="000000" w:themeColor="text1"/>
          <w:sz w:val="22"/>
          <w:szCs w:val="22"/>
          <w:shd w:val="clear" w:color="auto" w:fill="FFFFFF"/>
        </w:rPr>
        <w:t xml:space="preserve">; Wickes, Rebecca; Powell, Rebecca; Keel, Chloe (2020): </w:t>
      </w:r>
      <w:r w:rsidRPr="00A7211F">
        <w:rPr>
          <w:rFonts w:asciiTheme="minorHAnsi" w:hAnsiTheme="minorHAnsi" w:cstheme="minorHAnsi"/>
          <w:i/>
          <w:iCs/>
          <w:color w:val="000000" w:themeColor="text1"/>
          <w:sz w:val="22"/>
          <w:szCs w:val="22"/>
          <w:shd w:val="clear" w:color="auto" w:fill="FFFFFF"/>
        </w:rPr>
        <w:t>Towards active engagement: Understanding how organisations are using technology to connect with diverse groups during COVID-19</w:t>
      </w:r>
      <w:r w:rsidRPr="00A7211F">
        <w:rPr>
          <w:rFonts w:asciiTheme="minorHAnsi" w:hAnsiTheme="minorHAnsi" w:cstheme="minorHAnsi"/>
          <w:color w:val="000000" w:themeColor="text1"/>
          <w:sz w:val="22"/>
          <w:szCs w:val="22"/>
          <w:shd w:val="clear" w:color="auto" w:fill="FFFFFF"/>
        </w:rPr>
        <w:t>. Monash University</w:t>
      </w:r>
      <w:r w:rsidR="00124B52">
        <w:rPr>
          <w:rFonts w:asciiTheme="minorHAnsi" w:hAnsiTheme="minorHAnsi" w:cstheme="minorHAnsi"/>
          <w:color w:val="000000" w:themeColor="text1"/>
          <w:sz w:val="22"/>
          <w:szCs w:val="22"/>
          <w:shd w:val="clear" w:color="auto" w:fill="FFFFFF"/>
        </w:rPr>
        <w:t>, Clayton</w:t>
      </w:r>
    </w:p>
    <w:p w14:paraId="56FD896C" w14:textId="16B6A3FF" w:rsidR="00DE72B5" w:rsidRPr="00A7211F" w:rsidRDefault="00DE72B5" w:rsidP="00D406F2">
      <w:pPr>
        <w:pStyle w:val="ListParagraph"/>
        <w:numPr>
          <w:ilvl w:val="0"/>
          <w:numId w:val="45"/>
        </w:numPr>
        <w:spacing w:before="0" w:after="0"/>
        <w:ind w:left="714" w:hanging="357"/>
        <w:rPr>
          <w:rFonts w:asciiTheme="minorHAnsi" w:hAnsiTheme="minorHAnsi" w:cstheme="minorHAnsi"/>
          <w:color w:val="000000" w:themeColor="text1"/>
          <w:sz w:val="22"/>
          <w:szCs w:val="22"/>
          <w:shd w:val="clear" w:color="auto" w:fill="FFFFFF"/>
        </w:rPr>
      </w:pPr>
      <w:r w:rsidRPr="00A7211F">
        <w:rPr>
          <w:rFonts w:asciiTheme="minorHAnsi" w:hAnsiTheme="minorHAnsi" w:cstheme="minorHAnsi"/>
          <w:color w:val="000000" w:themeColor="text1"/>
          <w:sz w:val="22"/>
          <w:szCs w:val="22"/>
          <w:shd w:val="clear" w:color="auto" w:fill="FFFFFF"/>
        </w:rPr>
        <w:t>Selwyn, Neil and K. Facer</w:t>
      </w:r>
      <w:r w:rsidR="00124B52">
        <w:rPr>
          <w:rFonts w:asciiTheme="minorHAnsi" w:hAnsiTheme="minorHAnsi" w:cstheme="minorHAnsi"/>
          <w:color w:val="000000" w:themeColor="text1"/>
          <w:sz w:val="22"/>
          <w:szCs w:val="22"/>
          <w:shd w:val="clear" w:color="auto" w:fill="FFFFFF"/>
        </w:rPr>
        <w:t xml:space="preserve"> (2007)</w:t>
      </w:r>
      <w:r w:rsidR="005D00FD">
        <w:rPr>
          <w:rFonts w:asciiTheme="minorHAnsi" w:hAnsiTheme="minorHAnsi" w:cstheme="minorHAnsi"/>
          <w:color w:val="000000" w:themeColor="text1"/>
          <w:sz w:val="22"/>
          <w:szCs w:val="22"/>
          <w:shd w:val="clear" w:color="auto" w:fill="FFFFFF"/>
        </w:rPr>
        <w:t>:</w:t>
      </w:r>
      <w:r w:rsidR="00124B52">
        <w:rPr>
          <w:rFonts w:asciiTheme="minorHAnsi" w:hAnsiTheme="minorHAnsi" w:cstheme="minorHAnsi"/>
          <w:color w:val="000000" w:themeColor="text1"/>
          <w:sz w:val="22"/>
          <w:szCs w:val="22"/>
          <w:shd w:val="clear" w:color="auto" w:fill="FFFFFF"/>
        </w:rPr>
        <w:t xml:space="preserve"> </w:t>
      </w:r>
      <w:r w:rsidRPr="00A7211F">
        <w:rPr>
          <w:rFonts w:asciiTheme="minorHAnsi" w:hAnsiTheme="minorHAnsi" w:cstheme="minorHAnsi"/>
          <w:i/>
          <w:iCs/>
          <w:color w:val="000000" w:themeColor="text1"/>
          <w:sz w:val="22"/>
          <w:szCs w:val="22"/>
          <w:shd w:val="clear" w:color="auto" w:fill="FFFFFF"/>
        </w:rPr>
        <w:t>Beyond the digital divide: Rethinking digital inclusion for the 21st century</w:t>
      </w:r>
      <w:r w:rsidR="0010754E">
        <w:rPr>
          <w:rFonts w:asciiTheme="minorHAnsi" w:hAnsiTheme="minorHAnsi" w:cstheme="minorHAnsi"/>
          <w:i/>
          <w:iCs/>
          <w:color w:val="000000" w:themeColor="text1"/>
          <w:sz w:val="22"/>
          <w:szCs w:val="22"/>
          <w:shd w:val="clear" w:color="auto" w:fill="FFFFFF"/>
        </w:rPr>
        <w:t xml:space="preserve"> (Vol</w:t>
      </w:r>
      <w:r w:rsidR="005513F8">
        <w:rPr>
          <w:rFonts w:asciiTheme="minorHAnsi" w:hAnsiTheme="minorHAnsi" w:cstheme="minorHAnsi"/>
          <w:i/>
          <w:iCs/>
          <w:color w:val="000000" w:themeColor="text1"/>
          <w:sz w:val="22"/>
          <w:szCs w:val="22"/>
          <w:shd w:val="clear" w:color="auto" w:fill="FFFFFF"/>
        </w:rPr>
        <w:t>. 46).</w:t>
      </w:r>
    </w:p>
    <w:p w14:paraId="6FE6E676" w14:textId="38640996" w:rsidR="00376BFA" w:rsidRPr="00A7211F" w:rsidRDefault="00376BFA" w:rsidP="00D406F2">
      <w:pPr>
        <w:pStyle w:val="ListParagraph"/>
        <w:numPr>
          <w:ilvl w:val="0"/>
          <w:numId w:val="45"/>
        </w:numPr>
        <w:spacing w:before="0" w:after="0"/>
        <w:ind w:left="714" w:hanging="357"/>
        <w:rPr>
          <w:rFonts w:asciiTheme="minorHAnsi" w:hAnsiTheme="minorHAnsi" w:cstheme="minorHAnsi"/>
          <w:color w:val="000000" w:themeColor="text1"/>
          <w:sz w:val="22"/>
          <w:szCs w:val="22"/>
          <w:shd w:val="clear" w:color="auto" w:fill="FFFFFF"/>
        </w:rPr>
      </w:pPr>
      <w:proofErr w:type="spellStart"/>
      <w:r w:rsidRPr="00A7211F">
        <w:rPr>
          <w:rFonts w:asciiTheme="minorHAnsi" w:hAnsiTheme="minorHAnsi" w:cstheme="minorHAnsi"/>
          <w:color w:val="000000" w:themeColor="text1"/>
          <w:sz w:val="22"/>
          <w:szCs w:val="22"/>
        </w:rPr>
        <w:t>Schou</w:t>
      </w:r>
      <w:proofErr w:type="spellEnd"/>
      <w:r w:rsidRPr="00A7211F">
        <w:rPr>
          <w:rFonts w:asciiTheme="minorHAnsi" w:hAnsiTheme="minorHAnsi" w:cstheme="minorHAnsi"/>
          <w:color w:val="000000" w:themeColor="text1"/>
          <w:sz w:val="22"/>
          <w:szCs w:val="22"/>
        </w:rPr>
        <w:t xml:space="preserve"> J, </w:t>
      </w:r>
      <w:proofErr w:type="spellStart"/>
      <w:r w:rsidRPr="00A7211F">
        <w:rPr>
          <w:rFonts w:asciiTheme="minorHAnsi" w:hAnsiTheme="minorHAnsi" w:cstheme="minorHAnsi"/>
          <w:color w:val="000000" w:themeColor="text1"/>
          <w:sz w:val="22"/>
          <w:szCs w:val="22"/>
        </w:rPr>
        <w:t>Pors</w:t>
      </w:r>
      <w:proofErr w:type="spellEnd"/>
      <w:r w:rsidRPr="00A7211F">
        <w:rPr>
          <w:rFonts w:asciiTheme="minorHAnsi" w:hAnsiTheme="minorHAnsi" w:cstheme="minorHAnsi"/>
          <w:color w:val="000000" w:themeColor="text1"/>
          <w:sz w:val="22"/>
          <w:szCs w:val="22"/>
        </w:rPr>
        <w:t xml:space="preserve"> AS</w:t>
      </w:r>
      <w:r w:rsidR="005D00FD">
        <w:rPr>
          <w:rFonts w:asciiTheme="minorHAnsi" w:hAnsiTheme="minorHAnsi" w:cstheme="minorHAnsi"/>
          <w:color w:val="000000" w:themeColor="text1"/>
          <w:sz w:val="22"/>
          <w:szCs w:val="22"/>
        </w:rPr>
        <w:t xml:space="preserve"> (2019):</w:t>
      </w:r>
      <w:r w:rsidRPr="00A7211F">
        <w:rPr>
          <w:rFonts w:asciiTheme="minorHAnsi" w:hAnsiTheme="minorHAnsi" w:cstheme="minorHAnsi"/>
          <w:color w:val="000000" w:themeColor="text1"/>
          <w:sz w:val="22"/>
          <w:szCs w:val="22"/>
        </w:rPr>
        <w:t xml:space="preserve"> </w:t>
      </w:r>
      <w:r w:rsidRPr="00A7211F">
        <w:rPr>
          <w:rFonts w:asciiTheme="minorHAnsi" w:hAnsiTheme="minorHAnsi" w:cstheme="minorHAnsi"/>
          <w:i/>
          <w:iCs/>
          <w:color w:val="000000" w:themeColor="text1"/>
          <w:sz w:val="22"/>
          <w:szCs w:val="22"/>
        </w:rPr>
        <w:t>Digital by default? A qualitative study of exclusion in digitalised welfare</w:t>
      </w:r>
      <w:r w:rsidRPr="00A7211F">
        <w:rPr>
          <w:rFonts w:asciiTheme="minorHAnsi" w:hAnsiTheme="minorHAnsi" w:cstheme="minorHAnsi"/>
          <w:color w:val="000000" w:themeColor="text1"/>
          <w:sz w:val="22"/>
          <w:szCs w:val="22"/>
        </w:rPr>
        <w:t xml:space="preserve">. Soc Policy Admin. </w:t>
      </w:r>
    </w:p>
    <w:p w14:paraId="2A381A3B" w14:textId="282C5A49" w:rsidR="00D048D3" w:rsidRPr="00A7211F" w:rsidRDefault="00D048D3" w:rsidP="00D406F2">
      <w:pPr>
        <w:pStyle w:val="ListParagraph"/>
        <w:numPr>
          <w:ilvl w:val="0"/>
          <w:numId w:val="45"/>
        </w:numPr>
        <w:spacing w:before="0" w:after="0"/>
        <w:ind w:left="714" w:hanging="357"/>
        <w:rPr>
          <w:rFonts w:asciiTheme="minorHAnsi" w:hAnsiTheme="minorHAnsi" w:cstheme="minorHAnsi"/>
          <w:color w:val="000000" w:themeColor="text1"/>
          <w:sz w:val="22"/>
          <w:szCs w:val="22"/>
        </w:rPr>
      </w:pPr>
      <w:proofErr w:type="spellStart"/>
      <w:r w:rsidRPr="00A7211F">
        <w:rPr>
          <w:rFonts w:asciiTheme="minorHAnsi" w:hAnsiTheme="minorHAnsi" w:cstheme="minorHAnsi"/>
          <w:color w:val="000000" w:themeColor="text1"/>
          <w:sz w:val="22"/>
          <w:szCs w:val="22"/>
        </w:rPr>
        <w:t>Srinuan</w:t>
      </w:r>
      <w:proofErr w:type="spellEnd"/>
      <w:r w:rsidRPr="00A7211F">
        <w:rPr>
          <w:rFonts w:asciiTheme="minorHAnsi" w:hAnsiTheme="minorHAnsi" w:cstheme="minorHAnsi"/>
          <w:color w:val="000000" w:themeColor="text1"/>
          <w:sz w:val="22"/>
          <w:szCs w:val="22"/>
        </w:rPr>
        <w:t xml:space="preserve">, </w:t>
      </w:r>
      <w:proofErr w:type="spellStart"/>
      <w:r w:rsidRPr="00A7211F">
        <w:rPr>
          <w:rFonts w:asciiTheme="minorHAnsi" w:hAnsiTheme="minorHAnsi" w:cstheme="minorHAnsi"/>
          <w:color w:val="000000" w:themeColor="text1"/>
          <w:sz w:val="22"/>
          <w:szCs w:val="22"/>
        </w:rPr>
        <w:t>Chalita</w:t>
      </w:r>
      <w:proofErr w:type="spellEnd"/>
      <w:r w:rsidRPr="00A7211F">
        <w:rPr>
          <w:rFonts w:asciiTheme="minorHAnsi" w:hAnsiTheme="minorHAnsi" w:cstheme="minorHAnsi"/>
          <w:color w:val="000000" w:themeColor="text1"/>
          <w:sz w:val="22"/>
          <w:szCs w:val="22"/>
        </w:rPr>
        <w:t xml:space="preserve">; Bohlin, Erik (2011) : </w:t>
      </w:r>
      <w:r w:rsidRPr="00A7211F">
        <w:rPr>
          <w:rFonts w:asciiTheme="minorHAnsi" w:hAnsiTheme="minorHAnsi" w:cstheme="minorHAnsi"/>
          <w:i/>
          <w:iCs/>
          <w:color w:val="000000" w:themeColor="text1"/>
          <w:sz w:val="22"/>
          <w:szCs w:val="22"/>
        </w:rPr>
        <w:t>Understanding the digital divide: A</w:t>
      </w:r>
      <w:r w:rsidR="005D00FD">
        <w:rPr>
          <w:rFonts w:asciiTheme="minorHAnsi" w:hAnsiTheme="minorHAnsi" w:cstheme="minorHAnsi"/>
          <w:i/>
          <w:iCs/>
          <w:color w:val="000000" w:themeColor="text1"/>
          <w:sz w:val="22"/>
          <w:szCs w:val="22"/>
        </w:rPr>
        <w:t xml:space="preserve"> </w:t>
      </w:r>
      <w:r w:rsidRPr="00A7211F">
        <w:rPr>
          <w:rFonts w:asciiTheme="minorHAnsi" w:hAnsiTheme="minorHAnsi" w:cstheme="minorHAnsi"/>
          <w:i/>
          <w:iCs/>
          <w:color w:val="000000" w:themeColor="text1"/>
          <w:sz w:val="22"/>
          <w:szCs w:val="22"/>
        </w:rPr>
        <w:t>literature survey and ways forward, 22nd European Regional Conference of the International Telecommunications Society</w:t>
      </w:r>
      <w:r w:rsidRPr="00A7211F">
        <w:rPr>
          <w:rFonts w:asciiTheme="minorHAnsi" w:hAnsiTheme="minorHAnsi" w:cstheme="minorHAnsi"/>
          <w:color w:val="000000" w:themeColor="text1"/>
          <w:sz w:val="22"/>
          <w:szCs w:val="22"/>
        </w:rPr>
        <w:t xml:space="preserve"> (ITS), Budapest, 18 - 21 September, 2011: International Telecommunications Society (ITS), Calgary</w:t>
      </w:r>
    </w:p>
    <w:p w14:paraId="2D571499" w14:textId="24A52249" w:rsidR="00123061" w:rsidRPr="00D406F2" w:rsidRDefault="00123061" w:rsidP="00D406F2">
      <w:pPr>
        <w:pStyle w:val="ListParagraph"/>
        <w:numPr>
          <w:ilvl w:val="0"/>
          <w:numId w:val="45"/>
        </w:numPr>
        <w:spacing w:before="0" w:after="0"/>
        <w:ind w:left="714" w:hanging="357"/>
        <w:rPr>
          <w:rFonts w:asciiTheme="minorHAnsi" w:hAnsiTheme="minorHAnsi" w:cstheme="minorHAnsi"/>
          <w:color w:val="000000" w:themeColor="text1"/>
          <w:sz w:val="22"/>
          <w:szCs w:val="22"/>
        </w:rPr>
      </w:pPr>
      <w:proofErr w:type="spellStart"/>
      <w:r w:rsidRPr="00A7211F">
        <w:rPr>
          <w:rFonts w:asciiTheme="minorHAnsi" w:hAnsiTheme="minorHAnsi" w:cstheme="minorHAnsi"/>
          <w:color w:val="000000" w:themeColor="text1"/>
          <w:sz w:val="22"/>
          <w:szCs w:val="22"/>
        </w:rPr>
        <w:t>Strover</w:t>
      </w:r>
      <w:proofErr w:type="spellEnd"/>
      <w:r w:rsidRPr="00A7211F">
        <w:rPr>
          <w:rFonts w:asciiTheme="minorHAnsi" w:hAnsiTheme="minorHAnsi" w:cstheme="minorHAnsi"/>
          <w:color w:val="000000" w:themeColor="text1"/>
          <w:sz w:val="22"/>
          <w:szCs w:val="22"/>
        </w:rPr>
        <w:t>, S. (2014)</w:t>
      </w:r>
      <w:r w:rsidR="009B101A">
        <w:rPr>
          <w:rFonts w:asciiTheme="minorHAnsi" w:hAnsiTheme="minorHAnsi" w:cstheme="minorHAnsi"/>
          <w:color w:val="000000" w:themeColor="text1"/>
          <w:sz w:val="22"/>
          <w:szCs w:val="22"/>
        </w:rPr>
        <w:t>:</w:t>
      </w:r>
      <w:r w:rsidRPr="00A7211F">
        <w:rPr>
          <w:rFonts w:asciiTheme="minorHAnsi" w:hAnsiTheme="minorHAnsi" w:cstheme="minorHAnsi"/>
          <w:color w:val="000000" w:themeColor="text1"/>
          <w:sz w:val="22"/>
          <w:szCs w:val="22"/>
        </w:rPr>
        <w:t xml:space="preserve"> </w:t>
      </w:r>
      <w:r w:rsidRPr="00A7211F">
        <w:rPr>
          <w:rFonts w:asciiTheme="minorHAnsi" w:hAnsiTheme="minorHAnsi" w:cstheme="minorHAnsi"/>
          <w:i/>
          <w:iCs/>
          <w:color w:val="000000" w:themeColor="text1"/>
          <w:sz w:val="22"/>
          <w:szCs w:val="22"/>
        </w:rPr>
        <w:t>The U.S. digital divide: A call for a new philosophy. Critical Studies in Media Communication</w:t>
      </w:r>
      <w:r w:rsidRPr="00A7211F">
        <w:rPr>
          <w:rFonts w:asciiTheme="minorHAnsi" w:hAnsiTheme="minorHAnsi" w:cstheme="minorHAnsi"/>
          <w:color w:val="000000" w:themeColor="text1"/>
          <w:sz w:val="22"/>
          <w:szCs w:val="22"/>
        </w:rPr>
        <w:t>, 31(2)</w:t>
      </w:r>
    </w:p>
    <w:p w14:paraId="661A8F19" w14:textId="70255BBE" w:rsidR="00B14FBC" w:rsidRPr="00D406F2" w:rsidRDefault="00B14FBC" w:rsidP="00D406F2">
      <w:pPr>
        <w:pStyle w:val="ListParagraph"/>
        <w:numPr>
          <w:ilvl w:val="0"/>
          <w:numId w:val="45"/>
        </w:numPr>
        <w:spacing w:before="0" w:after="0"/>
        <w:ind w:left="714" w:hanging="357"/>
        <w:rPr>
          <w:rFonts w:asciiTheme="minorHAnsi" w:hAnsiTheme="minorHAnsi" w:cstheme="minorHAnsi"/>
          <w:color w:val="000000"/>
          <w:sz w:val="22"/>
          <w:szCs w:val="22"/>
          <w:shd w:val="clear" w:color="auto" w:fill="FFFFFF"/>
        </w:rPr>
      </w:pPr>
      <w:r w:rsidRPr="00D406F2">
        <w:rPr>
          <w:rFonts w:asciiTheme="minorHAnsi" w:hAnsiTheme="minorHAnsi" w:cstheme="minorHAnsi"/>
          <w:color w:val="000000"/>
          <w:sz w:val="22"/>
          <w:szCs w:val="22"/>
          <w:shd w:val="clear" w:color="auto" w:fill="FFFFFF"/>
        </w:rPr>
        <w:t xml:space="preserve">Thomas, J, Barraket, J, Wilson, CK, Holcombe-James, I, Kennedy, J, Rennie, E, Ewing, S, MacDonald, T, 2020, </w:t>
      </w:r>
      <w:r w:rsidRPr="00A7211F">
        <w:rPr>
          <w:rFonts w:asciiTheme="minorHAnsi" w:hAnsiTheme="minorHAnsi" w:cstheme="minorHAnsi"/>
          <w:i/>
          <w:iCs/>
          <w:color w:val="000000"/>
          <w:sz w:val="22"/>
          <w:szCs w:val="22"/>
          <w:shd w:val="clear" w:color="auto" w:fill="FFFFFF"/>
        </w:rPr>
        <w:t>Measuring Australia’s Digital Divide:</w:t>
      </w:r>
      <w:r w:rsidR="007D6EED" w:rsidRPr="00A7211F">
        <w:rPr>
          <w:rFonts w:asciiTheme="minorHAnsi" w:hAnsiTheme="minorHAnsi" w:cstheme="minorHAnsi"/>
          <w:i/>
          <w:iCs/>
          <w:color w:val="000000"/>
          <w:sz w:val="22"/>
          <w:szCs w:val="22"/>
          <w:shd w:val="clear" w:color="auto" w:fill="FFFFFF"/>
        </w:rPr>
        <w:t xml:space="preserve"> </w:t>
      </w:r>
      <w:r w:rsidRPr="00A7211F">
        <w:rPr>
          <w:rFonts w:asciiTheme="minorHAnsi" w:hAnsiTheme="minorHAnsi" w:cstheme="minorHAnsi"/>
          <w:i/>
          <w:iCs/>
          <w:color w:val="000000"/>
          <w:sz w:val="22"/>
          <w:szCs w:val="22"/>
          <w:shd w:val="clear" w:color="auto" w:fill="FFFFFF"/>
        </w:rPr>
        <w:t>The Australian Digital Inclusion Index 2020</w:t>
      </w:r>
      <w:r w:rsidRPr="00D406F2">
        <w:rPr>
          <w:rFonts w:asciiTheme="minorHAnsi" w:hAnsiTheme="minorHAnsi" w:cstheme="minorHAnsi"/>
          <w:color w:val="000000"/>
          <w:sz w:val="22"/>
          <w:szCs w:val="22"/>
          <w:shd w:val="clear" w:color="auto" w:fill="FFFFFF"/>
        </w:rPr>
        <w:t>, RMIT and</w:t>
      </w:r>
      <w:r w:rsidR="0064459D" w:rsidRPr="00D406F2">
        <w:rPr>
          <w:rFonts w:asciiTheme="minorHAnsi" w:hAnsiTheme="minorHAnsi" w:cstheme="minorHAnsi"/>
          <w:color w:val="000000"/>
          <w:sz w:val="22"/>
          <w:szCs w:val="22"/>
          <w:shd w:val="clear" w:color="auto" w:fill="FFFFFF"/>
        </w:rPr>
        <w:t xml:space="preserve"> </w:t>
      </w:r>
      <w:r w:rsidRPr="00D406F2">
        <w:rPr>
          <w:rFonts w:asciiTheme="minorHAnsi" w:hAnsiTheme="minorHAnsi" w:cstheme="minorHAnsi"/>
          <w:color w:val="000000"/>
          <w:sz w:val="22"/>
          <w:szCs w:val="22"/>
          <w:shd w:val="clear" w:color="auto" w:fill="FFFFFF"/>
        </w:rPr>
        <w:t>Swinburne University of Technology, Melbourne, for Telstra</w:t>
      </w:r>
      <w:r w:rsidR="003C1E3E">
        <w:rPr>
          <w:rFonts w:asciiTheme="minorHAnsi" w:hAnsiTheme="minorHAnsi" w:cstheme="minorHAnsi"/>
          <w:color w:val="000000"/>
          <w:sz w:val="22"/>
          <w:szCs w:val="22"/>
          <w:shd w:val="clear" w:color="auto" w:fill="FFFFFF"/>
        </w:rPr>
        <w:t xml:space="preserve">, </w:t>
      </w:r>
      <w:r w:rsidR="003C1E3E" w:rsidRPr="003C1E3E">
        <w:rPr>
          <w:rFonts w:asciiTheme="minorHAnsi" w:hAnsiTheme="minorHAnsi" w:cstheme="minorHAnsi"/>
          <w:color w:val="000000"/>
          <w:sz w:val="22"/>
          <w:szCs w:val="22"/>
          <w:shd w:val="clear" w:color="auto" w:fill="FFFFFF"/>
        </w:rPr>
        <w:t>&lt;</w:t>
      </w:r>
      <w:r w:rsidR="003C1E3E" w:rsidRPr="003C1E3E">
        <w:rPr>
          <w:sz w:val="22"/>
          <w:szCs w:val="22"/>
        </w:rPr>
        <w:t>https://digitalinclusionindex.org.au/the-index-report/report/</w:t>
      </w:r>
      <w:r w:rsidR="003C1E3E" w:rsidRPr="003C1E3E">
        <w:rPr>
          <w:sz w:val="22"/>
          <w:szCs w:val="22"/>
        </w:rPr>
        <w:t>&gt;</w:t>
      </w:r>
    </w:p>
    <w:p w14:paraId="0FE48E8A" w14:textId="2DE2E7F0" w:rsidR="0064459D" w:rsidRPr="004F0FEF" w:rsidRDefault="0064459D" w:rsidP="00A87607">
      <w:pPr>
        <w:pStyle w:val="ListParagraph"/>
        <w:numPr>
          <w:ilvl w:val="0"/>
          <w:numId w:val="45"/>
        </w:numPr>
        <w:spacing w:before="0" w:after="0" w:line="312" w:lineRule="auto"/>
        <w:rPr>
          <w:rFonts w:asciiTheme="minorHAnsi" w:hAnsiTheme="minorHAnsi" w:cstheme="minorHAnsi"/>
          <w:color w:val="000000" w:themeColor="text1"/>
          <w:sz w:val="22"/>
          <w:szCs w:val="22"/>
        </w:rPr>
      </w:pPr>
      <w:r w:rsidRPr="00D406F2">
        <w:rPr>
          <w:rFonts w:asciiTheme="minorHAnsi" w:hAnsiTheme="minorHAnsi" w:cstheme="minorHAnsi"/>
          <w:color w:val="000000" w:themeColor="text1"/>
          <w:sz w:val="22"/>
          <w:szCs w:val="22"/>
        </w:rPr>
        <w:t xml:space="preserve">van Dijk, J &amp; Hacker, K. (2003). </w:t>
      </w:r>
      <w:r w:rsidRPr="00A7211F">
        <w:rPr>
          <w:rFonts w:asciiTheme="minorHAnsi" w:hAnsiTheme="minorHAnsi" w:cstheme="minorHAnsi"/>
          <w:i/>
          <w:iCs/>
          <w:color w:val="000000" w:themeColor="text1"/>
          <w:sz w:val="22"/>
          <w:szCs w:val="22"/>
        </w:rPr>
        <w:t>The digital divide as a complex and dynamic phenomenon</w:t>
      </w:r>
      <w:r w:rsidRPr="00D406F2">
        <w:rPr>
          <w:rFonts w:asciiTheme="minorHAnsi" w:hAnsiTheme="minorHAnsi" w:cstheme="minorHAnsi"/>
          <w:color w:val="000000" w:themeColor="text1"/>
          <w:sz w:val="22"/>
          <w:szCs w:val="22"/>
        </w:rPr>
        <w:t>. The information Society 19 (4)</w:t>
      </w:r>
    </w:p>
    <w:p w14:paraId="10799624" w14:textId="3C1FE275" w:rsidR="001453D4" w:rsidRPr="00D808FF" w:rsidRDefault="00076F8E" w:rsidP="00A7211F">
      <w:pPr>
        <w:pStyle w:val="ListParagraph"/>
        <w:numPr>
          <w:ilvl w:val="0"/>
          <w:numId w:val="45"/>
        </w:numPr>
        <w:spacing w:before="0" w:after="0" w:line="312" w:lineRule="auto"/>
        <w:rPr>
          <w:rFonts w:asciiTheme="minorHAnsi" w:hAnsiTheme="minorHAnsi" w:cstheme="minorHAnsi"/>
        </w:rPr>
      </w:pPr>
      <w:r w:rsidRPr="00D406F2">
        <w:rPr>
          <w:sz w:val="22"/>
          <w:szCs w:val="22"/>
        </w:rPr>
        <w:t xml:space="preserve">Australian Bureau of Statistics 2018b. </w:t>
      </w:r>
      <w:r w:rsidRPr="00A7211F">
        <w:rPr>
          <w:i/>
          <w:iCs/>
          <w:sz w:val="22"/>
          <w:szCs w:val="22"/>
        </w:rPr>
        <w:t>Household use of information technology 2016-2017</w:t>
      </w:r>
      <w:r w:rsidRPr="00D406F2">
        <w:rPr>
          <w:sz w:val="22"/>
          <w:szCs w:val="22"/>
        </w:rPr>
        <w:t>, cat. no. 8146.0, ABS, Canberra.</w:t>
      </w:r>
      <w:bookmarkEnd w:id="0"/>
      <w:bookmarkEnd w:id="1"/>
      <w:bookmarkEnd w:id="2"/>
      <w:bookmarkEnd w:id="3"/>
      <w:bookmarkEnd w:id="4"/>
      <w:bookmarkEnd w:id="5"/>
      <w:bookmarkEnd w:id="6"/>
      <w:bookmarkEnd w:id="7"/>
      <w:bookmarkEnd w:id="8"/>
      <w:bookmarkEnd w:id="9"/>
      <w:bookmarkEnd w:id="12"/>
    </w:p>
    <w:sectPr w:rsidR="001453D4" w:rsidRPr="00D808FF" w:rsidSect="00A54BD2">
      <w:headerReference w:type="default" r:id="rId16"/>
      <w:footerReference w:type="default" r:id="rId17"/>
      <w:pgSz w:w="11907" w:h="16840" w:code="9"/>
      <w:pgMar w:top="1138" w:right="1138" w:bottom="1138" w:left="1138" w:header="28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46698" w14:textId="77777777" w:rsidR="00AA2F8B" w:rsidRDefault="00AA2F8B">
      <w:r>
        <w:separator/>
      </w:r>
    </w:p>
  </w:endnote>
  <w:endnote w:type="continuationSeparator" w:id="0">
    <w:p w14:paraId="506DA72B" w14:textId="77777777" w:rsidR="00AA2F8B" w:rsidRDefault="00AA2F8B">
      <w:r>
        <w:continuationSeparator/>
      </w:r>
    </w:p>
  </w:endnote>
  <w:endnote w:type="continuationNotice" w:id="1">
    <w:p w14:paraId="023877F3" w14:textId="77777777" w:rsidR="00AA2F8B" w:rsidRDefault="00AA2F8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CF33B" w14:textId="077755DE" w:rsidR="009A7724" w:rsidRDefault="009A7724" w:rsidP="007E2119">
    <w:pPr>
      <w:pStyle w:val="Footer"/>
    </w:pPr>
  </w:p>
  <w:p w14:paraId="24781675" w14:textId="294A9605" w:rsidR="009A7724" w:rsidRDefault="009A7724" w:rsidP="007E2119">
    <w:pPr>
      <w:pStyle w:val="Footer"/>
    </w:pPr>
  </w:p>
  <w:p w14:paraId="5AB1AD86" w14:textId="4178F31D" w:rsidR="009A7724" w:rsidRDefault="009A7724" w:rsidP="007E2119">
    <w:pPr>
      <w:pStyle w:val="Footer"/>
    </w:pPr>
  </w:p>
  <w:sdt>
    <w:sdtPr>
      <w:id w:val="880363457"/>
      <w:docPartObj>
        <w:docPartGallery w:val="Page Numbers (Bottom of Page)"/>
        <w:docPartUnique/>
      </w:docPartObj>
    </w:sdtPr>
    <w:sdtEndPr>
      <w:rPr>
        <w:noProof/>
      </w:rPr>
    </w:sdtEndPr>
    <w:sdtContent>
      <w:p w14:paraId="28BC23EB" w14:textId="59B3E1CF" w:rsidR="009A7724" w:rsidRDefault="009A7724" w:rsidP="007E2119">
        <w:pPr>
          <w:pStyle w:val="Footer"/>
        </w:pPr>
        <w:r>
          <w:t>___________________________________________________________________________________________________________</w:t>
        </w:r>
      </w:p>
      <w:p w14:paraId="4B770C0B" w14:textId="56DDBFCE" w:rsidR="009A7724" w:rsidRDefault="009A7724" w:rsidP="007E2119">
        <w:pPr>
          <w:pStyle w:val="Footer"/>
        </w:pPr>
        <w:r>
          <w:t xml:space="preserve">DRAFT CASEY DIGITAL EQUITY FRAMEWORK 2021-25                                                                                                                                         </w:t>
        </w:r>
        <w:r>
          <w:fldChar w:fldCharType="begin"/>
        </w:r>
        <w:r>
          <w:instrText xml:space="preserve"> PAGE   \* MERGEFORMAT </w:instrText>
        </w:r>
        <w:r>
          <w:fldChar w:fldCharType="separate"/>
        </w:r>
        <w:r>
          <w:rPr>
            <w:noProof/>
          </w:rPr>
          <w:t>2</w:t>
        </w:r>
        <w:r>
          <w:rPr>
            <w:noProof/>
          </w:rPr>
          <w:fldChar w:fldCharType="end"/>
        </w:r>
      </w:p>
    </w:sdtContent>
  </w:sdt>
  <w:p w14:paraId="5D55296B" w14:textId="17CDC123" w:rsidR="009A7724" w:rsidRPr="003F59B0" w:rsidRDefault="009A7724" w:rsidP="002E5E21">
    <w:pPr>
      <w:pStyle w:val="Footer"/>
      <w:tabs>
        <w:tab w:val="clear" w:pos="3744"/>
        <w:tab w:val="clear" w:pos="8309"/>
        <w:tab w:val="left" w:pos="29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3609F" w14:textId="77777777" w:rsidR="00AA2F8B" w:rsidRDefault="00AA2F8B">
      <w:r>
        <w:separator/>
      </w:r>
    </w:p>
  </w:footnote>
  <w:footnote w:type="continuationSeparator" w:id="0">
    <w:p w14:paraId="7CED8842" w14:textId="77777777" w:rsidR="00AA2F8B" w:rsidRDefault="00AA2F8B">
      <w:r>
        <w:continuationSeparator/>
      </w:r>
    </w:p>
  </w:footnote>
  <w:footnote w:type="continuationNotice" w:id="1">
    <w:p w14:paraId="41B76E64" w14:textId="77777777" w:rsidR="00AA2F8B" w:rsidRDefault="00AA2F8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4D9D5" w14:textId="7151ADFC" w:rsidR="009A7724" w:rsidRDefault="009A7724" w:rsidP="00767802">
    <w:pPr>
      <w:pStyle w:val="Header"/>
      <w:tabs>
        <w:tab w:val="clear" w:pos="4153"/>
        <w:tab w:val="clear" w:pos="8306"/>
        <w:tab w:val="left" w:pos="314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18526C2C"/>
    <w:lvl w:ilvl="0">
      <w:start w:val="1"/>
      <w:numFmt w:val="decimal"/>
      <w:pStyle w:val="Heading1"/>
      <w:lvlText w:val="%1"/>
      <w:legacy w:legacy="1" w:legacySpace="0" w:legacyIndent="708"/>
      <w:lvlJc w:val="left"/>
      <w:pPr>
        <w:ind w:left="991" w:hanging="708"/>
      </w:pPr>
      <w:rPr>
        <w:color w:val="0000FF"/>
        <w:sz w:val="48"/>
        <w:szCs w:val="48"/>
      </w:rPr>
    </w:lvl>
    <w:lvl w:ilvl="1">
      <w:start w:val="1"/>
      <w:numFmt w:val="decimal"/>
      <w:pStyle w:val="Heading2"/>
      <w:lvlText w:val="%1.%2"/>
      <w:legacy w:legacy="1" w:legacySpace="0" w:legacyIndent="708"/>
      <w:lvlJc w:val="left"/>
      <w:pPr>
        <w:ind w:left="1276" w:hanging="708"/>
      </w:pPr>
      <w:rPr>
        <w:rFonts w:asciiTheme="minorHAnsi" w:hAnsiTheme="minorHAnsi" w:hint="default"/>
        <w:b/>
        <w:bCs w:val="0"/>
        <w:color w:val="0000FF"/>
      </w:rPr>
    </w:lvl>
    <w:lvl w:ilvl="2">
      <w:start w:val="1"/>
      <w:numFmt w:val="decimal"/>
      <w:pStyle w:val="Heading3"/>
      <w:lvlText w:val="%1.%2.%3"/>
      <w:legacy w:legacy="1" w:legacySpace="0" w:legacyIndent="708"/>
      <w:lvlJc w:val="left"/>
      <w:pPr>
        <w:ind w:left="8646" w:hanging="708"/>
      </w:pPr>
      <w:rPr>
        <w:b/>
        <w:bCs w:val="0"/>
      </w:rPr>
    </w:lvl>
    <w:lvl w:ilvl="3">
      <w:start w:val="1"/>
      <w:numFmt w:val="decimal"/>
      <w:pStyle w:val="Heading4"/>
      <w:lvlText w:val="%1.%2.%3.%4"/>
      <w:legacy w:legacy="1" w:legacySpace="0" w:legacyIndent="708"/>
      <w:lvlJc w:val="left"/>
      <w:pPr>
        <w:ind w:left="1418" w:hanging="708"/>
      </w:pPr>
      <w:rPr>
        <w:b w:val="0"/>
        <w:bCs w:val="0"/>
      </w:rPr>
    </w:lvl>
    <w:lvl w:ilvl="4">
      <w:start w:val="1"/>
      <w:numFmt w:val="decimal"/>
      <w:lvlText w:val="%1.%2.%3.%4.%5"/>
      <w:legacy w:legacy="1" w:legacySpace="0" w:legacyIndent="708"/>
      <w:lvlJc w:val="left"/>
      <w:pPr>
        <w:ind w:left="851" w:hanging="708"/>
      </w:pPr>
    </w:lvl>
    <w:lvl w:ilvl="5">
      <w:start w:val="1"/>
      <w:numFmt w:val="decimal"/>
      <w:pStyle w:val="Heading6"/>
      <w:lvlText w:val="%1.%2.%3.%4.%5.%6"/>
      <w:legacy w:legacy="1" w:legacySpace="0" w:legacyIndent="708"/>
      <w:lvlJc w:val="left"/>
      <w:pPr>
        <w:ind w:left="0" w:hanging="708"/>
      </w:pPr>
    </w:lvl>
    <w:lvl w:ilvl="6">
      <w:start w:val="1"/>
      <w:numFmt w:val="decimal"/>
      <w:pStyle w:val="Heading7"/>
      <w:lvlText w:val="%1.%2.%3.%4.%5.%6.%7"/>
      <w:legacy w:legacy="1" w:legacySpace="0" w:legacyIndent="708"/>
      <w:lvlJc w:val="left"/>
      <w:pPr>
        <w:ind w:left="0" w:hanging="708"/>
      </w:pPr>
    </w:lvl>
    <w:lvl w:ilvl="7">
      <w:start w:val="1"/>
      <w:numFmt w:val="decimal"/>
      <w:pStyle w:val="Heading8"/>
      <w:lvlText w:val="%1.%2.%3.%4.%5.%6.%7.%8"/>
      <w:legacy w:legacy="1" w:legacySpace="0" w:legacyIndent="708"/>
      <w:lvlJc w:val="left"/>
      <w:pPr>
        <w:ind w:left="0" w:hanging="708"/>
      </w:pPr>
    </w:lvl>
    <w:lvl w:ilvl="8">
      <w:start w:val="1"/>
      <w:numFmt w:val="decimal"/>
      <w:pStyle w:val="Heading9"/>
      <w:lvlText w:val="%1.%2.%3.%4.%5.%6.%7.%8%9."/>
      <w:legacy w:legacy="1" w:legacySpace="0" w:legacyIndent="708"/>
      <w:lvlJc w:val="left"/>
      <w:pPr>
        <w:ind w:left="0" w:hanging="708"/>
      </w:pPr>
    </w:lvl>
  </w:abstractNum>
  <w:abstractNum w:abstractNumId="1" w15:restartNumberingAfterBreak="0">
    <w:nsid w:val="04416C92"/>
    <w:multiLevelType w:val="hybridMultilevel"/>
    <w:tmpl w:val="BC4683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FF5D3A"/>
    <w:multiLevelType w:val="hybridMultilevel"/>
    <w:tmpl w:val="831EA382"/>
    <w:lvl w:ilvl="0" w:tplc="0C090001">
      <w:start w:val="1"/>
      <w:numFmt w:val="bullet"/>
      <w:lvlText w:val=""/>
      <w:lvlJc w:val="left"/>
      <w:pPr>
        <w:ind w:left="720" w:hanging="360"/>
      </w:pPr>
      <w:rPr>
        <w:rFonts w:ascii="Symbol" w:hAnsi="Symbol" w:hint="default"/>
        <w:b/>
        <w:bCs/>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58B5317"/>
    <w:multiLevelType w:val="hybridMultilevel"/>
    <w:tmpl w:val="E5987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E65854"/>
    <w:multiLevelType w:val="hybridMultilevel"/>
    <w:tmpl w:val="CFB02750"/>
    <w:lvl w:ilvl="0" w:tplc="42A400EA">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10692"/>
    <w:multiLevelType w:val="hybridMultilevel"/>
    <w:tmpl w:val="7C7E59B2"/>
    <w:lvl w:ilvl="0" w:tplc="0C09001B">
      <w:start w:val="1"/>
      <w:numFmt w:val="lowerRoman"/>
      <w:lvlText w:val="%1."/>
      <w:lvlJc w:val="righ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 w15:restartNumberingAfterBreak="0">
    <w:nsid w:val="17276C6D"/>
    <w:multiLevelType w:val="hybridMultilevel"/>
    <w:tmpl w:val="ADE470A2"/>
    <w:lvl w:ilvl="0" w:tplc="578C1790">
      <w:start w:val="1"/>
      <w:numFmt w:val="bullet"/>
      <w:lvlText w:val=""/>
      <w:lvlJc w:val="left"/>
      <w:pPr>
        <w:tabs>
          <w:tab w:val="num" w:pos="720"/>
        </w:tabs>
        <w:ind w:left="720" w:hanging="360"/>
      </w:pPr>
      <w:rPr>
        <w:rFonts w:ascii="Symbol" w:hAnsi="Symbol" w:hint="default"/>
      </w:rPr>
    </w:lvl>
    <w:lvl w:ilvl="1" w:tplc="31BE992E" w:tentative="1">
      <w:start w:val="1"/>
      <w:numFmt w:val="bullet"/>
      <w:lvlText w:val=""/>
      <w:lvlJc w:val="left"/>
      <w:pPr>
        <w:tabs>
          <w:tab w:val="num" w:pos="1440"/>
        </w:tabs>
        <w:ind w:left="1440" w:hanging="360"/>
      </w:pPr>
      <w:rPr>
        <w:rFonts w:ascii="Symbol" w:hAnsi="Symbol" w:hint="default"/>
      </w:rPr>
    </w:lvl>
    <w:lvl w:ilvl="2" w:tplc="20188A78" w:tentative="1">
      <w:start w:val="1"/>
      <w:numFmt w:val="bullet"/>
      <w:lvlText w:val=""/>
      <w:lvlJc w:val="left"/>
      <w:pPr>
        <w:tabs>
          <w:tab w:val="num" w:pos="2160"/>
        </w:tabs>
        <w:ind w:left="2160" w:hanging="360"/>
      </w:pPr>
      <w:rPr>
        <w:rFonts w:ascii="Symbol" w:hAnsi="Symbol" w:hint="default"/>
      </w:rPr>
    </w:lvl>
    <w:lvl w:ilvl="3" w:tplc="95C2A932" w:tentative="1">
      <w:start w:val="1"/>
      <w:numFmt w:val="bullet"/>
      <w:lvlText w:val=""/>
      <w:lvlJc w:val="left"/>
      <w:pPr>
        <w:tabs>
          <w:tab w:val="num" w:pos="2880"/>
        </w:tabs>
        <w:ind w:left="2880" w:hanging="360"/>
      </w:pPr>
      <w:rPr>
        <w:rFonts w:ascii="Symbol" w:hAnsi="Symbol" w:hint="default"/>
      </w:rPr>
    </w:lvl>
    <w:lvl w:ilvl="4" w:tplc="55E49F74" w:tentative="1">
      <w:start w:val="1"/>
      <w:numFmt w:val="bullet"/>
      <w:lvlText w:val=""/>
      <w:lvlJc w:val="left"/>
      <w:pPr>
        <w:tabs>
          <w:tab w:val="num" w:pos="3600"/>
        </w:tabs>
        <w:ind w:left="3600" w:hanging="360"/>
      </w:pPr>
      <w:rPr>
        <w:rFonts w:ascii="Symbol" w:hAnsi="Symbol" w:hint="default"/>
      </w:rPr>
    </w:lvl>
    <w:lvl w:ilvl="5" w:tplc="B4408EFC" w:tentative="1">
      <w:start w:val="1"/>
      <w:numFmt w:val="bullet"/>
      <w:lvlText w:val=""/>
      <w:lvlJc w:val="left"/>
      <w:pPr>
        <w:tabs>
          <w:tab w:val="num" w:pos="4320"/>
        </w:tabs>
        <w:ind w:left="4320" w:hanging="360"/>
      </w:pPr>
      <w:rPr>
        <w:rFonts w:ascii="Symbol" w:hAnsi="Symbol" w:hint="default"/>
      </w:rPr>
    </w:lvl>
    <w:lvl w:ilvl="6" w:tplc="F880EBDA" w:tentative="1">
      <w:start w:val="1"/>
      <w:numFmt w:val="bullet"/>
      <w:lvlText w:val=""/>
      <w:lvlJc w:val="left"/>
      <w:pPr>
        <w:tabs>
          <w:tab w:val="num" w:pos="5040"/>
        </w:tabs>
        <w:ind w:left="5040" w:hanging="360"/>
      </w:pPr>
      <w:rPr>
        <w:rFonts w:ascii="Symbol" w:hAnsi="Symbol" w:hint="default"/>
      </w:rPr>
    </w:lvl>
    <w:lvl w:ilvl="7" w:tplc="ABDA4E92" w:tentative="1">
      <w:start w:val="1"/>
      <w:numFmt w:val="bullet"/>
      <w:lvlText w:val=""/>
      <w:lvlJc w:val="left"/>
      <w:pPr>
        <w:tabs>
          <w:tab w:val="num" w:pos="5760"/>
        </w:tabs>
        <w:ind w:left="5760" w:hanging="360"/>
      </w:pPr>
      <w:rPr>
        <w:rFonts w:ascii="Symbol" w:hAnsi="Symbol" w:hint="default"/>
      </w:rPr>
    </w:lvl>
    <w:lvl w:ilvl="8" w:tplc="993C0BF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DF1796"/>
    <w:multiLevelType w:val="hybridMultilevel"/>
    <w:tmpl w:val="76F28E50"/>
    <w:lvl w:ilvl="0" w:tplc="567A02D8">
      <w:start w:val="19"/>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F47995"/>
    <w:multiLevelType w:val="hybridMultilevel"/>
    <w:tmpl w:val="5CB88DBC"/>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A254D2"/>
    <w:multiLevelType w:val="hybridMultilevel"/>
    <w:tmpl w:val="7B3E99C6"/>
    <w:lvl w:ilvl="0" w:tplc="EBEEC9D4">
      <w:start w:val="1"/>
      <w:numFmt w:val="bullet"/>
      <w:pStyle w:val="IPGlis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cs="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10" w15:restartNumberingAfterBreak="0">
    <w:nsid w:val="26D169E9"/>
    <w:multiLevelType w:val="hybridMultilevel"/>
    <w:tmpl w:val="CB841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BA4D36"/>
    <w:multiLevelType w:val="hybridMultilevel"/>
    <w:tmpl w:val="9C1EA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7A75C2"/>
    <w:multiLevelType w:val="hybridMultilevel"/>
    <w:tmpl w:val="C3401574"/>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3" w15:restartNumberingAfterBreak="0">
    <w:nsid w:val="2B034B4A"/>
    <w:multiLevelType w:val="hybridMultilevel"/>
    <w:tmpl w:val="5D8AF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801B8D"/>
    <w:multiLevelType w:val="hybridMultilevel"/>
    <w:tmpl w:val="2C229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E55D3D"/>
    <w:multiLevelType w:val="multilevel"/>
    <w:tmpl w:val="B94AF57E"/>
    <w:lvl w:ilvl="0">
      <w:start w:val="1"/>
      <w:numFmt w:val="bullet"/>
      <w:pStyle w:val="BulletPoint"/>
      <w:lvlText w:val=""/>
      <w:lvlJc w:val="left"/>
      <w:pPr>
        <w:tabs>
          <w:tab w:val="num" w:pos="1701"/>
        </w:tabs>
        <w:ind w:left="1701" w:hanging="567"/>
      </w:pPr>
      <w:rPr>
        <w:rFonts w:ascii="Symbol" w:hAnsi="Symbol" w:hint="default"/>
      </w:rPr>
    </w:lvl>
    <w:lvl w:ilvl="1">
      <w:start w:val="1"/>
      <w:numFmt w:val="bullet"/>
      <w:lvlText w:val=""/>
      <w:lvlJc w:val="left"/>
      <w:pPr>
        <w:tabs>
          <w:tab w:val="num" w:pos="907"/>
        </w:tabs>
        <w:ind w:left="907" w:hanging="547"/>
      </w:pPr>
      <w:rPr>
        <w:rFonts w:ascii="Wingdings" w:hAnsi="Wingdings" w:hint="default"/>
      </w:rPr>
    </w:lvl>
    <w:lvl w:ilvl="2">
      <w:start w:val="1"/>
      <w:numFmt w:val="bullet"/>
      <w:lvlText w:val=""/>
      <w:lvlJc w:val="left"/>
      <w:pPr>
        <w:tabs>
          <w:tab w:val="num" w:pos="1644"/>
        </w:tabs>
        <w:ind w:left="1644" w:hanging="510"/>
      </w:pPr>
      <w:rPr>
        <w:rFonts w:ascii="Symbol" w:hAnsi="Symbol" w:hint="default"/>
      </w:rPr>
    </w:lvl>
    <w:lvl w:ilvl="3">
      <w:start w:val="1"/>
      <w:numFmt w:val="none"/>
      <w:lvlText w:val=""/>
      <w:lvlJc w:val="left"/>
      <w:pPr>
        <w:tabs>
          <w:tab w:val="num" w:pos="1758"/>
        </w:tabs>
        <w:ind w:left="1758" w:hanging="678"/>
      </w:pPr>
      <w:rPr>
        <w:rFonts w:hint="default"/>
      </w:rPr>
    </w:lvl>
    <w:lvl w:ilvl="4">
      <w:start w:val="1"/>
      <w:numFmt w:val="none"/>
      <w:lvlText w:val=""/>
      <w:lvlJc w:val="left"/>
      <w:pPr>
        <w:tabs>
          <w:tab w:val="num" w:pos="1871"/>
        </w:tabs>
        <w:ind w:left="1871" w:hanging="431"/>
      </w:pPr>
      <w:rPr>
        <w:rFonts w:hint="default"/>
      </w:rPr>
    </w:lvl>
    <w:lvl w:ilvl="5">
      <w:start w:val="1"/>
      <w:numFmt w:val="none"/>
      <w:lvlText w:val=""/>
      <w:lvlJc w:val="left"/>
      <w:pPr>
        <w:tabs>
          <w:tab w:val="num" w:pos="1871"/>
        </w:tabs>
        <w:ind w:left="1871" w:hanging="397"/>
      </w:pPr>
      <w:rPr>
        <w:rFonts w:hint="default"/>
      </w:rPr>
    </w:lvl>
    <w:lvl w:ilvl="6">
      <w:start w:val="1"/>
      <w:numFmt w:val="none"/>
      <w:lvlText w:val="%7"/>
      <w:lvlJc w:val="left"/>
      <w:pPr>
        <w:tabs>
          <w:tab w:val="num" w:pos="1871"/>
        </w:tabs>
        <w:ind w:left="1871" w:hanging="1304"/>
      </w:pPr>
      <w:rPr>
        <w:rFonts w:hint="default"/>
      </w:rPr>
    </w:lvl>
    <w:lvl w:ilvl="7">
      <w:start w:val="1"/>
      <w:numFmt w:val="none"/>
      <w:lvlText w:val="%8"/>
      <w:lvlJc w:val="left"/>
      <w:pPr>
        <w:tabs>
          <w:tab w:val="num" w:pos="1834"/>
        </w:tabs>
        <w:ind w:left="1814" w:hanging="340"/>
      </w:pPr>
      <w:rPr>
        <w:rFonts w:hint="default"/>
      </w:rPr>
    </w:lvl>
    <w:lvl w:ilvl="8">
      <w:start w:val="1"/>
      <w:numFmt w:val="none"/>
      <w:lvlText w:val=""/>
      <w:lvlJc w:val="left"/>
      <w:pPr>
        <w:tabs>
          <w:tab w:val="num" w:pos="1871"/>
        </w:tabs>
        <w:ind w:left="1871" w:hanging="397"/>
      </w:pPr>
      <w:rPr>
        <w:rFonts w:hint="default"/>
      </w:rPr>
    </w:lvl>
  </w:abstractNum>
  <w:abstractNum w:abstractNumId="16" w15:restartNumberingAfterBreak="0">
    <w:nsid w:val="33A175DD"/>
    <w:multiLevelType w:val="hybridMultilevel"/>
    <w:tmpl w:val="F5C2C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474125"/>
    <w:multiLevelType w:val="multilevel"/>
    <w:tmpl w:val="C2527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805E01"/>
    <w:multiLevelType w:val="hybridMultilevel"/>
    <w:tmpl w:val="336E6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B839D9"/>
    <w:multiLevelType w:val="hybridMultilevel"/>
    <w:tmpl w:val="DBB4457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363C63C5"/>
    <w:multiLevelType w:val="hybridMultilevel"/>
    <w:tmpl w:val="B7C20E08"/>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21" w15:restartNumberingAfterBreak="0">
    <w:nsid w:val="3CC625C2"/>
    <w:multiLevelType w:val="hybridMultilevel"/>
    <w:tmpl w:val="986CD2E0"/>
    <w:lvl w:ilvl="0" w:tplc="85F0F122">
      <w:start w:val="1"/>
      <w:numFmt w:val="bullet"/>
      <w:lvlText w:val=""/>
      <w:lvlJc w:val="left"/>
      <w:pPr>
        <w:tabs>
          <w:tab w:val="num" w:pos="720"/>
        </w:tabs>
        <w:ind w:left="720" w:hanging="360"/>
      </w:pPr>
      <w:rPr>
        <w:rFonts w:ascii="Symbol" w:hAnsi="Symbol" w:hint="default"/>
      </w:rPr>
    </w:lvl>
    <w:lvl w:ilvl="1" w:tplc="279256CE" w:tentative="1">
      <w:start w:val="1"/>
      <w:numFmt w:val="bullet"/>
      <w:lvlText w:val=""/>
      <w:lvlJc w:val="left"/>
      <w:pPr>
        <w:tabs>
          <w:tab w:val="num" w:pos="1440"/>
        </w:tabs>
        <w:ind w:left="1440" w:hanging="360"/>
      </w:pPr>
      <w:rPr>
        <w:rFonts w:ascii="Symbol" w:hAnsi="Symbol" w:hint="default"/>
      </w:rPr>
    </w:lvl>
    <w:lvl w:ilvl="2" w:tplc="98125E04" w:tentative="1">
      <w:start w:val="1"/>
      <w:numFmt w:val="bullet"/>
      <w:lvlText w:val=""/>
      <w:lvlJc w:val="left"/>
      <w:pPr>
        <w:tabs>
          <w:tab w:val="num" w:pos="2160"/>
        </w:tabs>
        <w:ind w:left="2160" w:hanging="360"/>
      </w:pPr>
      <w:rPr>
        <w:rFonts w:ascii="Symbol" w:hAnsi="Symbol" w:hint="default"/>
      </w:rPr>
    </w:lvl>
    <w:lvl w:ilvl="3" w:tplc="1DCCA0DC" w:tentative="1">
      <w:start w:val="1"/>
      <w:numFmt w:val="bullet"/>
      <w:lvlText w:val=""/>
      <w:lvlJc w:val="left"/>
      <w:pPr>
        <w:tabs>
          <w:tab w:val="num" w:pos="2880"/>
        </w:tabs>
        <w:ind w:left="2880" w:hanging="360"/>
      </w:pPr>
      <w:rPr>
        <w:rFonts w:ascii="Symbol" w:hAnsi="Symbol" w:hint="default"/>
      </w:rPr>
    </w:lvl>
    <w:lvl w:ilvl="4" w:tplc="C852684A" w:tentative="1">
      <w:start w:val="1"/>
      <w:numFmt w:val="bullet"/>
      <w:lvlText w:val=""/>
      <w:lvlJc w:val="left"/>
      <w:pPr>
        <w:tabs>
          <w:tab w:val="num" w:pos="3600"/>
        </w:tabs>
        <w:ind w:left="3600" w:hanging="360"/>
      </w:pPr>
      <w:rPr>
        <w:rFonts w:ascii="Symbol" w:hAnsi="Symbol" w:hint="default"/>
      </w:rPr>
    </w:lvl>
    <w:lvl w:ilvl="5" w:tplc="3FD405FC" w:tentative="1">
      <w:start w:val="1"/>
      <w:numFmt w:val="bullet"/>
      <w:lvlText w:val=""/>
      <w:lvlJc w:val="left"/>
      <w:pPr>
        <w:tabs>
          <w:tab w:val="num" w:pos="4320"/>
        </w:tabs>
        <w:ind w:left="4320" w:hanging="360"/>
      </w:pPr>
      <w:rPr>
        <w:rFonts w:ascii="Symbol" w:hAnsi="Symbol" w:hint="default"/>
      </w:rPr>
    </w:lvl>
    <w:lvl w:ilvl="6" w:tplc="DC7E73AC" w:tentative="1">
      <w:start w:val="1"/>
      <w:numFmt w:val="bullet"/>
      <w:lvlText w:val=""/>
      <w:lvlJc w:val="left"/>
      <w:pPr>
        <w:tabs>
          <w:tab w:val="num" w:pos="5040"/>
        </w:tabs>
        <w:ind w:left="5040" w:hanging="360"/>
      </w:pPr>
      <w:rPr>
        <w:rFonts w:ascii="Symbol" w:hAnsi="Symbol" w:hint="default"/>
      </w:rPr>
    </w:lvl>
    <w:lvl w:ilvl="7" w:tplc="EDBE3C12" w:tentative="1">
      <w:start w:val="1"/>
      <w:numFmt w:val="bullet"/>
      <w:lvlText w:val=""/>
      <w:lvlJc w:val="left"/>
      <w:pPr>
        <w:tabs>
          <w:tab w:val="num" w:pos="5760"/>
        </w:tabs>
        <w:ind w:left="5760" w:hanging="360"/>
      </w:pPr>
      <w:rPr>
        <w:rFonts w:ascii="Symbol" w:hAnsi="Symbol" w:hint="default"/>
      </w:rPr>
    </w:lvl>
    <w:lvl w:ilvl="8" w:tplc="DD96854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DE949D8"/>
    <w:multiLevelType w:val="hybridMultilevel"/>
    <w:tmpl w:val="BA8C104E"/>
    <w:lvl w:ilvl="0" w:tplc="D5607B7C">
      <w:start w:val="1"/>
      <w:numFmt w:val="decimal"/>
      <w:lvlText w:val="%1."/>
      <w:lvlJc w:val="left"/>
      <w:pPr>
        <w:ind w:left="720" w:hanging="360"/>
      </w:pPr>
      <w:rPr>
        <w:b/>
        <w:bCs/>
        <w:sz w:val="22"/>
        <w:szCs w:val="22"/>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3FCA5791"/>
    <w:multiLevelType w:val="hybridMultilevel"/>
    <w:tmpl w:val="2974C722"/>
    <w:lvl w:ilvl="0" w:tplc="10923184">
      <w:start w:val="1"/>
      <w:numFmt w:val="bullet"/>
      <w:lvlText w:val=""/>
      <w:lvlJc w:val="left"/>
      <w:pPr>
        <w:tabs>
          <w:tab w:val="num" w:pos="720"/>
        </w:tabs>
        <w:ind w:left="720" w:hanging="360"/>
      </w:pPr>
      <w:rPr>
        <w:rFonts w:ascii="Symbol" w:hAnsi="Symbol" w:hint="default"/>
      </w:rPr>
    </w:lvl>
    <w:lvl w:ilvl="1" w:tplc="098241B2" w:tentative="1">
      <w:start w:val="1"/>
      <w:numFmt w:val="bullet"/>
      <w:lvlText w:val=""/>
      <w:lvlJc w:val="left"/>
      <w:pPr>
        <w:tabs>
          <w:tab w:val="num" w:pos="1440"/>
        </w:tabs>
        <w:ind w:left="1440" w:hanging="360"/>
      </w:pPr>
      <w:rPr>
        <w:rFonts w:ascii="Symbol" w:hAnsi="Symbol" w:hint="default"/>
      </w:rPr>
    </w:lvl>
    <w:lvl w:ilvl="2" w:tplc="DABCD8A4" w:tentative="1">
      <w:start w:val="1"/>
      <w:numFmt w:val="bullet"/>
      <w:lvlText w:val=""/>
      <w:lvlJc w:val="left"/>
      <w:pPr>
        <w:tabs>
          <w:tab w:val="num" w:pos="2160"/>
        </w:tabs>
        <w:ind w:left="2160" w:hanging="360"/>
      </w:pPr>
      <w:rPr>
        <w:rFonts w:ascii="Symbol" w:hAnsi="Symbol" w:hint="default"/>
      </w:rPr>
    </w:lvl>
    <w:lvl w:ilvl="3" w:tplc="9EC09794" w:tentative="1">
      <w:start w:val="1"/>
      <w:numFmt w:val="bullet"/>
      <w:lvlText w:val=""/>
      <w:lvlJc w:val="left"/>
      <w:pPr>
        <w:tabs>
          <w:tab w:val="num" w:pos="2880"/>
        </w:tabs>
        <w:ind w:left="2880" w:hanging="360"/>
      </w:pPr>
      <w:rPr>
        <w:rFonts w:ascii="Symbol" w:hAnsi="Symbol" w:hint="default"/>
      </w:rPr>
    </w:lvl>
    <w:lvl w:ilvl="4" w:tplc="81C866E0" w:tentative="1">
      <w:start w:val="1"/>
      <w:numFmt w:val="bullet"/>
      <w:lvlText w:val=""/>
      <w:lvlJc w:val="left"/>
      <w:pPr>
        <w:tabs>
          <w:tab w:val="num" w:pos="3600"/>
        </w:tabs>
        <w:ind w:left="3600" w:hanging="360"/>
      </w:pPr>
      <w:rPr>
        <w:rFonts w:ascii="Symbol" w:hAnsi="Symbol" w:hint="default"/>
      </w:rPr>
    </w:lvl>
    <w:lvl w:ilvl="5" w:tplc="11F2CB00" w:tentative="1">
      <w:start w:val="1"/>
      <w:numFmt w:val="bullet"/>
      <w:lvlText w:val=""/>
      <w:lvlJc w:val="left"/>
      <w:pPr>
        <w:tabs>
          <w:tab w:val="num" w:pos="4320"/>
        </w:tabs>
        <w:ind w:left="4320" w:hanging="360"/>
      </w:pPr>
      <w:rPr>
        <w:rFonts w:ascii="Symbol" w:hAnsi="Symbol" w:hint="default"/>
      </w:rPr>
    </w:lvl>
    <w:lvl w:ilvl="6" w:tplc="7966BD36" w:tentative="1">
      <w:start w:val="1"/>
      <w:numFmt w:val="bullet"/>
      <w:lvlText w:val=""/>
      <w:lvlJc w:val="left"/>
      <w:pPr>
        <w:tabs>
          <w:tab w:val="num" w:pos="5040"/>
        </w:tabs>
        <w:ind w:left="5040" w:hanging="360"/>
      </w:pPr>
      <w:rPr>
        <w:rFonts w:ascii="Symbol" w:hAnsi="Symbol" w:hint="default"/>
      </w:rPr>
    </w:lvl>
    <w:lvl w:ilvl="7" w:tplc="3724B370" w:tentative="1">
      <w:start w:val="1"/>
      <w:numFmt w:val="bullet"/>
      <w:lvlText w:val=""/>
      <w:lvlJc w:val="left"/>
      <w:pPr>
        <w:tabs>
          <w:tab w:val="num" w:pos="5760"/>
        </w:tabs>
        <w:ind w:left="5760" w:hanging="360"/>
      </w:pPr>
      <w:rPr>
        <w:rFonts w:ascii="Symbol" w:hAnsi="Symbol" w:hint="default"/>
      </w:rPr>
    </w:lvl>
    <w:lvl w:ilvl="8" w:tplc="54360AF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4164247"/>
    <w:multiLevelType w:val="hybridMultilevel"/>
    <w:tmpl w:val="B3A2B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8E0025"/>
    <w:multiLevelType w:val="hybridMultilevel"/>
    <w:tmpl w:val="6D2A5A54"/>
    <w:lvl w:ilvl="0" w:tplc="C582856C">
      <w:start w:val="1"/>
      <w:numFmt w:val="bullet"/>
      <w:lvlText w:val=""/>
      <w:lvlJc w:val="left"/>
      <w:pPr>
        <w:tabs>
          <w:tab w:val="num" w:pos="720"/>
        </w:tabs>
        <w:ind w:left="720" w:hanging="360"/>
      </w:pPr>
      <w:rPr>
        <w:rFonts w:ascii="Symbol" w:hAnsi="Symbol" w:hint="default"/>
      </w:rPr>
    </w:lvl>
    <w:lvl w:ilvl="1" w:tplc="19D68540" w:tentative="1">
      <w:start w:val="1"/>
      <w:numFmt w:val="bullet"/>
      <w:lvlText w:val=""/>
      <w:lvlJc w:val="left"/>
      <w:pPr>
        <w:tabs>
          <w:tab w:val="num" w:pos="1440"/>
        </w:tabs>
        <w:ind w:left="1440" w:hanging="360"/>
      </w:pPr>
      <w:rPr>
        <w:rFonts w:ascii="Symbol" w:hAnsi="Symbol" w:hint="default"/>
      </w:rPr>
    </w:lvl>
    <w:lvl w:ilvl="2" w:tplc="6F18576C" w:tentative="1">
      <w:start w:val="1"/>
      <w:numFmt w:val="bullet"/>
      <w:lvlText w:val=""/>
      <w:lvlJc w:val="left"/>
      <w:pPr>
        <w:tabs>
          <w:tab w:val="num" w:pos="2160"/>
        </w:tabs>
        <w:ind w:left="2160" w:hanging="360"/>
      </w:pPr>
      <w:rPr>
        <w:rFonts w:ascii="Symbol" w:hAnsi="Symbol" w:hint="default"/>
      </w:rPr>
    </w:lvl>
    <w:lvl w:ilvl="3" w:tplc="2FEE3F62" w:tentative="1">
      <w:start w:val="1"/>
      <w:numFmt w:val="bullet"/>
      <w:lvlText w:val=""/>
      <w:lvlJc w:val="left"/>
      <w:pPr>
        <w:tabs>
          <w:tab w:val="num" w:pos="2880"/>
        </w:tabs>
        <w:ind w:left="2880" w:hanging="360"/>
      </w:pPr>
      <w:rPr>
        <w:rFonts w:ascii="Symbol" w:hAnsi="Symbol" w:hint="default"/>
      </w:rPr>
    </w:lvl>
    <w:lvl w:ilvl="4" w:tplc="DD50F806" w:tentative="1">
      <w:start w:val="1"/>
      <w:numFmt w:val="bullet"/>
      <w:lvlText w:val=""/>
      <w:lvlJc w:val="left"/>
      <w:pPr>
        <w:tabs>
          <w:tab w:val="num" w:pos="3600"/>
        </w:tabs>
        <w:ind w:left="3600" w:hanging="360"/>
      </w:pPr>
      <w:rPr>
        <w:rFonts w:ascii="Symbol" w:hAnsi="Symbol" w:hint="default"/>
      </w:rPr>
    </w:lvl>
    <w:lvl w:ilvl="5" w:tplc="A956CEE6" w:tentative="1">
      <w:start w:val="1"/>
      <w:numFmt w:val="bullet"/>
      <w:lvlText w:val=""/>
      <w:lvlJc w:val="left"/>
      <w:pPr>
        <w:tabs>
          <w:tab w:val="num" w:pos="4320"/>
        </w:tabs>
        <w:ind w:left="4320" w:hanging="360"/>
      </w:pPr>
      <w:rPr>
        <w:rFonts w:ascii="Symbol" w:hAnsi="Symbol" w:hint="default"/>
      </w:rPr>
    </w:lvl>
    <w:lvl w:ilvl="6" w:tplc="071406D8" w:tentative="1">
      <w:start w:val="1"/>
      <w:numFmt w:val="bullet"/>
      <w:lvlText w:val=""/>
      <w:lvlJc w:val="left"/>
      <w:pPr>
        <w:tabs>
          <w:tab w:val="num" w:pos="5040"/>
        </w:tabs>
        <w:ind w:left="5040" w:hanging="360"/>
      </w:pPr>
      <w:rPr>
        <w:rFonts w:ascii="Symbol" w:hAnsi="Symbol" w:hint="default"/>
      </w:rPr>
    </w:lvl>
    <w:lvl w:ilvl="7" w:tplc="0C28B746" w:tentative="1">
      <w:start w:val="1"/>
      <w:numFmt w:val="bullet"/>
      <w:lvlText w:val=""/>
      <w:lvlJc w:val="left"/>
      <w:pPr>
        <w:tabs>
          <w:tab w:val="num" w:pos="5760"/>
        </w:tabs>
        <w:ind w:left="5760" w:hanging="360"/>
      </w:pPr>
      <w:rPr>
        <w:rFonts w:ascii="Symbol" w:hAnsi="Symbol" w:hint="default"/>
      </w:rPr>
    </w:lvl>
    <w:lvl w:ilvl="8" w:tplc="78D85FD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9A61B6C"/>
    <w:multiLevelType w:val="hybridMultilevel"/>
    <w:tmpl w:val="3B72D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A015CA7"/>
    <w:multiLevelType w:val="hybridMultilevel"/>
    <w:tmpl w:val="7BC48C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BBE0B68"/>
    <w:multiLevelType w:val="hybridMultilevel"/>
    <w:tmpl w:val="7FE87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A052B5"/>
    <w:multiLevelType w:val="multilevel"/>
    <w:tmpl w:val="EB5813F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D0E539E"/>
    <w:multiLevelType w:val="hybridMultilevel"/>
    <w:tmpl w:val="4AC4C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83326A"/>
    <w:multiLevelType w:val="hybridMultilevel"/>
    <w:tmpl w:val="A680F7BA"/>
    <w:lvl w:ilvl="0" w:tplc="0C090001">
      <w:start w:val="1"/>
      <w:numFmt w:val="bullet"/>
      <w:lvlText w:val=""/>
      <w:lvlJc w:val="left"/>
      <w:pPr>
        <w:ind w:left="720" w:hanging="360"/>
      </w:pPr>
      <w:rPr>
        <w:rFonts w:ascii="Symbol" w:hAnsi="Symbol" w:hint="default"/>
        <w:b/>
        <w:bCs/>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51DF1A74"/>
    <w:multiLevelType w:val="hybridMultilevel"/>
    <w:tmpl w:val="F4D2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536E11"/>
    <w:multiLevelType w:val="hybridMultilevel"/>
    <w:tmpl w:val="A0B6F932"/>
    <w:lvl w:ilvl="0" w:tplc="99F25C54">
      <w:start w:val="1"/>
      <w:numFmt w:val="lowerLetter"/>
      <w:lvlText w:val="%1)"/>
      <w:lvlJc w:val="left"/>
      <w:pPr>
        <w:tabs>
          <w:tab w:val="num" w:pos="720"/>
        </w:tabs>
        <w:ind w:left="720" w:hanging="360"/>
      </w:pPr>
    </w:lvl>
    <w:lvl w:ilvl="1" w:tplc="5C941166" w:tentative="1">
      <w:start w:val="1"/>
      <w:numFmt w:val="lowerLetter"/>
      <w:lvlText w:val="%2)"/>
      <w:lvlJc w:val="left"/>
      <w:pPr>
        <w:tabs>
          <w:tab w:val="num" w:pos="1440"/>
        </w:tabs>
        <w:ind w:left="1440" w:hanging="360"/>
      </w:pPr>
    </w:lvl>
    <w:lvl w:ilvl="2" w:tplc="D310A9A0" w:tentative="1">
      <w:start w:val="1"/>
      <w:numFmt w:val="lowerLetter"/>
      <w:lvlText w:val="%3)"/>
      <w:lvlJc w:val="left"/>
      <w:pPr>
        <w:tabs>
          <w:tab w:val="num" w:pos="2160"/>
        </w:tabs>
        <w:ind w:left="2160" w:hanging="360"/>
      </w:pPr>
    </w:lvl>
    <w:lvl w:ilvl="3" w:tplc="CC8003B4" w:tentative="1">
      <w:start w:val="1"/>
      <w:numFmt w:val="lowerLetter"/>
      <w:lvlText w:val="%4)"/>
      <w:lvlJc w:val="left"/>
      <w:pPr>
        <w:tabs>
          <w:tab w:val="num" w:pos="2880"/>
        </w:tabs>
        <w:ind w:left="2880" w:hanging="360"/>
      </w:pPr>
    </w:lvl>
    <w:lvl w:ilvl="4" w:tplc="895E58AC" w:tentative="1">
      <w:start w:val="1"/>
      <w:numFmt w:val="lowerLetter"/>
      <w:lvlText w:val="%5)"/>
      <w:lvlJc w:val="left"/>
      <w:pPr>
        <w:tabs>
          <w:tab w:val="num" w:pos="3600"/>
        </w:tabs>
        <w:ind w:left="3600" w:hanging="360"/>
      </w:pPr>
    </w:lvl>
    <w:lvl w:ilvl="5" w:tplc="36A83452" w:tentative="1">
      <w:start w:val="1"/>
      <w:numFmt w:val="lowerLetter"/>
      <w:lvlText w:val="%6)"/>
      <w:lvlJc w:val="left"/>
      <w:pPr>
        <w:tabs>
          <w:tab w:val="num" w:pos="4320"/>
        </w:tabs>
        <w:ind w:left="4320" w:hanging="360"/>
      </w:pPr>
    </w:lvl>
    <w:lvl w:ilvl="6" w:tplc="87DCA8D2" w:tentative="1">
      <w:start w:val="1"/>
      <w:numFmt w:val="lowerLetter"/>
      <w:lvlText w:val="%7)"/>
      <w:lvlJc w:val="left"/>
      <w:pPr>
        <w:tabs>
          <w:tab w:val="num" w:pos="5040"/>
        </w:tabs>
        <w:ind w:left="5040" w:hanging="360"/>
      </w:pPr>
    </w:lvl>
    <w:lvl w:ilvl="7" w:tplc="0BF6515E" w:tentative="1">
      <w:start w:val="1"/>
      <w:numFmt w:val="lowerLetter"/>
      <w:lvlText w:val="%8)"/>
      <w:lvlJc w:val="left"/>
      <w:pPr>
        <w:tabs>
          <w:tab w:val="num" w:pos="5760"/>
        </w:tabs>
        <w:ind w:left="5760" w:hanging="360"/>
      </w:pPr>
    </w:lvl>
    <w:lvl w:ilvl="8" w:tplc="E8E6632C" w:tentative="1">
      <w:start w:val="1"/>
      <w:numFmt w:val="lowerLetter"/>
      <w:lvlText w:val="%9)"/>
      <w:lvlJc w:val="left"/>
      <w:pPr>
        <w:tabs>
          <w:tab w:val="num" w:pos="6480"/>
        </w:tabs>
        <w:ind w:left="6480" w:hanging="360"/>
      </w:pPr>
    </w:lvl>
  </w:abstractNum>
  <w:abstractNum w:abstractNumId="34" w15:restartNumberingAfterBreak="0">
    <w:nsid w:val="5CAE3F56"/>
    <w:multiLevelType w:val="hybridMultilevel"/>
    <w:tmpl w:val="809A39C2"/>
    <w:lvl w:ilvl="0" w:tplc="2F7ADCDA">
      <w:start w:val="1"/>
      <w:numFmt w:val="bullet"/>
      <w:lvlText w:val=""/>
      <w:lvlJc w:val="left"/>
      <w:pPr>
        <w:ind w:left="720" w:hanging="360"/>
      </w:pPr>
      <w:rPr>
        <w:rFonts w:asciiTheme="minorHAnsi" w:hAnsiTheme="minorHAns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56019B"/>
    <w:multiLevelType w:val="hybridMultilevel"/>
    <w:tmpl w:val="F474B8E4"/>
    <w:lvl w:ilvl="0" w:tplc="8A44C47E">
      <w:start w:val="1"/>
      <w:numFmt w:val="bullet"/>
      <w:lvlText w:val=""/>
      <w:lvlJc w:val="left"/>
      <w:pPr>
        <w:ind w:left="1571" w:hanging="360"/>
      </w:pPr>
      <w:rPr>
        <w:rFonts w:ascii="Symbol" w:hAnsi="Symbol" w:hint="default"/>
        <w:sz w:val="18"/>
        <w:szCs w:val="18"/>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6" w15:restartNumberingAfterBreak="0">
    <w:nsid w:val="6A005BEE"/>
    <w:multiLevelType w:val="multilevel"/>
    <w:tmpl w:val="C72C564A"/>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rPr>
        <w:rFonts w:ascii="Calibri" w:hAnsi="Calibri" w:cs="Calibri" w:hint="default"/>
        <w:sz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A867610"/>
    <w:multiLevelType w:val="hybridMultilevel"/>
    <w:tmpl w:val="1DFEE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D530C3"/>
    <w:multiLevelType w:val="hybridMultilevel"/>
    <w:tmpl w:val="D94A9ED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C2F1769"/>
    <w:multiLevelType w:val="multilevel"/>
    <w:tmpl w:val="78B67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CC34C0A"/>
    <w:multiLevelType w:val="hybridMultilevel"/>
    <w:tmpl w:val="DEAAB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5879FC"/>
    <w:multiLevelType w:val="hybridMultilevel"/>
    <w:tmpl w:val="C2DCFBFC"/>
    <w:lvl w:ilvl="0" w:tplc="0C090001">
      <w:start w:val="1"/>
      <w:numFmt w:val="bullet"/>
      <w:lvlText w:val=""/>
      <w:lvlJc w:val="left"/>
      <w:pPr>
        <w:ind w:left="489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D97ADD"/>
    <w:multiLevelType w:val="hybridMultilevel"/>
    <w:tmpl w:val="69C2A690"/>
    <w:lvl w:ilvl="0" w:tplc="8196F42A">
      <w:start w:val="1"/>
      <w:numFmt w:val="bullet"/>
      <w:lvlText w:val=""/>
      <w:lvlJc w:val="left"/>
      <w:pPr>
        <w:tabs>
          <w:tab w:val="num" w:pos="720"/>
        </w:tabs>
        <w:ind w:left="720" w:hanging="360"/>
      </w:pPr>
      <w:rPr>
        <w:rFonts w:ascii="Symbol" w:hAnsi="Symbol" w:hint="default"/>
      </w:rPr>
    </w:lvl>
    <w:lvl w:ilvl="1" w:tplc="7852839A" w:tentative="1">
      <w:start w:val="1"/>
      <w:numFmt w:val="bullet"/>
      <w:lvlText w:val=""/>
      <w:lvlJc w:val="left"/>
      <w:pPr>
        <w:tabs>
          <w:tab w:val="num" w:pos="1440"/>
        </w:tabs>
        <w:ind w:left="1440" w:hanging="360"/>
      </w:pPr>
      <w:rPr>
        <w:rFonts w:ascii="Symbol" w:hAnsi="Symbol" w:hint="default"/>
      </w:rPr>
    </w:lvl>
    <w:lvl w:ilvl="2" w:tplc="18528A20" w:tentative="1">
      <w:start w:val="1"/>
      <w:numFmt w:val="bullet"/>
      <w:lvlText w:val=""/>
      <w:lvlJc w:val="left"/>
      <w:pPr>
        <w:tabs>
          <w:tab w:val="num" w:pos="2160"/>
        </w:tabs>
        <w:ind w:left="2160" w:hanging="360"/>
      </w:pPr>
      <w:rPr>
        <w:rFonts w:ascii="Symbol" w:hAnsi="Symbol" w:hint="default"/>
      </w:rPr>
    </w:lvl>
    <w:lvl w:ilvl="3" w:tplc="6E38D272" w:tentative="1">
      <w:start w:val="1"/>
      <w:numFmt w:val="bullet"/>
      <w:lvlText w:val=""/>
      <w:lvlJc w:val="left"/>
      <w:pPr>
        <w:tabs>
          <w:tab w:val="num" w:pos="2880"/>
        </w:tabs>
        <w:ind w:left="2880" w:hanging="360"/>
      </w:pPr>
      <w:rPr>
        <w:rFonts w:ascii="Symbol" w:hAnsi="Symbol" w:hint="default"/>
      </w:rPr>
    </w:lvl>
    <w:lvl w:ilvl="4" w:tplc="ECCCCC64" w:tentative="1">
      <w:start w:val="1"/>
      <w:numFmt w:val="bullet"/>
      <w:lvlText w:val=""/>
      <w:lvlJc w:val="left"/>
      <w:pPr>
        <w:tabs>
          <w:tab w:val="num" w:pos="3600"/>
        </w:tabs>
        <w:ind w:left="3600" w:hanging="360"/>
      </w:pPr>
      <w:rPr>
        <w:rFonts w:ascii="Symbol" w:hAnsi="Symbol" w:hint="default"/>
      </w:rPr>
    </w:lvl>
    <w:lvl w:ilvl="5" w:tplc="B1BABB8E" w:tentative="1">
      <w:start w:val="1"/>
      <w:numFmt w:val="bullet"/>
      <w:lvlText w:val=""/>
      <w:lvlJc w:val="left"/>
      <w:pPr>
        <w:tabs>
          <w:tab w:val="num" w:pos="4320"/>
        </w:tabs>
        <w:ind w:left="4320" w:hanging="360"/>
      </w:pPr>
      <w:rPr>
        <w:rFonts w:ascii="Symbol" w:hAnsi="Symbol" w:hint="default"/>
      </w:rPr>
    </w:lvl>
    <w:lvl w:ilvl="6" w:tplc="B68CCFA6" w:tentative="1">
      <w:start w:val="1"/>
      <w:numFmt w:val="bullet"/>
      <w:lvlText w:val=""/>
      <w:lvlJc w:val="left"/>
      <w:pPr>
        <w:tabs>
          <w:tab w:val="num" w:pos="5040"/>
        </w:tabs>
        <w:ind w:left="5040" w:hanging="360"/>
      </w:pPr>
      <w:rPr>
        <w:rFonts w:ascii="Symbol" w:hAnsi="Symbol" w:hint="default"/>
      </w:rPr>
    </w:lvl>
    <w:lvl w:ilvl="7" w:tplc="C89CA114" w:tentative="1">
      <w:start w:val="1"/>
      <w:numFmt w:val="bullet"/>
      <w:lvlText w:val=""/>
      <w:lvlJc w:val="left"/>
      <w:pPr>
        <w:tabs>
          <w:tab w:val="num" w:pos="5760"/>
        </w:tabs>
        <w:ind w:left="5760" w:hanging="360"/>
      </w:pPr>
      <w:rPr>
        <w:rFonts w:ascii="Symbol" w:hAnsi="Symbol" w:hint="default"/>
      </w:rPr>
    </w:lvl>
    <w:lvl w:ilvl="8" w:tplc="FEBE6D9E"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1DF56FA"/>
    <w:multiLevelType w:val="hybridMultilevel"/>
    <w:tmpl w:val="E53CE31C"/>
    <w:lvl w:ilvl="0" w:tplc="42A400EA">
      <w:start w:val="1"/>
      <w:numFmt w:val="bullet"/>
      <w:lvlText w:val=""/>
      <w:lvlJc w:val="left"/>
      <w:pPr>
        <w:tabs>
          <w:tab w:val="num" w:pos="720"/>
        </w:tabs>
        <w:ind w:left="720" w:hanging="360"/>
      </w:pPr>
      <w:rPr>
        <w:rFonts w:ascii="Symbol" w:hAnsi="Symbol" w:hint="default"/>
      </w:rPr>
    </w:lvl>
    <w:lvl w:ilvl="1" w:tplc="5E36D2FC" w:tentative="1">
      <w:start w:val="1"/>
      <w:numFmt w:val="bullet"/>
      <w:lvlText w:val=""/>
      <w:lvlJc w:val="left"/>
      <w:pPr>
        <w:tabs>
          <w:tab w:val="num" w:pos="1440"/>
        </w:tabs>
        <w:ind w:left="1440" w:hanging="360"/>
      </w:pPr>
      <w:rPr>
        <w:rFonts w:ascii="Symbol" w:hAnsi="Symbol" w:hint="default"/>
      </w:rPr>
    </w:lvl>
    <w:lvl w:ilvl="2" w:tplc="8310682E" w:tentative="1">
      <w:start w:val="1"/>
      <w:numFmt w:val="bullet"/>
      <w:lvlText w:val=""/>
      <w:lvlJc w:val="left"/>
      <w:pPr>
        <w:tabs>
          <w:tab w:val="num" w:pos="2160"/>
        </w:tabs>
        <w:ind w:left="2160" w:hanging="360"/>
      </w:pPr>
      <w:rPr>
        <w:rFonts w:ascii="Symbol" w:hAnsi="Symbol" w:hint="default"/>
      </w:rPr>
    </w:lvl>
    <w:lvl w:ilvl="3" w:tplc="185CC6A6" w:tentative="1">
      <w:start w:val="1"/>
      <w:numFmt w:val="bullet"/>
      <w:lvlText w:val=""/>
      <w:lvlJc w:val="left"/>
      <w:pPr>
        <w:tabs>
          <w:tab w:val="num" w:pos="2880"/>
        </w:tabs>
        <w:ind w:left="2880" w:hanging="360"/>
      </w:pPr>
      <w:rPr>
        <w:rFonts w:ascii="Symbol" w:hAnsi="Symbol" w:hint="default"/>
      </w:rPr>
    </w:lvl>
    <w:lvl w:ilvl="4" w:tplc="55029584" w:tentative="1">
      <w:start w:val="1"/>
      <w:numFmt w:val="bullet"/>
      <w:lvlText w:val=""/>
      <w:lvlJc w:val="left"/>
      <w:pPr>
        <w:tabs>
          <w:tab w:val="num" w:pos="3600"/>
        </w:tabs>
        <w:ind w:left="3600" w:hanging="360"/>
      </w:pPr>
      <w:rPr>
        <w:rFonts w:ascii="Symbol" w:hAnsi="Symbol" w:hint="default"/>
      </w:rPr>
    </w:lvl>
    <w:lvl w:ilvl="5" w:tplc="6434965C" w:tentative="1">
      <w:start w:val="1"/>
      <w:numFmt w:val="bullet"/>
      <w:lvlText w:val=""/>
      <w:lvlJc w:val="left"/>
      <w:pPr>
        <w:tabs>
          <w:tab w:val="num" w:pos="4320"/>
        </w:tabs>
        <w:ind w:left="4320" w:hanging="360"/>
      </w:pPr>
      <w:rPr>
        <w:rFonts w:ascii="Symbol" w:hAnsi="Symbol" w:hint="default"/>
      </w:rPr>
    </w:lvl>
    <w:lvl w:ilvl="6" w:tplc="AC26B364" w:tentative="1">
      <w:start w:val="1"/>
      <w:numFmt w:val="bullet"/>
      <w:lvlText w:val=""/>
      <w:lvlJc w:val="left"/>
      <w:pPr>
        <w:tabs>
          <w:tab w:val="num" w:pos="5040"/>
        </w:tabs>
        <w:ind w:left="5040" w:hanging="360"/>
      </w:pPr>
      <w:rPr>
        <w:rFonts w:ascii="Symbol" w:hAnsi="Symbol" w:hint="default"/>
      </w:rPr>
    </w:lvl>
    <w:lvl w:ilvl="7" w:tplc="8CA4F942" w:tentative="1">
      <w:start w:val="1"/>
      <w:numFmt w:val="bullet"/>
      <w:lvlText w:val=""/>
      <w:lvlJc w:val="left"/>
      <w:pPr>
        <w:tabs>
          <w:tab w:val="num" w:pos="5760"/>
        </w:tabs>
        <w:ind w:left="5760" w:hanging="360"/>
      </w:pPr>
      <w:rPr>
        <w:rFonts w:ascii="Symbol" w:hAnsi="Symbol" w:hint="default"/>
      </w:rPr>
    </w:lvl>
    <w:lvl w:ilvl="8" w:tplc="2156630A"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721E2A59"/>
    <w:multiLevelType w:val="hybridMultilevel"/>
    <w:tmpl w:val="B688F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860932"/>
    <w:multiLevelType w:val="hybridMultilevel"/>
    <w:tmpl w:val="1BD64076"/>
    <w:lvl w:ilvl="0" w:tplc="5E322306">
      <w:start w:val="1"/>
      <w:numFmt w:val="decimal"/>
      <w:lvlText w:val="%1."/>
      <w:lvlJc w:val="lef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9"/>
  </w:num>
  <w:num w:numId="3">
    <w:abstractNumId w:val="15"/>
  </w:num>
  <w:num w:numId="4">
    <w:abstractNumId w:val="26"/>
  </w:num>
  <w:num w:numId="5">
    <w:abstractNumId w:val="22"/>
  </w:num>
  <w:num w:numId="6">
    <w:abstractNumId w:val="20"/>
  </w:num>
  <w:num w:numId="7">
    <w:abstractNumId w:val="34"/>
  </w:num>
  <w:num w:numId="8">
    <w:abstractNumId w:val="13"/>
  </w:num>
  <w:num w:numId="9">
    <w:abstractNumId w:val="33"/>
  </w:num>
  <w:num w:numId="10">
    <w:abstractNumId w:val="32"/>
  </w:num>
  <w:num w:numId="11">
    <w:abstractNumId w:val="42"/>
  </w:num>
  <w:num w:numId="12">
    <w:abstractNumId w:val="25"/>
  </w:num>
  <w:num w:numId="13">
    <w:abstractNumId w:val="6"/>
  </w:num>
  <w:num w:numId="14">
    <w:abstractNumId w:val="23"/>
  </w:num>
  <w:num w:numId="15">
    <w:abstractNumId w:val="21"/>
  </w:num>
  <w:num w:numId="16">
    <w:abstractNumId w:val="43"/>
  </w:num>
  <w:num w:numId="17">
    <w:abstractNumId w:val="11"/>
  </w:num>
  <w:num w:numId="18">
    <w:abstractNumId w:val="39"/>
  </w:num>
  <w:num w:numId="19">
    <w:abstractNumId w:val="17"/>
  </w:num>
  <w:num w:numId="20">
    <w:abstractNumId w:val="36"/>
  </w:num>
  <w:num w:numId="21">
    <w:abstractNumId w:val="29"/>
  </w:num>
  <w:num w:numId="22">
    <w:abstractNumId w:val="40"/>
  </w:num>
  <w:num w:numId="23">
    <w:abstractNumId w:val="19"/>
  </w:num>
  <w:num w:numId="24">
    <w:abstractNumId w:val="5"/>
  </w:num>
  <w:num w:numId="25">
    <w:abstractNumId w:val="28"/>
  </w:num>
  <w:num w:numId="26">
    <w:abstractNumId w:val="16"/>
  </w:num>
  <w:num w:numId="27">
    <w:abstractNumId w:val="37"/>
  </w:num>
  <w:num w:numId="28">
    <w:abstractNumId w:val="10"/>
  </w:num>
  <w:num w:numId="29">
    <w:abstractNumId w:val="18"/>
  </w:num>
  <w:num w:numId="30">
    <w:abstractNumId w:val="7"/>
  </w:num>
  <w:num w:numId="31">
    <w:abstractNumId w:val="12"/>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4"/>
  </w:num>
  <w:num w:numId="35">
    <w:abstractNumId w:val="2"/>
  </w:num>
  <w:num w:numId="36">
    <w:abstractNumId w:val="31"/>
  </w:num>
  <w:num w:numId="37">
    <w:abstractNumId w:val="30"/>
  </w:num>
  <w:num w:numId="38">
    <w:abstractNumId w:val="44"/>
  </w:num>
  <w:num w:numId="39">
    <w:abstractNumId w:val="14"/>
  </w:num>
  <w:num w:numId="40">
    <w:abstractNumId w:val="41"/>
  </w:num>
  <w:num w:numId="41">
    <w:abstractNumId w:val="3"/>
  </w:num>
  <w:num w:numId="42">
    <w:abstractNumId w:val="38"/>
  </w:num>
  <w:num w:numId="43">
    <w:abstractNumId w:val="1"/>
  </w:num>
  <w:num w:numId="44">
    <w:abstractNumId w:val="27"/>
  </w:num>
  <w:num w:numId="45">
    <w:abstractNumId w:val="45"/>
  </w:num>
  <w:num w:numId="46">
    <w:abstractNumId w:val="24"/>
  </w:num>
  <w:num w:numId="47">
    <w:abstractNumId w:val="30"/>
  </w:num>
  <w:num w:numId="48">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ACB"/>
    <w:rsid w:val="00000E54"/>
    <w:rsid w:val="0000106A"/>
    <w:rsid w:val="00001178"/>
    <w:rsid w:val="00001244"/>
    <w:rsid w:val="000013AA"/>
    <w:rsid w:val="00001B9A"/>
    <w:rsid w:val="00001D7E"/>
    <w:rsid w:val="00001F63"/>
    <w:rsid w:val="000022EA"/>
    <w:rsid w:val="0000286B"/>
    <w:rsid w:val="00002879"/>
    <w:rsid w:val="00002B5C"/>
    <w:rsid w:val="00002D86"/>
    <w:rsid w:val="00003006"/>
    <w:rsid w:val="00003404"/>
    <w:rsid w:val="00003463"/>
    <w:rsid w:val="000041B7"/>
    <w:rsid w:val="00004476"/>
    <w:rsid w:val="000049B3"/>
    <w:rsid w:val="00004A2F"/>
    <w:rsid w:val="00004B6B"/>
    <w:rsid w:val="000051C9"/>
    <w:rsid w:val="000052D3"/>
    <w:rsid w:val="00005319"/>
    <w:rsid w:val="00006680"/>
    <w:rsid w:val="00006C62"/>
    <w:rsid w:val="00006F9F"/>
    <w:rsid w:val="000072E4"/>
    <w:rsid w:val="00007549"/>
    <w:rsid w:val="00007CC2"/>
    <w:rsid w:val="00007F06"/>
    <w:rsid w:val="00010022"/>
    <w:rsid w:val="000107E7"/>
    <w:rsid w:val="00010DDE"/>
    <w:rsid w:val="0001164E"/>
    <w:rsid w:val="0001183A"/>
    <w:rsid w:val="00011C7E"/>
    <w:rsid w:val="00011CD4"/>
    <w:rsid w:val="00012334"/>
    <w:rsid w:val="000128ED"/>
    <w:rsid w:val="00012E70"/>
    <w:rsid w:val="00013165"/>
    <w:rsid w:val="00013787"/>
    <w:rsid w:val="0001388B"/>
    <w:rsid w:val="00013B2B"/>
    <w:rsid w:val="00013EDB"/>
    <w:rsid w:val="00013FD1"/>
    <w:rsid w:val="00014211"/>
    <w:rsid w:val="000146A1"/>
    <w:rsid w:val="00014E34"/>
    <w:rsid w:val="00014F18"/>
    <w:rsid w:val="00014F26"/>
    <w:rsid w:val="00015103"/>
    <w:rsid w:val="0001541A"/>
    <w:rsid w:val="000155F1"/>
    <w:rsid w:val="000164E9"/>
    <w:rsid w:val="00016FD5"/>
    <w:rsid w:val="00017023"/>
    <w:rsid w:val="0001716C"/>
    <w:rsid w:val="00017D06"/>
    <w:rsid w:val="0002033F"/>
    <w:rsid w:val="000204B6"/>
    <w:rsid w:val="000205CC"/>
    <w:rsid w:val="00020732"/>
    <w:rsid w:val="0002086C"/>
    <w:rsid w:val="00020A55"/>
    <w:rsid w:val="00020B7E"/>
    <w:rsid w:val="00020EDD"/>
    <w:rsid w:val="00020F94"/>
    <w:rsid w:val="00021757"/>
    <w:rsid w:val="000221CE"/>
    <w:rsid w:val="000228D9"/>
    <w:rsid w:val="000236FB"/>
    <w:rsid w:val="00023881"/>
    <w:rsid w:val="000245C3"/>
    <w:rsid w:val="00024E30"/>
    <w:rsid w:val="00025597"/>
    <w:rsid w:val="000258A1"/>
    <w:rsid w:val="00025A2F"/>
    <w:rsid w:val="00025C21"/>
    <w:rsid w:val="00025E0D"/>
    <w:rsid w:val="00025F7B"/>
    <w:rsid w:val="00026197"/>
    <w:rsid w:val="00026791"/>
    <w:rsid w:val="000270A0"/>
    <w:rsid w:val="00027886"/>
    <w:rsid w:val="00027D8E"/>
    <w:rsid w:val="00027EC5"/>
    <w:rsid w:val="00030028"/>
    <w:rsid w:val="00030595"/>
    <w:rsid w:val="00030662"/>
    <w:rsid w:val="000309F4"/>
    <w:rsid w:val="00031606"/>
    <w:rsid w:val="00031AC1"/>
    <w:rsid w:val="00031F93"/>
    <w:rsid w:val="00032936"/>
    <w:rsid w:val="00032A9B"/>
    <w:rsid w:val="000335AD"/>
    <w:rsid w:val="000336E3"/>
    <w:rsid w:val="00033BDC"/>
    <w:rsid w:val="0003436F"/>
    <w:rsid w:val="00034C02"/>
    <w:rsid w:val="00035071"/>
    <w:rsid w:val="000356B2"/>
    <w:rsid w:val="00035BDE"/>
    <w:rsid w:val="00035CEE"/>
    <w:rsid w:val="00035F36"/>
    <w:rsid w:val="0003621A"/>
    <w:rsid w:val="0003644D"/>
    <w:rsid w:val="00036578"/>
    <w:rsid w:val="000368FB"/>
    <w:rsid w:val="00036A97"/>
    <w:rsid w:val="00036D0B"/>
    <w:rsid w:val="00036F9E"/>
    <w:rsid w:val="00037154"/>
    <w:rsid w:val="00037192"/>
    <w:rsid w:val="000371A5"/>
    <w:rsid w:val="0003768E"/>
    <w:rsid w:val="00037713"/>
    <w:rsid w:val="000377FF"/>
    <w:rsid w:val="00037BFF"/>
    <w:rsid w:val="00037E5A"/>
    <w:rsid w:val="000401A9"/>
    <w:rsid w:val="00040502"/>
    <w:rsid w:val="00040EEF"/>
    <w:rsid w:val="0004130F"/>
    <w:rsid w:val="00041848"/>
    <w:rsid w:val="00042642"/>
    <w:rsid w:val="000426E8"/>
    <w:rsid w:val="00043051"/>
    <w:rsid w:val="0004327A"/>
    <w:rsid w:val="000436E9"/>
    <w:rsid w:val="00043A3E"/>
    <w:rsid w:val="00043EF0"/>
    <w:rsid w:val="00043F92"/>
    <w:rsid w:val="0004415B"/>
    <w:rsid w:val="00044987"/>
    <w:rsid w:val="00044AA5"/>
    <w:rsid w:val="000451BC"/>
    <w:rsid w:val="0004581C"/>
    <w:rsid w:val="00045926"/>
    <w:rsid w:val="00045E28"/>
    <w:rsid w:val="0004607B"/>
    <w:rsid w:val="00046412"/>
    <w:rsid w:val="000465D4"/>
    <w:rsid w:val="0004690A"/>
    <w:rsid w:val="00046C51"/>
    <w:rsid w:val="00046FC0"/>
    <w:rsid w:val="000471FB"/>
    <w:rsid w:val="00047769"/>
    <w:rsid w:val="00047960"/>
    <w:rsid w:val="00047B8E"/>
    <w:rsid w:val="000508A3"/>
    <w:rsid w:val="0005160C"/>
    <w:rsid w:val="000516C8"/>
    <w:rsid w:val="000518A4"/>
    <w:rsid w:val="00051BB7"/>
    <w:rsid w:val="00051F6B"/>
    <w:rsid w:val="00052555"/>
    <w:rsid w:val="000525E2"/>
    <w:rsid w:val="000527CF"/>
    <w:rsid w:val="0005290D"/>
    <w:rsid w:val="00052AEA"/>
    <w:rsid w:val="00052ECB"/>
    <w:rsid w:val="00052EF2"/>
    <w:rsid w:val="00052FC9"/>
    <w:rsid w:val="0005305F"/>
    <w:rsid w:val="00053773"/>
    <w:rsid w:val="00053E2A"/>
    <w:rsid w:val="00053F64"/>
    <w:rsid w:val="00054653"/>
    <w:rsid w:val="00055305"/>
    <w:rsid w:val="0005559A"/>
    <w:rsid w:val="000557B6"/>
    <w:rsid w:val="00055A2E"/>
    <w:rsid w:val="000568B9"/>
    <w:rsid w:val="00056CBB"/>
    <w:rsid w:val="00057220"/>
    <w:rsid w:val="00057410"/>
    <w:rsid w:val="000577C9"/>
    <w:rsid w:val="00057B59"/>
    <w:rsid w:val="00057D4D"/>
    <w:rsid w:val="0006058E"/>
    <w:rsid w:val="0006104B"/>
    <w:rsid w:val="0006147A"/>
    <w:rsid w:val="00061557"/>
    <w:rsid w:val="0006197B"/>
    <w:rsid w:val="00061F0D"/>
    <w:rsid w:val="00062194"/>
    <w:rsid w:val="00062577"/>
    <w:rsid w:val="00062D02"/>
    <w:rsid w:val="0006359A"/>
    <w:rsid w:val="000639F6"/>
    <w:rsid w:val="00063A54"/>
    <w:rsid w:val="00063BB3"/>
    <w:rsid w:val="00063DA6"/>
    <w:rsid w:val="00063E69"/>
    <w:rsid w:val="0006470B"/>
    <w:rsid w:val="0006597C"/>
    <w:rsid w:val="0006612B"/>
    <w:rsid w:val="00066278"/>
    <w:rsid w:val="0006696F"/>
    <w:rsid w:val="00066A5F"/>
    <w:rsid w:val="00066C44"/>
    <w:rsid w:val="00066D13"/>
    <w:rsid w:val="00066FFA"/>
    <w:rsid w:val="0006716C"/>
    <w:rsid w:val="000671D3"/>
    <w:rsid w:val="00067ABF"/>
    <w:rsid w:val="00067B27"/>
    <w:rsid w:val="0007018D"/>
    <w:rsid w:val="00071CFE"/>
    <w:rsid w:val="00071E64"/>
    <w:rsid w:val="00072459"/>
    <w:rsid w:val="000724B4"/>
    <w:rsid w:val="000724BA"/>
    <w:rsid w:val="00072644"/>
    <w:rsid w:val="00072719"/>
    <w:rsid w:val="0007286F"/>
    <w:rsid w:val="00072B18"/>
    <w:rsid w:val="00072B3A"/>
    <w:rsid w:val="00072B9F"/>
    <w:rsid w:val="000738A3"/>
    <w:rsid w:val="00073ADA"/>
    <w:rsid w:val="00073F5F"/>
    <w:rsid w:val="000741F7"/>
    <w:rsid w:val="00074862"/>
    <w:rsid w:val="00074A92"/>
    <w:rsid w:val="000755BD"/>
    <w:rsid w:val="00075A83"/>
    <w:rsid w:val="00075C4A"/>
    <w:rsid w:val="0007652C"/>
    <w:rsid w:val="00076586"/>
    <w:rsid w:val="000768E3"/>
    <w:rsid w:val="00076F7A"/>
    <w:rsid w:val="00076F8E"/>
    <w:rsid w:val="00077B63"/>
    <w:rsid w:val="00077C1F"/>
    <w:rsid w:val="000804AA"/>
    <w:rsid w:val="000806D8"/>
    <w:rsid w:val="00081205"/>
    <w:rsid w:val="00082842"/>
    <w:rsid w:val="00082BFB"/>
    <w:rsid w:val="0008310F"/>
    <w:rsid w:val="000833DA"/>
    <w:rsid w:val="00083564"/>
    <w:rsid w:val="00083790"/>
    <w:rsid w:val="0008387E"/>
    <w:rsid w:val="00083F01"/>
    <w:rsid w:val="00084220"/>
    <w:rsid w:val="0008424A"/>
    <w:rsid w:val="00084645"/>
    <w:rsid w:val="00084989"/>
    <w:rsid w:val="00084A72"/>
    <w:rsid w:val="000852F7"/>
    <w:rsid w:val="000853D5"/>
    <w:rsid w:val="00085DB3"/>
    <w:rsid w:val="00086161"/>
    <w:rsid w:val="00086537"/>
    <w:rsid w:val="00086B59"/>
    <w:rsid w:val="000877F7"/>
    <w:rsid w:val="00087823"/>
    <w:rsid w:val="00087B13"/>
    <w:rsid w:val="00087EF8"/>
    <w:rsid w:val="00090245"/>
    <w:rsid w:val="000902FE"/>
    <w:rsid w:val="00090651"/>
    <w:rsid w:val="00091AFA"/>
    <w:rsid w:val="00091B1B"/>
    <w:rsid w:val="000920A0"/>
    <w:rsid w:val="00092345"/>
    <w:rsid w:val="0009339A"/>
    <w:rsid w:val="00093EEA"/>
    <w:rsid w:val="00095266"/>
    <w:rsid w:val="000954EA"/>
    <w:rsid w:val="00095539"/>
    <w:rsid w:val="000970AF"/>
    <w:rsid w:val="00097845"/>
    <w:rsid w:val="00097E86"/>
    <w:rsid w:val="00097F8F"/>
    <w:rsid w:val="000A0C8D"/>
    <w:rsid w:val="000A0E64"/>
    <w:rsid w:val="000A130E"/>
    <w:rsid w:val="000A14C4"/>
    <w:rsid w:val="000A16B8"/>
    <w:rsid w:val="000A2141"/>
    <w:rsid w:val="000A27D0"/>
    <w:rsid w:val="000A32FE"/>
    <w:rsid w:val="000A3489"/>
    <w:rsid w:val="000A3BF7"/>
    <w:rsid w:val="000A3C15"/>
    <w:rsid w:val="000A3C2D"/>
    <w:rsid w:val="000A4264"/>
    <w:rsid w:val="000A5405"/>
    <w:rsid w:val="000A5857"/>
    <w:rsid w:val="000A5870"/>
    <w:rsid w:val="000A5D8C"/>
    <w:rsid w:val="000A5F8E"/>
    <w:rsid w:val="000A617B"/>
    <w:rsid w:val="000A6188"/>
    <w:rsid w:val="000A67E5"/>
    <w:rsid w:val="000A6D95"/>
    <w:rsid w:val="000A6E8B"/>
    <w:rsid w:val="000A6FA1"/>
    <w:rsid w:val="000A70AE"/>
    <w:rsid w:val="000A77F9"/>
    <w:rsid w:val="000A7A9A"/>
    <w:rsid w:val="000A7CF1"/>
    <w:rsid w:val="000B000C"/>
    <w:rsid w:val="000B033E"/>
    <w:rsid w:val="000B09E6"/>
    <w:rsid w:val="000B111E"/>
    <w:rsid w:val="000B2122"/>
    <w:rsid w:val="000B2323"/>
    <w:rsid w:val="000B2561"/>
    <w:rsid w:val="000B32EE"/>
    <w:rsid w:val="000B33E5"/>
    <w:rsid w:val="000B398C"/>
    <w:rsid w:val="000B45C8"/>
    <w:rsid w:val="000B4891"/>
    <w:rsid w:val="000B4EA1"/>
    <w:rsid w:val="000B5A08"/>
    <w:rsid w:val="000B5CA2"/>
    <w:rsid w:val="000B5D6B"/>
    <w:rsid w:val="000B67F6"/>
    <w:rsid w:val="000B6F35"/>
    <w:rsid w:val="000B7029"/>
    <w:rsid w:val="000B7075"/>
    <w:rsid w:val="000B739A"/>
    <w:rsid w:val="000B7695"/>
    <w:rsid w:val="000B7752"/>
    <w:rsid w:val="000B7990"/>
    <w:rsid w:val="000B7A32"/>
    <w:rsid w:val="000B7B48"/>
    <w:rsid w:val="000B7D0D"/>
    <w:rsid w:val="000C012A"/>
    <w:rsid w:val="000C0984"/>
    <w:rsid w:val="000C0E13"/>
    <w:rsid w:val="000C1361"/>
    <w:rsid w:val="000C15A6"/>
    <w:rsid w:val="000C18BF"/>
    <w:rsid w:val="000C1CE8"/>
    <w:rsid w:val="000C21B7"/>
    <w:rsid w:val="000C22D5"/>
    <w:rsid w:val="000C24DC"/>
    <w:rsid w:val="000C269D"/>
    <w:rsid w:val="000C291E"/>
    <w:rsid w:val="000C2E7C"/>
    <w:rsid w:val="000C32D7"/>
    <w:rsid w:val="000C341D"/>
    <w:rsid w:val="000C37FB"/>
    <w:rsid w:val="000C3C4F"/>
    <w:rsid w:val="000C4173"/>
    <w:rsid w:val="000C5121"/>
    <w:rsid w:val="000C51D0"/>
    <w:rsid w:val="000C56F9"/>
    <w:rsid w:val="000C58E0"/>
    <w:rsid w:val="000C5BF1"/>
    <w:rsid w:val="000C5D6D"/>
    <w:rsid w:val="000C6288"/>
    <w:rsid w:val="000C66DE"/>
    <w:rsid w:val="000C7177"/>
    <w:rsid w:val="000C74AC"/>
    <w:rsid w:val="000C74AE"/>
    <w:rsid w:val="000C7A42"/>
    <w:rsid w:val="000C7CB4"/>
    <w:rsid w:val="000C7EF8"/>
    <w:rsid w:val="000C7FDF"/>
    <w:rsid w:val="000D00E1"/>
    <w:rsid w:val="000D027A"/>
    <w:rsid w:val="000D02C5"/>
    <w:rsid w:val="000D035E"/>
    <w:rsid w:val="000D04CB"/>
    <w:rsid w:val="000D0643"/>
    <w:rsid w:val="000D15C3"/>
    <w:rsid w:val="000D206D"/>
    <w:rsid w:val="000D211A"/>
    <w:rsid w:val="000D2192"/>
    <w:rsid w:val="000D2886"/>
    <w:rsid w:val="000D29CC"/>
    <w:rsid w:val="000D2B10"/>
    <w:rsid w:val="000D2FC4"/>
    <w:rsid w:val="000D32F9"/>
    <w:rsid w:val="000D38A2"/>
    <w:rsid w:val="000D3A94"/>
    <w:rsid w:val="000D4469"/>
    <w:rsid w:val="000D50D9"/>
    <w:rsid w:val="000D5340"/>
    <w:rsid w:val="000D5582"/>
    <w:rsid w:val="000D573B"/>
    <w:rsid w:val="000D5C77"/>
    <w:rsid w:val="000D5EBB"/>
    <w:rsid w:val="000D6560"/>
    <w:rsid w:val="000D6770"/>
    <w:rsid w:val="000D6CAC"/>
    <w:rsid w:val="000D75A0"/>
    <w:rsid w:val="000D7911"/>
    <w:rsid w:val="000D7DA2"/>
    <w:rsid w:val="000E008A"/>
    <w:rsid w:val="000E0390"/>
    <w:rsid w:val="000E075A"/>
    <w:rsid w:val="000E08FF"/>
    <w:rsid w:val="000E14F7"/>
    <w:rsid w:val="000E1B86"/>
    <w:rsid w:val="000E24FF"/>
    <w:rsid w:val="000E258B"/>
    <w:rsid w:val="000E2E67"/>
    <w:rsid w:val="000E350F"/>
    <w:rsid w:val="000E35E2"/>
    <w:rsid w:val="000E38A0"/>
    <w:rsid w:val="000E47D7"/>
    <w:rsid w:val="000E4DE2"/>
    <w:rsid w:val="000E4E81"/>
    <w:rsid w:val="000E5116"/>
    <w:rsid w:val="000E52A1"/>
    <w:rsid w:val="000E55C2"/>
    <w:rsid w:val="000E578B"/>
    <w:rsid w:val="000E5F92"/>
    <w:rsid w:val="000E6263"/>
    <w:rsid w:val="000E635E"/>
    <w:rsid w:val="000E63D0"/>
    <w:rsid w:val="000E6592"/>
    <w:rsid w:val="000E65C3"/>
    <w:rsid w:val="000E6626"/>
    <w:rsid w:val="000E6934"/>
    <w:rsid w:val="000E7041"/>
    <w:rsid w:val="000E7737"/>
    <w:rsid w:val="000E7F08"/>
    <w:rsid w:val="000E7FBD"/>
    <w:rsid w:val="000F0B76"/>
    <w:rsid w:val="000F1148"/>
    <w:rsid w:val="000F1F8A"/>
    <w:rsid w:val="000F36FE"/>
    <w:rsid w:val="000F3F9E"/>
    <w:rsid w:val="000F4174"/>
    <w:rsid w:val="000F4A80"/>
    <w:rsid w:val="000F58A8"/>
    <w:rsid w:val="000F5B46"/>
    <w:rsid w:val="000F5D05"/>
    <w:rsid w:val="000F628B"/>
    <w:rsid w:val="000F6488"/>
    <w:rsid w:val="000F648E"/>
    <w:rsid w:val="000F6EBE"/>
    <w:rsid w:val="00100018"/>
    <w:rsid w:val="00100258"/>
    <w:rsid w:val="00100301"/>
    <w:rsid w:val="001004DB"/>
    <w:rsid w:val="00100B95"/>
    <w:rsid w:val="00102BD0"/>
    <w:rsid w:val="001033F1"/>
    <w:rsid w:val="00103653"/>
    <w:rsid w:val="00103657"/>
    <w:rsid w:val="00103B3B"/>
    <w:rsid w:val="00104482"/>
    <w:rsid w:val="00104876"/>
    <w:rsid w:val="00104F06"/>
    <w:rsid w:val="00105004"/>
    <w:rsid w:val="00105056"/>
    <w:rsid w:val="001053B7"/>
    <w:rsid w:val="001053D1"/>
    <w:rsid w:val="001056D9"/>
    <w:rsid w:val="0010578A"/>
    <w:rsid w:val="00105E8E"/>
    <w:rsid w:val="0010622E"/>
    <w:rsid w:val="00106B13"/>
    <w:rsid w:val="001073AE"/>
    <w:rsid w:val="0010754E"/>
    <w:rsid w:val="0010759C"/>
    <w:rsid w:val="001075A3"/>
    <w:rsid w:val="00107A9E"/>
    <w:rsid w:val="00107BE6"/>
    <w:rsid w:val="00107C07"/>
    <w:rsid w:val="00107EC1"/>
    <w:rsid w:val="00110230"/>
    <w:rsid w:val="0011045C"/>
    <w:rsid w:val="001104CC"/>
    <w:rsid w:val="00110811"/>
    <w:rsid w:val="0011083A"/>
    <w:rsid w:val="001109FF"/>
    <w:rsid w:val="00110A26"/>
    <w:rsid w:val="00110E94"/>
    <w:rsid w:val="001112A5"/>
    <w:rsid w:val="001118FD"/>
    <w:rsid w:val="00111A09"/>
    <w:rsid w:val="0011258B"/>
    <w:rsid w:val="001127A9"/>
    <w:rsid w:val="0011320B"/>
    <w:rsid w:val="001136C6"/>
    <w:rsid w:val="00113A08"/>
    <w:rsid w:val="0011404B"/>
    <w:rsid w:val="001141B6"/>
    <w:rsid w:val="001149A9"/>
    <w:rsid w:val="00114D44"/>
    <w:rsid w:val="00115494"/>
    <w:rsid w:val="00115AEC"/>
    <w:rsid w:val="00115D5F"/>
    <w:rsid w:val="001162BE"/>
    <w:rsid w:val="00116518"/>
    <w:rsid w:val="001166D7"/>
    <w:rsid w:val="0011698F"/>
    <w:rsid w:val="00116BD5"/>
    <w:rsid w:val="00116F34"/>
    <w:rsid w:val="00117544"/>
    <w:rsid w:val="0011765F"/>
    <w:rsid w:val="00117A1C"/>
    <w:rsid w:val="00117E96"/>
    <w:rsid w:val="001209B3"/>
    <w:rsid w:val="00120A93"/>
    <w:rsid w:val="00120F13"/>
    <w:rsid w:val="0012166B"/>
    <w:rsid w:val="0012179F"/>
    <w:rsid w:val="001219C8"/>
    <w:rsid w:val="00121AE3"/>
    <w:rsid w:val="00121E52"/>
    <w:rsid w:val="0012202C"/>
    <w:rsid w:val="001225DE"/>
    <w:rsid w:val="001226F0"/>
    <w:rsid w:val="001229C2"/>
    <w:rsid w:val="00123061"/>
    <w:rsid w:val="00123267"/>
    <w:rsid w:val="00123F66"/>
    <w:rsid w:val="001244B3"/>
    <w:rsid w:val="00124610"/>
    <w:rsid w:val="00124A0A"/>
    <w:rsid w:val="00124B52"/>
    <w:rsid w:val="00124B83"/>
    <w:rsid w:val="00125546"/>
    <w:rsid w:val="00125BF5"/>
    <w:rsid w:val="00125D58"/>
    <w:rsid w:val="00125DA7"/>
    <w:rsid w:val="00125F45"/>
    <w:rsid w:val="0012630C"/>
    <w:rsid w:val="001266E5"/>
    <w:rsid w:val="001267E9"/>
    <w:rsid w:val="00126ED5"/>
    <w:rsid w:val="001278E3"/>
    <w:rsid w:val="00127BE9"/>
    <w:rsid w:val="00127CD5"/>
    <w:rsid w:val="001302ED"/>
    <w:rsid w:val="00130D89"/>
    <w:rsid w:val="00131218"/>
    <w:rsid w:val="00131669"/>
    <w:rsid w:val="0013198E"/>
    <w:rsid w:val="00131B34"/>
    <w:rsid w:val="00131D4F"/>
    <w:rsid w:val="00132088"/>
    <w:rsid w:val="0013237E"/>
    <w:rsid w:val="001328F3"/>
    <w:rsid w:val="00132A7B"/>
    <w:rsid w:val="00132FBE"/>
    <w:rsid w:val="001330F1"/>
    <w:rsid w:val="001337A8"/>
    <w:rsid w:val="00133A7E"/>
    <w:rsid w:val="00134948"/>
    <w:rsid w:val="001349D9"/>
    <w:rsid w:val="00134CCB"/>
    <w:rsid w:val="00134D1E"/>
    <w:rsid w:val="00134DF9"/>
    <w:rsid w:val="001350D0"/>
    <w:rsid w:val="00135C54"/>
    <w:rsid w:val="00135F8E"/>
    <w:rsid w:val="0013607E"/>
    <w:rsid w:val="00136361"/>
    <w:rsid w:val="00136BC5"/>
    <w:rsid w:val="00136DAC"/>
    <w:rsid w:val="00136F36"/>
    <w:rsid w:val="00137070"/>
    <w:rsid w:val="001370BB"/>
    <w:rsid w:val="00137D29"/>
    <w:rsid w:val="00137E4E"/>
    <w:rsid w:val="00140550"/>
    <w:rsid w:val="00140E87"/>
    <w:rsid w:val="001410A0"/>
    <w:rsid w:val="00141A8C"/>
    <w:rsid w:val="00141E63"/>
    <w:rsid w:val="00141FB3"/>
    <w:rsid w:val="00142DE1"/>
    <w:rsid w:val="00142F65"/>
    <w:rsid w:val="00143BF4"/>
    <w:rsid w:val="00143C09"/>
    <w:rsid w:val="00143D0C"/>
    <w:rsid w:val="001441EF"/>
    <w:rsid w:val="00144550"/>
    <w:rsid w:val="00144958"/>
    <w:rsid w:val="001453D4"/>
    <w:rsid w:val="00145CFA"/>
    <w:rsid w:val="00146510"/>
    <w:rsid w:val="00147487"/>
    <w:rsid w:val="00147E6E"/>
    <w:rsid w:val="00147ED2"/>
    <w:rsid w:val="0015017C"/>
    <w:rsid w:val="0015072F"/>
    <w:rsid w:val="001507B4"/>
    <w:rsid w:val="0015095A"/>
    <w:rsid w:val="00150F2F"/>
    <w:rsid w:val="001511A7"/>
    <w:rsid w:val="0015153D"/>
    <w:rsid w:val="00151870"/>
    <w:rsid w:val="00151B0F"/>
    <w:rsid w:val="00151C1E"/>
    <w:rsid w:val="00151D28"/>
    <w:rsid w:val="00152032"/>
    <w:rsid w:val="00152497"/>
    <w:rsid w:val="00152535"/>
    <w:rsid w:val="001526BE"/>
    <w:rsid w:val="00152E1C"/>
    <w:rsid w:val="00152E95"/>
    <w:rsid w:val="00153408"/>
    <w:rsid w:val="001535C0"/>
    <w:rsid w:val="0015387F"/>
    <w:rsid w:val="00153C87"/>
    <w:rsid w:val="00153DBF"/>
    <w:rsid w:val="0015430D"/>
    <w:rsid w:val="001547BC"/>
    <w:rsid w:val="00154EF3"/>
    <w:rsid w:val="00155569"/>
    <w:rsid w:val="00155965"/>
    <w:rsid w:val="00155E8A"/>
    <w:rsid w:val="00156CED"/>
    <w:rsid w:val="00156F12"/>
    <w:rsid w:val="001572B7"/>
    <w:rsid w:val="0015752F"/>
    <w:rsid w:val="001576E9"/>
    <w:rsid w:val="00157988"/>
    <w:rsid w:val="00157C44"/>
    <w:rsid w:val="00157EA5"/>
    <w:rsid w:val="0016085E"/>
    <w:rsid w:val="00161ECF"/>
    <w:rsid w:val="00161EE6"/>
    <w:rsid w:val="00162CF1"/>
    <w:rsid w:val="001637B8"/>
    <w:rsid w:val="001638B2"/>
    <w:rsid w:val="0016412B"/>
    <w:rsid w:val="0016422B"/>
    <w:rsid w:val="001643E8"/>
    <w:rsid w:val="001650BE"/>
    <w:rsid w:val="001658ED"/>
    <w:rsid w:val="00165E9F"/>
    <w:rsid w:val="00165ECA"/>
    <w:rsid w:val="0016607B"/>
    <w:rsid w:val="001662D0"/>
    <w:rsid w:val="00166558"/>
    <w:rsid w:val="00166B9B"/>
    <w:rsid w:val="001674EB"/>
    <w:rsid w:val="001678E1"/>
    <w:rsid w:val="00167932"/>
    <w:rsid w:val="00167F01"/>
    <w:rsid w:val="001702BE"/>
    <w:rsid w:val="001706BC"/>
    <w:rsid w:val="00170723"/>
    <w:rsid w:val="0017072B"/>
    <w:rsid w:val="0017099D"/>
    <w:rsid w:val="001709C3"/>
    <w:rsid w:val="00170AA7"/>
    <w:rsid w:val="001711D3"/>
    <w:rsid w:val="0017132A"/>
    <w:rsid w:val="00172B7C"/>
    <w:rsid w:val="00172C36"/>
    <w:rsid w:val="00173F15"/>
    <w:rsid w:val="001746A2"/>
    <w:rsid w:val="0017484A"/>
    <w:rsid w:val="001762D0"/>
    <w:rsid w:val="00176310"/>
    <w:rsid w:val="001765AD"/>
    <w:rsid w:val="0017688D"/>
    <w:rsid w:val="00177152"/>
    <w:rsid w:val="001772D6"/>
    <w:rsid w:val="00177645"/>
    <w:rsid w:val="0017791D"/>
    <w:rsid w:val="00177C20"/>
    <w:rsid w:val="00177E3A"/>
    <w:rsid w:val="00177F15"/>
    <w:rsid w:val="00177F6B"/>
    <w:rsid w:val="00180322"/>
    <w:rsid w:val="0018069E"/>
    <w:rsid w:val="00180757"/>
    <w:rsid w:val="0018090A"/>
    <w:rsid w:val="00181030"/>
    <w:rsid w:val="00181360"/>
    <w:rsid w:val="00181AA1"/>
    <w:rsid w:val="00182302"/>
    <w:rsid w:val="001829AB"/>
    <w:rsid w:val="00182B5D"/>
    <w:rsid w:val="00183420"/>
    <w:rsid w:val="00183501"/>
    <w:rsid w:val="00183FAF"/>
    <w:rsid w:val="00184168"/>
    <w:rsid w:val="001848EA"/>
    <w:rsid w:val="00184B08"/>
    <w:rsid w:val="00184B44"/>
    <w:rsid w:val="00184CF4"/>
    <w:rsid w:val="001856F2"/>
    <w:rsid w:val="00185B87"/>
    <w:rsid w:val="00185BD7"/>
    <w:rsid w:val="00186030"/>
    <w:rsid w:val="00186064"/>
    <w:rsid w:val="0018658B"/>
    <w:rsid w:val="0018658E"/>
    <w:rsid w:val="0018691D"/>
    <w:rsid w:val="00186F22"/>
    <w:rsid w:val="00187986"/>
    <w:rsid w:val="00187C3A"/>
    <w:rsid w:val="0019007A"/>
    <w:rsid w:val="00190B3C"/>
    <w:rsid w:val="00190D7B"/>
    <w:rsid w:val="00191425"/>
    <w:rsid w:val="00191C4E"/>
    <w:rsid w:val="00192153"/>
    <w:rsid w:val="00192570"/>
    <w:rsid w:val="00192A50"/>
    <w:rsid w:val="0019304B"/>
    <w:rsid w:val="001936DC"/>
    <w:rsid w:val="00193DF0"/>
    <w:rsid w:val="00194011"/>
    <w:rsid w:val="0019408E"/>
    <w:rsid w:val="001942B7"/>
    <w:rsid w:val="00194AC1"/>
    <w:rsid w:val="00194C4A"/>
    <w:rsid w:val="00195544"/>
    <w:rsid w:val="00195737"/>
    <w:rsid w:val="00195A42"/>
    <w:rsid w:val="00195BFF"/>
    <w:rsid w:val="00195D58"/>
    <w:rsid w:val="00196B7E"/>
    <w:rsid w:val="00196CBB"/>
    <w:rsid w:val="001970D6"/>
    <w:rsid w:val="00197143"/>
    <w:rsid w:val="00197D89"/>
    <w:rsid w:val="00197FDE"/>
    <w:rsid w:val="001A05A8"/>
    <w:rsid w:val="001A0854"/>
    <w:rsid w:val="001A0CE1"/>
    <w:rsid w:val="001A0D96"/>
    <w:rsid w:val="001A16B1"/>
    <w:rsid w:val="001A18D0"/>
    <w:rsid w:val="001A2DB7"/>
    <w:rsid w:val="001A2F18"/>
    <w:rsid w:val="001A30A8"/>
    <w:rsid w:val="001A315C"/>
    <w:rsid w:val="001A317C"/>
    <w:rsid w:val="001A33A2"/>
    <w:rsid w:val="001A36A4"/>
    <w:rsid w:val="001A4324"/>
    <w:rsid w:val="001A4521"/>
    <w:rsid w:val="001A4589"/>
    <w:rsid w:val="001A4902"/>
    <w:rsid w:val="001A49EE"/>
    <w:rsid w:val="001A4B4B"/>
    <w:rsid w:val="001A4E95"/>
    <w:rsid w:val="001A5127"/>
    <w:rsid w:val="001A5E26"/>
    <w:rsid w:val="001A6051"/>
    <w:rsid w:val="001A6384"/>
    <w:rsid w:val="001A6405"/>
    <w:rsid w:val="001A64F5"/>
    <w:rsid w:val="001A65C1"/>
    <w:rsid w:val="001A65DE"/>
    <w:rsid w:val="001A6CF3"/>
    <w:rsid w:val="001A7691"/>
    <w:rsid w:val="001B05E3"/>
    <w:rsid w:val="001B06A0"/>
    <w:rsid w:val="001B09B2"/>
    <w:rsid w:val="001B1244"/>
    <w:rsid w:val="001B1258"/>
    <w:rsid w:val="001B1647"/>
    <w:rsid w:val="001B16DE"/>
    <w:rsid w:val="001B1718"/>
    <w:rsid w:val="001B1BF1"/>
    <w:rsid w:val="001B2584"/>
    <w:rsid w:val="001B28A4"/>
    <w:rsid w:val="001B2E43"/>
    <w:rsid w:val="001B4151"/>
    <w:rsid w:val="001B4431"/>
    <w:rsid w:val="001B4729"/>
    <w:rsid w:val="001B513B"/>
    <w:rsid w:val="001B52E9"/>
    <w:rsid w:val="001B5531"/>
    <w:rsid w:val="001B5535"/>
    <w:rsid w:val="001B5607"/>
    <w:rsid w:val="001B5A8D"/>
    <w:rsid w:val="001B5D60"/>
    <w:rsid w:val="001B5E2F"/>
    <w:rsid w:val="001B6164"/>
    <w:rsid w:val="001B6195"/>
    <w:rsid w:val="001B63D1"/>
    <w:rsid w:val="001B650E"/>
    <w:rsid w:val="001B68C6"/>
    <w:rsid w:val="001B69B7"/>
    <w:rsid w:val="001B6FE4"/>
    <w:rsid w:val="001B798C"/>
    <w:rsid w:val="001B7AB5"/>
    <w:rsid w:val="001B7F30"/>
    <w:rsid w:val="001C04AE"/>
    <w:rsid w:val="001C04DF"/>
    <w:rsid w:val="001C076E"/>
    <w:rsid w:val="001C0B16"/>
    <w:rsid w:val="001C0F20"/>
    <w:rsid w:val="001C116F"/>
    <w:rsid w:val="001C1775"/>
    <w:rsid w:val="001C184B"/>
    <w:rsid w:val="001C1970"/>
    <w:rsid w:val="001C1C23"/>
    <w:rsid w:val="001C1CAC"/>
    <w:rsid w:val="001C2AEC"/>
    <w:rsid w:val="001C2BE8"/>
    <w:rsid w:val="001C2DF9"/>
    <w:rsid w:val="001C35E1"/>
    <w:rsid w:val="001C44F0"/>
    <w:rsid w:val="001C4834"/>
    <w:rsid w:val="001C4ECB"/>
    <w:rsid w:val="001C53EB"/>
    <w:rsid w:val="001C5736"/>
    <w:rsid w:val="001C5755"/>
    <w:rsid w:val="001C57B4"/>
    <w:rsid w:val="001C5A5E"/>
    <w:rsid w:val="001C613C"/>
    <w:rsid w:val="001C65A0"/>
    <w:rsid w:val="001C68D7"/>
    <w:rsid w:val="001C6BA6"/>
    <w:rsid w:val="001C6C73"/>
    <w:rsid w:val="001C7351"/>
    <w:rsid w:val="001D07D6"/>
    <w:rsid w:val="001D1685"/>
    <w:rsid w:val="001D18F7"/>
    <w:rsid w:val="001D2E5D"/>
    <w:rsid w:val="001D3278"/>
    <w:rsid w:val="001D3756"/>
    <w:rsid w:val="001D3FD2"/>
    <w:rsid w:val="001D459E"/>
    <w:rsid w:val="001D45BB"/>
    <w:rsid w:val="001D4A0D"/>
    <w:rsid w:val="001D4A37"/>
    <w:rsid w:val="001D4C05"/>
    <w:rsid w:val="001D5753"/>
    <w:rsid w:val="001D5947"/>
    <w:rsid w:val="001D5C8F"/>
    <w:rsid w:val="001D5F93"/>
    <w:rsid w:val="001D6095"/>
    <w:rsid w:val="001D62B3"/>
    <w:rsid w:val="001D66B3"/>
    <w:rsid w:val="001D67AD"/>
    <w:rsid w:val="001D68E8"/>
    <w:rsid w:val="001D6C98"/>
    <w:rsid w:val="001D6C9B"/>
    <w:rsid w:val="001D71DD"/>
    <w:rsid w:val="001D728E"/>
    <w:rsid w:val="001D74C7"/>
    <w:rsid w:val="001D7B77"/>
    <w:rsid w:val="001D7C77"/>
    <w:rsid w:val="001D7F67"/>
    <w:rsid w:val="001E00EE"/>
    <w:rsid w:val="001E01FA"/>
    <w:rsid w:val="001E050B"/>
    <w:rsid w:val="001E09B3"/>
    <w:rsid w:val="001E0E67"/>
    <w:rsid w:val="001E1DDA"/>
    <w:rsid w:val="001E1F61"/>
    <w:rsid w:val="001E21F4"/>
    <w:rsid w:val="001E23EC"/>
    <w:rsid w:val="001E2E18"/>
    <w:rsid w:val="001E2F3F"/>
    <w:rsid w:val="001E3075"/>
    <w:rsid w:val="001E3332"/>
    <w:rsid w:val="001E3A28"/>
    <w:rsid w:val="001E431C"/>
    <w:rsid w:val="001E45C4"/>
    <w:rsid w:val="001E4AB6"/>
    <w:rsid w:val="001E4F62"/>
    <w:rsid w:val="001E5028"/>
    <w:rsid w:val="001E53D1"/>
    <w:rsid w:val="001E5E22"/>
    <w:rsid w:val="001E64E2"/>
    <w:rsid w:val="001E69C0"/>
    <w:rsid w:val="001E6ECA"/>
    <w:rsid w:val="001F02F4"/>
    <w:rsid w:val="001F0765"/>
    <w:rsid w:val="001F07B1"/>
    <w:rsid w:val="001F0885"/>
    <w:rsid w:val="001F1AF7"/>
    <w:rsid w:val="001F1F93"/>
    <w:rsid w:val="001F1FFC"/>
    <w:rsid w:val="001F21A3"/>
    <w:rsid w:val="001F232F"/>
    <w:rsid w:val="001F2BC5"/>
    <w:rsid w:val="001F2D0A"/>
    <w:rsid w:val="001F321D"/>
    <w:rsid w:val="001F3A91"/>
    <w:rsid w:val="001F44F8"/>
    <w:rsid w:val="001F4C23"/>
    <w:rsid w:val="001F52CC"/>
    <w:rsid w:val="001F52FE"/>
    <w:rsid w:val="001F5479"/>
    <w:rsid w:val="001F5549"/>
    <w:rsid w:val="001F5550"/>
    <w:rsid w:val="001F5D73"/>
    <w:rsid w:val="001F642F"/>
    <w:rsid w:val="001F68D1"/>
    <w:rsid w:val="001F6BA9"/>
    <w:rsid w:val="001F6CA5"/>
    <w:rsid w:val="001F72EC"/>
    <w:rsid w:val="001F74CA"/>
    <w:rsid w:val="001F7D2F"/>
    <w:rsid w:val="001F7DB6"/>
    <w:rsid w:val="001F7EBC"/>
    <w:rsid w:val="002002CB"/>
    <w:rsid w:val="002003CC"/>
    <w:rsid w:val="002006D5"/>
    <w:rsid w:val="00200E66"/>
    <w:rsid w:val="00201095"/>
    <w:rsid w:val="002014E6"/>
    <w:rsid w:val="002019C4"/>
    <w:rsid w:val="00201CE5"/>
    <w:rsid w:val="002024ED"/>
    <w:rsid w:val="0020275C"/>
    <w:rsid w:val="00202C5B"/>
    <w:rsid w:val="00202E5B"/>
    <w:rsid w:val="00202F9B"/>
    <w:rsid w:val="002041BA"/>
    <w:rsid w:val="0020430A"/>
    <w:rsid w:val="0020437F"/>
    <w:rsid w:val="00204389"/>
    <w:rsid w:val="00204712"/>
    <w:rsid w:val="00205619"/>
    <w:rsid w:val="00205CD8"/>
    <w:rsid w:val="00205CDA"/>
    <w:rsid w:val="0020612C"/>
    <w:rsid w:val="002061DF"/>
    <w:rsid w:val="00206466"/>
    <w:rsid w:val="0020688F"/>
    <w:rsid w:val="00206B94"/>
    <w:rsid w:val="00206D9A"/>
    <w:rsid w:val="00206E16"/>
    <w:rsid w:val="00206E99"/>
    <w:rsid w:val="00206F0C"/>
    <w:rsid w:val="0020718F"/>
    <w:rsid w:val="00207574"/>
    <w:rsid w:val="00207658"/>
    <w:rsid w:val="00207F91"/>
    <w:rsid w:val="00210003"/>
    <w:rsid w:val="00210091"/>
    <w:rsid w:val="00210143"/>
    <w:rsid w:val="00210242"/>
    <w:rsid w:val="0021066A"/>
    <w:rsid w:val="00210714"/>
    <w:rsid w:val="00210794"/>
    <w:rsid w:val="00210FD8"/>
    <w:rsid w:val="00211064"/>
    <w:rsid w:val="002112E3"/>
    <w:rsid w:val="002118F0"/>
    <w:rsid w:val="00211EDE"/>
    <w:rsid w:val="00212406"/>
    <w:rsid w:val="0021245F"/>
    <w:rsid w:val="00212A60"/>
    <w:rsid w:val="00213077"/>
    <w:rsid w:val="0021323B"/>
    <w:rsid w:val="002133E9"/>
    <w:rsid w:val="002137C3"/>
    <w:rsid w:val="002137F6"/>
    <w:rsid w:val="00213BA0"/>
    <w:rsid w:val="00213E48"/>
    <w:rsid w:val="002144AB"/>
    <w:rsid w:val="00214E81"/>
    <w:rsid w:val="0021561A"/>
    <w:rsid w:val="00215739"/>
    <w:rsid w:val="002158A1"/>
    <w:rsid w:val="00215A6C"/>
    <w:rsid w:val="00215DFB"/>
    <w:rsid w:val="00216111"/>
    <w:rsid w:val="0021672D"/>
    <w:rsid w:val="00216C1D"/>
    <w:rsid w:val="00216CB9"/>
    <w:rsid w:val="00216F39"/>
    <w:rsid w:val="0021712E"/>
    <w:rsid w:val="002205F3"/>
    <w:rsid w:val="002205FC"/>
    <w:rsid w:val="002208E9"/>
    <w:rsid w:val="0022091C"/>
    <w:rsid w:val="00220A28"/>
    <w:rsid w:val="00221049"/>
    <w:rsid w:val="00221160"/>
    <w:rsid w:val="0022197F"/>
    <w:rsid w:val="00221C7F"/>
    <w:rsid w:val="002225B4"/>
    <w:rsid w:val="00222CDC"/>
    <w:rsid w:val="00222DE8"/>
    <w:rsid w:val="002236D0"/>
    <w:rsid w:val="00223949"/>
    <w:rsid w:val="00223E9C"/>
    <w:rsid w:val="00223FD5"/>
    <w:rsid w:val="002245B6"/>
    <w:rsid w:val="00224784"/>
    <w:rsid w:val="002248AD"/>
    <w:rsid w:val="0022528B"/>
    <w:rsid w:val="00225861"/>
    <w:rsid w:val="002258E2"/>
    <w:rsid w:val="0022591A"/>
    <w:rsid w:val="00225A39"/>
    <w:rsid w:val="00226181"/>
    <w:rsid w:val="002261DB"/>
    <w:rsid w:val="002262F7"/>
    <w:rsid w:val="00226368"/>
    <w:rsid w:val="0022650E"/>
    <w:rsid w:val="002274E4"/>
    <w:rsid w:val="0022751D"/>
    <w:rsid w:val="002278FC"/>
    <w:rsid w:val="00227DDE"/>
    <w:rsid w:val="00227EBB"/>
    <w:rsid w:val="00230082"/>
    <w:rsid w:val="002303D5"/>
    <w:rsid w:val="00230919"/>
    <w:rsid w:val="00230C5D"/>
    <w:rsid w:val="00230C7B"/>
    <w:rsid w:val="00230E31"/>
    <w:rsid w:val="002311BD"/>
    <w:rsid w:val="002315D0"/>
    <w:rsid w:val="00232F94"/>
    <w:rsid w:val="00233072"/>
    <w:rsid w:val="00233202"/>
    <w:rsid w:val="002333A0"/>
    <w:rsid w:val="002347A1"/>
    <w:rsid w:val="002350C0"/>
    <w:rsid w:val="0023523C"/>
    <w:rsid w:val="00235B77"/>
    <w:rsid w:val="002363C3"/>
    <w:rsid w:val="002367BA"/>
    <w:rsid w:val="00237C03"/>
    <w:rsid w:val="00237E88"/>
    <w:rsid w:val="00237F38"/>
    <w:rsid w:val="00237FB1"/>
    <w:rsid w:val="00240031"/>
    <w:rsid w:val="002402B8"/>
    <w:rsid w:val="00240AAC"/>
    <w:rsid w:val="00240CEC"/>
    <w:rsid w:val="0024198D"/>
    <w:rsid w:val="00241B8F"/>
    <w:rsid w:val="00242C37"/>
    <w:rsid w:val="00242D0B"/>
    <w:rsid w:val="00243782"/>
    <w:rsid w:val="00243A4C"/>
    <w:rsid w:val="00243B35"/>
    <w:rsid w:val="0024413C"/>
    <w:rsid w:val="0024438F"/>
    <w:rsid w:val="002445C4"/>
    <w:rsid w:val="002446CB"/>
    <w:rsid w:val="00244EAD"/>
    <w:rsid w:val="002453A1"/>
    <w:rsid w:val="002453DE"/>
    <w:rsid w:val="0024547B"/>
    <w:rsid w:val="0024591A"/>
    <w:rsid w:val="00246089"/>
    <w:rsid w:val="002460E5"/>
    <w:rsid w:val="00246133"/>
    <w:rsid w:val="0024657F"/>
    <w:rsid w:val="00246602"/>
    <w:rsid w:val="002467CC"/>
    <w:rsid w:val="002467CF"/>
    <w:rsid w:val="00246917"/>
    <w:rsid w:val="00246AEF"/>
    <w:rsid w:val="00246FC9"/>
    <w:rsid w:val="00247EDA"/>
    <w:rsid w:val="00250382"/>
    <w:rsid w:val="002507D9"/>
    <w:rsid w:val="00250BFF"/>
    <w:rsid w:val="00251162"/>
    <w:rsid w:val="00251179"/>
    <w:rsid w:val="002515D8"/>
    <w:rsid w:val="00251B9F"/>
    <w:rsid w:val="00251D0D"/>
    <w:rsid w:val="00252514"/>
    <w:rsid w:val="002532A5"/>
    <w:rsid w:val="002535A7"/>
    <w:rsid w:val="00253FD1"/>
    <w:rsid w:val="00254309"/>
    <w:rsid w:val="002543C5"/>
    <w:rsid w:val="00254400"/>
    <w:rsid w:val="002546AE"/>
    <w:rsid w:val="00254EFA"/>
    <w:rsid w:val="0025579D"/>
    <w:rsid w:val="00255AC1"/>
    <w:rsid w:val="00255BBA"/>
    <w:rsid w:val="002574B8"/>
    <w:rsid w:val="002577E8"/>
    <w:rsid w:val="00257D17"/>
    <w:rsid w:val="00257D52"/>
    <w:rsid w:val="00260559"/>
    <w:rsid w:val="0026090D"/>
    <w:rsid w:val="00260A70"/>
    <w:rsid w:val="00260F4A"/>
    <w:rsid w:val="00260FC9"/>
    <w:rsid w:val="0026150A"/>
    <w:rsid w:val="002615B3"/>
    <w:rsid w:val="002615BC"/>
    <w:rsid w:val="002623CC"/>
    <w:rsid w:val="002625F1"/>
    <w:rsid w:val="002630D2"/>
    <w:rsid w:val="00263162"/>
    <w:rsid w:val="002634AD"/>
    <w:rsid w:val="002636D1"/>
    <w:rsid w:val="00263720"/>
    <w:rsid w:val="00264089"/>
    <w:rsid w:val="002641C4"/>
    <w:rsid w:val="00264283"/>
    <w:rsid w:val="002645B9"/>
    <w:rsid w:val="00264EC4"/>
    <w:rsid w:val="0026501B"/>
    <w:rsid w:val="00265362"/>
    <w:rsid w:val="00265525"/>
    <w:rsid w:val="002657D1"/>
    <w:rsid w:val="002658D8"/>
    <w:rsid w:val="00265AC5"/>
    <w:rsid w:val="00265DAE"/>
    <w:rsid w:val="0026620A"/>
    <w:rsid w:val="00266B47"/>
    <w:rsid w:val="00266D92"/>
    <w:rsid w:val="00267220"/>
    <w:rsid w:val="0026730A"/>
    <w:rsid w:val="00267A8D"/>
    <w:rsid w:val="00270089"/>
    <w:rsid w:val="002703C0"/>
    <w:rsid w:val="00270416"/>
    <w:rsid w:val="002707C5"/>
    <w:rsid w:val="00270AE3"/>
    <w:rsid w:val="002713A0"/>
    <w:rsid w:val="00271793"/>
    <w:rsid w:val="00271FF9"/>
    <w:rsid w:val="002721FA"/>
    <w:rsid w:val="00272664"/>
    <w:rsid w:val="00273BB8"/>
    <w:rsid w:val="00273BF3"/>
    <w:rsid w:val="002741D5"/>
    <w:rsid w:val="00274A51"/>
    <w:rsid w:val="00274F75"/>
    <w:rsid w:val="002753C0"/>
    <w:rsid w:val="002756D5"/>
    <w:rsid w:val="00275710"/>
    <w:rsid w:val="0027588A"/>
    <w:rsid w:val="002758BB"/>
    <w:rsid w:val="0027608E"/>
    <w:rsid w:val="0027645F"/>
    <w:rsid w:val="00276552"/>
    <w:rsid w:val="002768B1"/>
    <w:rsid w:val="002768D8"/>
    <w:rsid w:val="00277480"/>
    <w:rsid w:val="0027799F"/>
    <w:rsid w:val="00277B1C"/>
    <w:rsid w:val="00277D41"/>
    <w:rsid w:val="0028004E"/>
    <w:rsid w:val="002809CF"/>
    <w:rsid w:val="00280C82"/>
    <w:rsid w:val="00280F55"/>
    <w:rsid w:val="00281B35"/>
    <w:rsid w:val="00281DE8"/>
    <w:rsid w:val="002823A1"/>
    <w:rsid w:val="0028297F"/>
    <w:rsid w:val="002831F3"/>
    <w:rsid w:val="00283915"/>
    <w:rsid w:val="00284097"/>
    <w:rsid w:val="002851B8"/>
    <w:rsid w:val="00285D26"/>
    <w:rsid w:val="00286717"/>
    <w:rsid w:val="002867E8"/>
    <w:rsid w:val="00286B03"/>
    <w:rsid w:val="002870B3"/>
    <w:rsid w:val="002871C7"/>
    <w:rsid w:val="0028749C"/>
    <w:rsid w:val="002874D3"/>
    <w:rsid w:val="00287869"/>
    <w:rsid w:val="00287BE6"/>
    <w:rsid w:val="00287CD6"/>
    <w:rsid w:val="00287F71"/>
    <w:rsid w:val="00290188"/>
    <w:rsid w:val="002907D7"/>
    <w:rsid w:val="002912E8"/>
    <w:rsid w:val="0029132A"/>
    <w:rsid w:val="0029134C"/>
    <w:rsid w:val="0029138E"/>
    <w:rsid w:val="0029159D"/>
    <w:rsid w:val="00291730"/>
    <w:rsid w:val="00291AA7"/>
    <w:rsid w:val="00291AF1"/>
    <w:rsid w:val="00291B05"/>
    <w:rsid w:val="0029275E"/>
    <w:rsid w:val="00293263"/>
    <w:rsid w:val="00293B05"/>
    <w:rsid w:val="00293D5E"/>
    <w:rsid w:val="00293E32"/>
    <w:rsid w:val="00293EA1"/>
    <w:rsid w:val="00294269"/>
    <w:rsid w:val="00294461"/>
    <w:rsid w:val="00294722"/>
    <w:rsid w:val="00294B5B"/>
    <w:rsid w:val="00294BDC"/>
    <w:rsid w:val="002954CE"/>
    <w:rsid w:val="0029555A"/>
    <w:rsid w:val="0029610A"/>
    <w:rsid w:val="00296837"/>
    <w:rsid w:val="00296C01"/>
    <w:rsid w:val="00297C0B"/>
    <w:rsid w:val="002A0091"/>
    <w:rsid w:val="002A02DA"/>
    <w:rsid w:val="002A057F"/>
    <w:rsid w:val="002A07C0"/>
    <w:rsid w:val="002A09B1"/>
    <w:rsid w:val="002A1195"/>
    <w:rsid w:val="002A1A0F"/>
    <w:rsid w:val="002A2127"/>
    <w:rsid w:val="002A2C9F"/>
    <w:rsid w:val="002A2FB6"/>
    <w:rsid w:val="002A32DF"/>
    <w:rsid w:val="002A3584"/>
    <w:rsid w:val="002A3F44"/>
    <w:rsid w:val="002A48D2"/>
    <w:rsid w:val="002A4B54"/>
    <w:rsid w:val="002A4E4F"/>
    <w:rsid w:val="002A4E84"/>
    <w:rsid w:val="002A6440"/>
    <w:rsid w:val="002A6C04"/>
    <w:rsid w:val="002A7395"/>
    <w:rsid w:val="002A7E95"/>
    <w:rsid w:val="002B00B2"/>
    <w:rsid w:val="002B08C3"/>
    <w:rsid w:val="002B0FB6"/>
    <w:rsid w:val="002B13F6"/>
    <w:rsid w:val="002B1A1F"/>
    <w:rsid w:val="002B2086"/>
    <w:rsid w:val="002B27BB"/>
    <w:rsid w:val="002B309C"/>
    <w:rsid w:val="002B38E1"/>
    <w:rsid w:val="002B3FFB"/>
    <w:rsid w:val="002B4889"/>
    <w:rsid w:val="002B508C"/>
    <w:rsid w:val="002B5C3D"/>
    <w:rsid w:val="002B5F3C"/>
    <w:rsid w:val="002B6263"/>
    <w:rsid w:val="002B6641"/>
    <w:rsid w:val="002B677E"/>
    <w:rsid w:val="002B683C"/>
    <w:rsid w:val="002B68BF"/>
    <w:rsid w:val="002B6BCE"/>
    <w:rsid w:val="002B6F08"/>
    <w:rsid w:val="002B7C0D"/>
    <w:rsid w:val="002C0037"/>
    <w:rsid w:val="002C0359"/>
    <w:rsid w:val="002C03F3"/>
    <w:rsid w:val="002C06CD"/>
    <w:rsid w:val="002C088C"/>
    <w:rsid w:val="002C09DA"/>
    <w:rsid w:val="002C0E03"/>
    <w:rsid w:val="002C16A7"/>
    <w:rsid w:val="002C179B"/>
    <w:rsid w:val="002C18BA"/>
    <w:rsid w:val="002C1C15"/>
    <w:rsid w:val="002C1FB0"/>
    <w:rsid w:val="002C202A"/>
    <w:rsid w:val="002C24F3"/>
    <w:rsid w:val="002C2646"/>
    <w:rsid w:val="002C3184"/>
    <w:rsid w:val="002C3461"/>
    <w:rsid w:val="002C3A05"/>
    <w:rsid w:val="002C3B12"/>
    <w:rsid w:val="002C508B"/>
    <w:rsid w:val="002C5447"/>
    <w:rsid w:val="002C56A2"/>
    <w:rsid w:val="002C5A7E"/>
    <w:rsid w:val="002C5E69"/>
    <w:rsid w:val="002C61E3"/>
    <w:rsid w:val="002C64C8"/>
    <w:rsid w:val="002C6A0B"/>
    <w:rsid w:val="002C6D07"/>
    <w:rsid w:val="002C6D3B"/>
    <w:rsid w:val="002C6D50"/>
    <w:rsid w:val="002C7CCA"/>
    <w:rsid w:val="002D0E5B"/>
    <w:rsid w:val="002D13C2"/>
    <w:rsid w:val="002D1439"/>
    <w:rsid w:val="002D1A9A"/>
    <w:rsid w:val="002D2849"/>
    <w:rsid w:val="002D2B29"/>
    <w:rsid w:val="002D2C78"/>
    <w:rsid w:val="002D3282"/>
    <w:rsid w:val="002D3467"/>
    <w:rsid w:val="002D3490"/>
    <w:rsid w:val="002D39C1"/>
    <w:rsid w:val="002D3CBF"/>
    <w:rsid w:val="002D3D25"/>
    <w:rsid w:val="002D468D"/>
    <w:rsid w:val="002D4BB1"/>
    <w:rsid w:val="002D4CE4"/>
    <w:rsid w:val="002D4E69"/>
    <w:rsid w:val="002D4FC0"/>
    <w:rsid w:val="002D53A9"/>
    <w:rsid w:val="002D5427"/>
    <w:rsid w:val="002D5595"/>
    <w:rsid w:val="002D5A55"/>
    <w:rsid w:val="002D5CDB"/>
    <w:rsid w:val="002D5D30"/>
    <w:rsid w:val="002D60A1"/>
    <w:rsid w:val="002D6EE9"/>
    <w:rsid w:val="002D72E1"/>
    <w:rsid w:val="002E017B"/>
    <w:rsid w:val="002E0384"/>
    <w:rsid w:val="002E051E"/>
    <w:rsid w:val="002E05C3"/>
    <w:rsid w:val="002E088D"/>
    <w:rsid w:val="002E0A65"/>
    <w:rsid w:val="002E0F56"/>
    <w:rsid w:val="002E10F8"/>
    <w:rsid w:val="002E11A5"/>
    <w:rsid w:val="002E156D"/>
    <w:rsid w:val="002E16BA"/>
    <w:rsid w:val="002E1D5D"/>
    <w:rsid w:val="002E1E47"/>
    <w:rsid w:val="002E201A"/>
    <w:rsid w:val="002E205D"/>
    <w:rsid w:val="002E25E0"/>
    <w:rsid w:val="002E320A"/>
    <w:rsid w:val="002E3A70"/>
    <w:rsid w:val="002E3BDA"/>
    <w:rsid w:val="002E3C19"/>
    <w:rsid w:val="002E42D1"/>
    <w:rsid w:val="002E4B50"/>
    <w:rsid w:val="002E4F36"/>
    <w:rsid w:val="002E528D"/>
    <w:rsid w:val="002E5954"/>
    <w:rsid w:val="002E5A33"/>
    <w:rsid w:val="002E5E21"/>
    <w:rsid w:val="002E6DE8"/>
    <w:rsid w:val="002E712B"/>
    <w:rsid w:val="002E73B8"/>
    <w:rsid w:val="002E76D5"/>
    <w:rsid w:val="002E796F"/>
    <w:rsid w:val="002F0072"/>
    <w:rsid w:val="002F02FF"/>
    <w:rsid w:val="002F04FA"/>
    <w:rsid w:val="002F0C83"/>
    <w:rsid w:val="002F1A1F"/>
    <w:rsid w:val="002F2334"/>
    <w:rsid w:val="002F2707"/>
    <w:rsid w:val="002F3029"/>
    <w:rsid w:val="002F368D"/>
    <w:rsid w:val="002F3788"/>
    <w:rsid w:val="002F3824"/>
    <w:rsid w:val="002F4697"/>
    <w:rsid w:val="002F49DB"/>
    <w:rsid w:val="002F4E20"/>
    <w:rsid w:val="002F4F0C"/>
    <w:rsid w:val="002F4F23"/>
    <w:rsid w:val="002F516F"/>
    <w:rsid w:val="002F55AF"/>
    <w:rsid w:val="002F581E"/>
    <w:rsid w:val="002F5DB0"/>
    <w:rsid w:val="002F6110"/>
    <w:rsid w:val="002F6611"/>
    <w:rsid w:val="002F67D7"/>
    <w:rsid w:val="002F6DD9"/>
    <w:rsid w:val="002F6FEA"/>
    <w:rsid w:val="002F7644"/>
    <w:rsid w:val="00300233"/>
    <w:rsid w:val="0030025E"/>
    <w:rsid w:val="003003A0"/>
    <w:rsid w:val="003004D4"/>
    <w:rsid w:val="00300769"/>
    <w:rsid w:val="00300804"/>
    <w:rsid w:val="00300948"/>
    <w:rsid w:val="00300B46"/>
    <w:rsid w:val="00300F3A"/>
    <w:rsid w:val="003011F6"/>
    <w:rsid w:val="0030228F"/>
    <w:rsid w:val="00302580"/>
    <w:rsid w:val="00302866"/>
    <w:rsid w:val="00302B82"/>
    <w:rsid w:val="0030350C"/>
    <w:rsid w:val="00303841"/>
    <w:rsid w:val="00303E1F"/>
    <w:rsid w:val="003041C3"/>
    <w:rsid w:val="00304565"/>
    <w:rsid w:val="0030466E"/>
    <w:rsid w:val="0030482E"/>
    <w:rsid w:val="00304AAB"/>
    <w:rsid w:val="00304C7D"/>
    <w:rsid w:val="0030529D"/>
    <w:rsid w:val="00305421"/>
    <w:rsid w:val="00305477"/>
    <w:rsid w:val="003056C6"/>
    <w:rsid w:val="003056ED"/>
    <w:rsid w:val="003058E5"/>
    <w:rsid w:val="00305966"/>
    <w:rsid w:val="00305CDE"/>
    <w:rsid w:val="00306384"/>
    <w:rsid w:val="00306B3F"/>
    <w:rsid w:val="00306CF0"/>
    <w:rsid w:val="0030736F"/>
    <w:rsid w:val="003073FB"/>
    <w:rsid w:val="003075C5"/>
    <w:rsid w:val="00307B57"/>
    <w:rsid w:val="00307BFF"/>
    <w:rsid w:val="00310550"/>
    <w:rsid w:val="003105E6"/>
    <w:rsid w:val="00310E56"/>
    <w:rsid w:val="0031119F"/>
    <w:rsid w:val="003113C2"/>
    <w:rsid w:val="003113FC"/>
    <w:rsid w:val="0031158A"/>
    <w:rsid w:val="00312E5C"/>
    <w:rsid w:val="0031398F"/>
    <w:rsid w:val="00313F3B"/>
    <w:rsid w:val="00314482"/>
    <w:rsid w:val="0031449B"/>
    <w:rsid w:val="003146EA"/>
    <w:rsid w:val="003148A9"/>
    <w:rsid w:val="0031496C"/>
    <w:rsid w:val="00314A7C"/>
    <w:rsid w:val="00314C50"/>
    <w:rsid w:val="00315092"/>
    <w:rsid w:val="003154BD"/>
    <w:rsid w:val="00316737"/>
    <w:rsid w:val="00316C7B"/>
    <w:rsid w:val="00316EB4"/>
    <w:rsid w:val="00316EC4"/>
    <w:rsid w:val="003170F6"/>
    <w:rsid w:val="0031760B"/>
    <w:rsid w:val="00317828"/>
    <w:rsid w:val="00317935"/>
    <w:rsid w:val="00317CA7"/>
    <w:rsid w:val="0032126F"/>
    <w:rsid w:val="003213AF"/>
    <w:rsid w:val="00321607"/>
    <w:rsid w:val="00322216"/>
    <w:rsid w:val="003224E7"/>
    <w:rsid w:val="00322F07"/>
    <w:rsid w:val="00322F9E"/>
    <w:rsid w:val="00322FB0"/>
    <w:rsid w:val="0032314E"/>
    <w:rsid w:val="00323480"/>
    <w:rsid w:val="00323BBC"/>
    <w:rsid w:val="00324C57"/>
    <w:rsid w:val="00325308"/>
    <w:rsid w:val="00325912"/>
    <w:rsid w:val="00326020"/>
    <w:rsid w:val="0032617C"/>
    <w:rsid w:val="00326DD1"/>
    <w:rsid w:val="00326EE6"/>
    <w:rsid w:val="00327130"/>
    <w:rsid w:val="00327263"/>
    <w:rsid w:val="003275DC"/>
    <w:rsid w:val="0033028B"/>
    <w:rsid w:val="00330647"/>
    <w:rsid w:val="00330E92"/>
    <w:rsid w:val="003311FF"/>
    <w:rsid w:val="00331D6C"/>
    <w:rsid w:val="003322E1"/>
    <w:rsid w:val="00332695"/>
    <w:rsid w:val="00332B8F"/>
    <w:rsid w:val="003334D7"/>
    <w:rsid w:val="00333693"/>
    <w:rsid w:val="003337E5"/>
    <w:rsid w:val="00333BD4"/>
    <w:rsid w:val="00333CCA"/>
    <w:rsid w:val="003342B3"/>
    <w:rsid w:val="00334530"/>
    <w:rsid w:val="00336604"/>
    <w:rsid w:val="00336B76"/>
    <w:rsid w:val="00340537"/>
    <w:rsid w:val="0034096C"/>
    <w:rsid w:val="00340A82"/>
    <w:rsid w:val="00340D2C"/>
    <w:rsid w:val="00341094"/>
    <w:rsid w:val="00341132"/>
    <w:rsid w:val="00341233"/>
    <w:rsid w:val="00341943"/>
    <w:rsid w:val="00341E13"/>
    <w:rsid w:val="00341F2D"/>
    <w:rsid w:val="00341FC1"/>
    <w:rsid w:val="003420A5"/>
    <w:rsid w:val="003420D2"/>
    <w:rsid w:val="0034246F"/>
    <w:rsid w:val="00342561"/>
    <w:rsid w:val="003425FA"/>
    <w:rsid w:val="00342C9E"/>
    <w:rsid w:val="00342FBC"/>
    <w:rsid w:val="00342FFA"/>
    <w:rsid w:val="003432AD"/>
    <w:rsid w:val="00343630"/>
    <w:rsid w:val="00343718"/>
    <w:rsid w:val="00343734"/>
    <w:rsid w:val="003446CB"/>
    <w:rsid w:val="00344B19"/>
    <w:rsid w:val="00344B9C"/>
    <w:rsid w:val="00345045"/>
    <w:rsid w:val="00345628"/>
    <w:rsid w:val="003458D8"/>
    <w:rsid w:val="00345994"/>
    <w:rsid w:val="00345A95"/>
    <w:rsid w:val="00345BDC"/>
    <w:rsid w:val="00345EF5"/>
    <w:rsid w:val="0034617E"/>
    <w:rsid w:val="00346471"/>
    <w:rsid w:val="00346ED2"/>
    <w:rsid w:val="00346F30"/>
    <w:rsid w:val="00346F79"/>
    <w:rsid w:val="00346F96"/>
    <w:rsid w:val="00346FCC"/>
    <w:rsid w:val="00347056"/>
    <w:rsid w:val="00347321"/>
    <w:rsid w:val="0034798E"/>
    <w:rsid w:val="00347F69"/>
    <w:rsid w:val="00350499"/>
    <w:rsid w:val="00350BD1"/>
    <w:rsid w:val="00350F62"/>
    <w:rsid w:val="003512D8"/>
    <w:rsid w:val="00351CAC"/>
    <w:rsid w:val="00351DA6"/>
    <w:rsid w:val="00352649"/>
    <w:rsid w:val="0035274D"/>
    <w:rsid w:val="00352CAA"/>
    <w:rsid w:val="0035344E"/>
    <w:rsid w:val="00353525"/>
    <w:rsid w:val="00353C2E"/>
    <w:rsid w:val="003545AE"/>
    <w:rsid w:val="00354AFA"/>
    <w:rsid w:val="00354B78"/>
    <w:rsid w:val="00354F4C"/>
    <w:rsid w:val="003553F2"/>
    <w:rsid w:val="00355466"/>
    <w:rsid w:val="003558CC"/>
    <w:rsid w:val="00355B8E"/>
    <w:rsid w:val="00355E66"/>
    <w:rsid w:val="00355E6E"/>
    <w:rsid w:val="00355F5B"/>
    <w:rsid w:val="00356271"/>
    <w:rsid w:val="00356752"/>
    <w:rsid w:val="00356AA9"/>
    <w:rsid w:val="00356D43"/>
    <w:rsid w:val="00356EED"/>
    <w:rsid w:val="00357521"/>
    <w:rsid w:val="00357F37"/>
    <w:rsid w:val="003601EC"/>
    <w:rsid w:val="0036055C"/>
    <w:rsid w:val="00360ABD"/>
    <w:rsid w:val="00360DFC"/>
    <w:rsid w:val="003610D0"/>
    <w:rsid w:val="0036176A"/>
    <w:rsid w:val="00361A6E"/>
    <w:rsid w:val="00361FEE"/>
    <w:rsid w:val="0036205C"/>
    <w:rsid w:val="0036224A"/>
    <w:rsid w:val="003623DB"/>
    <w:rsid w:val="00362B28"/>
    <w:rsid w:val="00362DC0"/>
    <w:rsid w:val="0036305F"/>
    <w:rsid w:val="0036335C"/>
    <w:rsid w:val="003637DC"/>
    <w:rsid w:val="00363800"/>
    <w:rsid w:val="00364574"/>
    <w:rsid w:val="00364DE0"/>
    <w:rsid w:val="00364E7B"/>
    <w:rsid w:val="00364F02"/>
    <w:rsid w:val="003650C2"/>
    <w:rsid w:val="003656A1"/>
    <w:rsid w:val="00365A6B"/>
    <w:rsid w:val="003662DF"/>
    <w:rsid w:val="003667C0"/>
    <w:rsid w:val="00366EF0"/>
    <w:rsid w:val="00367920"/>
    <w:rsid w:val="00370288"/>
    <w:rsid w:val="003718D0"/>
    <w:rsid w:val="00371A67"/>
    <w:rsid w:val="0037241E"/>
    <w:rsid w:val="00372813"/>
    <w:rsid w:val="00372CA1"/>
    <w:rsid w:val="00372F9F"/>
    <w:rsid w:val="003734C1"/>
    <w:rsid w:val="003746EC"/>
    <w:rsid w:val="00374AFC"/>
    <w:rsid w:val="00374C50"/>
    <w:rsid w:val="003752FD"/>
    <w:rsid w:val="00375749"/>
    <w:rsid w:val="0037593A"/>
    <w:rsid w:val="00375A88"/>
    <w:rsid w:val="00375C44"/>
    <w:rsid w:val="00376395"/>
    <w:rsid w:val="00376436"/>
    <w:rsid w:val="0037657A"/>
    <w:rsid w:val="00376BFA"/>
    <w:rsid w:val="00376DDB"/>
    <w:rsid w:val="00377279"/>
    <w:rsid w:val="003779B5"/>
    <w:rsid w:val="003779B8"/>
    <w:rsid w:val="00377E75"/>
    <w:rsid w:val="00380011"/>
    <w:rsid w:val="003800B0"/>
    <w:rsid w:val="0038029B"/>
    <w:rsid w:val="00380373"/>
    <w:rsid w:val="0038080C"/>
    <w:rsid w:val="00381880"/>
    <w:rsid w:val="00381A2D"/>
    <w:rsid w:val="00381DDB"/>
    <w:rsid w:val="003822C8"/>
    <w:rsid w:val="003828BD"/>
    <w:rsid w:val="00382B02"/>
    <w:rsid w:val="00382C51"/>
    <w:rsid w:val="00383442"/>
    <w:rsid w:val="00383492"/>
    <w:rsid w:val="00383690"/>
    <w:rsid w:val="00383F35"/>
    <w:rsid w:val="003846F5"/>
    <w:rsid w:val="00384D70"/>
    <w:rsid w:val="00384DDB"/>
    <w:rsid w:val="003851E4"/>
    <w:rsid w:val="00385550"/>
    <w:rsid w:val="00385554"/>
    <w:rsid w:val="00385584"/>
    <w:rsid w:val="00385932"/>
    <w:rsid w:val="00385B46"/>
    <w:rsid w:val="0038643A"/>
    <w:rsid w:val="0038647B"/>
    <w:rsid w:val="003864BD"/>
    <w:rsid w:val="0038681F"/>
    <w:rsid w:val="00386A71"/>
    <w:rsid w:val="00386D27"/>
    <w:rsid w:val="003873AD"/>
    <w:rsid w:val="003873DF"/>
    <w:rsid w:val="00387581"/>
    <w:rsid w:val="0038776C"/>
    <w:rsid w:val="00387B68"/>
    <w:rsid w:val="00390532"/>
    <w:rsid w:val="003907C4"/>
    <w:rsid w:val="00390F5F"/>
    <w:rsid w:val="003911BC"/>
    <w:rsid w:val="003912DB"/>
    <w:rsid w:val="003915FC"/>
    <w:rsid w:val="00391716"/>
    <w:rsid w:val="00391A08"/>
    <w:rsid w:val="003925EF"/>
    <w:rsid w:val="00392A6E"/>
    <w:rsid w:val="00392F34"/>
    <w:rsid w:val="00393204"/>
    <w:rsid w:val="00393258"/>
    <w:rsid w:val="003939D5"/>
    <w:rsid w:val="00394380"/>
    <w:rsid w:val="0039481F"/>
    <w:rsid w:val="003949E3"/>
    <w:rsid w:val="00394C8A"/>
    <w:rsid w:val="00394EF1"/>
    <w:rsid w:val="00395DCC"/>
    <w:rsid w:val="00396062"/>
    <w:rsid w:val="00396726"/>
    <w:rsid w:val="00396E71"/>
    <w:rsid w:val="00397027"/>
    <w:rsid w:val="003970A1"/>
    <w:rsid w:val="00397890"/>
    <w:rsid w:val="003A0399"/>
    <w:rsid w:val="003A056A"/>
    <w:rsid w:val="003A153B"/>
    <w:rsid w:val="003A1E09"/>
    <w:rsid w:val="003A24F1"/>
    <w:rsid w:val="003A26A9"/>
    <w:rsid w:val="003A2E7D"/>
    <w:rsid w:val="003A390C"/>
    <w:rsid w:val="003A3E10"/>
    <w:rsid w:val="003A4132"/>
    <w:rsid w:val="003A41E4"/>
    <w:rsid w:val="003A42AF"/>
    <w:rsid w:val="003A49D3"/>
    <w:rsid w:val="003A4CA6"/>
    <w:rsid w:val="003A514B"/>
    <w:rsid w:val="003A62D5"/>
    <w:rsid w:val="003A6467"/>
    <w:rsid w:val="003A6764"/>
    <w:rsid w:val="003A6796"/>
    <w:rsid w:val="003A6956"/>
    <w:rsid w:val="003A71BB"/>
    <w:rsid w:val="003A72AC"/>
    <w:rsid w:val="003A756B"/>
    <w:rsid w:val="003B05AC"/>
    <w:rsid w:val="003B0C0E"/>
    <w:rsid w:val="003B0CEE"/>
    <w:rsid w:val="003B1AAD"/>
    <w:rsid w:val="003B1B38"/>
    <w:rsid w:val="003B1D5B"/>
    <w:rsid w:val="003B2481"/>
    <w:rsid w:val="003B26B1"/>
    <w:rsid w:val="003B29F2"/>
    <w:rsid w:val="003B2F39"/>
    <w:rsid w:val="003B31B4"/>
    <w:rsid w:val="003B3A6E"/>
    <w:rsid w:val="003B3D37"/>
    <w:rsid w:val="003B3DA0"/>
    <w:rsid w:val="003B421A"/>
    <w:rsid w:val="003B4239"/>
    <w:rsid w:val="003B4415"/>
    <w:rsid w:val="003B48E2"/>
    <w:rsid w:val="003B4A6A"/>
    <w:rsid w:val="003B4F1C"/>
    <w:rsid w:val="003B5018"/>
    <w:rsid w:val="003B53BD"/>
    <w:rsid w:val="003B54EE"/>
    <w:rsid w:val="003B55AE"/>
    <w:rsid w:val="003B5FFA"/>
    <w:rsid w:val="003B6473"/>
    <w:rsid w:val="003B667D"/>
    <w:rsid w:val="003B72AD"/>
    <w:rsid w:val="003B7B14"/>
    <w:rsid w:val="003B7FCB"/>
    <w:rsid w:val="003C0C84"/>
    <w:rsid w:val="003C0F97"/>
    <w:rsid w:val="003C1E3E"/>
    <w:rsid w:val="003C1F7C"/>
    <w:rsid w:val="003C20A6"/>
    <w:rsid w:val="003C20E3"/>
    <w:rsid w:val="003C262E"/>
    <w:rsid w:val="003C2A06"/>
    <w:rsid w:val="003C2EF1"/>
    <w:rsid w:val="003C2FFA"/>
    <w:rsid w:val="003C342B"/>
    <w:rsid w:val="003C3723"/>
    <w:rsid w:val="003C385C"/>
    <w:rsid w:val="003C3BBD"/>
    <w:rsid w:val="003C3BCB"/>
    <w:rsid w:val="003C3FF9"/>
    <w:rsid w:val="003C43E3"/>
    <w:rsid w:val="003C4925"/>
    <w:rsid w:val="003C494D"/>
    <w:rsid w:val="003C4DA8"/>
    <w:rsid w:val="003C5189"/>
    <w:rsid w:val="003C59C7"/>
    <w:rsid w:val="003C5A58"/>
    <w:rsid w:val="003C5C34"/>
    <w:rsid w:val="003C5E0B"/>
    <w:rsid w:val="003C63B9"/>
    <w:rsid w:val="003C6405"/>
    <w:rsid w:val="003C65F8"/>
    <w:rsid w:val="003C6953"/>
    <w:rsid w:val="003C6EA9"/>
    <w:rsid w:val="003C720C"/>
    <w:rsid w:val="003C7BB9"/>
    <w:rsid w:val="003D024E"/>
    <w:rsid w:val="003D08F3"/>
    <w:rsid w:val="003D19E0"/>
    <w:rsid w:val="003D1DCB"/>
    <w:rsid w:val="003D2560"/>
    <w:rsid w:val="003D2BFD"/>
    <w:rsid w:val="003D2DFC"/>
    <w:rsid w:val="003D2FFB"/>
    <w:rsid w:val="003D30D8"/>
    <w:rsid w:val="003D30F8"/>
    <w:rsid w:val="003D3CC4"/>
    <w:rsid w:val="003D405D"/>
    <w:rsid w:val="003D4A98"/>
    <w:rsid w:val="003D52AE"/>
    <w:rsid w:val="003D5424"/>
    <w:rsid w:val="003D5EEB"/>
    <w:rsid w:val="003D60B6"/>
    <w:rsid w:val="003D6550"/>
    <w:rsid w:val="003D6B6D"/>
    <w:rsid w:val="003D6B80"/>
    <w:rsid w:val="003D6BD4"/>
    <w:rsid w:val="003D724B"/>
    <w:rsid w:val="003D74AB"/>
    <w:rsid w:val="003D7E0E"/>
    <w:rsid w:val="003E03FA"/>
    <w:rsid w:val="003E0EF7"/>
    <w:rsid w:val="003E150A"/>
    <w:rsid w:val="003E1E52"/>
    <w:rsid w:val="003E1F44"/>
    <w:rsid w:val="003E2360"/>
    <w:rsid w:val="003E2400"/>
    <w:rsid w:val="003E270A"/>
    <w:rsid w:val="003E2DFE"/>
    <w:rsid w:val="003E32E1"/>
    <w:rsid w:val="003E33B4"/>
    <w:rsid w:val="003E3823"/>
    <w:rsid w:val="003E3C9A"/>
    <w:rsid w:val="003E3D25"/>
    <w:rsid w:val="003E44EA"/>
    <w:rsid w:val="003E4575"/>
    <w:rsid w:val="003E4897"/>
    <w:rsid w:val="003E4A08"/>
    <w:rsid w:val="003E4ACB"/>
    <w:rsid w:val="003E4B01"/>
    <w:rsid w:val="003E508E"/>
    <w:rsid w:val="003E50BB"/>
    <w:rsid w:val="003E6639"/>
    <w:rsid w:val="003E6CFB"/>
    <w:rsid w:val="003E6F0F"/>
    <w:rsid w:val="003E710B"/>
    <w:rsid w:val="003E72EE"/>
    <w:rsid w:val="003E786F"/>
    <w:rsid w:val="003E791F"/>
    <w:rsid w:val="003E7E1B"/>
    <w:rsid w:val="003F006B"/>
    <w:rsid w:val="003F0810"/>
    <w:rsid w:val="003F1080"/>
    <w:rsid w:val="003F192C"/>
    <w:rsid w:val="003F1B00"/>
    <w:rsid w:val="003F1C2D"/>
    <w:rsid w:val="003F213A"/>
    <w:rsid w:val="003F2476"/>
    <w:rsid w:val="003F253F"/>
    <w:rsid w:val="003F2555"/>
    <w:rsid w:val="003F25B9"/>
    <w:rsid w:val="003F3212"/>
    <w:rsid w:val="003F3564"/>
    <w:rsid w:val="003F3F31"/>
    <w:rsid w:val="003F4213"/>
    <w:rsid w:val="003F472D"/>
    <w:rsid w:val="003F479F"/>
    <w:rsid w:val="003F4C34"/>
    <w:rsid w:val="003F4D00"/>
    <w:rsid w:val="003F5279"/>
    <w:rsid w:val="003F5947"/>
    <w:rsid w:val="003F59B0"/>
    <w:rsid w:val="003F5A07"/>
    <w:rsid w:val="003F6327"/>
    <w:rsid w:val="003F6375"/>
    <w:rsid w:val="003F64C5"/>
    <w:rsid w:val="003F6837"/>
    <w:rsid w:val="003F6D5C"/>
    <w:rsid w:val="003F71F8"/>
    <w:rsid w:val="003F7709"/>
    <w:rsid w:val="003F7B0B"/>
    <w:rsid w:val="0040006A"/>
    <w:rsid w:val="00400630"/>
    <w:rsid w:val="004006DE"/>
    <w:rsid w:val="00400852"/>
    <w:rsid w:val="00400F30"/>
    <w:rsid w:val="004016D4"/>
    <w:rsid w:val="004018D5"/>
    <w:rsid w:val="00401D27"/>
    <w:rsid w:val="00401DE4"/>
    <w:rsid w:val="00401DF6"/>
    <w:rsid w:val="0040209C"/>
    <w:rsid w:val="00402B31"/>
    <w:rsid w:val="00402C45"/>
    <w:rsid w:val="00402D8C"/>
    <w:rsid w:val="00402DFF"/>
    <w:rsid w:val="004031F0"/>
    <w:rsid w:val="004033F3"/>
    <w:rsid w:val="00403604"/>
    <w:rsid w:val="00403770"/>
    <w:rsid w:val="00403877"/>
    <w:rsid w:val="00403A77"/>
    <w:rsid w:val="00403B0C"/>
    <w:rsid w:val="0040491A"/>
    <w:rsid w:val="00404B9F"/>
    <w:rsid w:val="00404EC3"/>
    <w:rsid w:val="00405A5A"/>
    <w:rsid w:val="00405CCA"/>
    <w:rsid w:val="00405F05"/>
    <w:rsid w:val="00406BEC"/>
    <w:rsid w:val="00406F82"/>
    <w:rsid w:val="00407322"/>
    <w:rsid w:val="00407773"/>
    <w:rsid w:val="00410C9F"/>
    <w:rsid w:val="00410DAC"/>
    <w:rsid w:val="00410E19"/>
    <w:rsid w:val="00410F3C"/>
    <w:rsid w:val="0041124D"/>
    <w:rsid w:val="00411CFD"/>
    <w:rsid w:val="00411D91"/>
    <w:rsid w:val="00411F56"/>
    <w:rsid w:val="00411FA4"/>
    <w:rsid w:val="00413357"/>
    <w:rsid w:val="00413365"/>
    <w:rsid w:val="00413757"/>
    <w:rsid w:val="004137EE"/>
    <w:rsid w:val="00413C6E"/>
    <w:rsid w:val="00414806"/>
    <w:rsid w:val="00414FBE"/>
    <w:rsid w:val="0041522C"/>
    <w:rsid w:val="0041523D"/>
    <w:rsid w:val="0041550C"/>
    <w:rsid w:val="00415F64"/>
    <w:rsid w:val="00416109"/>
    <w:rsid w:val="004162A4"/>
    <w:rsid w:val="004162E8"/>
    <w:rsid w:val="004163F8"/>
    <w:rsid w:val="00416BBC"/>
    <w:rsid w:val="00416C57"/>
    <w:rsid w:val="004170B3"/>
    <w:rsid w:val="00417411"/>
    <w:rsid w:val="004175B1"/>
    <w:rsid w:val="00417690"/>
    <w:rsid w:val="004179A5"/>
    <w:rsid w:val="00420016"/>
    <w:rsid w:val="00420FF9"/>
    <w:rsid w:val="00421168"/>
    <w:rsid w:val="004212E8"/>
    <w:rsid w:val="004215CE"/>
    <w:rsid w:val="00421FFA"/>
    <w:rsid w:val="004226BF"/>
    <w:rsid w:val="004228F4"/>
    <w:rsid w:val="00422B5C"/>
    <w:rsid w:val="00422FE4"/>
    <w:rsid w:val="00423220"/>
    <w:rsid w:val="00423D10"/>
    <w:rsid w:val="00424505"/>
    <w:rsid w:val="00424A04"/>
    <w:rsid w:val="00424D50"/>
    <w:rsid w:val="00425279"/>
    <w:rsid w:val="004252FF"/>
    <w:rsid w:val="00425420"/>
    <w:rsid w:val="00425D67"/>
    <w:rsid w:val="00426342"/>
    <w:rsid w:val="004275CF"/>
    <w:rsid w:val="00427A9B"/>
    <w:rsid w:val="00427F22"/>
    <w:rsid w:val="00430349"/>
    <w:rsid w:val="004306C9"/>
    <w:rsid w:val="0043077C"/>
    <w:rsid w:val="00430B0E"/>
    <w:rsid w:val="00431001"/>
    <w:rsid w:val="004313F3"/>
    <w:rsid w:val="004316E8"/>
    <w:rsid w:val="004327B3"/>
    <w:rsid w:val="00432AB7"/>
    <w:rsid w:val="00432B78"/>
    <w:rsid w:val="0043310D"/>
    <w:rsid w:val="0043328F"/>
    <w:rsid w:val="00433904"/>
    <w:rsid w:val="00433993"/>
    <w:rsid w:val="00433D5A"/>
    <w:rsid w:val="00433DA9"/>
    <w:rsid w:val="004344D6"/>
    <w:rsid w:val="00434867"/>
    <w:rsid w:val="00434CC2"/>
    <w:rsid w:val="00434FB8"/>
    <w:rsid w:val="00435380"/>
    <w:rsid w:val="00435609"/>
    <w:rsid w:val="00435795"/>
    <w:rsid w:val="0043583C"/>
    <w:rsid w:val="00435BA3"/>
    <w:rsid w:val="00436843"/>
    <w:rsid w:val="004369D8"/>
    <w:rsid w:val="00436CBC"/>
    <w:rsid w:val="00436FF1"/>
    <w:rsid w:val="00437550"/>
    <w:rsid w:val="00437C40"/>
    <w:rsid w:val="00437EDD"/>
    <w:rsid w:val="00440571"/>
    <w:rsid w:val="0044076D"/>
    <w:rsid w:val="00440C06"/>
    <w:rsid w:val="00440D57"/>
    <w:rsid w:val="00440DCA"/>
    <w:rsid w:val="004410A0"/>
    <w:rsid w:val="00442635"/>
    <w:rsid w:val="004428BA"/>
    <w:rsid w:val="00442CC2"/>
    <w:rsid w:val="00443E8E"/>
    <w:rsid w:val="0044427D"/>
    <w:rsid w:val="004445BC"/>
    <w:rsid w:val="00444619"/>
    <w:rsid w:val="00444648"/>
    <w:rsid w:val="00444736"/>
    <w:rsid w:val="004447E2"/>
    <w:rsid w:val="0044489E"/>
    <w:rsid w:val="00444BB3"/>
    <w:rsid w:val="00444C27"/>
    <w:rsid w:val="00444DD2"/>
    <w:rsid w:val="00445719"/>
    <w:rsid w:val="00445800"/>
    <w:rsid w:val="00445A65"/>
    <w:rsid w:val="00445B57"/>
    <w:rsid w:val="00445EE5"/>
    <w:rsid w:val="00445F1A"/>
    <w:rsid w:val="004463D7"/>
    <w:rsid w:val="004468C1"/>
    <w:rsid w:val="00446A1E"/>
    <w:rsid w:val="00446C25"/>
    <w:rsid w:val="00446C3F"/>
    <w:rsid w:val="00446D8A"/>
    <w:rsid w:val="00447E1C"/>
    <w:rsid w:val="00450ABB"/>
    <w:rsid w:val="00451633"/>
    <w:rsid w:val="00451C86"/>
    <w:rsid w:val="00451DFE"/>
    <w:rsid w:val="00451FF0"/>
    <w:rsid w:val="00452944"/>
    <w:rsid w:val="0045359F"/>
    <w:rsid w:val="0045361A"/>
    <w:rsid w:val="00453E1E"/>
    <w:rsid w:val="00453E57"/>
    <w:rsid w:val="00453E8A"/>
    <w:rsid w:val="004541A5"/>
    <w:rsid w:val="00454817"/>
    <w:rsid w:val="00455214"/>
    <w:rsid w:val="00456458"/>
    <w:rsid w:val="00456544"/>
    <w:rsid w:val="00456784"/>
    <w:rsid w:val="00456D93"/>
    <w:rsid w:val="00456F62"/>
    <w:rsid w:val="00457560"/>
    <w:rsid w:val="004575AF"/>
    <w:rsid w:val="00457704"/>
    <w:rsid w:val="00457715"/>
    <w:rsid w:val="00457C30"/>
    <w:rsid w:val="00457D05"/>
    <w:rsid w:val="00460252"/>
    <w:rsid w:val="00460429"/>
    <w:rsid w:val="00460514"/>
    <w:rsid w:val="0046057E"/>
    <w:rsid w:val="00460F6E"/>
    <w:rsid w:val="00461249"/>
    <w:rsid w:val="004615CA"/>
    <w:rsid w:val="004618F3"/>
    <w:rsid w:val="00461A8B"/>
    <w:rsid w:val="00462749"/>
    <w:rsid w:val="00462BD3"/>
    <w:rsid w:val="004632B3"/>
    <w:rsid w:val="00463F6E"/>
    <w:rsid w:val="00464850"/>
    <w:rsid w:val="004649A7"/>
    <w:rsid w:val="00464CA1"/>
    <w:rsid w:val="00464F88"/>
    <w:rsid w:val="004653EE"/>
    <w:rsid w:val="004654E4"/>
    <w:rsid w:val="00465661"/>
    <w:rsid w:val="00465779"/>
    <w:rsid w:val="004658AF"/>
    <w:rsid w:val="00465BAB"/>
    <w:rsid w:val="00465C7E"/>
    <w:rsid w:val="00465D4A"/>
    <w:rsid w:val="00465FAE"/>
    <w:rsid w:val="00466264"/>
    <w:rsid w:val="00466301"/>
    <w:rsid w:val="004664CF"/>
    <w:rsid w:val="00466561"/>
    <w:rsid w:val="004678D6"/>
    <w:rsid w:val="00467C64"/>
    <w:rsid w:val="00467EF3"/>
    <w:rsid w:val="00470010"/>
    <w:rsid w:val="00470894"/>
    <w:rsid w:val="004708E3"/>
    <w:rsid w:val="00470F7F"/>
    <w:rsid w:val="00471CC5"/>
    <w:rsid w:val="00471DE4"/>
    <w:rsid w:val="004725F7"/>
    <w:rsid w:val="00472D29"/>
    <w:rsid w:val="00472DC3"/>
    <w:rsid w:val="00472FB5"/>
    <w:rsid w:val="004730FD"/>
    <w:rsid w:val="00473240"/>
    <w:rsid w:val="00473803"/>
    <w:rsid w:val="00474A44"/>
    <w:rsid w:val="00474DBE"/>
    <w:rsid w:val="004751CA"/>
    <w:rsid w:val="00475D96"/>
    <w:rsid w:val="00475DF6"/>
    <w:rsid w:val="004760E2"/>
    <w:rsid w:val="00476262"/>
    <w:rsid w:val="0047678F"/>
    <w:rsid w:val="00476DA5"/>
    <w:rsid w:val="004778CE"/>
    <w:rsid w:val="0047793B"/>
    <w:rsid w:val="004779B5"/>
    <w:rsid w:val="004802B0"/>
    <w:rsid w:val="004803FB"/>
    <w:rsid w:val="00480B6F"/>
    <w:rsid w:val="00480BB1"/>
    <w:rsid w:val="00480F2E"/>
    <w:rsid w:val="00481127"/>
    <w:rsid w:val="00481CF4"/>
    <w:rsid w:val="00482AB4"/>
    <w:rsid w:val="00482DF3"/>
    <w:rsid w:val="00482E7B"/>
    <w:rsid w:val="004833B9"/>
    <w:rsid w:val="004836DC"/>
    <w:rsid w:val="00483795"/>
    <w:rsid w:val="00483ACA"/>
    <w:rsid w:val="00483E94"/>
    <w:rsid w:val="00484106"/>
    <w:rsid w:val="004841FB"/>
    <w:rsid w:val="00484D1E"/>
    <w:rsid w:val="004851B3"/>
    <w:rsid w:val="00485279"/>
    <w:rsid w:val="004854D9"/>
    <w:rsid w:val="00485607"/>
    <w:rsid w:val="00485A53"/>
    <w:rsid w:val="00486DA4"/>
    <w:rsid w:val="00487D35"/>
    <w:rsid w:val="0049021A"/>
    <w:rsid w:val="004906DF"/>
    <w:rsid w:val="004907A1"/>
    <w:rsid w:val="004907B0"/>
    <w:rsid w:val="00490F67"/>
    <w:rsid w:val="00491355"/>
    <w:rsid w:val="004913AA"/>
    <w:rsid w:val="00491B16"/>
    <w:rsid w:val="00491B65"/>
    <w:rsid w:val="00491E4A"/>
    <w:rsid w:val="00491FC8"/>
    <w:rsid w:val="004935E4"/>
    <w:rsid w:val="00493865"/>
    <w:rsid w:val="00493A41"/>
    <w:rsid w:val="00494088"/>
    <w:rsid w:val="00494D72"/>
    <w:rsid w:val="00494E80"/>
    <w:rsid w:val="00495230"/>
    <w:rsid w:val="00495D44"/>
    <w:rsid w:val="00495EFD"/>
    <w:rsid w:val="004967E7"/>
    <w:rsid w:val="00496A2D"/>
    <w:rsid w:val="00497788"/>
    <w:rsid w:val="00497B53"/>
    <w:rsid w:val="00497DF9"/>
    <w:rsid w:val="004A1DBC"/>
    <w:rsid w:val="004A1E09"/>
    <w:rsid w:val="004A1F18"/>
    <w:rsid w:val="004A1FB7"/>
    <w:rsid w:val="004A22B5"/>
    <w:rsid w:val="004A2385"/>
    <w:rsid w:val="004A2B39"/>
    <w:rsid w:val="004A2BA5"/>
    <w:rsid w:val="004A2C7B"/>
    <w:rsid w:val="004A33FD"/>
    <w:rsid w:val="004A40B7"/>
    <w:rsid w:val="004A41A8"/>
    <w:rsid w:val="004A4309"/>
    <w:rsid w:val="004A471B"/>
    <w:rsid w:val="004A5B9B"/>
    <w:rsid w:val="004A5E42"/>
    <w:rsid w:val="004A60CB"/>
    <w:rsid w:val="004A62A7"/>
    <w:rsid w:val="004A65ED"/>
    <w:rsid w:val="004A6A1E"/>
    <w:rsid w:val="004A6C17"/>
    <w:rsid w:val="004A6CDA"/>
    <w:rsid w:val="004A6D85"/>
    <w:rsid w:val="004A713D"/>
    <w:rsid w:val="004A784D"/>
    <w:rsid w:val="004A7A36"/>
    <w:rsid w:val="004A7B13"/>
    <w:rsid w:val="004B0B04"/>
    <w:rsid w:val="004B131D"/>
    <w:rsid w:val="004B16DE"/>
    <w:rsid w:val="004B1808"/>
    <w:rsid w:val="004B180E"/>
    <w:rsid w:val="004B1ED9"/>
    <w:rsid w:val="004B21C8"/>
    <w:rsid w:val="004B2A0F"/>
    <w:rsid w:val="004B2E8B"/>
    <w:rsid w:val="004B363E"/>
    <w:rsid w:val="004B3ABD"/>
    <w:rsid w:val="004B3FF9"/>
    <w:rsid w:val="004B4419"/>
    <w:rsid w:val="004B45FD"/>
    <w:rsid w:val="004B49AF"/>
    <w:rsid w:val="004B4D73"/>
    <w:rsid w:val="004B56D0"/>
    <w:rsid w:val="004B590D"/>
    <w:rsid w:val="004B5A39"/>
    <w:rsid w:val="004B5F8F"/>
    <w:rsid w:val="004B607F"/>
    <w:rsid w:val="004B64E7"/>
    <w:rsid w:val="004B669E"/>
    <w:rsid w:val="004B686E"/>
    <w:rsid w:val="004B6B12"/>
    <w:rsid w:val="004B70D3"/>
    <w:rsid w:val="004B7143"/>
    <w:rsid w:val="004B71B5"/>
    <w:rsid w:val="004B7562"/>
    <w:rsid w:val="004B793E"/>
    <w:rsid w:val="004B7995"/>
    <w:rsid w:val="004B7A82"/>
    <w:rsid w:val="004B7B42"/>
    <w:rsid w:val="004C131B"/>
    <w:rsid w:val="004C171E"/>
    <w:rsid w:val="004C1836"/>
    <w:rsid w:val="004C1E58"/>
    <w:rsid w:val="004C285C"/>
    <w:rsid w:val="004C2AB7"/>
    <w:rsid w:val="004C30C7"/>
    <w:rsid w:val="004C322B"/>
    <w:rsid w:val="004C3428"/>
    <w:rsid w:val="004C3B5B"/>
    <w:rsid w:val="004C41CC"/>
    <w:rsid w:val="004C4800"/>
    <w:rsid w:val="004C4A97"/>
    <w:rsid w:val="004C4DEB"/>
    <w:rsid w:val="004C4E7E"/>
    <w:rsid w:val="004C52BD"/>
    <w:rsid w:val="004C5FF2"/>
    <w:rsid w:val="004C633F"/>
    <w:rsid w:val="004C6B14"/>
    <w:rsid w:val="004C70EE"/>
    <w:rsid w:val="004C7271"/>
    <w:rsid w:val="004C7681"/>
    <w:rsid w:val="004C77ED"/>
    <w:rsid w:val="004C7913"/>
    <w:rsid w:val="004C7B6E"/>
    <w:rsid w:val="004C7D5D"/>
    <w:rsid w:val="004C7E0A"/>
    <w:rsid w:val="004C7E84"/>
    <w:rsid w:val="004C7F08"/>
    <w:rsid w:val="004C7FEB"/>
    <w:rsid w:val="004D049E"/>
    <w:rsid w:val="004D052E"/>
    <w:rsid w:val="004D0D8F"/>
    <w:rsid w:val="004D10EF"/>
    <w:rsid w:val="004D16C1"/>
    <w:rsid w:val="004D1DE1"/>
    <w:rsid w:val="004D2336"/>
    <w:rsid w:val="004D25C8"/>
    <w:rsid w:val="004D361A"/>
    <w:rsid w:val="004D3692"/>
    <w:rsid w:val="004D3EC7"/>
    <w:rsid w:val="004D44B2"/>
    <w:rsid w:val="004D4A66"/>
    <w:rsid w:val="004D4B0D"/>
    <w:rsid w:val="004D58DF"/>
    <w:rsid w:val="004D62FD"/>
    <w:rsid w:val="004D6C07"/>
    <w:rsid w:val="004D6E89"/>
    <w:rsid w:val="004D7302"/>
    <w:rsid w:val="004D7317"/>
    <w:rsid w:val="004D74D4"/>
    <w:rsid w:val="004D7B75"/>
    <w:rsid w:val="004E01C3"/>
    <w:rsid w:val="004E101B"/>
    <w:rsid w:val="004E1BBE"/>
    <w:rsid w:val="004E1E68"/>
    <w:rsid w:val="004E21C0"/>
    <w:rsid w:val="004E29AA"/>
    <w:rsid w:val="004E32BD"/>
    <w:rsid w:val="004E35EA"/>
    <w:rsid w:val="004E3C7B"/>
    <w:rsid w:val="004E3DBA"/>
    <w:rsid w:val="004E3FD3"/>
    <w:rsid w:val="004E422E"/>
    <w:rsid w:val="004E44A1"/>
    <w:rsid w:val="004E45BD"/>
    <w:rsid w:val="004E4891"/>
    <w:rsid w:val="004E4BCB"/>
    <w:rsid w:val="004E52B2"/>
    <w:rsid w:val="004E5427"/>
    <w:rsid w:val="004E59AF"/>
    <w:rsid w:val="004E5BC3"/>
    <w:rsid w:val="004E5BE9"/>
    <w:rsid w:val="004E5E4C"/>
    <w:rsid w:val="004E5EDA"/>
    <w:rsid w:val="004E5F99"/>
    <w:rsid w:val="004E609A"/>
    <w:rsid w:val="004E6785"/>
    <w:rsid w:val="004E685E"/>
    <w:rsid w:val="004E6A3D"/>
    <w:rsid w:val="004E6DE5"/>
    <w:rsid w:val="004E6E97"/>
    <w:rsid w:val="004E7766"/>
    <w:rsid w:val="004E7A2E"/>
    <w:rsid w:val="004E7E55"/>
    <w:rsid w:val="004F0023"/>
    <w:rsid w:val="004F0414"/>
    <w:rsid w:val="004F066C"/>
    <w:rsid w:val="004F084E"/>
    <w:rsid w:val="004F0FEF"/>
    <w:rsid w:val="004F1234"/>
    <w:rsid w:val="004F1301"/>
    <w:rsid w:val="004F1ED9"/>
    <w:rsid w:val="004F2027"/>
    <w:rsid w:val="004F23F4"/>
    <w:rsid w:val="004F2780"/>
    <w:rsid w:val="004F2AAA"/>
    <w:rsid w:val="004F2DF0"/>
    <w:rsid w:val="004F390B"/>
    <w:rsid w:val="004F3ABB"/>
    <w:rsid w:val="004F4008"/>
    <w:rsid w:val="004F45BC"/>
    <w:rsid w:val="004F49CF"/>
    <w:rsid w:val="004F4CFE"/>
    <w:rsid w:val="004F53AE"/>
    <w:rsid w:val="004F5426"/>
    <w:rsid w:val="004F546F"/>
    <w:rsid w:val="004F59FE"/>
    <w:rsid w:val="004F5A0E"/>
    <w:rsid w:val="004F5FFB"/>
    <w:rsid w:val="004F648A"/>
    <w:rsid w:val="004F690F"/>
    <w:rsid w:val="004F7674"/>
    <w:rsid w:val="0050011B"/>
    <w:rsid w:val="005002A4"/>
    <w:rsid w:val="0050108B"/>
    <w:rsid w:val="005014FA"/>
    <w:rsid w:val="005015DD"/>
    <w:rsid w:val="00501A95"/>
    <w:rsid w:val="00501B4D"/>
    <w:rsid w:val="00501D8B"/>
    <w:rsid w:val="00501D90"/>
    <w:rsid w:val="00501E17"/>
    <w:rsid w:val="00501E31"/>
    <w:rsid w:val="00501E7E"/>
    <w:rsid w:val="0050248C"/>
    <w:rsid w:val="005026BE"/>
    <w:rsid w:val="005027C6"/>
    <w:rsid w:val="00502BA3"/>
    <w:rsid w:val="005037B7"/>
    <w:rsid w:val="005038C4"/>
    <w:rsid w:val="00503951"/>
    <w:rsid w:val="00503999"/>
    <w:rsid w:val="00503ED2"/>
    <w:rsid w:val="00504046"/>
    <w:rsid w:val="00504129"/>
    <w:rsid w:val="00504259"/>
    <w:rsid w:val="005045B6"/>
    <w:rsid w:val="005047E0"/>
    <w:rsid w:val="00504918"/>
    <w:rsid w:val="00505A91"/>
    <w:rsid w:val="00505C73"/>
    <w:rsid w:val="00505EC3"/>
    <w:rsid w:val="00506181"/>
    <w:rsid w:val="005074A5"/>
    <w:rsid w:val="005077F7"/>
    <w:rsid w:val="005079D4"/>
    <w:rsid w:val="00507B4A"/>
    <w:rsid w:val="00507E3A"/>
    <w:rsid w:val="00507EF3"/>
    <w:rsid w:val="00510014"/>
    <w:rsid w:val="00510E4C"/>
    <w:rsid w:val="00510F4C"/>
    <w:rsid w:val="00511B5D"/>
    <w:rsid w:val="00511DA4"/>
    <w:rsid w:val="00512247"/>
    <w:rsid w:val="005124ED"/>
    <w:rsid w:val="00512A11"/>
    <w:rsid w:val="00512A20"/>
    <w:rsid w:val="005130E5"/>
    <w:rsid w:val="005131B7"/>
    <w:rsid w:val="005137B5"/>
    <w:rsid w:val="00513904"/>
    <w:rsid w:val="00513FEA"/>
    <w:rsid w:val="005141A5"/>
    <w:rsid w:val="005142A8"/>
    <w:rsid w:val="0051460F"/>
    <w:rsid w:val="005148E3"/>
    <w:rsid w:val="005150E2"/>
    <w:rsid w:val="00515201"/>
    <w:rsid w:val="0051531F"/>
    <w:rsid w:val="0051566D"/>
    <w:rsid w:val="005158BC"/>
    <w:rsid w:val="00515C4F"/>
    <w:rsid w:val="00515C85"/>
    <w:rsid w:val="005164CC"/>
    <w:rsid w:val="005166BD"/>
    <w:rsid w:val="00516CF8"/>
    <w:rsid w:val="00517D2F"/>
    <w:rsid w:val="00517DB6"/>
    <w:rsid w:val="005205BE"/>
    <w:rsid w:val="00520B38"/>
    <w:rsid w:val="00521191"/>
    <w:rsid w:val="005213B7"/>
    <w:rsid w:val="00521961"/>
    <w:rsid w:val="00521FA6"/>
    <w:rsid w:val="005223DC"/>
    <w:rsid w:val="005223E8"/>
    <w:rsid w:val="0052269F"/>
    <w:rsid w:val="00522BB9"/>
    <w:rsid w:val="0052335D"/>
    <w:rsid w:val="005238DA"/>
    <w:rsid w:val="00523C3E"/>
    <w:rsid w:val="00523E80"/>
    <w:rsid w:val="00523F3F"/>
    <w:rsid w:val="00524471"/>
    <w:rsid w:val="005247DB"/>
    <w:rsid w:val="00524877"/>
    <w:rsid w:val="0052490B"/>
    <w:rsid w:val="005249BF"/>
    <w:rsid w:val="00524C87"/>
    <w:rsid w:val="00525122"/>
    <w:rsid w:val="00525202"/>
    <w:rsid w:val="00525DC6"/>
    <w:rsid w:val="00527237"/>
    <w:rsid w:val="005279F9"/>
    <w:rsid w:val="00530646"/>
    <w:rsid w:val="005310D7"/>
    <w:rsid w:val="0053122D"/>
    <w:rsid w:val="00531735"/>
    <w:rsid w:val="00531984"/>
    <w:rsid w:val="005324CD"/>
    <w:rsid w:val="00532A17"/>
    <w:rsid w:val="00532D95"/>
    <w:rsid w:val="00532F7D"/>
    <w:rsid w:val="005334ED"/>
    <w:rsid w:val="005338CE"/>
    <w:rsid w:val="00533EE4"/>
    <w:rsid w:val="00534252"/>
    <w:rsid w:val="00534601"/>
    <w:rsid w:val="00534797"/>
    <w:rsid w:val="00534B41"/>
    <w:rsid w:val="00534BFD"/>
    <w:rsid w:val="00534F60"/>
    <w:rsid w:val="005357D6"/>
    <w:rsid w:val="00535CA7"/>
    <w:rsid w:val="00535E4B"/>
    <w:rsid w:val="0053652B"/>
    <w:rsid w:val="0053669B"/>
    <w:rsid w:val="005367DC"/>
    <w:rsid w:val="00536AC1"/>
    <w:rsid w:val="0053777B"/>
    <w:rsid w:val="00537935"/>
    <w:rsid w:val="00537F71"/>
    <w:rsid w:val="005407B3"/>
    <w:rsid w:val="00540AD5"/>
    <w:rsid w:val="00540CA6"/>
    <w:rsid w:val="0054121D"/>
    <w:rsid w:val="005413CF"/>
    <w:rsid w:val="00541BC2"/>
    <w:rsid w:val="00541BCE"/>
    <w:rsid w:val="00542639"/>
    <w:rsid w:val="00542839"/>
    <w:rsid w:val="0054289F"/>
    <w:rsid w:val="0054368D"/>
    <w:rsid w:val="00544183"/>
    <w:rsid w:val="00544239"/>
    <w:rsid w:val="005443A4"/>
    <w:rsid w:val="005447D2"/>
    <w:rsid w:val="00544ECA"/>
    <w:rsid w:val="00544F9D"/>
    <w:rsid w:val="00545539"/>
    <w:rsid w:val="00545541"/>
    <w:rsid w:val="00545592"/>
    <w:rsid w:val="00545805"/>
    <w:rsid w:val="00545D39"/>
    <w:rsid w:val="00545E74"/>
    <w:rsid w:val="00545F74"/>
    <w:rsid w:val="00546105"/>
    <w:rsid w:val="00546214"/>
    <w:rsid w:val="0054781D"/>
    <w:rsid w:val="00547A7E"/>
    <w:rsid w:val="00547DBC"/>
    <w:rsid w:val="0055073D"/>
    <w:rsid w:val="0055091E"/>
    <w:rsid w:val="005509A1"/>
    <w:rsid w:val="00550A41"/>
    <w:rsid w:val="00550C95"/>
    <w:rsid w:val="00551047"/>
    <w:rsid w:val="00551249"/>
    <w:rsid w:val="0055124C"/>
    <w:rsid w:val="005513F8"/>
    <w:rsid w:val="0055180E"/>
    <w:rsid w:val="0055185F"/>
    <w:rsid w:val="00551BC3"/>
    <w:rsid w:val="00551EB4"/>
    <w:rsid w:val="00551EB6"/>
    <w:rsid w:val="00551F89"/>
    <w:rsid w:val="00551FD1"/>
    <w:rsid w:val="00552238"/>
    <w:rsid w:val="005523F5"/>
    <w:rsid w:val="0055250D"/>
    <w:rsid w:val="0055272B"/>
    <w:rsid w:val="0055278D"/>
    <w:rsid w:val="005534F8"/>
    <w:rsid w:val="005536E1"/>
    <w:rsid w:val="00553B8B"/>
    <w:rsid w:val="00553CEB"/>
    <w:rsid w:val="005548B3"/>
    <w:rsid w:val="005548E6"/>
    <w:rsid w:val="00554F0C"/>
    <w:rsid w:val="00555331"/>
    <w:rsid w:val="00555B9F"/>
    <w:rsid w:val="0055616B"/>
    <w:rsid w:val="00556669"/>
    <w:rsid w:val="00557515"/>
    <w:rsid w:val="00557CB4"/>
    <w:rsid w:val="005611AA"/>
    <w:rsid w:val="0056142F"/>
    <w:rsid w:val="00561926"/>
    <w:rsid w:val="00561B78"/>
    <w:rsid w:val="00561C86"/>
    <w:rsid w:val="0056213F"/>
    <w:rsid w:val="005621DB"/>
    <w:rsid w:val="00562857"/>
    <w:rsid w:val="005628E5"/>
    <w:rsid w:val="0056309F"/>
    <w:rsid w:val="00563174"/>
    <w:rsid w:val="00563394"/>
    <w:rsid w:val="00563712"/>
    <w:rsid w:val="00563ACF"/>
    <w:rsid w:val="00563F35"/>
    <w:rsid w:val="005642C6"/>
    <w:rsid w:val="00564623"/>
    <w:rsid w:val="00564702"/>
    <w:rsid w:val="00564DCE"/>
    <w:rsid w:val="005651D3"/>
    <w:rsid w:val="00565788"/>
    <w:rsid w:val="00565ACB"/>
    <w:rsid w:val="0056687A"/>
    <w:rsid w:val="00566C1E"/>
    <w:rsid w:val="00566FCB"/>
    <w:rsid w:val="005673BF"/>
    <w:rsid w:val="005679E8"/>
    <w:rsid w:val="00567B0D"/>
    <w:rsid w:val="00567D47"/>
    <w:rsid w:val="00567E9F"/>
    <w:rsid w:val="00571067"/>
    <w:rsid w:val="0057122D"/>
    <w:rsid w:val="00571DD0"/>
    <w:rsid w:val="00571FAF"/>
    <w:rsid w:val="00572026"/>
    <w:rsid w:val="005720FC"/>
    <w:rsid w:val="005725C1"/>
    <w:rsid w:val="00573513"/>
    <w:rsid w:val="00573952"/>
    <w:rsid w:val="00574B2B"/>
    <w:rsid w:val="00574CD0"/>
    <w:rsid w:val="005751FC"/>
    <w:rsid w:val="0057620F"/>
    <w:rsid w:val="005769C6"/>
    <w:rsid w:val="00576A0B"/>
    <w:rsid w:val="00577466"/>
    <w:rsid w:val="005774EC"/>
    <w:rsid w:val="00577825"/>
    <w:rsid w:val="00577ED4"/>
    <w:rsid w:val="00580040"/>
    <w:rsid w:val="0058028A"/>
    <w:rsid w:val="005803B5"/>
    <w:rsid w:val="005808B6"/>
    <w:rsid w:val="0058103F"/>
    <w:rsid w:val="00581182"/>
    <w:rsid w:val="005812D0"/>
    <w:rsid w:val="0058136F"/>
    <w:rsid w:val="00581529"/>
    <w:rsid w:val="00581B09"/>
    <w:rsid w:val="0058239A"/>
    <w:rsid w:val="00582556"/>
    <w:rsid w:val="005826D6"/>
    <w:rsid w:val="005827B1"/>
    <w:rsid w:val="00582FF8"/>
    <w:rsid w:val="005833FE"/>
    <w:rsid w:val="00583C12"/>
    <w:rsid w:val="00583E4A"/>
    <w:rsid w:val="00584D86"/>
    <w:rsid w:val="00584F78"/>
    <w:rsid w:val="00585548"/>
    <w:rsid w:val="00585641"/>
    <w:rsid w:val="00585A06"/>
    <w:rsid w:val="00586D62"/>
    <w:rsid w:val="005875A7"/>
    <w:rsid w:val="00587771"/>
    <w:rsid w:val="00590315"/>
    <w:rsid w:val="00590F46"/>
    <w:rsid w:val="005910C6"/>
    <w:rsid w:val="005914CE"/>
    <w:rsid w:val="005919DE"/>
    <w:rsid w:val="00591DA1"/>
    <w:rsid w:val="00592219"/>
    <w:rsid w:val="00592740"/>
    <w:rsid w:val="005929AB"/>
    <w:rsid w:val="00592D68"/>
    <w:rsid w:val="00592D7D"/>
    <w:rsid w:val="00593AC9"/>
    <w:rsid w:val="00593FB1"/>
    <w:rsid w:val="005942B4"/>
    <w:rsid w:val="00594771"/>
    <w:rsid w:val="00594A18"/>
    <w:rsid w:val="005951B1"/>
    <w:rsid w:val="0059536C"/>
    <w:rsid w:val="00595D7E"/>
    <w:rsid w:val="005962A5"/>
    <w:rsid w:val="00596303"/>
    <w:rsid w:val="005A000A"/>
    <w:rsid w:val="005A0568"/>
    <w:rsid w:val="005A0ACB"/>
    <w:rsid w:val="005A1071"/>
    <w:rsid w:val="005A12BF"/>
    <w:rsid w:val="005A1430"/>
    <w:rsid w:val="005A18EC"/>
    <w:rsid w:val="005A2431"/>
    <w:rsid w:val="005A2C83"/>
    <w:rsid w:val="005A2EC9"/>
    <w:rsid w:val="005A359F"/>
    <w:rsid w:val="005A39A8"/>
    <w:rsid w:val="005A3B3A"/>
    <w:rsid w:val="005A441D"/>
    <w:rsid w:val="005A4572"/>
    <w:rsid w:val="005A4763"/>
    <w:rsid w:val="005A4889"/>
    <w:rsid w:val="005A49D8"/>
    <w:rsid w:val="005A4D94"/>
    <w:rsid w:val="005A58F8"/>
    <w:rsid w:val="005A5B38"/>
    <w:rsid w:val="005A5B80"/>
    <w:rsid w:val="005A6185"/>
    <w:rsid w:val="005A691E"/>
    <w:rsid w:val="005A6A6C"/>
    <w:rsid w:val="005A6D4A"/>
    <w:rsid w:val="005A6EB7"/>
    <w:rsid w:val="005A6F3D"/>
    <w:rsid w:val="005A6FAA"/>
    <w:rsid w:val="005A7C74"/>
    <w:rsid w:val="005B0065"/>
    <w:rsid w:val="005B07F8"/>
    <w:rsid w:val="005B0AB3"/>
    <w:rsid w:val="005B0DBC"/>
    <w:rsid w:val="005B1031"/>
    <w:rsid w:val="005B23C0"/>
    <w:rsid w:val="005B262F"/>
    <w:rsid w:val="005B36DA"/>
    <w:rsid w:val="005B399C"/>
    <w:rsid w:val="005B3D55"/>
    <w:rsid w:val="005B3FA8"/>
    <w:rsid w:val="005B3FAD"/>
    <w:rsid w:val="005B4417"/>
    <w:rsid w:val="005B47BA"/>
    <w:rsid w:val="005B4C67"/>
    <w:rsid w:val="005B4D69"/>
    <w:rsid w:val="005B4E6F"/>
    <w:rsid w:val="005B4F46"/>
    <w:rsid w:val="005B52DF"/>
    <w:rsid w:val="005B5F81"/>
    <w:rsid w:val="005B618A"/>
    <w:rsid w:val="005B63E6"/>
    <w:rsid w:val="005B6420"/>
    <w:rsid w:val="005B6769"/>
    <w:rsid w:val="005B6C97"/>
    <w:rsid w:val="005B6DC7"/>
    <w:rsid w:val="005B70D7"/>
    <w:rsid w:val="005B747C"/>
    <w:rsid w:val="005B7551"/>
    <w:rsid w:val="005B7E8F"/>
    <w:rsid w:val="005C0813"/>
    <w:rsid w:val="005C0D31"/>
    <w:rsid w:val="005C0FDD"/>
    <w:rsid w:val="005C126A"/>
    <w:rsid w:val="005C18E4"/>
    <w:rsid w:val="005C1E01"/>
    <w:rsid w:val="005C2CCB"/>
    <w:rsid w:val="005C3A33"/>
    <w:rsid w:val="005C3DBA"/>
    <w:rsid w:val="005C44CF"/>
    <w:rsid w:val="005C4C6C"/>
    <w:rsid w:val="005C4C90"/>
    <w:rsid w:val="005C4CF6"/>
    <w:rsid w:val="005C513A"/>
    <w:rsid w:val="005C5230"/>
    <w:rsid w:val="005C5609"/>
    <w:rsid w:val="005C5B3A"/>
    <w:rsid w:val="005C611E"/>
    <w:rsid w:val="005C65FA"/>
    <w:rsid w:val="005C68CE"/>
    <w:rsid w:val="005C699C"/>
    <w:rsid w:val="005C6A85"/>
    <w:rsid w:val="005C6ABD"/>
    <w:rsid w:val="005C6EE4"/>
    <w:rsid w:val="005C7031"/>
    <w:rsid w:val="005C74DA"/>
    <w:rsid w:val="005C75A7"/>
    <w:rsid w:val="005C7CD3"/>
    <w:rsid w:val="005D0039"/>
    <w:rsid w:val="005D0044"/>
    <w:rsid w:val="005D00FD"/>
    <w:rsid w:val="005D0B86"/>
    <w:rsid w:val="005D1250"/>
    <w:rsid w:val="005D12CF"/>
    <w:rsid w:val="005D17E7"/>
    <w:rsid w:val="005D20EB"/>
    <w:rsid w:val="005D2308"/>
    <w:rsid w:val="005D240B"/>
    <w:rsid w:val="005D27C6"/>
    <w:rsid w:val="005D28B7"/>
    <w:rsid w:val="005D298B"/>
    <w:rsid w:val="005D2A54"/>
    <w:rsid w:val="005D3637"/>
    <w:rsid w:val="005D38BB"/>
    <w:rsid w:val="005D3B6E"/>
    <w:rsid w:val="005D4A01"/>
    <w:rsid w:val="005D5042"/>
    <w:rsid w:val="005D5087"/>
    <w:rsid w:val="005D5D23"/>
    <w:rsid w:val="005D5FED"/>
    <w:rsid w:val="005D61C4"/>
    <w:rsid w:val="005D6292"/>
    <w:rsid w:val="005D6B21"/>
    <w:rsid w:val="005D6E83"/>
    <w:rsid w:val="005D6F74"/>
    <w:rsid w:val="005D6F80"/>
    <w:rsid w:val="005D6FCB"/>
    <w:rsid w:val="005D790F"/>
    <w:rsid w:val="005D7B77"/>
    <w:rsid w:val="005D7DC4"/>
    <w:rsid w:val="005E03BE"/>
    <w:rsid w:val="005E04C8"/>
    <w:rsid w:val="005E072E"/>
    <w:rsid w:val="005E0A45"/>
    <w:rsid w:val="005E13A5"/>
    <w:rsid w:val="005E1A9C"/>
    <w:rsid w:val="005E1AD7"/>
    <w:rsid w:val="005E1BE0"/>
    <w:rsid w:val="005E20D6"/>
    <w:rsid w:val="005E2258"/>
    <w:rsid w:val="005E2515"/>
    <w:rsid w:val="005E2EB6"/>
    <w:rsid w:val="005E3067"/>
    <w:rsid w:val="005E328B"/>
    <w:rsid w:val="005E3315"/>
    <w:rsid w:val="005E3634"/>
    <w:rsid w:val="005E3F79"/>
    <w:rsid w:val="005E3FD7"/>
    <w:rsid w:val="005E4626"/>
    <w:rsid w:val="005E5106"/>
    <w:rsid w:val="005E5380"/>
    <w:rsid w:val="005E5972"/>
    <w:rsid w:val="005E5B48"/>
    <w:rsid w:val="005E5D41"/>
    <w:rsid w:val="005E5E69"/>
    <w:rsid w:val="005E607A"/>
    <w:rsid w:val="005E6477"/>
    <w:rsid w:val="005E6512"/>
    <w:rsid w:val="005E6F62"/>
    <w:rsid w:val="005E785D"/>
    <w:rsid w:val="005E796B"/>
    <w:rsid w:val="005F0273"/>
    <w:rsid w:val="005F0776"/>
    <w:rsid w:val="005F082F"/>
    <w:rsid w:val="005F0B83"/>
    <w:rsid w:val="005F0D5F"/>
    <w:rsid w:val="005F0F20"/>
    <w:rsid w:val="005F13FF"/>
    <w:rsid w:val="005F15F9"/>
    <w:rsid w:val="005F16F7"/>
    <w:rsid w:val="005F2AD8"/>
    <w:rsid w:val="005F33FC"/>
    <w:rsid w:val="005F3431"/>
    <w:rsid w:val="005F381D"/>
    <w:rsid w:val="005F3E57"/>
    <w:rsid w:val="005F4418"/>
    <w:rsid w:val="005F4BAC"/>
    <w:rsid w:val="005F4C75"/>
    <w:rsid w:val="005F5866"/>
    <w:rsid w:val="005F5F5E"/>
    <w:rsid w:val="005F6B18"/>
    <w:rsid w:val="005F6FB4"/>
    <w:rsid w:val="005F700E"/>
    <w:rsid w:val="005F7597"/>
    <w:rsid w:val="005F7B36"/>
    <w:rsid w:val="005F7E12"/>
    <w:rsid w:val="006005A9"/>
    <w:rsid w:val="00600B89"/>
    <w:rsid w:val="00600E7B"/>
    <w:rsid w:val="0060102D"/>
    <w:rsid w:val="00601250"/>
    <w:rsid w:val="006012CC"/>
    <w:rsid w:val="00601478"/>
    <w:rsid w:val="0060151E"/>
    <w:rsid w:val="00601C70"/>
    <w:rsid w:val="006021F4"/>
    <w:rsid w:val="006021FA"/>
    <w:rsid w:val="006025DB"/>
    <w:rsid w:val="00602706"/>
    <w:rsid w:val="00602AE1"/>
    <w:rsid w:val="00602DA8"/>
    <w:rsid w:val="00603554"/>
    <w:rsid w:val="006037C1"/>
    <w:rsid w:val="00603889"/>
    <w:rsid w:val="00603B50"/>
    <w:rsid w:val="00604450"/>
    <w:rsid w:val="006049EB"/>
    <w:rsid w:val="0060565C"/>
    <w:rsid w:val="00605D2F"/>
    <w:rsid w:val="00605E4B"/>
    <w:rsid w:val="006060A3"/>
    <w:rsid w:val="00606296"/>
    <w:rsid w:val="00606655"/>
    <w:rsid w:val="0060683E"/>
    <w:rsid w:val="0060696C"/>
    <w:rsid w:val="00606CE6"/>
    <w:rsid w:val="00606D0C"/>
    <w:rsid w:val="00606FB3"/>
    <w:rsid w:val="00607270"/>
    <w:rsid w:val="006072C4"/>
    <w:rsid w:val="00607738"/>
    <w:rsid w:val="00607B92"/>
    <w:rsid w:val="00610433"/>
    <w:rsid w:val="00610963"/>
    <w:rsid w:val="006112AE"/>
    <w:rsid w:val="006117A5"/>
    <w:rsid w:val="00611D46"/>
    <w:rsid w:val="0061218B"/>
    <w:rsid w:val="0061231C"/>
    <w:rsid w:val="006123FC"/>
    <w:rsid w:val="006130C2"/>
    <w:rsid w:val="00613116"/>
    <w:rsid w:val="00613AED"/>
    <w:rsid w:val="00613BCF"/>
    <w:rsid w:val="00613D07"/>
    <w:rsid w:val="0061461A"/>
    <w:rsid w:val="00614760"/>
    <w:rsid w:val="0061476C"/>
    <w:rsid w:val="00614B7F"/>
    <w:rsid w:val="006154D7"/>
    <w:rsid w:val="006155EC"/>
    <w:rsid w:val="00615851"/>
    <w:rsid w:val="00615DA5"/>
    <w:rsid w:val="006160E4"/>
    <w:rsid w:val="006163F3"/>
    <w:rsid w:val="00616469"/>
    <w:rsid w:val="0061729C"/>
    <w:rsid w:val="006173FD"/>
    <w:rsid w:val="006176DB"/>
    <w:rsid w:val="006177DC"/>
    <w:rsid w:val="00617A7C"/>
    <w:rsid w:val="00617D92"/>
    <w:rsid w:val="00617F2D"/>
    <w:rsid w:val="00617FFB"/>
    <w:rsid w:val="00620053"/>
    <w:rsid w:val="0062021A"/>
    <w:rsid w:val="006211D4"/>
    <w:rsid w:val="0062130B"/>
    <w:rsid w:val="00621487"/>
    <w:rsid w:val="00621829"/>
    <w:rsid w:val="0062196F"/>
    <w:rsid w:val="00621B7B"/>
    <w:rsid w:val="006223F3"/>
    <w:rsid w:val="00622463"/>
    <w:rsid w:val="00622EA9"/>
    <w:rsid w:val="00623179"/>
    <w:rsid w:val="00623200"/>
    <w:rsid w:val="006236CE"/>
    <w:rsid w:val="00623FB6"/>
    <w:rsid w:val="0062472D"/>
    <w:rsid w:val="00624924"/>
    <w:rsid w:val="00624D0D"/>
    <w:rsid w:val="006254D8"/>
    <w:rsid w:val="00625785"/>
    <w:rsid w:val="0062579B"/>
    <w:rsid w:val="00625E48"/>
    <w:rsid w:val="006265D7"/>
    <w:rsid w:val="0062669E"/>
    <w:rsid w:val="00626762"/>
    <w:rsid w:val="00626B38"/>
    <w:rsid w:val="00626BDE"/>
    <w:rsid w:val="00626DA3"/>
    <w:rsid w:val="00626DFF"/>
    <w:rsid w:val="0062713D"/>
    <w:rsid w:val="006275F3"/>
    <w:rsid w:val="00627997"/>
    <w:rsid w:val="00627C76"/>
    <w:rsid w:val="00627D0B"/>
    <w:rsid w:val="00627DAB"/>
    <w:rsid w:val="00630048"/>
    <w:rsid w:val="0063082B"/>
    <w:rsid w:val="00630FA8"/>
    <w:rsid w:val="00630FB3"/>
    <w:rsid w:val="00630FE2"/>
    <w:rsid w:val="00630FF2"/>
    <w:rsid w:val="00631A73"/>
    <w:rsid w:val="00631D33"/>
    <w:rsid w:val="0063212A"/>
    <w:rsid w:val="00632496"/>
    <w:rsid w:val="00632631"/>
    <w:rsid w:val="00632F8D"/>
    <w:rsid w:val="0063373F"/>
    <w:rsid w:val="00633C6B"/>
    <w:rsid w:val="00633DF2"/>
    <w:rsid w:val="00634AA0"/>
    <w:rsid w:val="00634C71"/>
    <w:rsid w:val="0063504B"/>
    <w:rsid w:val="006350E8"/>
    <w:rsid w:val="00635151"/>
    <w:rsid w:val="00635F0E"/>
    <w:rsid w:val="0063645C"/>
    <w:rsid w:val="00636982"/>
    <w:rsid w:val="00636A4F"/>
    <w:rsid w:val="00637974"/>
    <w:rsid w:val="00637B2D"/>
    <w:rsid w:val="00637D35"/>
    <w:rsid w:val="00637EEC"/>
    <w:rsid w:val="00641BAC"/>
    <w:rsid w:val="00641CC6"/>
    <w:rsid w:val="00641D58"/>
    <w:rsid w:val="00641DF6"/>
    <w:rsid w:val="006420CE"/>
    <w:rsid w:val="0064223F"/>
    <w:rsid w:val="00643990"/>
    <w:rsid w:val="00643BD0"/>
    <w:rsid w:val="00643ED0"/>
    <w:rsid w:val="0064459D"/>
    <w:rsid w:val="0064480E"/>
    <w:rsid w:val="00644B9C"/>
    <w:rsid w:val="00644F5B"/>
    <w:rsid w:val="006458B6"/>
    <w:rsid w:val="00645EAE"/>
    <w:rsid w:val="00646438"/>
    <w:rsid w:val="006465C3"/>
    <w:rsid w:val="00646D05"/>
    <w:rsid w:val="00646E08"/>
    <w:rsid w:val="00646E29"/>
    <w:rsid w:val="00647B13"/>
    <w:rsid w:val="00647BC9"/>
    <w:rsid w:val="00647BEE"/>
    <w:rsid w:val="006500C8"/>
    <w:rsid w:val="00650335"/>
    <w:rsid w:val="006503E9"/>
    <w:rsid w:val="0065052E"/>
    <w:rsid w:val="00650A6D"/>
    <w:rsid w:val="00650F23"/>
    <w:rsid w:val="00651670"/>
    <w:rsid w:val="00651DA0"/>
    <w:rsid w:val="006524BD"/>
    <w:rsid w:val="00652AA2"/>
    <w:rsid w:val="00653454"/>
    <w:rsid w:val="006549B7"/>
    <w:rsid w:val="006560F4"/>
    <w:rsid w:val="00656561"/>
    <w:rsid w:val="00656795"/>
    <w:rsid w:val="006569A1"/>
    <w:rsid w:val="00656ABE"/>
    <w:rsid w:val="00656CA3"/>
    <w:rsid w:val="00656CDD"/>
    <w:rsid w:val="006570D5"/>
    <w:rsid w:val="0065750B"/>
    <w:rsid w:val="00657563"/>
    <w:rsid w:val="00657ABC"/>
    <w:rsid w:val="00657B05"/>
    <w:rsid w:val="00657EDF"/>
    <w:rsid w:val="00657EE8"/>
    <w:rsid w:val="00660479"/>
    <w:rsid w:val="00660BF2"/>
    <w:rsid w:val="0066100C"/>
    <w:rsid w:val="0066105C"/>
    <w:rsid w:val="00661314"/>
    <w:rsid w:val="00661AC7"/>
    <w:rsid w:val="00662333"/>
    <w:rsid w:val="006623DB"/>
    <w:rsid w:val="006625A0"/>
    <w:rsid w:val="006625AF"/>
    <w:rsid w:val="00662F70"/>
    <w:rsid w:val="006635DB"/>
    <w:rsid w:val="0066374C"/>
    <w:rsid w:val="0066386B"/>
    <w:rsid w:val="0066396E"/>
    <w:rsid w:val="0066398F"/>
    <w:rsid w:val="0066449C"/>
    <w:rsid w:val="006644BC"/>
    <w:rsid w:val="0066453C"/>
    <w:rsid w:val="00664DB4"/>
    <w:rsid w:val="00664DC1"/>
    <w:rsid w:val="006652F5"/>
    <w:rsid w:val="006657BC"/>
    <w:rsid w:val="00665819"/>
    <w:rsid w:val="00665DCD"/>
    <w:rsid w:val="00665E09"/>
    <w:rsid w:val="0066617E"/>
    <w:rsid w:val="0066628F"/>
    <w:rsid w:val="0066746A"/>
    <w:rsid w:val="00667B3B"/>
    <w:rsid w:val="00667F10"/>
    <w:rsid w:val="00670259"/>
    <w:rsid w:val="00670933"/>
    <w:rsid w:val="00670968"/>
    <w:rsid w:val="006711B3"/>
    <w:rsid w:val="00671A13"/>
    <w:rsid w:val="00672361"/>
    <w:rsid w:val="006724F7"/>
    <w:rsid w:val="00672602"/>
    <w:rsid w:val="00672885"/>
    <w:rsid w:val="0067290B"/>
    <w:rsid w:val="00672E9F"/>
    <w:rsid w:val="0067313E"/>
    <w:rsid w:val="006736E8"/>
    <w:rsid w:val="00673B14"/>
    <w:rsid w:val="00674080"/>
    <w:rsid w:val="0067408B"/>
    <w:rsid w:val="0067416E"/>
    <w:rsid w:val="0067425A"/>
    <w:rsid w:val="0067465C"/>
    <w:rsid w:val="00674A14"/>
    <w:rsid w:val="0067648F"/>
    <w:rsid w:val="00676B10"/>
    <w:rsid w:val="006776F5"/>
    <w:rsid w:val="00677869"/>
    <w:rsid w:val="00677CDA"/>
    <w:rsid w:val="0068058E"/>
    <w:rsid w:val="00680AE4"/>
    <w:rsid w:val="00680E73"/>
    <w:rsid w:val="00681343"/>
    <w:rsid w:val="00681466"/>
    <w:rsid w:val="0068259F"/>
    <w:rsid w:val="00682CB1"/>
    <w:rsid w:val="00683279"/>
    <w:rsid w:val="00683878"/>
    <w:rsid w:val="00683B28"/>
    <w:rsid w:val="00683B30"/>
    <w:rsid w:val="00683BB6"/>
    <w:rsid w:val="00683D4B"/>
    <w:rsid w:val="00683DEE"/>
    <w:rsid w:val="006843A8"/>
    <w:rsid w:val="00684584"/>
    <w:rsid w:val="00684711"/>
    <w:rsid w:val="00684F36"/>
    <w:rsid w:val="0068503D"/>
    <w:rsid w:val="006852FA"/>
    <w:rsid w:val="00685868"/>
    <w:rsid w:val="006859D7"/>
    <w:rsid w:val="00685B1F"/>
    <w:rsid w:val="00685BE0"/>
    <w:rsid w:val="00686317"/>
    <w:rsid w:val="00686702"/>
    <w:rsid w:val="0068679A"/>
    <w:rsid w:val="00687306"/>
    <w:rsid w:val="006874CE"/>
    <w:rsid w:val="00687580"/>
    <w:rsid w:val="00687C65"/>
    <w:rsid w:val="00687F35"/>
    <w:rsid w:val="00690062"/>
    <w:rsid w:val="006905F1"/>
    <w:rsid w:val="00690DBA"/>
    <w:rsid w:val="00691627"/>
    <w:rsid w:val="006917EC"/>
    <w:rsid w:val="006917F8"/>
    <w:rsid w:val="006918B1"/>
    <w:rsid w:val="00691A1B"/>
    <w:rsid w:val="00691A26"/>
    <w:rsid w:val="00691D3D"/>
    <w:rsid w:val="006921F9"/>
    <w:rsid w:val="00692756"/>
    <w:rsid w:val="00692846"/>
    <w:rsid w:val="0069297F"/>
    <w:rsid w:val="0069324D"/>
    <w:rsid w:val="006932DF"/>
    <w:rsid w:val="00693307"/>
    <w:rsid w:val="00693347"/>
    <w:rsid w:val="00693486"/>
    <w:rsid w:val="0069473A"/>
    <w:rsid w:val="006949CF"/>
    <w:rsid w:val="006950EA"/>
    <w:rsid w:val="006957CC"/>
    <w:rsid w:val="0069607C"/>
    <w:rsid w:val="00696368"/>
    <w:rsid w:val="00696534"/>
    <w:rsid w:val="00696A20"/>
    <w:rsid w:val="00696B0A"/>
    <w:rsid w:val="00696D3A"/>
    <w:rsid w:val="00697408"/>
    <w:rsid w:val="006974C1"/>
    <w:rsid w:val="00697635"/>
    <w:rsid w:val="00697D5F"/>
    <w:rsid w:val="00697F18"/>
    <w:rsid w:val="00697F7C"/>
    <w:rsid w:val="006A08FC"/>
    <w:rsid w:val="006A0A65"/>
    <w:rsid w:val="006A0B1F"/>
    <w:rsid w:val="006A133E"/>
    <w:rsid w:val="006A15E9"/>
    <w:rsid w:val="006A1838"/>
    <w:rsid w:val="006A1A64"/>
    <w:rsid w:val="006A1CA8"/>
    <w:rsid w:val="006A2BB5"/>
    <w:rsid w:val="006A2C1F"/>
    <w:rsid w:val="006A4463"/>
    <w:rsid w:val="006A44B5"/>
    <w:rsid w:val="006A49EF"/>
    <w:rsid w:val="006A5358"/>
    <w:rsid w:val="006A5585"/>
    <w:rsid w:val="006A5902"/>
    <w:rsid w:val="006A5CAA"/>
    <w:rsid w:val="006A63AF"/>
    <w:rsid w:val="006A6795"/>
    <w:rsid w:val="006A68FE"/>
    <w:rsid w:val="006A6BBB"/>
    <w:rsid w:val="006A6BC6"/>
    <w:rsid w:val="006A7FBE"/>
    <w:rsid w:val="006B00F8"/>
    <w:rsid w:val="006B0591"/>
    <w:rsid w:val="006B0870"/>
    <w:rsid w:val="006B094A"/>
    <w:rsid w:val="006B0B1C"/>
    <w:rsid w:val="006B0B50"/>
    <w:rsid w:val="006B0CA7"/>
    <w:rsid w:val="006B100D"/>
    <w:rsid w:val="006B121A"/>
    <w:rsid w:val="006B1CB9"/>
    <w:rsid w:val="006B203D"/>
    <w:rsid w:val="006B2973"/>
    <w:rsid w:val="006B2B0C"/>
    <w:rsid w:val="006B2BA6"/>
    <w:rsid w:val="006B2CEF"/>
    <w:rsid w:val="006B2F25"/>
    <w:rsid w:val="006B34DC"/>
    <w:rsid w:val="006B36B6"/>
    <w:rsid w:val="006B37D1"/>
    <w:rsid w:val="006B4709"/>
    <w:rsid w:val="006B4CBF"/>
    <w:rsid w:val="006B4D1D"/>
    <w:rsid w:val="006B5939"/>
    <w:rsid w:val="006B6D5B"/>
    <w:rsid w:val="006B6EFA"/>
    <w:rsid w:val="006B717E"/>
    <w:rsid w:val="006B7A4D"/>
    <w:rsid w:val="006B7B68"/>
    <w:rsid w:val="006B7C81"/>
    <w:rsid w:val="006B7ED1"/>
    <w:rsid w:val="006C0103"/>
    <w:rsid w:val="006C0582"/>
    <w:rsid w:val="006C0B2D"/>
    <w:rsid w:val="006C1165"/>
    <w:rsid w:val="006C1821"/>
    <w:rsid w:val="006C1A5B"/>
    <w:rsid w:val="006C1B2F"/>
    <w:rsid w:val="006C1C3F"/>
    <w:rsid w:val="006C1D7A"/>
    <w:rsid w:val="006C21D4"/>
    <w:rsid w:val="006C23A4"/>
    <w:rsid w:val="006C2BE2"/>
    <w:rsid w:val="006C2D94"/>
    <w:rsid w:val="006C32B2"/>
    <w:rsid w:val="006C3596"/>
    <w:rsid w:val="006C3906"/>
    <w:rsid w:val="006C41E6"/>
    <w:rsid w:val="006C45B3"/>
    <w:rsid w:val="006C4877"/>
    <w:rsid w:val="006C4B02"/>
    <w:rsid w:val="006C4BD2"/>
    <w:rsid w:val="006C59CF"/>
    <w:rsid w:val="006C5EF4"/>
    <w:rsid w:val="006C62F7"/>
    <w:rsid w:val="006C69D2"/>
    <w:rsid w:val="006C7261"/>
    <w:rsid w:val="006C77E5"/>
    <w:rsid w:val="006C7B89"/>
    <w:rsid w:val="006C7C19"/>
    <w:rsid w:val="006C7E56"/>
    <w:rsid w:val="006C7E6F"/>
    <w:rsid w:val="006C7F6E"/>
    <w:rsid w:val="006D0FC8"/>
    <w:rsid w:val="006D116C"/>
    <w:rsid w:val="006D13AE"/>
    <w:rsid w:val="006D1573"/>
    <w:rsid w:val="006D15BB"/>
    <w:rsid w:val="006D1D72"/>
    <w:rsid w:val="006D1FE3"/>
    <w:rsid w:val="006D2134"/>
    <w:rsid w:val="006D22F9"/>
    <w:rsid w:val="006D251D"/>
    <w:rsid w:val="006D26A2"/>
    <w:rsid w:val="006D2A0A"/>
    <w:rsid w:val="006D2FF5"/>
    <w:rsid w:val="006D3A9D"/>
    <w:rsid w:val="006D48AB"/>
    <w:rsid w:val="006D4BDC"/>
    <w:rsid w:val="006D4D6C"/>
    <w:rsid w:val="006D4F3C"/>
    <w:rsid w:val="006D54B0"/>
    <w:rsid w:val="006D5781"/>
    <w:rsid w:val="006D5966"/>
    <w:rsid w:val="006D5D46"/>
    <w:rsid w:val="006D60EA"/>
    <w:rsid w:val="006D63D2"/>
    <w:rsid w:val="006D667B"/>
    <w:rsid w:val="006D682F"/>
    <w:rsid w:val="006D69AE"/>
    <w:rsid w:val="006D6B7F"/>
    <w:rsid w:val="006D6BDA"/>
    <w:rsid w:val="006D7A3B"/>
    <w:rsid w:val="006E059D"/>
    <w:rsid w:val="006E0DBE"/>
    <w:rsid w:val="006E10A0"/>
    <w:rsid w:val="006E10A5"/>
    <w:rsid w:val="006E1227"/>
    <w:rsid w:val="006E177A"/>
    <w:rsid w:val="006E1BD7"/>
    <w:rsid w:val="006E1C2C"/>
    <w:rsid w:val="006E2831"/>
    <w:rsid w:val="006E2936"/>
    <w:rsid w:val="006E30A1"/>
    <w:rsid w:val="006E310D"/>
    <w:rsid w:val="006E322F"/>
    <w:rsid w:val="006E3834"/>
    <w:rsid w:val="006E3EF8"/>
    <w:rsid w:val="006E4CB6"/>
    <w:rsid w:val="006E5A76"/>
    <w:rsid w:val="006E5B51"/>
    <w:rsid w:val="006E6053"/>
    <w:rsid w:val="006E608B"/>
    <w:rsid w:val="006E659B"/>
    <w:rsid w:val="006E7054"/>
    <w:rsid w:val="006E7980"/>
    <w:rsid w:val="006E7A70"/>
    <w:rsid w:val="006E7D03"/>
    <w:rsid w:val="006F02F5"/>
    <w:rsid w:val="006F0816"/>
    <w:rsid w:val="006F0A6D"/>
    <w:rsid w:val="006F0ED3"/>
    <w:rsid w:val="006F1699"/>
    <w:rsid w:val="006F1A6C"/>
    <w:rsid w:val="006F1CDD"/>
    <w:rsid w:val="006F1EB7"/>
    <w:rsid w:val="006F1EFA"/>
    <w:rsid w:val="006F21B7"/>
    <w:rsid w:val="006F2A03"/>
    <w:rsid w:val="006F2BF2"/>
    <w:rsid w:val="006F38C3"/>
    <w:rsid w:val="006F3C46"/>
    <w:rsid w:val="006F4294"/>
    <w:rsid w:val="006F450C"/>
    <w:rsid w:val="006F4600"/>
    <w:rsid w:val="006F4FDF"/>
    <w:rsid w:val="006F5384"/>
    <w:rsid w:val="006F5647"/>
    <w:rsid w:val="006F5985"/>
    <w:rsid w:val="006F59EF"/>
    <w:rsid w:val="006F6F18"/>
    <w:rsid w:val="006F70CE"/>
    <w:rsid w:val="006F7763"/>
    <w:rsid w:val="006F77B1"/>
    <w:rsid w:val="006F7D12"/>
    <w:rsid w:val="006F7D4B"/>
    <w:rsid w:val="006F7EC9"/>
    <w:rsid w:val="007017C7"/>
    <w:rsid w:val="00701907"/>
    <w:rsid w:val="00701959"/>
    <w:rsid w:val="00701ACB"/>
    <w:rsid w:val="00701EF2"/>
    <w:rsid w:val="00702FDC"/>
    <w:rsid w:val="00703A1B"/>
    <w:rsid w:val="0070470A"/>
    <w:rsid w:val="007048A2"/>
    <w:rsid w:val="00705CE8"/>
    <w:rsid w:val="007063C4"/>
    <w:rsid w:val="00706734"/>
    <w:rsid w:val="00706813"/>
    <w:rsid w:val="00707422"/>
    <w:rsid w:val="00707B0C"/>
    <w:rsid w:val="00707EC7"/>
    <w:rsid w:val="00707FC1"/>
    <w:rsid w:val="0071029B"/>
    <w:rsid w:val="007102CA"/>
    <w:rsid w:val="007103B4"/>
    <w:rsid w:val="0071098C"/>
    <w:rsid w:val="00710C08"/>
    <w:rsid w:val="00711300"/>
    <w:rsid w:val="007117E9"/>
    <w:rsid w:val="00711E12"/>
    <w:rsid w:val="00712300"/>
    <w:rsid w:val="0071280A"/>
    <w:rsid w:val="00712B1F"/>
    <w:rsid w:val="00712D8D"/>
    <w:rsid w:val="0071333D"/>
    <w:rsid w:val="0071355D"/>
    <w:rsid w:val="007138FA"/>
    <w:rsid w:val="00713A64"/>
    <w:rsid w:val="00713F80"/>
    <w:rsid w:val="0071441A"/>
    <w:rsid w:val="0071476D"/>
    <w:rsid w:val="00714CE3"/>
    <w:rsid w:val="00714F21"/>
    <w:rsid w:val="00715362"/>
    <w:rsid w:val="0071542A"/>
    <w:rsid w:val="0071561B"/>
    <w:rsid w:val="007157D5"/>
    <w:rsid w:val="007163A1"/>
    <w:rsid w:val="0071648A"/>
    <w:rsid w:val="00716756"/>
    <w:rsid w:val="00716983"/>
    <w:rsid w:val="00716E0F"/>
    <w:rsid w:val="007173B1"/>
    <w:rsid w:val="00717598"/>
    <w:rsid w:val="00717C9B"/>
    <w:rsid w:val="00717E92"/>
    <w:rsid w:val="007204EF"/>
    <w:rsid w:val="00720880"/>
    <w:rsid w:val="00720AB3"/>
    <w:rsid w:val="00720BD2"/>
    <w:rsid w:val="00720D0F"/>
    <w:rsid w:val="00721896"/>
    <w:rsid w:val="0072195C"/>
    <w:rsid w:val="007219ED"/>
    <w:rsid w:val="00721B16"/>
    <w:rsid w:val="00722331"/>
    <w:rsid w:val="00722601"/>
    <w:rsid w:val="0072263F"/>
    <w:rsid w:val="00722B53"/>
    <w:rsid w:val="00723D9B"/>
    <w:rsid w:val="00723F26"/>
    <w:rsid w:val="007240CB"/>
    <w:rsid w:val="007248CA"/>
    <w:rsid w:val="00724B03"/>
    <w:rsid w:val="00724C5C"/>
    <w:rsid w:val="00724D5B"/>
    <w:rsid w:val="0072547F"/>
    <w:rsid w:val="007254DC"/>
    <w:rsid w:val="0072551E"/>
    <w:rsid w:val="00725B15"/>
    <w:rsid w:val="00725D5F"/>
    <w:rsid w:val="0072649D"/>
    <w:rsid w:val="007266E4"/>
    <w:rsid w:val="0072678C"/>
    <w:rsid w:val="00726BF1"/>
    <w:rsid w:val="007270AF"/>
    <w:rsid w:val="00727885"/>
    <w:rsid w:val="00727E64"/>
    <w:rsid w:val="0073078E"/>
    <w:rsid w:val="00730B93"/>
    <w:rsid w:val="00730E43"/>
    <w:rsid w:val="007319CE"/>
    <w:rsid w:val="00731F47"/>
    <w:rsid w:val="00732121"/>
    <w:rsid w:val="0073222E"/>
    <w:rsid w:val="0073284B"/>
    <w:rsid w:val="00732AD2"/>
    <w:rsid w:val="00732C31"/>
    <w:rsid w:val="00733F50"/>
    <w:rsid w:val="00734165"/>
    <w:rsid w:val="0073445B"/>
    <w:rsid w:val="007348F4"/>
    <w:rsid w:val="0073550A"/>
    <w:rsid w:val="00735887"/>
    <w:rsid w:val="007361D6"/>
    <w:rsid w:val="00736486"/>
    <w:rsid w:val="00736F75"/>
    <w:rsid w:val="00737055"/>
    <w:rsid w:val="007372B8"/>
    <w:rsid w:val="00737DA8"/>
    <w:rsid w:val="0074033B"/>
    <w:rsid w:val="0074092D"/>
    <w:rsid w:val="00741AAE"/>
    <w:rsid w:val="00741AE5"/>
    <w:rsid w:val="00741E5E"/>
    <w:rsid w:val="00741E80"/>
    <w:rsid w:val="0074205E"/>
    <w:rsid w:val="00742955"/>
    <w:rsid w:val="007429A7"/>
    <w:rsid w:val="00742BBB"/>
    <w:rsid w:val="00743435"/>
    <w:rsid w:val="007438C1"/>
    <w:rsid w:val="00743BA3"/>
    <w:rsid w:val="00743EFC"/>
    <w:rsid w:val="0074404E"/>
    <w:rsid w:val="007447F2"/>
    <w:rsid w:val="00744BD1"/>
    <w:rsid w:val="00744F1C"/>
    <w:rsid w:val="0074517A"/>
    <w:rsid w:val="0074564C"/>
    <w:rsid w:val="00746A76"/>
    <w:rsid w:val="00746EFB"/>
    <w:rsid w:val="00747760"/>
    <w:rsid w:val="00750A8B"/>
    <w:rsid w:val="00750D25"/>
    <w:rsid w:val="00751437"/>
    <w:rsid w:val="007519B4"/>
    <w:rsid w:val="00751F71"/>
    <w:rsid w:val="00752869"/>
    <w:rsid w:val="00752883"/>
    <w:rsid w:val="00752CCB"/>
    <w:rsid w:val="00753093"/>
    <w:rsid w:val="00753351"/>
    <w:rsid w:val="007533E3"/>
    <w:rsid w:val="007536D5"/>
    <w:rsid w:val="00753EBA"/>
    <w:rsid w:val="0075407F"/>
    <w:rsid w:val="00755079"/>
    <w:rsid w:val="007552FC"/>
    <w:rsid w:val="007554B2"/>
    <w:rsid w:val="007559E3"/>
    <w:rsid w:val="00755A6E"/>
    <w:rsid w:val="00755B8F"/>
    <w:rsid w:val="007564CF"/>
    <w:rsid w:val="007567EB"/>
    <w:rsid w:val="00756AA7"/>
    <w:rsid w:val="007570C2"/>
    <w:rsid w:val="007570E5"/>
    <w:rsid w:val="0075719F"/>
    <w:rsid w:val="00760C84"/>
    <w:rsid w:val="00760E26"/>
    <w:rsid w:val="00760EE9"/>
    <w:rsid w:val="00760EFB"/>
    <w:rsid w:val="007614B0"/>
    <w:rsid w:val="0076153B"/>
    <w:rsid w:val="007619AA"/>
    <w:rsid w:val="00761A8E"/>
    <w:rsid w:val="00761F44"/>
    <w:rsid w:val="007621EA"/>
    <w:rsid w:val="007629BC"/>
    <w:rsid w:val="00762DDE"/>
    <w:rsid w:val="00763027"/>
    <w:rsid w:val="0076316A"/>
    <w:rsid w:val="007632AB"/>
    <w:rsid w:val="00763A47"/>
    <w:rsid w:val="00763AA8"/>
    <w:rsid w:val="00763DF5"/>
    <w:rsid w:val="007647CB"/>
    <w:rsid w:val="00764ECA"/>
    <w:rsid w:val="007652F7"/>
    <w:rsid w:val="007654A0"/>
    <w:rsid w:val="00765CCB"/>
    <w:rsid w:val="00766104"/>
    <w:rsid w:val="0076652A"/>
    <w:rsid w:val="00766732"/>
    <w:rsid w:val="00766805"/>
    <w:rsid w:val="00766E43"/>
    <w:rsid w:val="0076704C"/>
    <w:rsid w:val="00767309"/>
    <w:rsid w:val="007673AE"/>
    <w:rsid w:val="007673E6"/>
    <w:rsid w:val="00767550"/>
    <w:rsid w:val="00767802"/>
    <w:rsid w:val="00767F6B"/>
    <w:rsid w:val="00767FB1"/>
    <w:rsid w:val="00767FCB"/>
    <w:rsid w:val="00770038"/>
    <w:rsid w:val="007700D6"/>
    <w:rsid w:val="0077028F"/>
    <w:rsid w:val="00770AE9"/>
    <w:rsid w:val="00770F58"/>
    <w:rsid w:val="00770FAC"/>
    <w:rsid w:val="0077119F"/>
    <w:rsid w:val="007721B7"/>
    <w:rsid w:val="00772F40"/>
    <w:rsid w:val="00773010"/>
    <w:rsid w:val="007731D9"/>
    <w:rsid w:val="007732B4"/>
    <w:rsid w:val="00773353"/>
    <w:rsid w:val="00773A68"/>
    <w:rsid w:val="00774467"/>
    <w:rsid w:val="00774744"/>
    <w:rsid w:val="00774F7B"/>
    <w:rsid w:val="0077514A"/>
    <w:rsid w:val="00775275"/>
    <w:rsid w:val="0077533F"/>
    <w:rsid w:val="00775AC7"/>
    <w:rsid w:val="00775F34"/>
    <w:rsid w:val="0077627C"/>
    <w:rsid w:val="0077635D"/>
    <w:rsid w:val="007767B0"/>
    <w:rsid w:val="00777250"/>
    <w:rsid w:val="007774C2"/>
    <w:rsid w:val="00777A44"/>
    <w:rsid w:val="00777BA3"/>
    <w:rsid w:val="00777E08"/>
    <w:rsid w:val="00777F3F"/>
    <w:rsid w:val="00780AEC"/>
    <w:rsid w:val="00780B3E"/>
    <w:rsid w:val="00780EFB"/>
    <w:rsid w:val="007812E3"/>
    <w:rsid w:val="0078142D"/>
    <w:rsid w:val="00781552"/>
    <w:rsid w:val="00781836"/>
    <w:rsid w:val="00781AA4"/>
    <w:rsid w:val="00781AFB"/>
    <w:rsid w:val="00782605"/>
    <w:rsid w:val="00783423"/>
    <w:rsid w:val="00783D47"/>
    <w:rsid w:val="007840B2"/>
    <w:rsid w:val="007850E5"/>
    <w:rsid w:val="0078519B"/>
    <w:rsid w:val="00786A5C"/>
    <w:rsid w:val="00787260"/>
    <w:rsid w:val="007876DF"/>
    <w:rsid w:val="0078777C"/>
    <w:rsid w:val="00787F05"/>
    <w:rsid w:val="007901D9"/>
    <w:rsid w:val="0079071C"/>
    <w:rsid w:val="00790E28"/>
    <w:rsid w:val="0079107D"/>
    <w:rsid w:val="0079152A"/>
    <w:rsid w:val="00792561"/>
    <w:rsid w:val="00792876"/>
    <w:rsid w:val="007929EC"/>
    <w:rsid w:val="00792A89"/>
    <w:rsid w:val="00792EE4"/>
    <w:rsid w:val="00793C72"/>
    <w:rsid w:val="00793DB0"/>
    <w:rsid w:val="00794098"/>
    <w:rsid w:val="00794139"/>
    <w:rsid w:val="007941AD"/>
    <w:rsid w:val="00794387"/>
    <w:rsid w:val="007944B4"/>
    <w:rsid w:val="00794C12"/>
    <w:rsid w:val="00794D2C"/>
    <w:rsid w:val="00794E82"/>
    <w:rsid w:val="00795565"/>
    <w:rsid w:val="00795F64"/>
    <w:rsid w:val="007969BF"/>
    <w:rsid w:val="00796B47"/>
    <w:rsid w:val="00796D15"/>
    <w:rsid w:val="007974FE"/>
    <w:rsid w:val="00797BA3"/>
    <w:rsid w:val="007A06FE"/>
    <w:rsid w:val="007A2001"/>
    <w:rsid w:val="007A220A"/>
    <w:rsid w:val="007A284A"/>
    <w:rsid w:val="007A2C0C"/>
    <w:rsid w:val="007A2C1F"/>
    <w:rsid w:val="007A2EA3"/>
    <w:rsid w:val="007A307A"/>
    <w:rsid w:val="007A32BA"/>
    <w:rsid w:val="007A3406"/>
    <w:rsid w:val="007A3B25"/>
    <w:rsid w:val="007A3CF8"/>
    <w:rsid w:val="007A4B6D"/>
    <w:rsid w:val="007A4E49"/>
    <w:rsid w:val="007A4F33"/>
    <w:rsid w:val="007A51CF"/>
    <w:rsid w:val="007A5CC9"/>
    <w:rsid w:val="007A5FAE"/>
    <w:rsid w:val="007A61BC"/>
    <w:rsid w:val="007A63BB"/>
    <w:rsid w:val="007A64C9"/>
    <w:rsid w:val="007A6D2D"/>
    <w:rsid w:val="007A70D2"/>
    <w:rsid w:val="007A73EC"/>
    <w:rsid w:val="007A749C"/>
    <w:rsid w:val="007A760B"/>
    <w:rsid w:val="007A7AFE"/>
    <w:rsid w:val="007A7B19"/>
    <w:rsid w:val="007A7E64"/>
    <w:rsid w:val="007B068B"/>
    <w:rsid w:val="007B1FAF"/>
    <w:rsid w:val="007B27F6"/>
    <w:rsid w:val="007B2E85"/>
    <w:rsid w:val="007B324F"/>
    <w:rsid w:val="007B37FA"/>
    <w:rsid w:val="007B40F3"/>
    <w:rsid w:val="007B477D"/>
    <w:rsid w:val="007B47CB"/>
    <w:rsid w:val="007B486D"/>
    <w:rsid w:val="007B4F27"/>
    <w:rsid w:val="007B5367"/>
    <w:rsid w:val="007B5380"/>
    <w:rsid w:val="007B5ACB"/>
    <w:rsid w:val="007B6059"/>
    <w:rsid w:val="007B60CF"/>
    <w:rsid w:val="007B6429"/>
    <w:rsid w:val="007B659F"/>
    <w:rsid w:val="007B6AC9"/>
    <w:rsid w:val="007B7077"/>
    <w:rsid w:val="007B7376"/>
    <w:rsid w:val="007B73B7"/>
    <w:rsid w:val="007B73F3"/>
    <w:rsid w:val="007C0440"/>
    <w:rsid w:val="007C0F08"/>
    <w:rsid w:val="007C1EFF"/>
    <w:rsid w:val="007C203B"/>
    <w:rsid w:val="007C20C3"/>
    <w:rsid w:val="007C2117"/>
    <w:rsid w:val="007C284C"/>
    <w:rsid w:val="007C2BA6"/>
    <w:rsid w:val="007C2DAE"/>
    <w:rsid w:val="007C2E97"/>
    <w:rsid w:val="007C3201"/>
    <w:rsid w:val="007C37E3"/>
    <w:rsid w:val="007C3C72"/>
    <w:rsid w:val="007C45E1"/>
    <w:rsid w:val="007C47BB"/>
    <w:rsid w:val="007C4DAA"/>
    <w:rsid w:val="007C52A7"/>
    <w:rsid w:val="007C5A4C"/>
    <w:rsid w:val="007C5D64"/>
    <w:rsid w:val="007C6147"/>
    <w:rsid w:val="007C688D"/>
    <w:rsid w:val="007C68DE"/>
    <w:rsid w:val="007C6B90"/>
    <w:rsid w:val="007C718B"/>
    <w:rsid w:val="007C724F"/>
    <w:rsid w:val="007C73D0"/>
    <w:rsid w:val="007C7BB8"/>
    <w:rsid w:val="007C7E85"/>
    <w:rsid w:val="007D01E0"/>
    <w:rsid w:val="007D04D8"/>
    <w:rsid w:val="007D0829"/>
    <w:rsid w:val="007D0BC8"/>
    <w:rsid w:val="007D10C7"/>
    <w:rsid w:val="007D13F3"/>
    <w:rsid w:val="007D14BD"/>
    <w:rsid w:val="007D14E3"/>
    <w:rsid w:val="007D14F0"/>
    <w:rsid w:val="007D15AA"/>
    <w:rsid w:val="007D1A35"/>
    <w:rsid w:val="007D1D94"/>
    <w:rsid w:val="007D1DEB"/>
    <w:rsid w:val="007D1F07"/>
    <w:rsid w:val="007D21F9"/>
    <w:rsid w:val="007D268C"/>
    <w:rsid w:val="007D2972"/>
    <w:rsid w:val="007D3124"/>
    <w:rsid w:val="007D3723"/>
    <w:rsid w:val="007D39BD"/>
    <w:rsid w:val="007D3A73"/>
    <w:rsid w:val="007D3B3B"/>
    <w:rsid w:val="007D3DEF"/>
    <w:rsid w:val="007D40A6"/>
    <w:rsid w:val="007D5202"/>
    <w:rsid w:val="007D524F"/>
    <w:rsid w:val="007D58BC"/>
    <w:rsid w:val="007D5A60"/>
    <w:rsid w:val="007D5B03"/>
    <w:rsid w:val="007D5FD8"/>
    <w:rsid w:val="007D6069"/>
    <w:rsid w:val="007D6DAE"/>
    <w:rsid w:val="007D6EED"/>
    <w:rsid w:val="007D78E2"/>
    <w:rsid w:val="007D799D"/>
    <w:rsid w:val="007D7C1D"/>
    <w:rsid w:val="007E02AF"/>
    <w:rsid w:val="007E08FC"/>
    <w:rsid w:val="007E09DF"/>
    <w:rsid w:val="007E1510"/>
    <w:rsid w:val="007E1691"/>
    <w:rsid w:val="007E1F6A"/>
    <w:rsid w:val="007E2119"/>
    <w:rsid w:val="007E251D"/>
    <w:rsid w:val="007E2641"/>
    <w:rsid w:val="007E27B0"/>
    <w:rsid w:val="007E2C0B"/>
    <w:rsid w:val="007E30DA"/>
    <w:rsid w:val="007E3525"/>
    <w:rsid w:val="007E37B7"/>
    <w:rsid w:val="007E3B36"/>
    <w:rsid w:val="007E3EF8"/>
    <w:rsid w:val="007E4523"/>
    <w:rsid w:val="007E4AFA"/>
    <w:rsid w:val="007E4C34"/>
    <w:rsid w:val="007E55D2"/>
    <w:rsid w:val="007E5943"/>
    <w:rsid w:val="007E5F00"/>
    <w:rsid w:val="007E611F"/>
    <w:rsid w:val="007E631B"/>
    <w:rsid w:val="007E6768"/>
    <w:rsid w:val="007E7115"/>
    <w:rsid w:val="007E7991"/>
    <w:rsid w:val="007E799F"/>
    <w:rsid w:val="007E7C17"/>
    <w:rsid w:val="007F0197"/>
    <w:rsid w:val="007F02DD"/>
    <w:rsid w:val="007F0405"/>
    <w:rsid w:val="007F05C0"/>
    <w:rsid w:val="007F147E"/>
    <w:rsid w:val="007F1901"/>
    <w:rsid w:val="007F1ADB"/>
    <w:rsid w:val="007F266B"/>
    <w:rsid w:val="007F2701"/>
    <w:rsid w:val="007F2AB2"/>
    <w:rsid w:val="007F2B47"/>
    <w:rsid w:val="007F2FB6"/>
    <w:rsid w:val="007F3245"/>
    <w:rsid w:val="007F390A"/>
    <w:rsid w:val="007F3956"/>
    <w:rsid w:val="007F4601"/>
    <w:rsid w:val="007F461C"/>
    <w:rsid w:val="007F4EB8"/>
    <w:rsid w:val="007F571C"/>
    <w:rsid w:val="007F59DA"/>
    <w:rsid w:val="007F60D0"/>
    <w:rsid w:val="007F63ED"/>
    <w:rsid w:val="007F64BC"/>
    <w:rsid w:val="007F7BB4"/>
    <w:rsid w:val="0080000D"/>
    <w:rsid w:val="008010C0"/>
    <w:rsid w:val="008010C4"/>
    <w:rsid w:val="00801219"/>
    <w:rsid w:val="0080127B"/>
    <w:rsid w:val="00801F18"/>
    <w:rsid w:val="0080209A"/>
    <w:rsid w:val="008023C7"/>
    <w:rsid w:val="008025AA"/>
    <w:rsid w:val="00802BE4"/>
    <w:rsid w:val="00802CC2"/>
    <w:rsid w:val="008033CE"/>
    <w:rsid w:val="00803B00"/>
    <w:rsid w:val="00804A4D"/>
    <w:rsid w:val="00804C2A"/>
    <w:rsid w:val="00804E7A"/>
    <w:rsid w:val="00805080"/>
    <w:rsid w:val="008050F7"/>
    <w:rsid w:val="00805184"/>
    <w:rsid w:val="00805578"/>
    <w:rsid w:val="00805CA8"/>
    <w:rsid w:val="00806128"/>
    <w:rsid w:val="00806583"/>
    <w:rsid w:val="0080673F"/>
    <w:rsid w:val="00807094"/>
    <w:rsid w:val="0080710F"/>
    <w:rsid w:val="008074A6"/>
    <w:rsid w:val="00807A09"/>
    <w:rsid w:val="00807D2E"/>
    <w:rsid w:val="00807F30"/>
    <w:rsid w:val="00807FAD"/>
    <w:rsid w:val="008100F8"/>
    <w:rsid w:val="00810103"/>
    <w:rsid w:val="008102E5"/>
    <w:rsid w:val="00810689"/>
    <w:rsid w:val="00810771"/>
    <w:rsid w:val="0081080C"/>
    <w:rsid w:val="00811197"/>
    <w:rsid w:val="00811924"/>
    <w:rsid w:val="0081199E"/>
    <w:rsid w:val="0081211E"/>
    <w:rsid w:val="0081229C"/>
    <w:rsid w:val="008122C1"/>
    <w:rsid w:val="0081264A"/>
    <w:rsid w:val="00812950"/>
    <w:rsid w:val="0081335A"/>
    <w:rsid w:val="008135CA"/>
    <w:rsid w:val="008136A0"/>
    <w:rsid w:val="00813D37"/>
    <w:rsid w:val="00814568"/>
    <w:rsid w:val="008147C0"/>
    <w:rsid w:val="008148EB"/>
    <w:rsid w:val="00814B29"/>
    <w:rsid w:val="00815287"/>
    <w:rsid w:val="008152A9"/>
    <w:rsid w:val="00815830"/>
    <w:rsid w:val="008159EA"/>
    <w:rsid w:val="00815A6B"/>
    <w:rsid w:val="00815B54"/>
    <w:rsid w:val="00815DAB"/>
    <w:rsid w:val="00816568"/>
    <w:rsid w:val="00816889"/>
    <w:rsid w:val="00816F49"/>
    <w:rsid w:val="0081701A"/>
    <w:rsid w:val="0081765C"/>
    <w:rsid w:val="00817876"/>
    <w:rsid w:val="00817D57"/>
    <w:rsid w:val="00817D76"/>
    <w:rsid w:val="00817D99"/>
    <w:rsid w:val="00817FA2"/>
    <w:rsid w:val="0082068A"/>
    <w:rsid w:val="00820EC3"/>
    <w:rsid w:val="00821ADC"/>
    <w:rsid w:val="00821C00"/>
    <w:rsid w:val="00821F41"/>
    <w:rsid w:val="00822077"/>
    <w:rsid w:val="00822729"/>
    <w:rsid w:val="008229B0"/>
    <w:rsid w:val="00822D6F"/>
    <w:rsid w:val="00823646"/>
    <w:rsid w:val="008238DF"/>
    <w:rsid w:val="008239CD"/>
    <w:rsid w:val="00823B31"/>
    <w:rsid w:val="0082400C"/>
    <w:rsid w:val="00824107"/>
    <w:rsid w:val="008241FD"/>
    <w:rsid w:val="00824FC8"/>
    <w:rsid w:val="00825E6F"/>
    <w:rsid w:val="00825FB5"/>
    <w:rsid w:val="008260B2"/>
    <w:rsid w:val="008261BE"/>
    <w:rsid w:val="00826C15"/>
    <w:rsid w:val="00826E84"/>
    <w:rsid w:val="00826EDF"/>
    <w:rsid w:val="008273D9"/>
    <w:rsid w:val="0082754B"/>
    <w:rsid w:val="008276EA"/>
    <w:rsid w:val="008279F2"/>
    <w:rsid w:val="00827A9C"/>
    <w:rsid w:val="00827EA8"/>
    <w:rsid w:val="00827EAF"/>
    <w:rsid w:val="00830EF5"/>
    <w:rsid w:val="00830EFD"/>
    <w:rsid w:val="00831007"/>
    <w:rsid w:val="00831136"/>
    <w:rsid w:val="008312CA"/>
    <w:rsid w:val="008315F2"/>
    <w:rsid w:val="008316B8"/>
    <w:rsid w:val="00831EBC"/>
    <w:rsid w:val="00831F38"/>
    <w:rsid w:val="00832663"/>
    <w:rsid w:val="00832A29"/>
    <w:rsid w:val="00833183"/>
    <w:rsid w:val="00834034"/>
    <w:rsid w:val="008342D0"/>
    <w:rsid w:val="0083459F"/>
    <w:rsid w:val="008353AF"/>
    <w:rsid w:val="00835CA2"/>
    <w:rsid w:val="00835F59"/>
    <w:rsid w:val="0083617F"/>
    <w:rsid w:val="0083644F"/>
    <w:rsid w:val="008364CE"/>
    <w:rsid w:val="00836B13"/>
    <w:rsid w:val="008402AE"/>
    <w:rsid w:val="00840768"/>
    <w:rsid w:val="008408D7"/>
    <w:rsid w:val="008408DE"/>
    <w:rsid w:val="00841065"/>
    <w:rsid w:val="008412A1"/>
    <w:rsid w:val="008417B5"/>
    <w:rsid w:val="008418F5"/>
    <w:rsid w:val="00841B6E"/>
    <w:rsid w:val="00841FB1"/>
    <w:rsid w:val="00842470"/>
    <w:rsid w:val="00842DD0"/>
    <w:rsid w:val="00842F94"/>
    <w:rsid w:val="00843000"/>
    <w:rsid w:val="0084387E"/>
    <w:rsid w:val="008445C7"/>
    <w:rsid w:val="0084477F"/>
    <w:rsid w:val="00844BB1"/>
    <w:rsid w:val="00844DF7"/>
    <w:rsid w:val="00845F92"/>
    <w:rsid w:val="0084669C"/>
    <w:rsid w:val="00846820"/>
    <w:rsid w:val="00846B74"/>
    <w:rsid w:val="00846F4B"/>
    <w:rsid w:val="0084729D"/>
    <w:rsid w:val="0084763F"/>
    <w:rsid w:val="00847BD0"/>
    <w:rsid w:val="0085011D"/>
    <w:rsid w:val="008504BE"/>
    <w:rsid w:val="008504E3"/>
    <w:rsid w:val="00850EBC"/>
    <w:rsid w:val="0085115D"/>
    <w:rsid w:val="00851B4B"/>
    <w:rsid w:val="00851B9D"/>
    <w:rsid w:val="00851D55"/>
    <w:rsid w:val="0085226D"/>
    <w:rsid w:val="008526BB"/>
    <w:rsid w:val="00852E9E"/>
    <w:rsid w:val="00853124"/>
    <w:rsid w:val="00853130"/>
    <w:rsid w:val="00853615"/>
    <w:rsid w:val="00853823"/>
    <w:rsid w:val="008539DC"/>
    <w:rsid w:val="00853EF8"/>
    <w:rsid w:val="008540BD"/>
    <w:rsid w:val="008547B8"/>
    <w:rsid w:val="00855101"/>
    <w:rsid w:val="0085517D"/>
    <w:rsid w:val="00855278"/>
    <w:rsid w:val="0085565F"/>
    <w:rsid w:val="008556F6"/>
    <w:rsid w:val="008557E0"/>
    <w:rsid w:val="008562CB"/>
    <w:rsid w:val="00856392"/>
    <w:rsid w:val="0085697E"/>
    <w:rsid w:val="00856D0F"/>
    <w:rsid w:val="00856EFA"/>
    <w:rsid w:val="008574D2"/>
    <w:rsid w:val="00857540"/>
    <w:rsid w:val="00857CAA"/>
    <w:rsid w:val="00860231"/>
    <w:rsid w:val="00860B6B"/>
    <w:rsid w:val="00861732"/>
    <w:rsid w:val="00861BBC"/>
    <w:rsid w:val="00861CDB"/>
    <w:rsid w:val="00862690"/>
    <w:rsid w:val="008626C3"/>
    <w:rsid w:val="008626FC"/>
    <w:rsid w:val="00862A22"/>
    <w:rsid w:val="00862BD3"/>
    <w:rsid w:val="00862DC4"/>
    <w:rsid w:val="00863291"/>
    <w:rsid w:val="00863460"/>
    <w:rsid w:val="00864A6D"/>
    <w:rsid w:val="00864ABB"/>
    <w:rsid w:val="0086562D"/>
    <w:rsid w:val="00865A4E"/>
    <w:rsid w:val="00865A66"/>
    <w:rsid w:val="00865C2F"/>
    <w:rsid w:val="00865E14"/>
    <w:rsid w:val="00865EE0"/>
    <w:rsid w:val="008668E7"/>
    <w:rsid w:val="00866A6E"/>
    <w:rsid w:val="00866C05"/>
    <w:rsid w:val="00866CCC"/>
    <w:rsid w:val="008672B1"/>
    <w:rsid w:val="00867DD0"/>
    <w:rsid w:val="00867DFD"/>
    <w:rsid w:val="0087017D"/>
    <w:rsid w:val="008702A1"/>
    <w:rsid w:val="008703DA"/>
    <w:rsid w:val="00870D1C"/>
    <w:rsid w:val="00871479"/>
    <w:rsid w:val="008715FA"/>
    <w:rsid w:val="008716E2"/>
    <w:rsid w:val="0087225B"/>
    <w:rsid w:val="0087293C"/>
    <w:rsid w:val="00872B73"/>
    <w:rsid w:val="008730C7"/>
    <w:rsid w:val="008732E5"/>
    <w:rsid w:val="008736F0"/>
    <w:rsid w:val="0087395F"/>
    <w:rsid w:val="00873A46"/>
    <w:rsid w:val="00873BB7"/>
    <w:rsid w:val="00873E14"/>
    <w:rsid w:val="0087463B"/>
    <w:rsid w:val="00874D8F"/>
    <w:rsid w:val="0087504E"/>
    <w:rsid w:val="00875EA4"/>
    <w:rsid w:val="0087691B"/>
    <w:rsid w:val="0087780A"/>
    <w:rsid w:val="00877EED"/>
    <w:rsid w:val="00880496"/>
    <w:rsid w:val="0088056E"/>
    <w:rsid w:val="00880A0F"/>
    <w:rsid w:val="00880C01"/>
    <w:rsid w:val="00880FCA"/>
    <w:rsid w:val="008810BA"/>
    <w:rsid w:val="008810DA"/>
    <w:rsid w:val="0088138D"/>
    <w:rsid w:val="008819D6"/>
    <w:rsid w:val="00881B70"/>
    <w:rsid w:val="00881B89"/>
    <w:rsid w:val="00882990"/>
    <w:rsid w:val="00883392"/>
    <w:rsid w:val="00883A2D"/>
    <w:rsid w:val="00883FAB"/>
    <w:rsid w:val="00884241"/>
    <w:rsid w:val="00885181"/>
    <w:rsid w:val="0088549B"/>
    <w:rsid w:val="008858CB"/>
    <w:rsid w:val="008858E8"/>
    <w:rsid w:val="00885A49"/>
    <w:rsid w:val="00885BA8"/>
    <w:rsid w:val="00885C10"/>
    <w:rsid w:val="0088626C"/>
    <w:rsid w:val="008869C0"/>
    <w:rsid w:val="008869D6"/>
    <w:rsid w:val="00886E00"/>
    <w:rsid w:val="00886E9E"/>
    <w:rsid w:val="00887310"/>
    <w:rsid w:val="00887756"/>
    <w:rsid w:val="008877B7"/>
    <w:rsid w:val="00887EFF"/>
    <w:rsid w:val="00887F37"/>
    <w:rsid w:val="00887F7A"/>
    <w:rsid w:val="008904E2"/>
    <w:rsid w:val="008910D5"/>
    <w:rsid w:val="00891B94"/>
    <w:rsid w:val="00891F4A"/>
    <w:rsid w:val="00892AF3"/>
    <w:rsid w:val="0089385F"/>
    <w:rsid w:val="00893ADE"/>
    <w:rsid w:val="008941CA"/>
    <w:rsid w:val="00894218"/>
    <w:rsid w:val="008944F2"/>
    <w:rsid w:val="00894877"/>
    <w:rsid w:val="00894D75"/>
    <w:rsid w:val="008952FB"/>
    <w:rsid w:val="0089574D"/>
    <w:rsid w:val="00895929"/>
    <w:rsid w:val="00895AB9"/>
    <w:rsid w:val="00896169"/>
    <w:rsid w:val="008965AC"/>
    <w:rsid w:val="008965C6"/>
    <w:rsid w:val="008969C3"/>
    <w:rsid w:val="00896E37"/>
    <w:rsid w:val="00897AB0"/>
    <w:rsid w:val="00897C25"/>
    <w:rsid w:val="008A010D"/>
    <w:rsid w:val="008A0742"/>
    <w:rsid w:val="008A089D"/>
    <w:rsid w:val="008A09FC"/>
    <w:rsid w:val="008A0B0F"/>
    <w:rsid w:val="008A0BFA"/>
    <w:rsid w:val="008A0C3E"/>
    <w:rsid w:val="008A105A"/>
    <w:rsid w:val="008A12D7"/>
    <w:rsid w:val="008A1881"/>
    <w:rsid w:val="008A1AAC"/>
    <w:rsid w:val="008A223C"/>
    <w:rsid w:val="008A288C"/>
    <w:rsid w:val="008A28E0"/>
    <w:rsid w:val="008A2ACE"/>
    <w:rsid w:val="008A2B8D"/>
    <w:rsid w:val="008A38D8"/>
    <w:rsid w:val="008A3C83"/>
    <w:rsid w:val="008A3CE1"/>
    <w:rsid w:val="008A3FA3"/>
    <w:rsid w:val="008A40C7"/>
    <w:rsid w:val="008A4606"/>
    <w:rsid w:val="008A51C7"/>
    <w:rsid w:val="008A5641"/>
    <w:rsid w:val="008A57F5"/>
    <w:rsid w:val="008A57F7"/>
    <w:rsid w:val="008A5D4D"/>
    <w:rsid w:val="008A5DCF"/>
    <w:rsid w:val="008A62E8"/>
    <w:rsid w:val="008A649B"/>
    <w:rsid w:val="008A66A2"/>
    <w:rsid w:val="008A684E"/>
    <w:rsid w:val="008A6BC9"/>
    <w:rsid w:val="008A6D0D"/>
    <w:rsid w:val="008A6D51"/>
    <w:rsid w:val="008A6EEF"/>
    <w:rsid w:val="008A7A42"/>
    <w:rsid w:val="008A7ADB"/>
    <w:rsid w:val="008A7F87"/>
    <w:rsid w:val="008B00EF"/>
    <w:rsid w:val="008B0117"/>
    <w:rsid w:val="008B09D9"/>
    <w:rsid w:val="008B0C7B"/>
    <w:rsid w:val="008B0E92"/>
    <w:rsid w:val="008B1C9D"/>
    <w:rsid w:val="008B1EBC"/>
    <w:rsid w:val="008B21BD"/>
    <w:rsid w:val="008B21DF"/>
    <w:rsid w:val="008B343B"/>
    <w:rsid w:val="008B3485"/>
    <w:rsid w:val="008B3D80"/>
    <w:rsid w:val="008B4307"/>
    <w:rsid w:val="008B44F2"/>
    <w:rsid w:val="008B4740"/>
    <w:rsid w:val="008B4F81"/>
    <w:rsid w:val="008B539A"/>
    <w:rsid w:val="008B5893"/>
    <w:rsid w:val="008B5EBB"/>
    <w:rsid w:val="008B5EC1"/>
    <w:rsid w:val="008B632E"/>
    <w:rsid w:val="008B6476"/>
    <w:rsid w:val="008B67B4"/>
    <w:rsid w:val="008B681A"/>
    <w:rsid w:val="008B68EB"/>
    <w:rsid w:val="008B6FD2"/>
    <w:rsid w:val="008B6FF4"/>
    <w:rsid w:val="008B7551"/>
    <w:rsid w:val="008B7713"/>
    <w:rsid w:val="008B777B"/>
    <w:rsid w:val="008B77AC"/>
    <w:rsid w:val="008C07A6"/>
    <w:rsid w:val="008C0947"/>
    <w:rsid w:val="008C09B5"/>
    <w:rsid w:val="008C0EA4"/>
    <w:rsid w:val="008C0F31"/>
    <w:rsid w:val="008C12EE"/>
    <w:rsid w:val="008C149D"/>
    <w:rsid w:val="008C1C1C"/>
    <w:rsid w:val="008C2174"/>
    <w:rsid w:val="008C2CEE"/>
    <w:rsid w:val="008C2E36"/>
    <w:rsid w:val="008C2E8A"/>
    <w:rsid w:val="008C3E22"/>
    <w:rsid w:val="008C4251"/>
    <w:rsid w:val="008C4560"/>
    <w:rsid w:val="008C4936"/>
    <w:rsid w:val="008C498C"/>
    <w:rsid w:val="008C4A2D"/>
    <w:rsid w:val="008C4A45"/>
    <w:rsid w:val="008C559A"/>
    <w:rsid w:val="008C56A1"/>
    <w:rsid w:val="008C576B"/>
    <w:rsid w:val="008C59FC"/>
    <w:rsid w:val="008C5C17"/>
    <w:rsid w:val="008C60B7"/>
    <w:rsid w:val="008C65DC"/>
    <w:rsid w:val="008C6872"/>
    <w:rsid w:val="008C693A"/>
    <w:rsid w:val="008C6B85"/>
    <w:rsid w:val="008C6CFF"/>
    <w:rsid w:val="008C6D12"/>
    <w:rsid w:val="008C6F69"/>
    <w:rsid w:val="008C7C92"/>
    <w:rsid w:val="008C7E9F"/>
    <w:rsid w:val="008D07E4"/>
    <w:rsid w:val="008D128D"/>
    <w:rsid w:val="008D1524"/>
    <w:rsid w:val="008D158B"/>
    <w:rsid w:val="008D187D"/>
    <w:rsid w:val="008D25E8"/>
    <w:rsid w:val="008D2B75"/>
    <w:rsid w:val="008D315E"/>
    <w:rsid w:val="008D32A7"/>
    <w:rsid w:val="008D32E5"/>
    <w:rsid w:val="008D39DB"/>
    <w:rsid w:val="008D3BE2"/>
    <w:rsid w:val="008D3C10"/>
    <w:rsid w:val="008D3CFC"/>
    <w:rsid w:val="008D4313"/>
    <w:rsid w:val="008D4572"/>
    <w:rsid w:val="008D4CC2"/>
    <w:rsid w:val="008D4DCF"/>
    <w:rsid w:val="008D5218"/>
    <w:rsid w:val="008D53B8"/>
    <w:rsid w:val="008D5693"/>
    <w:rsid w:val="008D5736"/>
    <w:rsid w:val="008D5C64"/>
    <w:rsid w:val="008D5D57"/>
    <w:rsid w:val="008D5DF9"/>
    <w:rsid w:val="008D644C"/>
    <w:rsid w:val="008D6A61"/>
    <w:rsid w:val="008D6AED"/>
    <w:rsid w:val="008D7375"/>
    <w:rsid w:val="008D74E9"/>
    <w:rsid w:val="008D760F"/>
    <w:rsid w:val="008D7914"/>
    <w:rsid w:val="008D7DE8"/>
    <w:rsid w:val="008E0341"/>
    <w:rsid w:val="008E051F"/>
    <w:rsid w:val="008E05EF"/>
    <w:rsid w:val="008E0909"/>
    <w:rsid w:val="008E0B00"/>
    <w:rsid w:val="008E0C48"/>
    <w:rsid w:val="008E0D03"/>
    <w:rsid w:val="008E1236"/>
    <w:rsid w:val="008E1261"/>
    <w:rsid w:val="008E16A2"/>
    <w:rsid w:val="008E1B08"/>
    <w:rsid w:val="008E1F88"/>
    <w:rsid w:val="008E20ED"/>
    <w:rsid w:val="008E214C"/>
    <w:rsid w:val="008E2639"/>
    <w:rsid w:val="008E2749"/>
    <w:rsid w:val="008E3627"/>
    <w:rsid w:val="008E388C"/>
    <w:rsid w:val="008E3971"/>
    <w:rsid w:val="008E3F31"/>
    <w:rsid w:val="008E44F4"/>
    <w:rsid w:val="008E4862"/>
    <w:rsid w:val="008E491B"/>
    <w:rsid w:val="008E495B"/>
    <w:rsid w:val="008E4A4D"/>
    <w:rsid w:val="008E4A7C"/>
    <w:rsid w:val="008E51FC"/>
    <w:rsid w:val="008E54E5"/>
    <w:rsid w:val="008E582C"/>
    <w:rsid w:val="008E5E62"/>
    <w:rsid w:val="008E6049"/>
    <w:rsid w:val="008E6340"/>
    <w:rsid w:val="008E6CE1"/>
    <w:rsid w:val="008E6E21"/>
    <w:rsid w:val="008E7332"/>
    <w:rsid w:val="008E74DD"/>
    <w:rsid w:val="008E7674"/>
    <w:rsid w:val="008E78F9"/>
    <w:rsid w:val="008E7A85"/>
    <w:rsid w:val="008E7B4B"/>
    <w:rsid w:val="008E7B6F"/>
    <w:rsid w:val="008E7C21"/>
    <w:rsid w:val="008E7C95"/>
    <w:rsid w:val="008E7F41"/>
    <w:rsid w:val="008F0257"/>
    <w:rsid w:val="008F0304"/>
    <w:rsid w:val="008F07FB"/>
    <w:rsid w:val="008F11F1"/>
    <w:rsid w:val="008F136C"/>
    <w:rsid w:val="008F1910"/>
    <w:rsid w:val="008F1ABB"/>
    <w:rsid w:val="008F21A1"/>
    <w:rsid w:val="008F257C"/>
    <w:rsid w:val="008F2FD6"/>
    <w:rsid w:val="008F3068"/>
    <w:rsid w:val="008F3DCD"/>
    <w:rsid w:val="008F4287"/>
    <w:rsid w:val="008F429B"/>
    <w:rsid w:val="008F433B"/>
    <w:rsid w:val="008F44AC"/>
    <w:rsid w:val="008F5406"/>
    <w:rsid w:val="008F5A2E"/>
    <w:rsid w:val="008F5D26"/>
    <w:rsid w:val="008F5D4E"/>
    <w:rsid w:val="008F685B"/>
    <w:rsid w:val="008F7211"/>
    <w:rsid w:val="008F724B"/>
    <w:rsid w:val="008F7622"/>
    <w:rsid w:val="008F7794"/>
    <w:rsid w:val="0090012E"/>
    <w:rsid w:val="0090082C"/>
    <w:rsid w:val="0090089D"/>
    <w:rsid w:val="00900F9C"/>
    <w:rsid w:val="00901048"/>
    <w:rsid w:val="009011D6"/>
    <w:rsid w:val="0090132B"/>
    <w:rsid w:val="0090134A"/>
    <w:rsid w:val="00901457"/>
    <w:rsid w:val="00901FE7"/>
    <w:rsid w:val="009021E5"/>
    <w:rsid w:val="0090265A"/>
    <w:rsid w:val="00902F6C"/>
    <w:rsid w:val="00903191"/>
    <w:rsid w:val="009031A8"/>
    <w:rsid w:val="0090369D"/>
    <w:rsid w:val="00903BF3"/>
    <w:rsid w:val="00904845"/>
    <w:rsid w:val="00904A0E"/>
    <w:rsid w:val="00904BF9"/>
    <w:rsid w:val="00904CC6"/>
    <w:rsid w:val="00905787"/>
    <w:rsid w:val="00905E5A"/>
    <w:rsid w:val="00906ACB"/>
    <w:rsid w:val="00906DC7"/>
    <w:rsid w:val="0090706D"/>
    <w:rsid w:val="009070D8"/>
    <w:rsid w:val="0090715B"/>
    <w:rsid w:val="00907514"/>
    <w:rsid w:val="0091044C"/>
    <w:rsid w:val="00911235"/>
    <w:rsid w:val="00911332"/>
    <w:rsid w:val="009113EB"/>
    <w:rsid w:val="00911773"/>
    <w:rsid w:val="00911B24"/>
    <w:rsid w:val="00911EAA"/>
    <w:rsid w:val="009121E5"/>
    <w:rsid w:val="0091283F"/>
    <w:rsid w:val="00913A4F"/>
    <w:rsid w:val="00914180"/>
    <w:rsid w:val="00914190"/>
    <w:rsid w:val="009141E3"/>
    <w:rsid w:val="009142B8"/>
    <w:rsid w:val="00914305"/>
    <w:rsid w:val="00914447"/>
    <w:rsid w:val="0091499F"/>
    <w:rsid w:val="00914EEB"/>
    <w:rsid w:val="00914F6D"/>
    <w:rsid w:val="009158EE"/>
    <w:rsid w:val="00916482"/>
    <w:rsid w:val="0091657A"/>
    <w:rsid w:val="00916818"/>
    <w:rsid w:val="009168B5"/>
    <w:rsid w:val="00916C12"/>
    <w:rsid w:val="00916DC5"/>
    <w:rsid w:val="00916DD9"/>
    <w:rsid w:val="0091702C"/>
    <w:rsid w:val="0091705F"/>
    <w:rsid w:val="00917352"/>
    <w:rsid w:val="009177FC"/>
    <w:rsid w:val="0091785A"/>
    <w:rsid w:val="009178EB"/>
    <w:rsid w:val="00917E87"/>
    <w:rsid w:val="009207D9"/>
    <w:rsid w:val="009214CB"/>
    <w:rsid w:val="0092168F"/>
    <w:rsid w:val="00921902"/>
    <w:rsid w:val="00921945"/>
    <w:rsid w:val="009219B1"/>
    <w:rsid w:val="00921D1E"/>
    <w:rsid w:val="00921D9A"/>
    <w:rsid w:val="00921FA0"/>
    <w:rsid w:val="00922470"/>
    <w:rsid w:val="00922A5E"/>
    <w:rsid w:val="00922CBE"/>
    <w:rsid w:val="00922F5C"/>
    <w:rsid w:val="009230C5"/>
    <w:rsid w:val="00923633"/>
    <w:rsid w:val="00923788"/>
    <w:rsid w:val="009243F1"/>
    <w:rsid w:val="0092486A"/>
    <w:rsid w:val="00925873"/>
    <w:rsid w:val="00925A53"/>
    <w:rsid w:val="009263BF"/>
    <w:rsid w:val="009263EC"/>
    <w:rsid w:val="00926E7E"/>
    <w:rsid w:val="00927C3B"/>
    <w:rsid w:val="0093012A"/>
    <w:rsid w:val="009303FD"/>
    <w:rsid w:val="009306D0"/>
    <w:rsid w:val="0093090D"/>
    <w:rsid w:val="00930D20"/>
    <w:rsid w:val="0093103F"/>
    <w:rsid w:val="0093129D"/>
    <w:rsid w:val="00931BFB"/>
    <w:rsid w:val="00932859"/>
    <w:rsid w:val="009331D0"/>
    <w:rsid w:val="0093339E"/>
    <w:rsid w:val="009333E5"/>
    <w:rsid w:val="00933588"/>
    <w:rsid w:val="009338C5"/>
    <w:rsid w:val="00933C2B"/>
    <w:rsid w:val="0093407D"/>
    <w:rsid w:val="0093455A"/>
    <w:rsid w:val="0093482A"/>
    <w:rsid w:val="00934C48"/>
    <w:rsid w:val="00934E96"/>
    <w:rsid w:val="0093569A"/>
    <w:rsid w:val="00935D86"/>
    <w:rsid w:val="0093604B"/>
    <w:rsid w:val="009361AA"/>
    <w:rsid w:val="009364AA"/>
    <w:rsid w:val="00936532"/>
    <w:rsid w:val="00936F00"/>
    <w:rsid w:val="009371FB"/>
    <w:rsid w:val="0093740C"/>
    <w:rsid w:val="009374CB"/>
    <w:rsid w:val="0093769D"/>
    <w:rsid w:val="00940289"/>
    <w:rsid w:val="0094059F"/>
    <w:rsid w:val="00941116"/>
    <w:rsid w:val="00941351"/>
    <w:rsid w:val="00942160"/>
    <w:rsid w:val="009421DF"/>
    <w:rsid w:val="00942229"/>
    <w:rsid w:val="0094259A"/>
    <w:rsid w:val="00942836"/>
    <w:rsid w:val="009430CF"/>
    <w:rsid w:val="009433AA"/>
    <w:rsid w:val="009436FC"/>
    <w:rsid w:val="00943ECB"/>
    <w:rsid w:val="00943EE3"/>
    <w:rsid w:val="0094482E"/>
    <w:rsid w:val="00944868"/>
    <w:rsid w:val="00944D98"/>
    <w:rsid w:val="009451E1"/>
    <w:rsid w:val="009452E4"/>
    <w:rsid w:val="009461DD"/>
    <w:rsid w:val="00946408"/>
    <w:rsid w:val="009468C3"/>
    <w:rsid w:val="00946C90"/>
    <w:rsid w:val="009473B3"/>
    <w:rsid w:val="00947900"/>
    <w:rsid w:val="00947A97"/>
    <w:rsid w:val="00947C24"/>
    <w:rsid w:val="00947DD5"/>
    <w:rsid w:val="00950BC8"/>
    <w:rsid w:val="00951145"/>
    <w:rsid w:val="00951435"/>
    <w:rsid w:val="00951485"/>
    <w:rsid w:val="00951818"/>
    <w:rsid w:val="0095199C"/>
    <w:rsid w:val="00951B65"/>
    <w:rsid w:val="00951B75"/>
    <w:rsid w:val="00951BCE"/>
    <w:rsid w:val="0095271E"/>
    <w:rsid w:val="00953097"/>
    <w:rsid w:val="00953146"/>
    <w:rsid w:val="00954702"/>
    <w:rsid w:val="00954749"/>
    <w:rsid w:val="009550D9"/>
    <w:rsid w:val="00955177"/>
    <w:rsid w:val="009552A7"/>
    <w:rsid w:val="009553CD"/>
    <w:rsid w:val="0095585F"/>
    <w:rsid w:val="00955918"/>
    <w:rsid w:val="009560B2"/>
    <w:rsid w:val="009561D4"/>
    <w:rsid w:val="00956358"/>
    <w:rsid w:val="00956547"/>
    <w:rsid w:val="00956654"/>
    <w:rsid w:val="009570F3"/>
    <w:rsid w:val="009576D4"/>
    <w:rsid w:val="00957A92"/>
    <w:rsid w:val="00957F31"/>
    <w:rsid w:val="00957F49"/>
    <w:rsid w:val="009601D1"/>
    <w:rsid w:val="009602BE"/>
    <w:rsid w:val="009605A3"/>
    <w:rsid w:val="0096096B"/>
    <w:rsid w:val="00960CD0"/>
    <w:rsid w:val="00961541"/>
    <w:rsid w:val="0096154B"/>
    <w:rsid w:val="009617AA"/>
    <w:rsid w:val="00961A91"/>
    <w:rsid w:val="00961AE1"/>
    <w:rsid w:val="00961C18"/>
    <w:rsid w:val="00961ED2"/>
    <w:rsid w:val="00961EEC"/>
    <w:rsid w:val="00961F66"/>
    <w:rsid w:val="009621BB"/>
    <w:rsid w:val="009622B6"/>
    <w:rsid w:val="009628FA"/>
    <w:rsid w:val="00962D67"/>
    <w:rsid w:val="00962EE5"/>
    <w:rsid w:val="00963946"/>
    <w:rsid w:val="00963B7C"/>
    <w:rsid w:val="00963C1C"/>
    <w:rsid w:val="009648D6"/>
    <w:rsid w:val="00964CF4"/>
    <w:rsid w:val="00964D91"/>
    <w:rsid w:val="00964FD6"/>
    <w:rsid w:val="00965657"/>
    <w:rsid w:val="00965AF9"/>
    <w:rsid w:val="009660BF"/>
    <w:rsid w:val="009663AD"/>
    <w:rsid w:val="00966E01"/>
    <w:rsid w:val="00966E9B"/>
    <w:rsid w:val="00966F7F"/>
    <w:rsid w:val="00967252"/>
    <w:rsid w:val="00967BCB"/>
    <w:rsid w:val="00967F09"/>
    <w:rsid w:val="00967F94"/>
    <w:rsid w:val="009701B7"/>
    <w:rsid w:val="00970629"/>
    <w:rsid w:val="009706EA"/>
    <w:rsid w:val="0097087A"/>
    <w:rsid w:val="0097088F"/>
    <w:rsid w:val="0097094F"/>
    <w:rsid w:val="00970A49"/>
    <w:rsid w:val="00970C59"/>
    <w:rsid w:val="00970DCF"/>
    <w:rsid w:val="0097112D"/>
    <w:rsid w:val="00971633"/>
    <w:rsid w:val="00971BEE"/>
    <w:rsid w:val="00971C2C"/>
    <w:rsid w:val="0097215F"/>
    <w:rsid w:val="0097260F"/>
    <w:rsid w:val="00972BE5"/>
    <w:rsid w:val="00972F2A"/>
    <w:rsid w:val="00973111"/>
    <w:rsid w:val="0097354A"/>
    <w:rsid w:val="00974307"/>
    <w:rsid w:val="00974498"/>
    <w:rsid w:val="009749A6"/>
    <w:rsid w:val="00974B0F"/>
    <w:rsid w:val="00975457"/>
    <w:rsid w:val="00975813"/>
    <w:rsid w:val="00975A75"/>
    <w:rsid w:val="0097617D"/>
    <w:rsid w:val="0097647A"/>
    <w:rsid w:val="00976557"/>
    <w:rsid w:val="00976676"/>
    <w:rsid w:val="00977769"/>
    <w:rsid w:val="00977A98"/>
    <w:rsid w:val="00977C00"/>
    <w:rsid w:val="009801EC"/>
    <w:rsid w:val="00980470"/>
    <w:rsid w:val="00980F74"/>
    <w:rsid w:val="009815C5"/>
    <w:rsid w:val="009815F6"/>
    <w:rsid w:val="0098224D"/>
    <w:rsid w:val="009823BA"/>
    <w:rsid w:val="009827B8"/>
    <w:rsid w:val="00983BA8"/>
    <w:rsid w:val="009841E9"/>
    <w:rsid w:val="00984692"/>
    <w:rsid w:val="00984883"/>
    <w:rsid w:val="0098543E"/>
    <w:rsid w:val="00985AB5"/>
    <w:rsid w:val="00985C8E"/>
    <w:rsid w:val="00985F75"/>
    <w:rsid w:val="009861CF"/>
    <w:rsid w:val="0098648A"/>
    <w:rsid w:val="009865D0"/>
    <w:rsid w:val="009868C6"/>
    <w:rsid w:val="00986C32"/>
    <w:rsid w:val="00987010"/>
    <w:rsid w:val="00987293"/>
    <w:rsid w:val="009873B0"/>
    <w:rsid w:val="0098746E"/>
    <w:rsid w:val="00987792"/>
    <w:rsid w:val="00987EC1"/>
    <w:rsid w:val="0099012C"/>
    <w:rsid w:val="00990416"/>
    <w:rsid w:val="0099088F"/>
    <w:rsid w:val="00990A60"/>
    <w:rsid w:val="00990D07"/>
    <w:rsid w:val="0099122A"/>
    <w:rsid w:val="0099214C"/>
    <w:rsid w:val="0099216E"/>
    <w:rsid w:val="00992223"/>
    <w:rsid w:val="00992280"/>
    <w:rsid w:val="00992BED"/>
    <w:rsid w:val="00992C5E"/>
    <w:rsid w:val="00992D2A"/>
    <w:rsid w:val="00992FCA"/>
    <w:rsid w:val="0099371B"/>
    <w:rsid w:val="00993915"/>
    <w:rsid w:val="00993A3F"/>
    <w:rsid w:val="00993DF2"/>
    <w:rsid w:val="00993FBC"/>
    <w:rsid w:val="009944FD"/>
    <w:rsid w:val="00994D6E"/>
    <w:rsid w:val="009955A5"/>
    <w:rsid w:val="00995BCB"/>
    <w:rsid w:val="00996890"/>
    <w:rsid w:val="0099790D"/>
    <w:rsid w:val="00997B42"/>
    <w:rsid w:val="00997DB5"/>
    <w:rsid w:val="00997DEA"/>
    <w:rsid w:val="009A01EB"/>
    <w:rsid w:val="009A0228"/>
    <w:rsid w:val="009A022B"/>
    <w:rsid w:val="009A04B8"/>
    <w:rsid w:val="009A0900"/>
    <w:rsid w:val="009A092B"/>
    <w:rsid w:val="009A0E25"/>
    <w:rsid w:val="009A0FEC"/>
    <w:rsid w:val="009A1203"/>
    <w:rsid w:val="009A1649"/>
    <w:rsid w:val="009A16BA"/>
    <w:rsid w:val="009A16E3"/>
    <w:rsid w:val="009A16F5"/>
    <w:rsid w:val="009A1B6C"/>
    <w:rsid w:val="009A21DF"/>
    <w:rsid w:val="009A24E1"/>
    <w:rsid w:val="009A2D12"/>
    <w:rsid w:val="009A2F46"/>
    <w:rsid w:val="009A3229"/>
    <w:rsid w:val="009A3239"/>
    <w:rsid w:val="009A44EC"/>
    <w:rsid w:val="009A4E71"/>
    <w:rsid w:val="009A5EE6"/>
    <w:rsid w:val="009A601A"/>
    <w:rsid w:val="009A6745"/>
    <w:rsid w:val="009A6AC6"/>
    <w:rsid w:val="009A6E46"/>
    <w:rsid w:val="009A7186"/>
    <w:rsid w:val="009A74AB"/>
    <w:rsid w:val="009A7724"/>
    <w:rsid w:val="009A7C23"/>
    <w:rsid w:val="009B101A"/>
    <w:rsid w:val="009B1204"/>
    <w:rsid w:val="009B1CEA"/>
    <w:rsid w:val="009B2055"/>
    <w:rsid w:val="009B229B"/>
    <w:rsid w:val="009B2362"/>
    <w:rsid w:val="009B246C"/>
    <w:rsid w:val="009B265D"/>
    <w:rsid w:val="009B2765"/>
    <w:rsid w:val="009B29BE"/>
    <w:rsid w:val="009B2B62"/>
    <w:rsid w:val="009B2DB6"/>
    <w:rsid w:val="009B2EFA"/>
    <w:rsid w:val="009B318D"/>
    <w:rsid w:val="009B3407"/>
    <w:rsid w:val="009B3649"/>
    <w:rsid w:val="009B44CD"/>
    <w:rsid w:val="009B47E4"/>
    <w:rsid w:val="009B4B8E"/>
    <w:rsid w:val="009B4CF4"/>
    <w:rsid w:val="009B4E73"/>
    <w:rsid w:val="009B5372"/>
    <w:rsid w:val="009B54C5"/>
    <w:rsid w:val="009B5575"/>
    <w:rsid w:val="009B5638"/>
    <w:rsid w:val="009B5916"/>
    <w:rsid w:val="009B5AEC"/>
    <w:rsid w:val="009B5B62"/>
    <w:rsid w:val="009B5F26"/>
    <w:rsid w:val="009B654D"/>
    <w:rsid w:val="009B65B7"/>
    <w:rsid w:val="009B714D"/>
    <w:rsid w:val="009B76AE"/>
    <w:rsid w:val="009B78BA"/>
    <w:rsid w:val="009B78DD"/>
    <w:rsid w:val="009C06C7"/>
    <w:rsid w:val="009C09B6"/>
    <w:rsid w:val="009C0EE1"/>
    <w:rsid w:val="009C126D"/>
    <w:rsid w:val="009C13C3"/>
    <w:rsid w:val="009C1E14"/>
    <w:rsid w:val="009C2391"/>
    <w:rsid w:val="009C24BA"/>
    <w:rsid w:val="009C298F"/>
    <w:rsid w:val="009C2D82"/>
    <w:rsid w:val="009C321A"/>
    <w:rsid w:val="009C3806"/>
    <w:rsid w:val="009C3973"/>
    <w:rsid w:val="009C3A29"/>
    <w:rsid w:val="009C3AB9"/>
    <w:rsid w:val="009C3F80"/>
    <w:rsid w:val="009C408C"/>
    <w:rsid w:val="009C4847"/>
    <w:rsid w:val="009C4887"/>
    <w:rsid w:val="009C49DB"/>
    <w:rsid w:val="009C5454"/>
    <w:rsid w:val="009C57EA"/>
    <w:rsid w:val="009C5C6B"/>
    <w:rsid w:val="009C5C8B"/>
    <w:rsid w:val="009C7560"/>
    <w:rsid w:val="009C7CD7"/>
    <w:rsid w:val="009D06A9"/>
    <w:rsid w:val="009D06B4"/>
    <w:rsid w:val="009D0704"/>
    <w:rsid w:val="009D11D3"/>
    <w:rsid w:val="009D1E8E"/>
    <w:rsid w:val="009D20ED"/>
    <w:rsid w:val="009D2309"/>
    <w:rsid w:val="009D2A12"/>
    <w:rsid w:val="009D3190"/>
    <w:rsid w:val="009D3ECA"/>
    <w:rsid w:val="009D3FB1"/>
    <w:rsid w:val="009D485E"/>
    <w:rsid w:val="009D4973"/>
    <w:rsid w:val="009D4E95"/>
    <w:rsid w:val="009D52DA"/>
    <w:rsid w:val="009D54D7"/>
    <w:rsid w:val="009D5B31"/>
    <w:rsid w:val="009D6F0B"/>
    <w:rsid w:val="009D75D5"/>
    <w:rsid w:val="009D7EBC"/>
    <w:rsid w:val="009E0571"/>
    <w:rsid w:val="009E06C7"/>
    <w:rsid w:val="009E0BDF"/>
    <w:rsid w:val="009E0D4F"/>
    <w:rsid w:val="009E11EB"/>
    <w:rsid w:val="009E19AB"/>
    <w:rsid w:val="009E1FA6"/>
    <w:rsid w:val="009E24C9"/>
    <w:rsid w:val="009E2831"/>
    <w:rsid w:val="009E285B"/>
    <w:rsid w:val="009E292B"/>
    <w:rsid w:val="009E2A21"/>
    <w:rsid w:val="009E2EDE"/>
    <w:rsid w:val="009E326D"/>
    <w:rsid w:val="009E3EBB"/>
    <w:rsid w:val="009E3FAC"/>
    <w:rsid w:val="009E4061"/>
    <w:rsid w:val="009E44E5"/>
    <w:rsid w:val="009E4552"/>
    <w:rsid w:val="009E5064"/>
    <w:rsid w:val="009E5AE1"/>
    <w:rsid w:val="009E5CF1"/>
    <w:rsid w:val="009E5E12"/>
    <w:rsid w:val="009E62EC"/>
    <w:rsid w:val="009E63A6"/>
    <w:rsid w:val="009E64C4"/>
    <w:rsid w:val="009E66C0"/>
    <w:rsid w:val="009E68EC"/>
    <w:rsid w:val="009E6DDD"/>
    <w:rsid w:val="009E6EBD"/>
    <w:rsid w:val="009F023C"/>
    <w:rsid w:val="009F051D"/>
    <w:rsid w:val="009F0B02"/>
    <w:rsid w:val="009F136A"/>
    <w:rsid w:val="009F13C3"/>
    <w:rsid w:val="009F15E5"/>
    <w:rsid w:val="009F1E36"/>
    <w:rsid w:val="009F2F28"/>
    <w:rsid w:val="009F37DD"/>
    <w:rsid w:val="009F3BF9"/>
    <w:rsid w:val="009F3C8C"/>
    <w:rsid w:val="009F3E58"/>
    <w:rsid w:val="009F43F7"/>
    <w:rsid w:val="009F4AA9"/>
    <w:rsid w:val="009F4B17"/>
    <w:rsid w:val="009F4D9A"/>
    <w:rsid w:val="009F52F8"/>
    <w:rsid w:val="009F578A"/>
    <w:rsid w:val="009F585F"/>
    <w:rsid w:val="009F589F"/>
    <w:rsid w:val="009F5A3B"/>
    <w:rsid w:val="009F5C25"/>
    <w:rsid w:val="009F5EA2"/>
    <w:rsid w:val="009F631D"/>
    <w:rsid w:val="009F63CF"/>
    <w:rsid w:val="009F661C"/>
    <w:rsid w:val="009F66B2"/>
    <w:rsid w:val="009F67E4"/>
    <w:rsid w:val="009F6E3F"/>
    <w:rsid w:val="009F6F13"/>
    <w:rsid w:val="009F7A23"/>
    <w:rsid w:val="009F7E56"/>
    <w:rsid w:val="00A004C1"/>
    <w:rsid w:val="00A01100"/>
    <w:rsid w:val="00A01154"/>
    <w:rsid w:val="00A01309"/>
    <w:rsid w:val="00A01B29"/>
    <w:rsid w:val="00A01C47"/>
    <w:rsid w:val="00A0203C"/>
    <w:rsid w:val="00A0207E"/>
    <w:rsid w:val="00A026BA"/>
    <w:rsid w:val="00A0271D"/>
    <w:rsid w:val="00A02F38"/>
    <w:rsid w:val="00A037C1"/>
    <w:rsid w:val="00A038AE"/>
    <w:rsid w:val="00A03B04"/>
    <w:rsid w:val="00A03E50"/>
    <w:rsid w:val="00A0414B"/>
    <w:rsid w:val="00A0428F"/>
    <w:rsid w:val="00A0433A"/>
    <w:rsid w:val="00A05440"/>
    <w:rsid w:val="00A05700"/>
    <w:rsid w:val="00A0582B"/>
    <w:rsid w:val="00A05DAC"/>
    <w:rsid w:val="00A06407"/>
    <w:rsid w:val="00A0679A"/>
    <w:rsid w:val="00A06894"/>
    <w:rsid w:val="00A06F40"/>
    <w:rsid w:val="00A0706B"/>
    <w:rsid w:val="00A073F2"/>
    <w:rsid w:val="00A07C9D"/>
    <w:rsid w:val="00A10868"/>
    <w:rsid w:val="00A10D12"/>
    <w:rsid w:val="00A10EE9"/>
    <w:rsid w:val="00A113D0"/>
    <w:rsid w:val="00A11AB8"/>
    <w:rsid w:val="00A11B5A"/>
    <w:rsid w:val="00A11F97"/>
    <w:rsid w:val="00A1213C"/>
    <w:rsid w:val="00A1270F"/>
    <w:rsid w:val="00A127C2"/>
    <w:rsid w:val="00A12FD4"/>
    <w:rsid w:val="00A13194"/>
    <w:rsid w:val="00A13414"/>
    <w:rsid w:val="00A1364C"/>
    <w:rsid w:val="00A139A6"/>
    <w:rsid w:val="00A13B09"/>
    <w:rsid w:val="00A148D9"/>
    <w:rsid w:val="00A14EED"/>
    <w:rsid w:val="00A14F33"/>
    <w:rsid w:val="00A153C5"/>
    <w:rsid w:val="00A15873"/>
    <w:rsid w:val="00A16003"/>
    <w:rsid w:val="00A16078"/>
    <w:rsid w:val="00A16098"/>
    <w:rsid w:val="00A165C1"/>
    <w:rsid w:val="00A169CA"/>
    <w:rsid w:val="00A16A99"/>
    <w:rsid w:val="00A16FA5"/>
    <w:rsid w:val="00A17571"/>
    <w:rsid w:val="00A17A60"/>
    <w:rsid w:val="00A17C83"/>
    <w:rsid w:val="00A17EA4"/>
    <w:rsid w:val="00A209F6"/>
    <w:rsid w:val="00A20BDA"/>
    <w:rsid w:val="00A20D0D"/>
    <w:rsid w:val="00A20ED4"/>
    <w:rsid w:val="00A20EE3"/>
    <w:rsid w:val="00A21272"/>
    <w:rsid w:val="00A21A4F"/>
    <w:rsid w:val="00A21C2D"/>
    <w:rsid w:val="00A21DD7"/>
    <w:rsid w:val="00A223E9"/>
    <w:rsid w:val="00A229FC"/>
    <w:rsid w:val="00A22AE8"/>
    <w:rsid w:val="00A22FFC"/>
    <w:rsid w:val="00A230ED"/>
    <w:rsid w:val="00A23804"/>
    <w:rsid w:val="00A23864"/>
    <w:rsid w:val="00A23E17"/>
    <w:rsid w:val="00A23F21"/>
    <w:rsid w:val="00A24673"/>
    <w:rsid w:val="00A247C8"/>
    <w:rsid w:val="00A24BC5"/>
    <w:rsid w:val="00A24D75"/>
    <w:rsid w:val="00A24FF9"/>
    <w:rsid w:val="00A25143"/>
    <w:rsid w:val="00A2519C"/>
    <w:rsid w:val="00A25332"/>
    <w:rsid w:val="00A25759"/>
    <w:rsid w:val="00A2613E"/>
    <w:rsid w:val="00A26B05"/>
    <w:rsid w:val="00A26D3F"/>
    <w:rsid w:val="00A26FD5"/>
    <w:rsid w:val="00A274FD"/>
    <w:rsid w:val="00A278C3"/>
    <w:rsid w:val="00A30988"/>
    <w:rsid w:val="00A30AFC"/>
    <w:rsid w:val="00A3157C"/>
    <w:rsid w:val="00A31804"/>
    <w:rsid w:val="00A31D57"/>
    <w:rsid w:val="00A326AC"/>
    <w:rsid w:val="00A32A6D"/>
    <w:rsid w:val="00A333B5"/>
    <w:rsid w:val="00A335E2"/>
    <w:rsid w:val="00A33C8D"/>
    <w:rsid w:val="00A33DBA"/>
    <w:rsid w:val="00A3410B"/>
    <w:rsid w:val="00A342ED"/>
    <w:rsid w:val="00A3440C"/>
    <w:rsid w:val="00A3476A"/>
    <w:rsid w:val="00A348BA"/>
    <w:rsid w:val="00A34A3A"/>
    <w:rsid w:val="00A35479"/>
    <w:rsid w:val="00A354F6"/>
    <w:rsid w:val="00A3607E"/>
    <w:rsid w:val="00A36458"/>
    <w:rsid w:val="00A36B2F"/>
    <w:rsid w:val="00A36ECE"/>
    <w:rsid w:val="00A36F64"/>
    <w:rsid w:val="00A37B0B"/>
    <w:rsid w:val="00A37C20"/>
    <w:rsid w:val="00A37F1D"/>
    <w:rsid w:val="00A40C20"/>
    <w:rsid w:val="00A40DDA"/>
    <w:rsid w:val="00A40FF0"/>
    <w:rsid w:val="00A41089"/>
    <w:rsid w:val="00A416E2"/>
    <w:rsid w:val="00A41BB5"/>
    <w:rsid w:val="00A41CBA"/>
    <w:rsid w:val="00A41D8E"/>
    <w:rsid w:val="00A4233A"/>
    <w:rsid w:val="00A42666"/>
    <w:rsid w:val="00A42C40"/>
    <w:rsid w:val="00A4361E"/>
    <w:rsid w:val="00A43A01"/>
    <w:rsid w:val="00A4423E"/>
    <w:rsid w:val="00A442A6"/>
    <w:rsid w:val="00A449A6"/>
    <w:rsid w:val="00A44B0B"/>
    <w:rsid w:val="00A45537"/>
    <w:rsid w:val="00A45F39"/>
    <w:rsid w:val="00A460B2"/>
    <w:rsid w:val="00A46265"/>
    <w:rsid w:val="00A46300"/>
    <w:rsid w:val="00A46660"/>
    <w:rsid w:val="00A46727"/>
    <w:rsid w:val="00A478EE"/>
    <w:rsid w:val="00A47919"/>
    <w:rsid w:val="00A479F3"/>
    <w:rsid w:val="00A509E8"/>
    <w:rsid w:val="00A50E98"/>
    <w:rsid w:val="00A51840"/>
    <w:rsid w:val="00A520F8"/>
    <w:rsid w:val="00A52111"/>
    <w:rsid w:val="00A52242"/>
    <w:rsid w:val="00A52769"/>
    <w:rsid w:val="00A527CE"/>
    <w:rsid w:val="00A529D3"/>
    <w:rsid w:val="00A52D0B"/>
    <w:rsid w:val="00A52FC0"/>
    <w:rsid w:val="00A53264"/>
    <w:rsid w:val="00A53469"/>
    <w:rsid w:val="00A53688"/>
    <w:rsid w:val="00A5370B"/>
    <w:rsid w:val="00A539DA"/>
    <w:rsid w:val="00A53C77"/>
    <w:rsid w:val="00A54323"/>
    <w:rsid w:val="00A54BD2"/>
    <w:rsid w:val="00A54D98"/>
    <w:rsid w:val="00A556D7"/>
    <w:rsid w:val="00A55891"/>
    <w:rsid w:val="00A55B92"/>
    <w:rsid w:val="00A55C1C"/>
    <w:rsid w:val="00A56065"/>
    <w:rsid w:val="00A5655F"/>
    <w:rsid w:val="00A56AD7"/>
    <w:rsid w:val="00A56CBC"/>
    <w:rsid w:val="00A57515"/>
    <w:rsid w:val="00A577FE"/>
    <w:rsid w:val="00A57CBB"/>
    <w:rsid w:val="00A57CCA"/>
    <w:rsid w:val="00A60853"/>
    <w:rsid w:val="00A608AE"/>
    <w:rsid w:val="00A60D49"/>
    <w:rsid w:val="00A60FDC"/>
    <w:rsid w:val="00A61CA7"/>
    <w:rsid w:val="00A61E23"/>
    <w:rsid w:val="00A6228F"/>
    <w:rsid w:val="00A623B5"/>
    <w:rsid w:val="00A62534"/>
    <w:rsid w:val="00A63820"/>
    <w:rsid w:val="00A6401F"/>
    <w:rsid w:val="00A64F0C"/>
    <w:rsid w:val="00A655A7"/>
    <w:rsid w:val="00A657B5"/>
    <w:rsid w:val="00A65B60"/>
    <w:rsid w:val="00A662DB"/>
    <w:rsid w:val="00A66624"/>
    <w:rsid w:val="00A666FE"/>
    <w:rsid w:val="00A668B3"/>
    <w:rsid w:val="00A66C69"/>
    <w:rsid w:val="00A66E17"/>
    <w:rsid w:val="00A67042"/>
    <w:rsid w:val="00A678B7"/>
    <w:rsid w:val="00A67B49"/>
    <w:rsid w:val="00A67D7C"/>
    <w:rsid w:val="00A67D7D"/>
    <w:rsid w:val="00A70008"/>
    <w:rsid w:val="00A7004C"/>
    <w:rsid w:val="00A70172"/>
    <w:rsid w:val="00A701BA"/>
    <w:rsid w:val="00A701E6"/>
    <w:rsid w:val="00A706BB"/>
    <w:rsid w:val="00A71278"/>
    <w:rsid w:val="00A714DC"/>
    <w:rsid w:val="00A71934"/>
    <w:rsid w:val="00A71944"/>
    <w:rsid w:val="00A71B24"/>
    <w:rsid w:val="00A7211F"/>
    <w:rsid w:val="00A725FA"/>
    <w:rsid w:val="00A729B0"/>
    <w:rsid w:val="00A73111"/>
    <w:rsid w:val="00A73178"/>
    <w:rsid w:val="00A733CA"/>
    <w:rsid w:val="00A7353A"/>
    <w:rsid w:val="00A73AE9"/>
    <w:rsid w:val="00A73D08"/>
    <w:rsid w:val="00A73EC5"/>
    <w:rsid w:val="00A73F9B"/>
    <w:rsid w:val="00A74B90"/>
    <w:rsid w:val="00A74D18"/>
    <w:rsid w:val="00A75123"/>
    <w:rsid w:val="00A7518B"/>
    <w:rsid w:val="00A7541A"/>
    <w:rsid w:val="00A75783"/>
    <w:rsid w:val="00A769A8"/>
    <w:rsid w:val="00A7732B"/>
    <w:rsid w:val="00A7746E"/>
    <w:rsid w:val="00A77DC2"/>
    <w:rsid w:val="00A801BE"/>
    <w:rsid w:val="00A801CD"/>
    <w:rsid w:val="00A8083B"/>
    <w:rsid w:val="00A80916"/>
    <w:rsid w:val="00A80B9C"/>
    <w:rsid w:val="00A80C21"/>
    <w:rsid w:val="00A8103B"/>
    <w:rsid w:val="00A8109A"/>
    <w:rsid w:val="00A81814"/>
    <w:rsid w:val="00A81BC2"/>
    <w:rsid w:val="00A825C4"/>
    <w:rsid w:val="00A82663"/>
    <w:rsid w:val="00A832A6"/>
    <w:rsid w:val="00A833A8"/>
    <w:rsid w:val="00A839CC"/>
    <w:rsid w:val="00A83BA1"/>
    <w:rsid w:val="00A83D3B"/>
    <w:rsid w:val="00A846C5"/>
    <w:rsid w:val="00A846C7"/>
    <w:rsid w:val="00A84D99"/>
    <w:rsid w:val="00A851B7"/>
    <w:rsid w:val="00A853C3"/>
    <w:rsid w:val="00A85501"/>
    <w:rsid w:val="00A85676"/>
    <w:rsid w:val="00A85B85"/>
    <w:rsid w:val="00A86176"/>
    <w:rsid w:val="00A86289"/>
    <w:rsid w:val="00A86875"/>
    <w:rsid w:val="00A86CC5"/>
    <w:rsid w:val="00A86F1C"/>
    <w:rsid w:val="00A87607"/>
    <w:rsid w:val="00A87768"/>
    <w:rsid w:val="00A879AB"/>
    <w:rsid w:val="00A87A28"/>
    <w:rsid w:val="00A87D15"/>
    <w:rsid w:val="00A916C6"/>
    <w:rsid w:val="00A91F04"/>
    <w:rsid w:val="00A92315"/>
    <w:rsid w:val="00A9278A"/>
    <w:rsid w:val="00A939DF"/>
    <w:rsid w:val="00A93AED"/>
    <w:rsid w:val="00A940B9"/>
    <w:rsid w:val="00A941F2"/>
    <w:rsid w:val="00A94434"/>
    <w:rsid w:val="00A948A2"/>
    <w:rsid w:val="00A95063"/>
    <w:rsid w:val="00A950B8"/>
    <w:rsid w:val="00A95595"/>
    <w:rsid w:val="00A95743"/>
    <w:rsid w:val="00A9590D"/>
    <w:rsid w:val="00A95A3B"/>
    <w:rsid w:val="00A95C3F"/>
    <w:rsid w:val="00A95F2D"/>
    <w:rsid w:val="00A96630"/>
    <w:rsid w:val="00A96AFB"/>
    <w:rsid w:val="00A9714D"/>
    <w:rsid w:val="00A97638"/>
    <w:rsid w:val="00A9775F"/>
    <w:rsid w:val="00A9787C"/>
    <w:rsid w:val="00A978AD"/>
    <w:rsid w:val="00A97C21"/>
    <w:rsid w:val="00AA00BC"/>
    <w:rsid w:val="00AA0204"/>
    <w:rsid w:val="00AA0379"/>
    <w:rsid w:val="00AA05AE"/>
    <w:rsid w:val="00AA0BB8"/>
    <w:rsid w:val="00AA100C"/>
    <w:rsid w:val="00AA110A"/>
    <w:rsid w:val="00AA11FA"/>
    <w:rsid w:val="00AA1E12"/>
    <w:rsid w:val="00AA206B"/>
    <w:rsid w:val="00AA20B2"/>
    <w:rsid w:val="00AA268D"/>
    <w:rsid w:val="00AA2A84"/>
    <w:rsid w:val="00AA2C72"/>
    <w:rsid w:val="00AA2F8B"/>
    <w:rsid w:val="00AA3DB5"/>
    <w:rsid w:val="00AA48FB"/>
    <w:rsid w:val="00AA4C4A"/>
    <w:rsid w:val="00AA4F00"/>
    <w:rsid w:val="00AA5599"/>
    <w:rsid w:val="00AA5CB1"/>
    <w:rsid w:val="00AA5D04"/>
    <w:rsid w:val="00AA68A3"/>
    <w:rsid w:val="00AA69CA"/>
    <w:rsid w:val="00AA6BD1"/>
    <w:rsid w:val="00AA6DDC"/>
    <w:rsid w:val="00AA6EE3"/>
    <w:rsid w:val="00AA731A"/>
    <w:rsid w:val="00AA74F2"/>
    <w:rsid w:val="00AA77B2"/>
    <w:rsid w:val="00AA7812"/>
    <w:rsid w:val="00AA78B4"/>
    <w:rsid w:val="00AA7901"/>
    <w:rsid w:val="00AA7FB2"/>
    <w:rsid w:val="00AB00CF"/>
    <w:rsid w:val="00AB0259"/>
    <w:rsid w:val="00AB06B8"/>
    <w:rsid w:val="00AB13E2"/>
    <w:rsid w:val="00AB1623"/>
    <w:rsid w:val="00AB199D"/>
    <w:rsid w:val="00AB1DDA"/>
    <w:rsid w:val="00AB255F"/>
    <w:rsid w:val="00AB28C1"/>
    <w:rsid w:val="00AB33AA"/>
    <w:rsid w:val="00AB3A9A"/>
    <w:rsid w:val="00AB3BA9"/>
    <w:rsid w:val="00AB3BD0"/>
    <w:rsid w:val="00AB3C4E"/>
    <w:rsid w:val="00AB3E87"/>
    <w:rsid w:val="00AB44CC"/>
    <w:rsid w:val="00AB4B91"/>
    <w:rsid w:val="00AB4E6D"/>
    <w:rsid w:val="00AB5319"/>
    <w:rsid w:val="00AB54C1"/>
    <w:rsid w:val="00AB5B88"/>
    <w:rsid w:val="00AB5D98"/>
    <w:rsid w:val="00AB5FFB"/>
    <w:rsid w:val="00AB60DA"/>
    <w:rsid w:val="00AB67AD"/>
    <w:rsid w:val="00AB69F9"/>
    <w:rsid w:val="00AB6FCA"/>
    <w:rsid w:val="00AB7715"/>
    <w:rsid w:val="00AB7886"/>
    <w:rsid w:val="00AC00B0"/>
    <w:rsid w:val="00AC049C"/>
    <w:rsid w:val="00AC0882"/>
    <w:rsid w:val="00AC0D46"/>
    <w:rsid w:val="00AC0FE5"/>
    <w:rsid w:val="00AC13CB"/>
    <w:rsid w:val="00AC17B2"/>
    <w:rsid w:val="00AC1A93"/>
    <w:rsid w:val="00AC20F5"/>
    <w:rsid w:val="00AC211D"/>
    <w:rsid w:val="00AC21CC"/>
    <w:rsid w:val="00AC27B5"/>
    <w:rsid w:val="00AC2B1F"/>
    <w:rsid w:val="00AC2CC3"/>
    <w:rsid w:val="00AC3A08"/>
    <w:rsid w:val="00AC4160"/>
    <w:rsid w:val="00AC41D7"/>
    <w:rsid w:val="00AC4B70"/>
    <w:rsid w:val="00AC4D2C"/>
    <w:rsid w:val="00AC4EF3"/>
    <w:rsid w:val="00AC4F0B"/>
    <w:rsid w:val="00AC505C"/>
    <w:rsid w:val="00AC52F6"/>
    <w:rsid w:val="00AC5342"/>
    <w:rsid w:val="00AC547E"/>
    <w:rsid w:val="00AC5DE6"/>
    <w:rsid w:val="00AC645F"/>
    <w:rsid w:val="00AC6512"/>
    <w:rsid w:val="00AC659A"/>
    <w:rsid w:val="00AC6893"/>
    <w:rsid w:val="00AC744B"/>
    <w:rsid w:val="00AC789B"/>
    <w:rsid w:val="00AC7969"/>
    <w:rsid w:val="00AC7CF0"/>
    <w:rsid w:val="00AC7D3A"/>
    <w:rsid w:val="00AD04C6"/>
    <w:rsid w:val="00AD0782"/>
    <w:rsid w:val="00AD0FF4"/>
    <w:rsid w:val="00AD1F9A"/>
    <w:rsid w:val="00AD27F2"/>
    <w:rsid w:val="00AD2A6B"/>
    <w:rsid w:val="00AD2B66"/>
    <w:rsid w:val="00AD326E"/>
    <w:rsid w:val="00AD3300"/>
    <w:rsid w:val="00AD3729"/>
    <w:rsid w:val="00AD3751"/>
    <w:rsid w:val="00AD37B4"/>
    <w:rsid w:val="00AD38B4"/>
    <w:rsid w:val="00AD3D38"/>
    <w:rsid w:val="00AD3EDC"/>
    <w:rsid w:val="00AD4862"/>
    <w:rsid w:val="00AD515D"/>
    <w:rsid w:val="00AD5464"/>
    <w:rsid w:val="00AD56B1"/>
    <w:rsid w:val="00AD5984"/>
    <w:rsid w:val="00AD5A00"/>
    <w:rsid w:val="00AD5A2B"/>
    <w:rsid w:val="00AD5ABA"/>
    <w:rsid w:val="00AD5AED"/>
    <w:rsid w:val="00AD5F22"/>
    <w:rsid w:val="00AD64CA"/>
    <w:rsid w:val="00AD67D9"/>
    <w:rsid w:val="00AD72A4"/>
    <w:rsid w:val="00AD74AC"/>
    <w:rsid w:val="00AD7D69"/>
    <w:rsid w:val="00AE0665"/>
    <w:rsid w:val="00AE0C80"/>
    <w:rsid w:val="00AE1F7D"/>
    <w:rsid w:val="00AE21D4"/>
    <w:rsid w:val="00AE238C"/>
    <w:rsid w:val="00AE2869"/>
    <w:rsid w:val="00AE2C47"/>
    <w:rsid w:val="00AE2E37"/>
    <w:rsid w:val="00AE3B22"/>
    <w:rsid w:val="00AE3D7B"/>
    <w:rsid w:val="00AE3E51"/>
    <w:rsid w:val="00AE4FC6"/>
    <w:rsid w:val="00AE53FA"/>
    <w:rsid w:val="00AE5423"/>
    <w:rsid w:val="00AE56B2"/>
    <w:rsid w:val="00AE576F"/>
    <w:rsid w:val="00AE5BF5"/>
    <w:rsid w:val="00AE622B"/>
    <w:rsid w:val="00AE64A9"/>
    <w:rsid w:val="00AE6A5D"/>
    <w:rsid w:val="00AE6E1C"/>
    <w:rsid w:val="00AE71E8"/>
    <w:rsid w:val="00AE7243"/>
    <w:rsid w:val="00AE72C2"/>
    <w:rsid w:val="00AE7718"/>
    <w:rsid w:val="00AE7926"/>
    <w:rsid w:val="00AE7C46"/>
    <w:rsid w:val="00AF0BBA"/>
    <w:rsid w:val="00AF10AA"/>
    <w:rsid w:val="00AF1BF6"/>
    <w:rsid w:val="00AF2519"/>
    <w:rsid w:val="00AF2722"/>
    <w:rsid w:val="00AF2A28"/>
    <w:rsid w:val="00AF2B93"/>
    <w:rsid w:val="00AF30BE"/>
    <w:rsid w:val="00AF34DF"/>
    <w:rsid w:val="00AF3678"/>
    <w:rsid w:val="00AF3B31"/>
    <w:rsid w:val="00AF4357"/>
    <w:rsid w:val="00AF476A"/>
    <w:rsid w:val="00AF515B"/>
    <w:rsid w:val="00AF521C"/>
    <w:rsid w:val="00AF58C2"/>
    <w:rsid w:val="00AF5CEC"/>
    <w:rsid w:val="00AF5D8F"/>
    <w:rsid w:val="00AF6059"/>
    <w:rsid w:val="00AF6510"/>
    <w:rsid w:val="00AF68CC"/>
    <w:rsid w:val="00AF69F6"/>
    <w:rsid w:val="00AF6B13"/>
    <w:rsid w:val="00AF6D12"/>
    <w:rsid w:val="00AF79C2"/>
    <w:rsid w:val="00AF7EC3"/>
    <w:rsid w:val="00B0011E"/>
    <w:rsid w:val="00B0042A"/>
    <w:rsid w:val="00B00B5B"/>
    <w:rsid w:val="00B00D43"/>
    <w:rsid w:val="00B01860"/>
    <w:rsid w:val="00B01B15"/>
    <w:rsid w:val="00B01B93"/>
    <w:rsid w:val="00B01CB1"/>
    <w:rsid w:val="00B01FE9"/>
    <w:rsid w:val="00B02F4B"/>
    <w:rsid w:val="00B0313E"/>
    <w:rsid w:val="00B03379"/>
    <w:rsid w:val="00B033A2"/>
    <w:rsid w:val="00B03658"/>
    <w:rsid w:val="00B03807"/>
    <w:rsid w:val="00B03BDE"/>
    <w:rsid w:val="00B044B5"/>
    <w:rsid w:val="00B044B6"/>
    <w:rsid w:val="00B04A3E"/>
    <w:rsid w:val="00B04D10"/>
    <w:rsid w:val="00B0518E"/>
    <w:rsid w:val="00B0542D"/>
    <w:rsid w:val="00B05633"/>
    <w:rsid w:val="00B0579C"/>
    <w:rsid w:val="00B057D7"/>
    <w:rsid w:val="00B05A53"/>
    <w:rsid w:val="00B05CF5"/>
    <w:rsid w:val="00B06444"/>
    <w:rsid w:val="00B06BDF"/>
    <w:rsid w:val="00B079C2"/>
    <w:rsid w:val="00B07E67"/>
    <w:rsid w:val="00B07F23"/>
    <w:rsid w:val="00B107F9"/>
    <w:rsid w:val="00B10A29"/>
    <w:rsid w:val="00B110F0"/>
    <w:rsid w:val="00B11170"/>
    <w:rsid w:val="00B1147C"/>
    <w:rsid w:val="00B114EE"/>
    <w:rsid w:val="00B1154F"/>
    <w:rsid w:val="00B11561"/>
    <w:rsid w:val="00B12809"/>
    <w:rsid w:val="00B12FC6"/>
    <w:rsid w:val="00B1455F"/>
    <w:rsid w:val="00B145BA"/>
    <w:rsid w:val="00B148A8"/>
    <w:rsid w:val="00B14FBC"/>
    <w:rsid w:val="00B15D96"/>
    <w:rsid w:val="00B15DA0"/>
    <w:rsid w:val="00B162D5"/>
    <w:rsid w:val="00B16661"/>
    <w:rsid w:val="00B166A3"/>
    <w:rsid w:val="00B16C95"/>
    <w:rsid w:val="00B16DAB"/>
    <w:rsid w:val="00B1735B"/>
    <w:rsid w:val="00B1775A"/>
    <w:rsid w:val="00B1797E"/>
    <w:rsid w:val="00B17B95"/>
    <w:rsid w:val="00B17C5A"/>
    <w:rsid w:val="00B20016"/>
    <w:rsid w:val="00B202C8"/>
    <w:rsid w:val="00B20EED"/>
    <w:rsid w:val="00B20F37"/>
    <w:rsid w:val="00B2120F"/>
    <w:rsid w:val="00B21327"/>
    <w:rsid w:val="00B21ED6"/>
    <w:rsid w:val="00B22636"/>
    <w:rsid w:val="00B22673"/>
    <w:rsid w:val="00B228F2"/>
    <w:rsid w:val="00B22FED"/>
    <w:rsid w:val="00B23954"/>
    <w:rsid w:val="00B23ADD"/>
    <w:rsid w:val="00B23E32"/>
    <w:rsid w:val="00B244A5"/>
    <w:rsid w:val="00B24608"/>
    <w:rsid w:val="00B247FE"/>
    <w:rsid w:val="00B256A8"/>
    <w:rsid w:val="00B264B2"/>
    <w:rsid w:val="00B269AC"/>
    <w:rsid w:val="00B26B9C"/>
    <w:rsid w:val="00B26D47"/>
    <w:rsid w:val="00B26D51"/>
    <w:rsid w:val="00B26F2E"/>
    <w:rsid w:val="00B27686"/>
    <w:rsid w:val="00B279D9"/>
    <w:rsid w:val="00B27C89"/>
    <w:rsid w:val="00B308BB"/>
    <w:rsid w:val="00B31531"/>
    <w:rsid w:val="00B32349"/>
    <w:rsid w:val="00B324BB"/>
    <w:rsid w:val="00B33A73"/>
    <w:rsid w:val="00B33FC1"/>
    <w:rsid w:val="00B34286"/>
    <w:rsid w:val="00B342ED"/>
    <w:rsid w:val="00B3451E"/>
    <w:rsid w:val="00B345A1"/>
    <w:rsid w:val="00B34C21"/>
    <w:rsid w:val="00B34C8A"/>
    <w:rsid w:val="00B355CF"/>
    <w:rsid w:val="00B35912"/>
    <w:rsid w:val="00B3595D"/>
    <w:rsid w:val="00B35EDA"/>
    <w:rsid w:val="00B36C15"/>
    <w:rsid w:val="00B372C2"/>
    <w:rsid w:val="00B37821"/>
    <w:rsid w:val="00B37B37"/>
    <w:rsid w:val="00B402F4"/>
    <w:rsid w:val="00B40410"/>
    <w:rsid w:val="00B409ED"/>
    <w:rsid w:val="00B40A3A"/>
    <w:rsid w:val="00B41E94"/>
    <w:rsid w:val="00B42102"/>
    <w:rsid w:val="00B42493"/>
    <w:rsid w:val="00B4275C"/>
    <w:rsid w:val="00B427CE"/>
    <w:rsid w:val="00B42976"/>
    <w:rsid w:val="00B42B02"/>
    <w:rsid w:val="00B42E75"/>
    <w:rsid w:val="00B432CE"/>
    <w:rsid w:val="00B43513"/>
    <w:rsid w:val="00B4383E"/>
    <w:rsid w:val="00B4398E"/>
    <w:rsid w:val="00B43BFE"/>
    <w:rsid w:val="00B4413C"/>
    <w:rsid w:val="00B4465C"/>
    <w:rsid w:val="00B4488A"/>
    <w:rsid w:val="00B449DC"/>
    <w:rsid w:val="00B44A2A"/>
    <w:rsid w:val="00B44CE2"/>
    <w:rsid w:val="00B45C75"/>
    <w:rsid w:val="00B45F11"/>
    <w:rsid w:val="00B46350"/>
    <w:rsid w:val="00B4648C"/>
    <w:rsid w:val="00B46781"/>
    <w:rsid w:val="00B46C10"/>
    <w:rsid w:val="00B46D56"/>
    <w:rsid w:val="00B472AF"/>
    <w:rsid w:val="00B47534"/>
    <w:rsid w:val="00B47C12"/>
    <w:rsid w:val="00B47DFD"/>
    <w:rsid w:val="00B5069E"/>
    <w:rsid w:val="00B50731"/>
    <w:rsid w:val="00B50936"/>
    <w:rsid w:val="00B5109C"/>
    <w:rsid w:val="00B5144A"/>
    <w:rsid w:val="00B51B1E"/>
    <w:rsid w:val="00B51E42"/>
    <w:rsid w:val="00B52503"/>
    <w:rsid w:val="00B5254A"/>
    <w:rsid w:val="00B52771"/>
    <w:rsid w:val="00B52A45"/>
    <w:rsid w:val="00B52B38"/>
    <w:rsid w:val="00B52BFF"/>
    <w:rsid w:val="00B530D0"/>
    <w:rsid w:val="00B53614"/>
    <w:rsid w:val="00B53BF9"/>
    <w:rsid w:val="00B53E7B"/>
    <w:rsid w:val="00B54477"/>
    <w:rsid w:val="00B54894"/>
    <w:rsid w:val="00B54B9C"/>
    <w:rsid w:val="00B54D52"/>
    <w:rsid w:val="00B55368"/>
    <w:rsid w:val="00B559C4"/>
    <w:rsid w:val="00B560FE"/>
    <w:rsid w:val="00B5622A"/>
    <w:rsid w:val="00B564B4"/>
    <w:rsid w:val="00B565F2"/>
    <w:rsid w:val="00B56602"/>
    <w:rsid w:val="00B56EAF"/>
    <w:rsid w:val="00B571B0"/>
    <w:rsid w:val="00B57D29"/>
    <w:rsid w:val="00B60492"/>
    <w:rsid w:val="00B6051B"/>
    <w:rsid w:val="00B60663"/>
    <w:rsid w:val="00B60928"/>
    <w:rsid w:val="00B60B5E"/>
    <w:rsid w:val="00B615DF"/>
    <w:rsid w:val="00B61994"/>
    <w:rsid w:val="00B61EC7"/>
    <w:rsid w:val="00B62C7F"/>
    <w:rsid w:val="00B63020"/>
    <w:rsid w:val="00B63282"/>
    <w:rsid w:val="00B63311"/>
    <w:rsid w:val="00B63873"/>
    <w:rsid w:val="00B63AAA"/>
    <w:rsid w:val="00B63AE1"/>
    <w:rsid w:val="00B63C5D"/>
    <w:rsid w:val="00B63CA3"/>
    <w:rsid w:val="00B6424B"/>
    <w:rsid w:val="00B64701"/>
    <w:rsid w:val="00B64729"/>
    <w:rsid w:val="00B64A7F"/>
    <w:rsid w:val="00B64C1C"/>
    <w:rsid w:val="00B6504B"/>
    <w:rsid w:val="00B65143"/>
    <w:rsid w:val="00B65A17"/>
    <w:rsid w:val="00B65CB6"/>
    <w:rsid w:val="00B66221"/>
    <w:rsid w:val="00B66EC4"/>
    <w:rsid w:val="00B66EC9"/>
    <w:rsid w:val="00B67008"/>
    <w:rsid w:val="00B6724A"/>
    <w:rsid w:val="00B67915"/>
    <w:rsid w:val="00B67C18"/>
    <w:rsid w:val="00B67F65"/>
    <w:rsid w:val="00B7021A"/>
    <w:rsid w:val="00B704A5"/>
    <w:rsid w:val="00B7072A"/>
    <w:rsid w:val="00B70B10"/>
    <w:rsid w:val="00B71425"/>
    <w:rsid w:val="00B71426"/>
    <w:rsid w:val="00B71885"/>
    <w:rsid w:val="00B71D31"/>
    <w:rsid w:val="00B72231"/>
    <w:rsid w:val="00B7250D"/>
    <w:rsid w:val="00B72B86"/>
    <w:rsid w:val="00B72BD6"/>
    <w:rsid w:val="00B72EFB"/>
    <w:rsid w:val="00B732D5"/>
    <w:rsid w:val="00B73AC2"/>
    <w:rsid w:val="00B741FE"/>
    <w:rsid w:val="00B746A8"/>
    <w:rsid w:val="00B747C2"/>
    <w:rsid w:val="00B747F9"/>
    <w:rsid w:val="00B7492E"/>
    <w:rsid w:val="00B749A3"/>
    <w:rsid w:val="00B74A91"/>
    <w:rsid w:val="00B74D11"/>
    <w:rsid w:val="00B75399"/>
    <w:rsid w:val="00B75CC7"/>
    <w:rsid w:val="00B7601E"/>
    <w:rsid w:val="00B76777"/>
    <w:rsid w:val="00B769B8"/>
    <w:rsid w:val="00B7702E"/>
    <w:rsid w:val="00B7708C"/>
    <w:rsid w:val="00B7745C"/>
    <w:rsid w:val="00B774DE"/>
    <w:rsid w:val="00B77BEF"/>
    <w:rsid w:val="00B8008F"/>
    <w:rsid w:val="00B801EF"/>
    <w:rsid w:val="00B8036A"/>
    <w:rsid w:val="00B8045E"/>
    <w:rsid w:val="00B805AA"/>
    <w:rsid w:val="00B80900"/>
    <w:rsid w:val="00B80A80"/>
    <w:rsid w:val="00B81504"/>
    <w:rsid w:val="00B8172A"/>
    <w:rsid w:val="00B81C76"/>
    <w:rsid w:val="00B81DC2"/>
    <w:rsid w:val="00B82957"/>
    <w:rsid w:val="00B82AE3"/>
    <w:rsid w:val="00B83030"/>
    <w:rsid w:val="00B8365F"/>
    <w:rsid w:val="00B8369E"/>
    <w:rsid w:val="00B836A8"/>
    <w:rsid w:val="00B83CCC"/>
    <w:rsid w:val="00B83D43"/>
    <w:rsid w:val="00B8416B"/>
    <w:rsid w:val="00B84A6A"/>
    <w:rsid w:val="00B84B5B"/>
    <w:rsid w:val="00B84E97"/>
    <w:rsid w:val="00B85A0A"/>
    <w:rsid w:val="00B86068"/>
    <w:rsid w:val="00B861A8"/>
    <w:rsid w:val="00B8632B"/>
    <w:rsid w:val="00B865F0"/>
    <w:rsid w:val="00B86939"/>
    <w:rsid w:val="00B86FE8"/>
    <w:rsid w:val="00B870E3"/>
    <w:rsid w:val="00B875AF"/>
    <w:rsid w:val="00B8787C"/>
    <w:rsid w:val="00B90127"/>
    <w:rsid w:val="00B907F2"/>
    <w:rsid w:val="00B9086B"/>
    <w:rsid w:val="00B90E64"/>
    <w:rsid w:val="00B9124C"/>
    <w:rsid w:val="00B91486"/>
    <w:rsid w:val="00B91AAF"/>
    <w:rsid w:val="00B91B53"/>
    <w:rsid w:val="00B91FAE"/>
    <w:rsid w:val="00B92176"/>
    <w:rsid w:val="00B9278B"/>
    <w:rsid w:val="00B93416"/>
    <w:rsid w:val="00B9350E"/>
    <w:rsid w:val="00B9431E"/>
    <w:rsid w:val="00B946EC"/>
    <w:rsid w:val="00B9475F"/>
    <w:rsid w:val="00B947C9"/>
    <w:rsid w:val="00B94942"/>
    <w:rsid w:val="00B94E79"/>
    <w:rsid w:val="00B95AD7"/>
    <w:rsid w:val="00B95C25"/>
    <w:rsid w:val="00B95E82"/>
    <w:rsid w:val="00B9631F"/>
    <w:rsid w:val="00B96CAD"/>
    <w:rsid w:val="00B9711A"/>
    <w:rsid w:val="00B97283"/>
    <w:rsid w:val="00B976BA"/>
    <w:rsid w:val="00BA0041"/>
    <w:rsid w:val="00BA02B3"/>
    <w:rsid w:val="00BA02DF"/>
    <w:rsid w:val="00BA048F"/>
    <w:rsid w:val="00BA0984"/>
    <w:rsid w:val="00BA0E01"/>
    <w:rsid w:val="00BA0E51"/>
    <w:rsid w:val="00BA137F"/>
    <w:rsid w:val="00BA1541"/>
    <w:rsid w:val="00BA1E05"/>
    <w:rsid w:val="00BA207D"/>
    <w:rsid w:val="00BA3382"/>
    <w:rsid w:val="00BA3C2B"/>
    <w:rsid w:val="00BA4459"/>
    <w:rsid w:val="00BA48DA"/>
    <w:rsid w:val="00BA4D20"/>
    <w:rsid w:val="00BA4F03"/>
    <w:rsid w:val="00BA51D4"/>
    <w:rsid w:val="00BA5357"/>
    <w:rsid w:val="00BA5682"/>
    <w:rsid w:val="00BA6A56"/>
    <w:rsid w:val="00BA6FB4"/>
    <w:rsid w:val="00BA73B9"/>
    <w:rsid w:val="00BA75E9"/>
    <w:rsid w:val="00BA7961"/>
    <w:rsid w:val="00BA7A8D"/>
    <w:rsid w:val="00BA7C18"/>
    <w:rsid w:val="00BA7DD3"/>
    <w:rsid w:val="00BB006D"/>
    <w:rsid w:val="00BB0191"/>
    <w:rsid w:val="00BB0897"/>
    <w:rsid w:val="00BB10B1"/>
    <w:rsid w:val="00BB1474"/>
    <w:rsid w:val="00BB14DD"/>
    <w:rsid w:val="00BB1C67"/>
    <w:rsid w:val="00BB22F9"/>
    <w:rsid w:val="00BB2DF6"/>
    <w:rsid w:val="00BB40C8"/>
    <w:rsid w:val="00BB4147"/>
    <w:rsid w:val="00BB485D"/>
    <w:rsid w:val="00BB4AA7"/>
    <w:rsid w:val="00BB5549"/>
    <w:rsid w:val="00BB5EE9"/>
    <w:rsid w:val="00BB61D4"/>
    <w:rsid w:val="00BB631C"/>
    <w:rsid w:val="00BB6D3D"/>
    <w:rsid w:val="00BB6F54"/>
    <w:rsid w:val="00BB73C3"/>
    <w:rsid w:val="00BB7A4A"/>
    <w:rsid w:val="00BB7B13"/>
    <w:rsid w:val="00BB7B8E"/>
    <w:rsid w:val="00BC00BC"/>
    <w:rsid w:val="00BC0185"/>
    <w:rsid w:val="00BC06D4"/>
    <w:rsid w:val="00BC0B16"/>
    <w:rsid w:val="00BC0FC0"/>
    <w:rsid w:val="00BC1025"/>
    <w:rsid w:val="00BC12CB"/>
    <w:rsid w:val="00BC15E4"/>
    <w:rsid w:val="00BC191D"/>
    <w:rsid w:val="00BC1AE8"/>
    <w:rsid w:val="00BC1B60"/>
    <w:rsid w:val="00BC1D6E"/>
    <w:rsid w:val="00BC1E46"/>
    <w:rsid w:val="00BC2077"/>
    <w:rsid w:val="00BC29F2"/>
    <w:rsid w:val="00BC33E8"/>
    <w:rsid w:val="00BC3712"/>
    <w:rsid w:val="00BC420C"/>
    <w:rsid w:val="00BC43B7"/>
    <w:rsid w:val="00BC46D8"/>
    <w:rsid w:val="00BC48A4"/>
    <w:rsid w:val="00BC50F6"/>
    <w:rsid w:val="00BC54BF"/>
    <w:rsid w:val="00BC55C2"/>
    <w:rsid w:val="00BC5C8B"/>
    <w:rsid w:val="00BC5D76"/>
    <w:rsid w:val="00BC6B2C"/>
    <w:rsid w:val="00BC6DA3"/>
    <w:rsid w:val="00BC7431"/>
    <w:rsid w:val="00BC79A2"/>
    <w:rsid w:val="00BD02C2"/>
    <w:rsid w:val="00BD0E00"/>
    <w:rsid w:val="00BD1729"/>
    <w:rsid w:val="00BD1AC5"/>
    <w:rsid w:val="00BD1FEA"/>
    <w:rsid w:val="00BD2316"/>
    <w:rsid w:val="00BD2558"/>
    <w:rsid w:val="00BD27B0"/>
    <w:rsid w:val="00BD299A"/>
    <w:rsid w:val="00BD2A8C"/>
    <w:rsid w:val="00BD2ADE"/>
    <w:rsid w:val="00BD2BF8"/>
    <w:rsid w:val="00BD2C44"/>
    <w:rsid w:val="00BD2CE4"/>
    <w:rsid w:val="00BD2DE0"/>
    <w:rsid w:val="00BD2F77"/>
    <w:rsid w:val="00BD2FB2"/>
    <w:rsid w:val="00BD305F"/>
    <w:rsid w:val="00BD3082"/>
    <w:rsid w:val="00BD3173"/>
    <w:rsid w:val="00BD32F0"/>
    <w:rsid w:val="00BD3F30"/>
    <w:rsid w:val="00BD42A4"/>
    <w:rsid w:val="00BD42FE"/>
    <w:rsid w:val="00BD4FDB"/>
    <w:rsid w:val="00BD5359"/>
    <w:rsid w:val="00BD5649"/>
    <w:rsid w:val="00BD5C16"/>
    <w:rsid w:val="00BD5D3C"/>
    <w:rsid w:val="00BD62AC"/>
    <w:rsid w:val="00BD68AE"/>
    <w:rsid w:val="00BD6AE0"/>
    <w:rsid w:val="00BD6B94"/>
    <w:rsid w:val="00BD75D2"/>
    <w:rsid w:val="00BD774B"/>
    <w:rsid w:val="00BE00CE"/>
    <w:rsid w:val="00BE06CC"/>
    <w:rsid w:val="00BE078B"/>
    <w:rsid w:val="00BE0D53"/>
    <w:rsid w:val="00BE0EB5"/>
    <w:rsid w:val="00BE11B7"/>
    <w:rsid w:val="00BE11EF"/>
    <w:rsid w:val="00BE12AE"/>
    <w:rsid w:val="00BE1625"/>
    <w:rsid w:val="00BE1977"/>
    <w:rsid w:val="00BE1AEB"/>
    <w:rsid w:val="00BE1CE8"/>
    <w:rsid w:val="00BE1D65"/>
    <w:rsid w:val="00BE1DC1"/>
    <w:rsid w:val="00BE22D8"/>
    <w:rsid w:val="00BE235B"/>
    <w:rsid w:val="00BE280A"/>
    <w:rsid w:val="00BE307A"/>
    <w:rsid w:val="00BE34CD"/>
    <w:rsid w:val="00BE37EA"/>
    <w:rsid w:val="00BE39CE"/>
    <w:rsid w:val="00BE3A79"/>
    <w:rsid w:val="00BE3B4A"/>
    <w:rsid w:val="00BE402C"/>
    <w:rsid w:val="00BE4215"/>
    <w:rsid w:val="00BE42F6"/>
    <w:rsid w:val="00BE43BA"/>
    <w:rsid w:val="00BE5201"/>
    <w:rsid w:val="00BE546D"/>
    <w:rsid w:val="00BE5788"/>
    <w:rsid w:val="00BE589E"/>
    <w:rsid w:val="00BE62E5"/>
    <w:rsid w:val="00BE670D"/>
    <w:rsid w:val="00BE69ED"/>
    <w:rsid w:val="00BE6E70"/>
    <w:rsid w:val="00BE7346"/>
    <w:rsid w:val="00BE7477"/>
    <w:rsid w:val="00BE7AFC"/>
    <w:rsid w:val="00BF088D"/>
    <w:rsid w:val="00BF103D"/>
    <w:rsid w:val="00BF157A"/>
    <w:rsid w:val="00BF1A25"/>
    <w:rsid w:val="00BF1A64"/>
    <w:rsid w:val="00BF1EEA"/>
    <w:rsid w:val="00BF1EF7"/>
    <w:rsid w:val="00BF1F78"/>
    <w:rsid w:val="00BF226F"/>
    <w:rsid w:val="00BF2912"/>
    <w:rsid w:val="00BF2FAC"/>
    <w:rsid w:val="00BF3171"/>
    <w:rsid w:val="00BF3180"/>
    <w:rsid w:val="00BF43D2"/>
    <w:rsid w:val="00BF4A01"/>
    <w:rsid w:val="00BF51A8"/>
    <w:rsid w:val="00BF52C0"/>
    <w:rsid w:val="00BF5810"/>
    <w:rsid w:val="00BF5816"/>
    <w:rsid w:val="00BF5B78"/>
    <w:rsid w:val="00BF5BF2"/>
    <w:rsid w:val="00BF5CDB"/>
    <w:rsid w:val="00BF5F65"/>
    <w:rsid w:val="00BF61E2"/>
    <w:rsid w:val="00BF6A71"/>
    <w:rsid w:val="00BF6A96"/>
    <w:rsid w:val="00BF6CA9"/>
    <w:rsid w:val="00BF71FC"/>
    <w:rsid w:val="00BF7288"/>
    <w:rsid w:val="00BF7B53"/>
    <w:rsid w:val="00BF7B56"/>
    <w:rsid w:val="00C000C2"/>
    <w:rsid w:val="00C00C73"/>
    <w:rsid w:val="00C00E66"/>
    <w:rsid w:val="00C0155E"/>
    <w:rsid w:val="00C03020"/>
    <w:rsid w:val="00C03081"/>
    <w:rsid w:val="00C03A46"/>
    <w:rsid w:val="00C040DE"/>
    <w:rsid w:val="00C04919"/>
    <w:rsid w:val="00C04C88"/>
    <w:rsid w:val="00C04D21"/>
    <w:rsid w:val="00C0545E"/>
    <w:rsid w:val="00C05550"/>
    <w:rsid w:val="00C05585"/>
    <w:rsid w:val="00C05B83"/>
    <w:rsid w:val="00C05D00"/>
    <w:rsid w:val="00C06294"/>
    <w:rsid w:val="00C06776"/>
    <w:rsid w:val="00C06E63"/>
    <w:rsid w:val="00C0770E"/>
    <w:rsid w:val="00C101AB"/>
    <w:rsid w:val="00C10566"/>
    <w:rsid w:val="00C1070C"/>
    <w:rsid w:val="00C1103A"/>
    <w:rsid w:val="00C110DB"/>
    <w:rsid w:val="00C110FB"/>
    <w:rsid w:val="00C11204"/>
    <w:rsid w:val="00C11242"/>
    <w:rsid w:val="00C11245"/>
    <w:rsid w:val="00C1130B"/>
    <w:rsid w:val="00C11823"/>
    <w:rsid w:val="00C11BE5"/>
    <w:rsid w:val="00C12D17"/>
    <w:rsid w:val="00C1363A"/>
    <w:rsid w:val="00C13D13"/>
    <w:rsid w:val="00C13E88"/>
    <w:rsid w:val="00C13F67"/>
    <w:rsid w:val="00C13FBD"/>
    <w:rsid w:val="00C142BF"/>
    <w:rsid w:val="00C14AF3"/>
    <w:rsid w:val="00C1507F"/>
    <w:rsid w:val="00C15155"/>
    <w:rsid w:val="00C1535B"/>
    <w:rsid w:val="00C15536"/>
    <w:rsid w:val="00C1562A"/>
    <w:rsid w:val="00C15F24"/>
    <w:rsid w:val="00C161CC"/>
    <w:rsid w:val="00C16AE9"/>
    <w:rsid w:val="00C1753F"/>
    <w:rsid w:val="00C176C7"/>
    <w:rsid w:val="00C17743"/>
    <w:rsid w:val="00C17A21"/>
    <w:rsid w:val="00C17BAA"/>
    <w:rsid w:val="00C17DA8"/>
    <w:rsid w:val="00C205E3"/>
    <w:rsid w:val="00C20E2E"/>
    <w:rsid w:val="00C21615"/>
    <w:rsid w:val="00C21C03"/>
    <w:rsid w:val="00C21C64"/>
    <w:rsid w:val="00C21CBD"/>
    <w:rsid w:val="00C22258"/>
    <w:rsid w:val="00C22408"/>
    <w:rsid w:val="00C22E72"/>
    <w:rsid w:val="00C233B2"/>
    <w:rsid w:val="00C23511"/>
    <w:rsid w:val="00C238F0"/>
    <w:rsid w:val="00C23FEE"/>
    <w:rsid w:val="00C2438D"/>
    <w:rsid w:val="00C24523"/>
    <w:rsid w:val="00C24B74"/>
    <w:rsid w:val="00C25143"/>
    <w:rsid w:val="00C251D8"/>
    <w:rsid w:val="00C2551A"/>
    <w:rsid w:val="00C259D7"/>
    <w:rsid w:val="00C25DD5"/>
    <w:rsid w:val="00C25EA4"/>
    <w:rsid w:val="00C264C2"/>
    <w:rsid w:val="00C266C1"/>
    <w:rsid w:val="00C26D00"/>
    <w:rsid w:val="00C26E0F"/>
    <w:rsid w:val="00C27781"/>
    <w:rsid w:val="00C27BBC"/>
    <w:rsid w:val="00C301B3"/>
    <w:rsid w:val="00C301E7"/>
    <w:rsid w:val="00C30797"/>
    <w:rsid w:val="00C3083B"/>
    <w:rsid w:val="00C30F02"/>
    <w:rsid w:val="00C31591"/>
    <w:rsid w:val="00C31723"/>
    <w:rsid w:val="00C31753"/>
    <w:rsid w:val="00C318BF"/>
    <w:rsid w:val="00C31933"/>
    <w:rsid w:val="00C31BB2"/>
    <w:rsid w:val="00C3205A"/>
    <w:rsid w:val="00C32219"/>
    <w:rsid w:val="00C32618"/>
    <w:rsid w:val="00C327A5"/>
    <w:rsid w:val="00C32816"/>
    <w:rsid w:val="00C32A10"/>
    <w:rsid w:val="00C3335C"/>
    <w:rsid w:val="00C34110"/>
    <w:rsid w:val="00C3414F"/>
    <w:rsid w:val="00C34512"/>
    <w:rsid w:val="00C34514"/>
    <w:rsid w:val="00C34C51"/>
    <w:rsid w:val="00C34EF0"/>
    <w:rsid w:val="00C352EE"/>
    <w:rsid w:val="00C354D0"/>
    <w:rsid w:val="00C35929"/>
    <w:rsid w:val="00C359D6"/>
    <w:rsid w:val="00C35AB1"/>
    <w:rsid w:val="00C35F6E"/>
    <w:rsid w:val="00C36120"/>
    <w:rsid w:val="00C3632B"/>
    <w:rsid w:val="00C363CD"/>
    <w:rsid w:val="00C36485"/>
    <w:rsid w:val="00C36587"/>
    <w:rsid w:val="00C3678B"/>
    <w:rsid w:val="00C37848"/>
    <w:rsid w:val="00C37B49"/>
    <w:rsid w:val="00C37F40"/>
    <w:rsid w:val="00C40247"/>
    <w:rsid w:val="00C405A1"/>
    <w:rsid w:val="00C408FE"/>
    <w:rsid w:val="00C40A2B"/>
    <w:rsid w:val="00C40D56"/>
    <w:rsid w:val="00C41045"/>
    <w:rsid w:val="00C4115A"/>
    <w:rsid w:val="00C41650"/>
    <w:rsid w:val="00C423FD"/>
    <w:rsid w:val="00C42D1E"/>
    <w:rsid w:val="00C438CD"/>
    <w:rsid w:val="00C439E6"/>
    <w:rsid w:val="00C441A3"/>
    <w:rsid w:val="00C44A0A"/>
    <w:rsid w:val="00C44BF4"/>
    <w:rsid w:val="00C45617"/>
    <w:rsid w:val="00C45716"/>
    <w:rsid w:val="00C46CD5"/>
    <w:rsid w:val="00C46D56"/>
    <w:rsid w:val="00C47856"/>
    <w:rsid w:val="00C503D9"/>
    <w:rsid w:val="00C50472"/>
    <w:rsid w:val="00C5074F"/>
    <w:rsid w:val="00C5098A"/>
    <w:rsid w:val="00C50F6F"/>
    <w:rsid w:val="00C5110A"/>
    <w:rsid w:val="00C51124"/>
    <w:rsid w:val="00C515D2"/>
    <w:rsid w:val="00C51704"/>
    <w:rsid w:val="00C52221"/>
    <w:rsid w:val="00C52344"/>
    <w:rsid w:val="00C527A4"/>
    <w:rsid w:val="00C52844"/>
    <w:rsid w:val="00C528E9"/>
    <w:rsid w:val="00C52901"/>
    <w:rsid w:val="00C52F52"/>
    <w:rsid w:val="00C52F54"/>
    <w:rsid w:val="00C53403"/>
    <w:rsid w:val="00C542DA"/>
    <w:rsid w:val="00C55511"/>
    <w:rsid w:val="00C5579F"/>
    <w:rsid w:val="00C55BB8"/>
    <w:rsid w:val="00C56032"/>
    <w:rsid w:val="00C5604C"/>
    <w:rsid w:val="00C566D8"/>
    <w:rsid w:val="00C56B56"/>
    <w:rsid w:val="00C57071"/>
    <w:rsid w:val="00C570BA"/>
    <w:rsid w:val="00C60EDE"/>
    <w:rsid w:val="00C61150"/>
    <w:rsid w:val="00C618CC"/>
    <w:rsid w:val="00C631D3"/>
    <w:rsid w:val="00C637BB"/>
    <w:rsid w:val="00C63AC0"/>
    <w:rsid w:val="00C64671"/>
    <w:rsid w:val="00C646E1"/>
    <w:rsid w:val="00C65427"/>
    <w:rsid w:val="00C66022"/>
    <w:rsid w:val="00C66774"/>
    <w:rsid w:val="00C67EB3"/>
    <w:rsid w:val="00C67F54"/>
    <w:rsid w:val="00C70868"/>
    <w:rsid w:val="00C70A2D"/>
    <w:rsid w:val="00C70DDD"/>
    <w:rsid w:val="00C712B7"/>
    <w:rsid w:val="00C713C2"/>
    <w:rsid w:val="00C714B2"/>
    <w:rsid w:val="00C71783"/>
    <w:rsid w:val="00C719BE"/>
    <w:rsid w:val="00C72097"/>
    <w:rsid w:val="00C72C6D"/>
    <w:rsid w:val="00C72EF7"/>
    <w:rsid w:val="00C72FD5"/>
    <w:rsid w:val="00C73191"/>
    <w:rsid w:val="00C731F8"/>
    <w:rsid w:val="00C7343A"/>
    <w:rsid w:val="00C736C7"/>
    <w:rsid w:val="00C738D5"/>
    <w:rsid w:val="00C73976"/>
    <w:rsid w:val="00C74B29"/>
    <w:rsid w:val="00C75CB6"/>
    <w:rsid w:val="00C762DC"/>
    <w:rsid w:val="00C764D4"/>
    <w:rsid w:val="00C76591"/>
    <w:rsid w:val="00C76841"/>
    <w:rsid w:val="00C76F74"/>
    <w:rsid w:val="00C76F92"/>
    <w:rsid w:val="00C7725B"/>
    <w:rsid w:val="00C778B7"/>
    <w:rsid w:val="00C77A8B"/>
    <w:rsid w:val="00C80191"/>
    <w:rsid w:val="00C80356"/>
    <w:rsid w:val="00C80520"/>
    <w:rsid w:val="00C80650"/>
    <w:rsid w:val="00C80B2F"/>
    <w:rsid w:val="00C80B69"/>
    <w:rsid w:val="00C80CF5"/>
    <w:rsid w:val="00C80EE7"/>
    <w:rsid w:val="00C8133D"/>
    <w:rsid w:val="00C81741"/>
    <w:rsid w:val="00C82098"/>
    <w:rsid w:val="00C822B7"/>
    <w:rsid w:val="00C82858"/>
    <w:rsid w:val="00C82BD5"/>
    <w:rsid w:val="00C8325C"/>
    <w:rsid w:val="00C832DF"/>
    <w:rsid w:val="00C836CE"/>
    <w:rsid w:val="00C836DF"/>
    <w:rsid w:val="00C83DD6"/>
    <w:rsid w:val="00C843FA"/>
    <w:rsid w:val="00C8442C"/>
    <w:rsid w:val="00C8475B"/>
    <w:rsid w:val="00C853FA"/>
    <w:rsid w:val="00C85ABF"/>
    <w:rsid w:val="00C85EB9"/>
    <w:rsid w:val="00C85F3D"/>
    <w:rsid w:val="00C86215"/>
    <w:rsid w:val="00C865A7"/>
    <w:rsid w:val="00C86700"/>
    <w:rsid w:val="00C874B4"/>
    <w:rsid w:val="00C8756A"/>
    <w:rsid w:val="00C87D17"/>
    <w:rsid w:val="00C903B0"/>
    <w:rsid w:val="00C906C3"/>
    <w:rsid w:val="00C90FEC"/>
    <w:rsid w:val="00C9103C"/>
    <w:rsid w:val="00C9141C"/>
    <w:rsid w:val="00C9164E"/>
    <w:rsid w:val="00C91C42"/>
    <w:rsid w:val="00C9352E"/>
    <w:rsid w:val="00C937EB"/>
    <w:rsid w:val="00C93D23"/>
    <w:rsid w:val="00C93E54"/>
    <w:rsid w:val="00C94188"/>
    <w:rsid w:val="00C94208"/>
    <w:rsid w:val="00C9440B"/>
    <w:rsid w:val="00C94528"/>
    <w:rsid w:val="00C94660"/>
    <w:rsid w:val="00C94721"/>
    <w:rsid w:val="00C9508D"/>
    <w:rsid w:val="00C950BE"/>
    <w:rsid w:val="00C95114"/>
    <w:rsid w:val="00C952A0"/>
    <w:rsid w:val="00C95A8E"/>
    <w:rsid w:val="00C95E4B"/>
    <w:rsid w:val="00C96721"/>
    <w:rsid w:val="00C97B3B"/>
    <w:rsid w:val="00CA0394"/>
    <w:rsid w:val="00CA0505"/>
    <w:rsid w:val="00CA05BF"/>
    <w:rsid w:val="00CA0FEE"/>
    <w:rsid w:val="00CA1171"/>
    <w:rsid w:val="00CA13EE"/>
    <w:rsid w:val="00CA1635"/>
    <w:rsid w:val="00CA169C"/>
    <w:rsid w:val="00CA19C8"/>
    <w:rsid w:val="00CA1A94"/>
    <w:rsid w:val="00CA1C8E"/>
    <w:rsid w:val="00CA20D1"/>
    <w:rsid w:val="00CA2514"/>
    <w:rsid w:val="00CA2A20"/>
    <w:rsid w:val="00CA30BA"/>
    <w:rsid w:val="00CA470B"/>
    <w:rsid w:val="00CA4883"/>
    <w:rsid w:val="00CA4B83"/>
    <w:rsid w:val="00CA4D49"/>
    <w:rsid w:val="00CA5CA3"/>
    <w:rsid w:val="00CA6010"/>
    <w:rsid w:val="00CA63E8"/>
    <w:rsid w:val="00CA69F6"/>
    <w:rsid w:val="00CA7C09"/>
    <w:rsid w:val="00CB00D7"/>
    <w:rsid w:val="00CB02CF"/>
    <w:rsid w:val="00CB05A1"/>
    <w:rsid w:val="00CB06E3"/>
    <w:rsid w:val="00CB085D"/>
    <w:rsid w:val="00CB0BB7"/>
    <w:rsid w:val="00CB0D87"/>
    <w:rsid w:val="00CB0DAD"/>
    <w:rsid w:val="00CB0FC1"/>
    <w:rsid w:val="00CB106D"/>
    <w:rsid w:val="00CB121F"/>
    <w:rsid w:val="00CB19CA"/>
    <w:rsid w:val="00CB1B95"/>
    <w:rsid w:val="00CB1E22"/>
    <w:rsid w:val="00CB2033"/>
    <w:rsid w:val="00CB2304"/>
    <w:rsid w:val="00CB27BB"/>
    <w:rsid w:val="00CB32C6"/>
    <w:rsid w:val="00CB33A2"/>
    <w:rsid w:val="00CB36BF"/>
    <w:rsid w:val="00CB3F2C"/>
    <w:rsid w:val="00CB44DA"/>
    <w:rsid w:val="00CB464E"/>
    <w:rsid w:val="00CB47D3"/>
    <w:rsid w:val="00CB51B2"/>
    <w:rsid w:val="00CB54F0"/>
    <w:rsid w:val="00CB5774"/>
    <w:rsid w:val="00CB5892"/>
    <w:rsid w:val="00CB59CE"/>
    <w:rsid w:val="00CB5C6A"/>
    <w:rsid w:val="00CB5EE7"/>
    <w:rsid w:val="00CB69D7"/>
    <w:rsid w:val="00CB7139"/>
    <w:rsid w:val="00CB77D2"/>
    <w:rsid w:val="00CC0A48"/>
    <w:rsid w:val="00CC0AF3"/>
    <w:rsid w:val="00CC0E33"/>
    <w:rsid w:val="00CC146F"/>
    <w:rsid w:val="00CC1824"/>
    <w:rsid w:val="00CC1BFC"/>
    <w:rsid w:val="00CC2165"/>
    <w:rsid w:val="00CC2584"/>
    <w:rsid w:val="00CC268D"/>
    <w:rsid w:val="00CC26C9"/>
    <w:rsid w:val="00CC2E5C"/>
    <w:rsid w:val="00CC3390"/>
    <w:rsid w:val="00CC3C5D"/>
    <w:rsid w:val="00CC3E15"/>
    <w:rsid w:val="00CC4777"/>
    <w:rsid w:val="00CC4B6E"/>
    <w:rsid w:val="00CC4DBA"/>
    <w:rsid w:val="00CC50CA"/>
    <w:rsid w:val="00CC524C"/>
    <w:rsid w:val="00CC52A7"/>
    <w:rsid w:val="00CC5649"/>
    <w:rsid w:val="00CC57AC"/>
    <w:rsid w:val="00CC5E7B"/>
    <w:rsid w:val="00CC6079"/>
    <w:rsid w:val="00CC6343"/>
    <w:rsid w:val="00CC636E"/>
    <w:rsid w:val="00CC6607"/>
    <w:rsid w:val="00CC7292"/>
    <w:rsid w:val="00CC74DB"/>
    <w:rsid w:val="00CC7539"/>
    <w:rsid w:val="00CC7B3A"/>
    <w:rsid w:val="00CC7D20"/>
    <w:rsid w:val="00CC7D29"/>
    <w:rsid w:val="00CD01FE"/>
    <w:rsid w:val="00CD0326"/>
    <w:rsid w:val="00CD0845"/>
    <w:rsid w:val="00CD0860"/>
    <w:rsid w:val="00CD0997"/>
    <w:rsid w:val="00CD0A9C"/>
    <w:rsid w:val="00CD1135"/>
    <w:rsid w:val="00CD170F"/>
    <w:rsid w:val="00CD1C06"/>
    <w:rsid w:val="00CD1F4F"/>
    <w:rsid w:val="00CD22C3"/>
    <w:rsid w:val="00CD2316"/>
    <w:rsid w:val="00CD2590"/>
    <w:rsid w:val="00CD29E3"/>
    <w:rsid w:val="00CD2AA2"/>
    <w:rsid w:val="00CD2E33"/>
    <w:rsid w:val="00CD314C"/>
    <w:rsid w:val="00CD33F4"/>
    <w:rsid w:val="00CD347D"/>
    <w:rsid w:val="00CD3840"/>
    <w:rsid w:val="00CD3984"/>
    <w:rsid w:val="00CD41E8"/>
    <w:rsid w:val="00CD4268"/>
    <w:rsid w:val="00CD44A1"/>
    <w:rsid w:val="00CD458A"/>
    <w:rsid w:val="00CD458B"/>
    <w:rsid w:val="00CD462E"/>
    <w:rsid w:val="00CD4FB7"/>
    <w:rsid w:val="00CD50AD"/>
    <w:rsid w:val="00CD55EC"/>
    <w:rsid w:val="00CD5857"/>
    <w:rsid w:val="00CD5C4E"/>
    <w:rsid w:val="00CD6A3F"/>
    <w:rsid w:val="00CD6C6E"/>
    <w:rsid w:val="00CD6E9D"/>
    <w:rsid w:val="00CD7333"/>
    <w:rsid w:val="00CD7387"/>
    <w:rsid w:val="00CD7534"/>
    <w:rsid w:val="00CD7652"/>
    <w:rsid w:val="00CD79DA"/>
    <w:rsid w:val="00CD7DCA"/>
    <w:rsid w:val="00CD7E93"/>
    <w:rsid w:val="00CE06EA"/>
    <w:rsid w:val="00CE090E"/>
    <w:rsid w:val="00CE1083"/>
    <w:rsid w:val="00CE10D1"/>
    <w:rsid w:val="00CE1203"/>
    <w:rsid w:val="00CE1619"/>
    <w:rsid w:val="00CE1A32"/>
    <w:rsid w:val="00CE22DF"/>
    <w:rsid w:val="00CE26DE"/>
    <w:rsid w:val="00CE2909"/>
    <w:rsid w:val="00CE360C"/>
    <w:rsid w:val="00CE43A2"/>
    <w:rsid w:val="00CE4810"/>
    <w:rsid w:val="00CE4F0E"/>
    <w:rsid w:val="00CE5EC4"/>
    <w:rsid w:val="00CE6679"/>
    <w:rsid w:val="00CE6763"/>
    <w:rsid w:val="00CE78FD"/>
    <w:rsid w:val="00CF0117"/>
    <w:rsid w:val="00CF0133"/>
    <w:rsid w:val="00CF05D1"/>
    <w:rsid w:val="00CF0795"/>
    <w:rsid w:val="00CF148D"/>
    <w:rsid w:val="00CF1D9F"/>
    <w:rsid w:val="00CF209F"/>
    <w:rsid w:val="00CF226C"/>
    <w:rsid w:val="00CF2BB6"/>
    <w:rsid w:val="00CF2E64"/>
    <w:rsid w:val="00CF2F78"/>
    <w:rsid w:val="00CF48D8"/>
    <w:rsid w:val="00CF4D41"/>
    <w:rsid w:val="00CF50D0"/>
    <w:rsid w:val="00CF5299"/>
    <w:rsid w:val="00CF576D"/>
    <w:rsid w:val="00CF5D67"/>
    <w:rsid w:val="00CF602F"/>
    <w:rsid w:val="00CF6546"/>
    <w:rsid w:val="00CF7F44"/>
    <w:rsid w:val="00D006D1"/>
    <w:rsid w:val="00D0089D"/>
    <w:rsid w:val="00D01536"/>
    <w:rsid w:val="00D02CF9"/>
    <w:rsid w:val="00D0307A"/>
    <w:rsid w:val="00D03278"/>
    <w:rsid w:val="00D0359B"/>
    <w:rsid w:val="00D035AC"/>
    <w:rsid w:val="00D0380E"/>
    <w:rsid w:val="00D03B52"/>
    <w:rsid w:val="00D04126"/>
    <w:rsid w:val="00D047B5"/>
    <w:rsid w:val="00D048D3"/>
    <w:rsid w:val="00D04A9D"/>
    <w:rsid w:val="00D05A88"/>
    <w:rsid w:val="00D06174"/>
    <w:rsid w:val="00D065A7"/>
    <w:rsid w:val="00D066E8"/>
    <w:rsid w:val="00D072B1"/>
    <w:rsid w:val="00D073D0"/>
    <w:rsid w:val="00D07605"/>
    <w:rsid w:val="00D07B8E"/>
    <w:rsid w:val="00D07BCC"/>
    <w:rsid w:val="00D07DE8"/>
    <w:rsid w:val="00D07FED"/>
    <w:rsid w:val="00D102D2"/>
    <w:rsid w:val="00D1031F"/>
    <w:rsid w:val="00D10497"/>
    <w:rsid w:val="00D108D3"/>
    <w:rsid w:val="00D10BBE"/>
    <w:rsid w:val="00D10CCF"/>
    <w:rsid w:val="00D10CE6"/>
    <w:rsid w:val="00D120EA"/>
    <w:rsid w:val="00D12303"/>
    <w:rsid w:val="00D1238F"/>
    <w:rsid w:val="00D12713"/>
    <w:rsid w:val="00D12D19"/>
    <w:rsid w:val="00D12F8D"/>
    <w:rsid w:val="00D139A9"/>
    <w:rsid w:val="00D139B0"/>
    <w:rsid w:val="00D139ED"/>
    <w:rsid w:val="00D145BF"/>
    <w:rsid w:val="00D14914"/>
    <w:rsid w:val="00D151E1"/>
    <w:rsid w:val="00D15297"/>
    <w:rsid w:val="00D152DE"/>
    <w:rsid w:val="00D15DCF"/>
    <w:rsid w:val="00D15E0F"/>
    <w:rsid w:val="00D15F82"/>
    <w:rsid w:val="00D160DA"/>
    <w:rsid w:val="00D167C2"/>
    <w:rsid w:val="00D1689B"/>
    <w:rsid w:val="00D16DA3"/>
    <w:rsid w:val="00D172C6"/>
    <w:rsid w:val="00D17DA6"/>
    <w:rsid w:val="00D20000"/>
    <w:rsid w:val="00D204A7"/>
    <w:rsid w:val="00D20659"/>
    <w:rsid w:val="00D20698"/>
    <w:rsid w:val="00D20B0A"/>
    <w:rsid w:val="00D20FFD"/>
    <w:rsid w:val="00D2179B"/>
    <w:rsid w:val="00D2186D"/>
    <w:rsid w:val="00D21CDC"/>
    <w:rsid w:val="00D2207C"/>
    <w:rsid w:val="00D22141"/>
    <w:rsid w:val="00D222CD"/>
    <w:rsid w:val="00D2236F"/>
    <w:rsid w:val="00D2240E"/>
    <w:rsid w:val="00D2244D"/>
    <w:rsid w:val="00D235E0"/>
    <w:rsid w:val="00D23626"/>
    <w:rsid w:val="00D2387C"/>
    <w:rsid w:val="00D23919"/>
    <w:rsid w:val="00D23A49"/>
    <w:rsid w:val="00D23B50"/>
    <w:rsid w:val="00D2405C"/>
    <w:rsid w:val="00D24D21"/>
    <w:rsid w:val="00D250FA"/>
    <w:rsid w:val="00D2606E"/>
    <w:rsid w:val="00D260B5"/>
    <w:rsid w:val="00D26932"/>
    <w:rsid w:val="00D26AD7"/>
    <w:rsid w:val="00D26C9C"/>
    <w:rsid w:val="00D26CCD"/>
    <w:rsid w:val="00D27EA7"/>
    <w:rsid w:val="00D30E47"/>
    <w:rsid w:val="00D31382"/>
    <w:rsid w:val="00D3283C"/>
    <w:rsid w:val="00D32E44"/>
    <w:rsid w:val="00D32ED0"/>
    <w:rsid w:val="00D33188"/>
    <w:rsid w:val="00D33A00"/>
    <w:rsid w:val="00D33B5B"/>
    <w:rsid w:val="00D33E3B"/>
    <w:rsid w:val="00D33E7F"/>
    <w:rsid w:val="00D33F4F"/>
    <w:rsid w:val="00D3406E"/>
    <w:rsid w:val="00D34406"/>
    <w:rsid w:val="00D34B1C"/>
    <w:rsid w:val="00D34DD7"/>
    <w:rsid w:val="00D35578"/>
    <w:rsid w:val="00D35646"/>
    <w:rsid w:val="00D35A0B"/>
    <w:rsid w:val="00D35AE4"/>
    <w:rsid w:val="00D35B96"/>
    <w:rsid w:val="00D35C01"/>
    <w:rsid w:val="00D35C17"/>
    <w:rsid w:val="00D3668E"/>
    <w:rsid w:val="00D36B88"/>
    <w:rsid w:val="00D36CA3"/>
    <w:rsid w:val="00D36D69"/>
    <w:rsid w:val="00D36EA8"/>
    <w:rsid w:val="00D378C9"/>
    <w:rsid w:val="00D401AB"/>
    <w:rsid w:val="00D40661"/>
    <w:rsid w:val="00D406F2"/>
    <w:rsid w:val="00D40946"/>
    <w:rsid w:val="00D40AB4"/>
    <w:rsid w:val="00D40E1C"/>
    <w:rsid w:val="00D4112C"/>
    <w:rsid w:val="00D416AE"/>
    <w:rsid w:val="00D42276"/>
    <w:rsid w:val="00D425D0"/>
    <w:rsid w:val="00D429C0"/>
    <w:rsid w:val="00D42A65"/>
    <w:rsid w:val="00D42EDD"/>
    <w:rsid w:val="00D431C1"/>
    <w:rsid w:val="00D4360A"/>
    <w:rsid w:val="00D436BB"/>
    <w:rsid w:val="00D43A7F"/>
    <w:rsid w:val="00D43C10"/>
    <w:rsid w:val="00D43CEE"/>
    <w:rsid w:val="00D43DF8"/>
    <w:rsid w:val="00D44314"/>
    <w:rsid w:val="00D44746"/>
    <w:rsid w:val="00D44FC9"/>
    <w:rsid w:val="00D451E3"/>
    <w:rsid w:val="00D4532A"/>
    <w:rsid w:val="00D46986"/>
    <w:rsid w:val="00D469CD"/>
    <w:rsid w:val="00D46A3D"/>
    <w:rsid w:val="00D46F13"/>
    <w:rsid w:val="00D46FAE"/>
    <w:rsid w:val="00D473B3"/>
    <w:rsid w:val="00D476D3"/>
    <w:rsid w:val="00D478A0"/>
    <w:rsid w:val="00D47C19"/>
    <w:rsid w:val="00D50F4A"/>
    <w:rsid w:val="00D51416"/>
    <w:rsid w:val="00D51837"/>
    <w:rsid w:val="00D5210C"/>
    <w:rsid w:val="00D5276E"/>
    <w:rsid w:val="00D52FAA"/>
    <w:rsid w:val="00D538A9"/>
    <w:rsid w:val="00D5397C"/>
    <w:rsid w:val="00D53BA4"/>
    <w:rsid w:val="00D53F72"/>
    <w:rsid w:val="00D54754"/>
    <w:rsid w:val="00D54819"/>
    <w:rsid w:val="00D55552"/>
    <w:rsid w:val="00D55A38"/>
    <w:rsid w:val="00D55CB8"/>
    <w:rsid w:val="00D560E3"/>
    <w:rsid w:val="00D566C6"/>
    <w:rsid w:val="00D56BF2"/>
    <w:rsid w:val="00D571EC"/>
    <w:rsid w:val="00D5753A"/>
    <w:rsid w:val="00D575B7"/>
    <w:rsid w:val="00D57DCE"/>
    <w:rsid w:val="00D604A1"/>
    <w:rsid w:val="00D604DE"/>
    <w:rsid w:val="00D60953"/>
    <w:rsid w:val="00D60C67"/>
    <w:rsid w:val="00D60E82"/>
    <w:rsid w:val="00D612E3"/>
    <w:rsid w:val="00D62A91"/>
    <w:rsid w:val="00D6311A"/>
    <w:rsid w:val="00D6325C"/>
    <w:rsid w:val="00D633D6"/>
    <w:rsid w:val="00D63DA7"/>
    <w:rsid w:val="00D63FCE"/>
    <w:rsid w:val="00D6409F"/>
    <w:rsid w:val="00D64787"/>
    <w:rsid w:val="00D64B6D"/>
    <w:rsid w:val="00D64D35"/>
    <w:rsid w:val="00D65314"/>
    <w:rsid w:val="00D6553E"/>
    <w:rsid w:val="00D65897"/>
    <w:rsid w:val="00D658B2"/>
    <w:rsid w:val="00D66104"/>
    <w:rsid w:val="00D66B9A"/>
    <w:rsid w:val="00D66F6F"/>
    <w:rsid w:val="00D6739E"/>
    <w:rsid w:val="00D6763C"/>
    <w:rsid w:val="00D67D4B"/>
    <w:rsid w:val="00D70353"/>
    <w:rsid w:val="00D7038F"/>
    <w:rsid w:val="00D70496"/>
    <w:rsid w:val="00D70AAB"/>
    <w:rsid w:val="00D7111C"/>
    <w:rsid w:val="00D71866"/>
    <w:rsid w:val="00D71993"/>
    <w:rsid w:val="00D71B5F"/>
    <w:rsid w:val="00D71E7D"/>
    <w:rsid w:val="00D71F45"/>
    <w:rsid w:val="00D7248D"/>
    <w:rsid w:val="00D724F3"/>
    <w:rsid w:val="00D726C5"/>
    <w:rsid w:val="00D72910"/>
    <w:rsid w:val="00D733C7"/>
    <w:rsid w:val="00D7342B"/>
    <w:rsid w:val="00D73638"/>
    <w:rsid w:val="00D737B5"/>
    <w:rsid w:val="00D73996"/>
    <w:rsid w:val="00D73FDD"/>
    <w:rsid w:val="00D74147"/>
    <w:rsid w:val="00D744FF"/>
    <w:rsid w:val="00D74B62"/>
    <w:rsid w:val="00D74C33"/>
    <w:rsid w:val="00D756A2"/>
    <w:rsid w:val="00D756F0"/>
    <w:rsid w:val="00D75BBE"/>
    <w:rsid w:val="00D75C4F"/>
    <w:rsid w:val="00D75E46"/>
    <w:rsid w:val="00D75F0C"/>
    <w:rsid w:val="00D778C3"/>
    <w:rsid w:val="00D77D27"/>
    <w:rsid w:val="00D77D69"/>
    <w:rsid w:val="00D808FF"/>
    <w:rsid w:val="00D81686"/>
    <w:rsid w:val="00D816E7"/>
    <w:rsid w:val="00D81916"/>
    <w:rsid w:val="00D81BE3"/>
    <w:rsid w:val="00D81C11"/>
    <w:rsid w:val="00D8218B"/>
    <w:rsid w:val="00D821EB"/>
    <w:rsid w:val="00D824C2"/>
    <w:rsid w:val="00D83497"/>
    <w:rsid w:val="00D8389C"/>
    <w:rsid w:val="00D838E0"/>
    <w:rsid w:val="00D8420F"/>
    <w:rsid w:val="00D84367"/>
    <w:rsid w:val="00D846A8"/>
    <w:rsid w:val="00D852E1"/>
    <w:rsid w:val="00D853FC"/>
    <w:rsid w:val="00D855A8"/>
    <w:rsid w:val="00D85A4B"/>
    <w:rsid w:val="00D863AD"/>
    <w:rsid w:val="00D8763E"/>
    <w:rsid w:val="00D879D7"/>
    <w:rsid w:val="00D87BDA"/>
    <w:rsid w:val="00D87D91"/>
    <w:rsid w:val="00D87F62"/>
    <w:rsid w:val="00D90372"/>
    <w:rsid w:val="00D903B8"/>
    <w:rsid w:val="00D9095A"/>
    <w:rsid w:val="00D915D1"/>
    <w:rsid w:val="00D915F8"/>
    <w:rsid w:val="00D9218A"/>
    <w:rsid w:val="00D927B3"/>
    <w:rsid w:val="00D929E5"/>
    <w:rsid w:val="00D92CED"/>
    <w:rsid w:val="00D93773"/>
    <w:rsid w:val="00D9389E"/>
    <w:rsid w:val="00D93B59"/>
    <w:rsid w:val="00D94132"/>
    <w:rsid w:val="00D942FC"/>
    <w:rsid w:val="00D949D1"/>
    <w:rsid w:val="00D94B2F"/>
    <w:rsid w:val="00D955D2"/>
    <w:rsid w:val="00D9573B"/>
    <w:rsid w:val="00D95B70"/>
    <w:rsid w:val="00D96000"/>
    <w:rsid w:val="00D9628F"/>
    <w:rsid w:val="00D962B3"/>
    <w:rsid w:val="00D968D6"/>
    <w:rsid w:val="00D96962"/>
    <w:rsid w:val="00D96BC0"/>
    <w:rsid w:val="00D97BD7"/>
    <w:rsid w:val="00D97C9A"/>
    <w:rsid w:val="00D97D7F"/>
    <w:rsid w:val="00DA0639"/>
    <w:rsid w:val="00DA1272"/>
    <w:rsid w:val="00DA14C8"/>
    <w:rsid w:val="00DA1548"/>
    <w:rsid w:val="00DA15F0"/>
    <w:rsid w:val="00DA161F"/>
    <w:rsid w:val="00DA166D"/>
    <w:rsid w:val="00DA1860"/>
    <w:rsid w:val="00DA2017"/>
    <w:rsid w:val="00DA24D2"/>
    <w:rsid w:val="00DA2A78"/>
    <w:rsid w:val="00DA2D8D"/>
    <w:rsid w:val="00DA3201"/>
    <w:rsid w:val="00DA3416"/>
    <w:rsid w:val="00DA3571"/>
    <w:rsid w:val="00DA421D"/>
    <w:rsid w:val="00DA43D8"/>
    <w:rsid w:val="00DA48B1"/>
    <w:rsid w:val="00DA4D0D"/>
    <w:rsid w:val="00DA5020"/>
    <w:rsid w:val="00DA58BF"/>
    <w:rsid w:val="00DA5B34"/>
    <w:rsid w:val="00DA5BCD"/>
    <w:rsid w:val="00DA5FA0"/>
    <w:rsid w:val="00DA6B17"/>
    <w:rsid w:val="00DA6C91"/>
    <w:rsid w:val="00DA6DF7"/>
    <w:rsid w:val="00DA6F8A"/>
    <w:rsid w:val="00DA73A5"/>
    <w:rsid w:val="00DA76C8"/>
    <w:rsid w:val="00DA7D81"/>
    <w:rsid w:val="00DB0019"/>
    <w:rsid w:val="00DB14CA"/>
    <w:rsid w:val="00DB1E15"/>
    <w:rsid w:val="00DB3239"/>
    <w:rsid w:val="00DB3266"/>
    <w:rsid w:val="00DB345A"/>
    <w:rsid w:val="00DB3AAC"/>
    <w:rsid w:val="00DB43C3"/>
    <w:rsid w:val="00DB5AE8"/>
    <w:rsid w:val="00DB5EA6"/>
    <w:rsid w:val="00DB6126"/>
    <w:rsid w:val="00DB695D"/>
    <w:rsid w:val="00DB69BA"/>
    <w:rsid w:val="00DB6AB5"/>
    <w:rsid w:val="00DB6BB4"/>
    <w:rsid w:val="00DB7023"/>
    <w:rsid w:val="00DB7BF1"/>
    <w:rsid w:val="00DB7D4B"/>
    <w:rsid w:val="00DB7E68"/>
    <w:rsid w:val="00DB7FAF"/>
    <w:rsid w:val="00DC0075"/>
    <w:rsid w:val="00DC014C"/>
    <w:rsid w:val="00DC031B"/>
    <w:rsid w:val="00DC0695"/>
    <w:rsid w:val="00DC06C3"/>
    <w:rsid w:val="00DC08BA"/>
    <w:rsid w:val="00DC1224"/>
    <w:rsid w:val="00DC141A"/>
    <w:rsid w:val="00DC15E6"/>
    <w:rsid w:val="00DC180A"/>
    <w:rsid w:val="00DC1D4E"/>
    <w:rsid w:val="00DC1EAE"/>
    <w:rsid w:val="00DC3389"/>
    <w:rsid w:val="00DC3477"/>
    <w:rsid w:val="00DC3B81"/>
    <w:rsid w:val="00DC3F86"/>
    <w:rsid w:val="00DC43D1"/>
    <w:rsid w:val="00DC47D1"/>
    <w:rsid w:val="00DC4C73"/>
    <w:rsid w:val="00DC4CC1"/>
    <w:rsid w:val="00DC5224"/>
    <w:rsid w:val="00DC5997"/>
    <w:rsid w:val="00DC60EE"/>
    <w:rsid w:val="00DC61A5"/>
    <w:rsid w:val="00DC6F3D"/>
    <w:rsid w:val="00DC7013"/>
    <w:rsid w:val="00DC7CDD"/>
    <w:rsid w:val="00DD01D6"/>
    <w:rsid w:val="00DD0300"/>
    <w:rsid w:val="00DD08F7"/>
    <w:rsid w:val="00DD091C"/>
    <w:rsid w:val="00DD0B14"/>
    <w:rsid w:val="00DD0ED0"/>
    <w:rsid w:val="00DD102C"/>
    <w:rsid w:val="00DD206A"/>
    <w:rsid w:val="00DD2683"/>
    <w:rsid w:val="00DD290E"/>
    <w:rsid w:val="00DD2B38"/>
    <w:rsid w:val="00DD2B7F"/>
    <w:rsid w:val="00DD2D98"/>
    <w:rsid w:val="00DD2DD1"/>
    <w:rsid w:val="00DD30C2"/>
    <w:rsid w:val="00DD3895"/>
    <w:rsid w:val="00DD3CC2"/>
    <w:rsid w:val="00DD4BA6"/>
    <w:rsid w:val="00DD4E85"/>
    <w:rsid w:val="00DD5294"/>
    <w:rsid w:val="00DD52B6"/>
    <w:rsid w:val="00DD53A8"/>
    <w:rsid w:val="00DD5D5F"/>
    <w:rsid w:val="00DD5E18"/>
    <w:rsid w:val="00DD5E7D"/>
    <w:rsid w:val="00DD5F34"/>
    <w:rsid w:val="00DD63E4"/>
    <w:rsid w:val="00DD64DD"/>
    <w:rsid w:val="00DD6FA7"/>
    <w:rsid w:val="00DD7286"/>
    <w:rsid w:val="00DD733A"/>
    <w:rsid w:val="00DD7D55"/>
    <w:rsid w:val="00DE000A"/>
    <w:rsid w:val="00DE0189"/>
    <w:rsid w:val="00DE0258"/>
    <w:rsid w:val="00DE0BFF"/>
    <w:rsid w:val="00DE1223"/>
    <w:rsid w:val="00DE1856"/>
    <w:rsid w:val="00DE20DD"/>
    <w:rsid w:val="00DE225E"/>
    <w:rsid w:val="00DE246A"/>
    <w:rsid w:val="00DE25D5"/>
    <w:rsid w:val="00DE2769"/>
    <w:rsid w:val="00DE2897"/>
    <w:rsid w:val="00DE2DF7"/>
    <w:rsid w:val="00DE30F4"/>
    <w:rsid w:val="00DE3149"/>
    <w:rsid w:val="00DE363A"/>
    <w:rsid w:val="00DE3A88"/>
    <w:rsid w:val="00DE3FFC"/>
    <w:rsid w:val="00DE4302"/>
    <w:rsid w:val="00DE4404"/>
    <w:rsid w:val="00DE49E9"/>
    <w:rsid w:val="00DE4A93"/>
    <w:rsid w:val="00DE4BCF"/>
    <w:rsid w:val="00DE4C10"/>
    <w:rsid w:val="00DE4E99"/>
    <w:rsid w:val="00DE5835"/>
    <w:rsid w:val="00DE5BC2"/>
    <w:rsid w:val="00DE5DEF"/>
    <w:rsid w:val="00DE64CE"/>
    <w:rsid w:val="00DE65B0"/>
    <w:rsid w:val="00DE665B"/>
    <w:rsid w:val="00DE67FD"/>
    <w:rsid w:val="00DE684B"/>
    <w:rsid w:val="00DE6950"/>
    <w:rsid w:val="00DE6A0D"/>
    <w:rsid w:val="00DE6AEC"/>
    <w:rsid w:val="00DE6BA0"/>
    <w:rsid w:val="00DE6E11"/>
    <w:rsid w:val="00DE6F02"/>
    <w:rsid w:val="00DE72B5"/>
    <w:rsid w:val="00DE72BB"/>
    <w:rsid w:val="00DE767F"/>
    <w:rsid w:val="00DE7939"/>
    <w:rsid w:val="00DF05E5"/>
    <w:rsid w:val="00DF0681"/>
    <w:rsid w:val="00DF0838"/>
    <w:rsid w:val="00DF0990"/>
    <w:rsid w:val="00DF0B02"/>
    <w:rsid w:val="00DF149E"/>
    <w:rsid w:val="00DF1DF2"/>
    <w:rsid w:val="00DF1F4D"/>
    <w:rsid w:val="00DF21F8"/>
    <w:rsid w:val="00DF22D5"/>
    <w:rsid w:val="00DF2634"/>
    <w:rsid w:val="00DF2D2C"/>
    <w:rsid w:val="00DF2D37"/>
    <w:rsid w:val="00DF2EB4"/>
    <w:rsid w:val="00DF32D0"/>
    <w:rsid w:val="00DF3B42"/>
    <w:rsid w:val="00DF4546"/>
    <w:rsid w:val="00DF546C"/>
    <w:rsid w:val="00DF576C"/>
    <w:rsid w:val="00DF5852"/>
    <w:rsid w:val="00DF58A0"/>
    <w:rsid w:val="00DF5977"/>
    <w:rsid w:val="00DF5A2C"/>
    <w:rsid w:val="00DF5E6C"/>
    <w:rsid w:val="00DF5FAB"/>
    <w:rsid w:val="00DF643E"/>
    <w:rsid w:val="00DF6B18"/>
    <w:rsid w:val="00DF7379"/>
    <w:rsid w:val="00DF7B71"/>
    <w:rsid w:val="00DF7D8A"/>
    <w:rsid w:val="00DF7FA3"/>
    <w:rsid w:val="00E0095E"/>
    <w:rsid w:val="00E00B73"/>
    <w:rsid w:val="00E00CA1"/>
    <w:rsid w:val="00E0144C"/>
    <w:rsid w:val="00E016C5"/>
    <w:rsid w:val="00E019CA"/>
    <w:rsid w:val="00E019FE"/>
    <w:rsid w:val="00E01B08"/>
    <w:rsid w:val="00E01EEC"/>
    <w:rsid w:val="00E01FA1"/>
    <w:rsid w:val="00E021B3"/>
    <w:rsid w:val="00E021C6"/>
    <w:rsid w:val="00E0238E"/>
    <w:rsid w:val="00E024B0"/>
    <w:rsid w:val="00E02BBF"/>
    <w:rsid w:val="00E02D76"/>
    <w:rsid w:val="00E02E5B"/>
    <w:rsid w:val="00E03452"/>
    <w:rsid w:val="00E0365B"/>
    <w:rsid w:val="00E037CA"/>
    <w:rsid w:val="00E043C5"/>
    <w:rsid w:val="00E046A7"/>
    <w:rsid w:val="00E04B32"/>
    <w:rsid w:val="00E051BA"/>
    <w:rsid w:val="00E0560F"/>
    <w:rsid w:val="00E05821"/>
    <w:rsid w:val="00E05F3B"/>
    <w:rsid w:val="00E069DA"/>
    <w:rsid w:val="00E06E76"/>
    <w:rsid w:val="00E0768C"/>
    <w:rsid w:val="00E07973"/>
    <w:rsid w:val="00E10342"/>
    <w:rsid w:val="00E1071A"/>
    <w:rsid w:val="00E108B5"/>
    <w:rsid w:val="00E113D6"/>
    <w:rsid w:val="00E1144D"/>
    <w:rsid w:val="00E118A1"/>
    <w:rsid w:val="00E11A7D"/>
    <w:rsid w:val="00E11EF3"/>
    <w:rsid w:val="00E126EE"/>
    <w:rsid w:val="00E12820"/>
    <w:rsid w:val="00E12A06"/>
    <w:rsid w:val="00E1354D"/>
    <w:rsid w:val="00E138BF"/>
    <w:rsid w:val="00E13D06"/>
    <w:rsid w:val="00E140F3"/>
    <w:rsid w:val="00E14360"/>
    <w:rsid w:val="00E144EC"/>
    <w:rsid w:val="00E148D6"/>
    <w:rsid w:val="00E14A12"/>
    <w:rsid w:val="00E151DB"/>
    <w:rsid w:val="00E15AFC"/>
    <w:rsid w:val="00E15E01"/>
    <w:rsid w:val="00E160BF"/>
    <w:rsid w:val="00E161FE"/>
    <w:rsid w:val="00E16244"/>
    <w:rsid w:val="00E16476"/>
    <w:rsid w:val="00E176BF"/>
    <w:rsid w:val="00E2009F"/>
    <w:rsid w:val="00E2016E"/>
    <w:rsid w:val="00E202D4"/>
    <w:rsid w:val="00E205FB"/>
    <w:rsid w:val="00E20C4A"/>
    <w:rsid w:val="00E216AC"/>
    <w:rsid w:val="00E21937"/>
    <w:rsid w:val="00E22022"/>
    <w:rsid w:val="00E22431"/>
    <w:rsid w:val="00E227A4"/>
    <w:rsid w:val="00E22AC6"/>
    <w:rsid w:val="00E22ED0"/>
    <w:rsid w:val="00E232DA"/>
    <w:rsid w:val="00E237D3"/>
    <w:rsid w:val="00E23A08"/>
    <w:rsid w:val="00E24485"/>
    <w:rsid w:val="00E249A6"/>
    <w:rsid w:val="00E24D09"/>
    <w:rsid w:val="00E251C8"/>
    <w:rsid w:val="00E25503"/>
    <w:rsid w:val="00E2574F"/>
    <w:rsid w:val="00E25C15"/>
    <w:rsid w:val="00E25D1D"/>
    <w:rsid w:val="00E25D95"/>
    <w:rsid w:val="00E26391"/>
    <w:rsid w:val="00E267D3"/>
    <w:rsid w:val="00E26B2B"/>
    <w:rsid w:val="00E2700F"/>
    <w:rsid w:val="00E27326"/>
    <w:rsid w:val="00E2795C"/>
    <w:rsid w:val="00E27CBD"/>
    <w:rsid w:val="00E27F07"/>
    <w:rsid w:val="00E300F7"/>
    <w:rsid w:val="00E304D4"/>
    <w:rsid w:val="00E30F6B"/>
    <w:rsid w:val="00E30F86"/>
    <w:rsid w:val="00E31485"/>
    <w:rsid w:val="00E31739"/>
    <w:rsid w:val="00E31752"/>
    <w:rsid w:val="00E317DF"/>
    <w:rsid w:val="00E31C8B"/>
    <w:rsid w:val="00E322AE"/>
    <w:rsid w:val="00E3269C"/>
    <w:rsid w:val="00E328BD"/>
    <w:rsid w:val="00E3298D"/>
    <w:rsid w:val="00E32B39"/>
    <w:rsid w:val="00E3320B"/>
    <w:rsid w:val="00E34788"/>
    <w:rsid w:val="00E35455"/>
    <w:rsid w:val="00E359BB"/>
    <w:rsid w:val="00E36073"/>
    <w:rsid w:val="00E3651D"/>
    <w:rsid w:val="00E36933"/>
    <w:rsid w:val="00E37AB7"/>
    <w:rsid w:val="00E37BBA"/>
    <w:rsid w:val="00E400B9"/>
    <w:rsid w:val="00E40145"/>
    <w:rsid w:val="00E402AB"/>
    <w:rsid w:val="00E40D35"/>
    <w:rsid w:val="00E4179F"/>
    <w:rsid w:val="00E41823"/>
    <w:rsid w:val="00E419EB"/>
    <w:rsid w:val="00E42A0D"/>
    <w:rsid w:val="00E42F6C"/>
    <w:rsid w:val="00E432AB"/>
    <w:rsid w:val="00E43491"/>
    <w:rsid w:val="00E43E96"/>
    <w:rsid w:val="00E43F27"/>
    <w:rsid w:val="00E43F7C"/>
    <w:rsid w:val="00E445AB"/>
    <w:rsid w:val="00E44BC9"/>
    <w:rsid w:val="00E44D44"/>
    <w:rsid w:val="00E45042"/>
    <w:rsid w:val="00E4543A"/>
    <w:rsid w:val="00E454BA"/>
    <w:rsid w:val="00E45578"/>
    <w:rsid w:val="00E458C7"/>
    <w:rsid w:val="00E45DDD"/>
    <w:rsid w:val="00E460A3"/>
    <w:rsid w:val="00E46141"/>
    <w:rsid w:val="00E46647"/>
    <w:rsid w:val="00E4670F"/>
    <w:rsid w:val="00E46824"/>
    <w:rsid w:val="00E47060"/>
    <w:rsid w:val="00E47783"/>
    <w:rsid w:val="00E47B4F"/>
    <w:rsid w:val="00E47CDA"/>
    <w:rsid w:val="00E47D0B"/>
    <w:rsid w:val="00E47D35"/>
    <w:rsid w:val="00E50222"/>
    <w:rsid w:val="00E50493"/>
    <w:rsid w:val="00E505C8"/>
    <w:rsid w:val="00E5085A"/>
    <w:rsid w:val="00E5089C"/>
    <w:rsid w:val="00E50A76"/>
    <w:rsid w:val="00E50CEA"/>
    <w:rsid w:val="00E50E2E"/>
    <w:rsid w:val="00E51585"/>
    <w:rsid w:val="00E51605"/>
    <w:rsid w:val="00E51685"/>
    <w:rsid w:val="00E5193B"/>
    <w:rsid w:val="00E521BC"/>
    <w:rsid w:val="00E521C2"/>
    <w:rsid w:val="00E52592"/>
    <w:rsid w:val="00E52EF1"/>
    <w:rsid w:val="00E53508"/>
    <w:rsid w:val="00E53747"/>
    <w:rsid w:val="00E53A83"/>
    <w:rsid w:val="00E53EAF"/>
    <w:rsid w:val="00E54A1B"/>
    <w:rsid w:val="00E55354"/>
    <w:rsid w:val="00E55B72"/>
    <w:rsid w:val="00E55E9E"/>
    <w:rsid w:val="00E560BA"/>
    <w:rsid w:val="00E5625E"/>
    <w:rsid w:val="00E562E8"/>
    <w:rsid w:val="00E571F5"/>
    <w:rsid w:val="00E57460"/>
    <w:rsid w:val="00E57474"/>
    <w:rsid w:val="00E57815"/>
    <w:rsid w:val="00E57DCA"/>
    <w:rsid w:val="00E609D0"/>
    <w:rsid w:val="00E60BC3"/>
    <w:rsid w:val="00E60C7E"/>
    <w:rsid w:val="00E60FDE"/>
    <w:rsid w:val="00E616B6"/>
    <w:rsid w:val="00E6191A"/>
    <w:rsid w:val="00E61A1B"/>
    <w:rsid w:val="00E622CD"/>
    <w:rsid w:val="00E62788"/>
    <w:rsid w:val="00E62A0A"/>
    <w:rsid w:val="00E6310C"/>
    <w:rsid w:val="00E63AB1"/>
    <w:rsid w:val="00E64023"/>
    <w:rsid w:val="00E64077"/>
    <w:rsid w:val="00E64239"/>
    <w:rsid w:val="00E6476A"/>
    <w:rsid w:val="00E65058"/>
    <w:rsid w:val="00E65987"/>
    <w:rsid w:val="00E66393"/>
    <w:rsid w:val="00E668FA"/>
    <w:rsid w:val="00E669C7"/>
    <w:rsid w:val="00E67079"/>
    <w:rsid w:val="00E67464"/>
    <w:rsid w:val="00E67CB2"/>
    <w:rsid w:val="00E67E84"/>
    <w:rsid w:val="00E67EE4"/>
    <w:rsid w:val="00E70DF7"/>
    <w:rsid w:val="00E71197"/>
    <w:rsid w:val="00E71886"/>
    <w:rsid w:val="00E71957"/>
    <w:rsid w:val="00E72B8A"/>
    <w:rsid w:val="00E72F14"/>
    <w:rsid w:val="00E73626"/>
    <w:rsid w:val="00E73DB5"/>
    <w:rsid w:val="00E7450C"/>
    <w:rsid w:val="00E74CE2"/>
    <w:rsid w:val="00E74F61"/>
    <w:rsid w:val="00E7564A"/>
    <w:rsid w:val="00E7575E"/>
    <w:rsid w:val="00E757E5"/>
    <w:rsid w:val="00E76380"/>
    <w:rsid w:val="00E7709C"/>
    <w:rsid w:val="00E7725A"/>
    <w:rsid w:val="00E80365"/>
    <w:rsid w:val="00E804E2"/>
    <w:rsid w:val="00E8064A"/>
    <w:rsid w:val="00E80A07"/>
    <w:rsid w:val="00E80C93"/>
    <w:rsid w:val="00E812F2"/>
    <w:rsid w:val="00E81761"/>
    <w:rsid w:val="00E81D1A"/>
    <w:rsid w:val="00E825A2"/>
    <w:rsid w:val="00E8312D"/>
    <w:rsid w:val="00E83803"/>
    <w:rsid w:val="00E83C26"/>
    <w:rsid w:val="00E84044"/>
    <w:rsid w:val="00E8407A"/>
    <w:rsid w:val="00E84173"/>
    <w:rsid w:val="00E845AE"/>
    <w:rsid w:val="00E845CC"/>
    <w:rsid w:val="00E84794"/>
    <w:rsid w:val="00E84AA4"/>
    <w:rsid w:val="00E84D2E"/>
    <w:rsid w:val="00E851AA"/>
    <w:rsid w:val="00E85BEE"/>
    <w:rsid w:val="00E85C72"/>
    <w:rsid w:val="00E85DD7"/>
    <w:rsid w:val="00E8636C"/>
    <w:rsid w:val="00E869D6"/>
    <w:rsid w:val="00E86A81"/>
    <w:rsid w:val="00E86AAB"/>
    <w:rsid w:val="00E8761F"/>
    <w:rsid w:val="00E87C25"/>
    <w:rsid w:val="00E900AE"/>
    <w:rsid w:val="00E901E7"/>
    <w:rsid w:val="00E902AF"/>
    <w:rsid w:val="00E91820"/>
    <w:rsid w:val="00E91BFE"/>
    <w:rsid w:val="00E91FAE"/>
    <w:rsid w:val="00E921C9"/>
    <w:rsid w:val="00E92528"/>
    <w:rsid w:val="00E9290A"/>
    <w:rsid w:val="00E92F3F"/>
    <w:rsid w:val="00E933BF"/>
    <w:rsid w:val="00E933EB"/>
    <w:rsid w:val="00E936F7"/>
    <w:rsid w:val="00E93914"/>
    <w:rsid w:val="00E93D30"/>
    <w:rsid w:val="00E94051"/>
    <w:rsid w:val="00E941D9"/>
    <w:rsid w:val="00E947F8"/>
    <w:rsid w:val="00E956B2"/>
    <w:rsid w:val="00E95E11"/>
    <w:rsid w:val="00E9635A"/>
    <w:rsid w:val="00E96DCB"/>
    <w:rsid w:val="00E971AC"/>
    <w:rsid w:val="00E97345"/>
    <w:rsid w:val="00E97595"/>
    <w:rsid w:val="00E9786D"/>
    <w:rsid w:val="00E97963"/>
    <w:rsid w:val="00E979CC"/>
    <w:rsid w:val="00E97C68"/>
    <w:rsid w:val="00E97D7A"/>
    <w:rsid w:val="00E97FEC"/>
    <w:rsid w:val="00EA047A"/>
    <w:rsid w:val="00EA04AD"/>
    <w:rsid w:val="00EA071C"/>
    <w:rsid w:val="00EA0745"/>
    <w:rsid w:val="00EA0A80"/>
    <w:rsid w:val="00EA1624"/>
    <w:rsid w:val="00EA1950"/>
    <w:rsid w:val="00EA1CCB"/>
    <w:rsid w:val="00EA1D11"/>
    <w:rsid w:val="00EA2366"/>
    <w:rsid w:val="00EA285E"/>
    <w:rsid w:val="00EA28A8"/>
    <w:rsid w:val="00EA2918"/>
    <w:rsid w:val="00EA2B70"/>
    <w:rsid w:val="00EA2BEB"/>
    <w:rsid w:val="00EA2EB1"/>
    <w:rsid w:val="00EA3564"/>
    <w:rsid w:val="00EA367B"/>
    <w:rsid w:val="00EA3E7D"/>
    <w:rsid w:val="00EA4033"/>
    <w:rsid w:val="00EA4BDD"/>
    <w:rsid w:val="00EA5195"/>
    <w:rsid w:val="00EA5811"/>
    <w:rsid w:val="00EA5B3A"/>
    <w:rsid w:val="00EA5D5A"/>
    <w:rsid w:val="00EA7AE3"/>
    <w:rsid w:val="00EA7D73"/>
    <w:rsid w:val="00EB04E6"/>
    <w:rsid w:val="00EB0D5A"/>
    <w:rsid w:val="00EB105E"/>
    <w:rsid w:val="00EB159B"/>
    <w:rsid w:val="00EB1A0D"/>
    <w:rsid w:val="00EB1BD9"/>
    <w:rsid w:val="00EB2136"/>
    <w:rsid w:val="00EB277C"/>
    <w:rsid w:val="00EB287A"/>
    <w:rsid w:val="00EB2A53"/>
    <w:rsid w:val="00EB2D32"/>
    <w:rsid w:val="00EB300F"/>
    <w:rsid w:val="00EB3782"/>
    <w:rsid w:val="00EB3CF1"/>
    <w:rsid w:val="00EB42BF"/>
    <w:rsid w:val="00EB52AC"/>
    <w:rsid w:val="00EB6833"/>
    <w:rsid w:val="00EB6DE9"/>
    <w:rsid w:val="00EB759E"/>
    <w:rsid w:val="00EB7844"/>
    <w:rsid w:val="00EB7AC6"/>
    <w:rsid w:val="00EB7EA2"/>
    <w:rsid w:val="00EC0667"/>
    <w:rsid w:val="00EC0A52"/>
    <w:rsid w:val="00EC0FAC"/>
    <w:rsid w:val="00EC1136"/>
    <w:rsid w:val="00EC1A64"/>
    <w:rsid w:val="00EC21FA"/>
    <w:rsid w:val="00EC26FD"/>
    <w:rsid w:val="00EC2AFF"/>
    <w:rsid w:val="00EC2DEC"/>
    <w:rsid w:val="00EC3196"/>
    <w:rsid w:val="00EC3381"/>
    <w:rsid w:val="00EC3CF4"/>
    <w:rsid w:val="00EC45C8"/>
    <w:rsid w:val="00EC4787"/>
    <w:rsid w:val="00EC4F23"/>
    <w:rsid w:val="00EC4F3B"/>
    <w:rsid w:val="00EC60DF"/>
    <w:rsid w:val="00EC70A1"/>
    <w:rsid w:val="00EC70AB"/>
    <w:rsid w:val="00EC757D"/>
    <w:rsid w:val="00ED038A"/>
    <w:rsid w:val="00ED0FB1"/>
    <w:rsid w:val="00ED119C"/>
    <w:rsid w:val="00ED1CBD"/>
    <w:rsid w:val="00ED1D04"/>
    <w:rsid w:val="00ED1E15"/>
    <w:rsid w:val="00ED1E27"/>
    <w:rsid w:val="00ED1FEF"/>
    <w:rsid w:val="00ED2222"/>
    <w:rsid w:val="00ED23C4"/>
    <w:rsid w:val="00ED2931"/>
    <w:rsid w:val="00ED2C13"/>
    <w:rsid w:val="00ED37A6"/>
    <w:rsid w:val="00ED385B"/>
    <w:rsid w:val="00ED465B"/>
    <w:rsid w:val="00ED51EC"/>
    <w:rsid w:val="00ED5CA3"/>
    <w:rsid w:val="00ED6B9B"/>
    <w:rsid w:val="00ED7329"/>
    <w:rsid w:val="00ED7831"/>
    <w:rsid w:val="00EE03B9"/>
    <w:rsid w:val="00EE103D"/>
    <w:rsid w:val="00EE1242"/>
    <w:rsid w:val="00EE1409"/>
    <w:rsid w:val="00EE2B98"/>
    <w:rsid w:val="00EE2E0E"/>
    <w:rsid w:val="00EE2E1F"/>
    <w:rsid w:val="00EE2F9B"/>
    <w:rsid w:val="00EE4AA1"/>
    <w:rsid w:val="00EE4F94"/>
    <w:rsid w:val="00EE5209"/>
    <w:rsid w:val="00EE5226"/>
    <w:rsid w:val="00EE55AE"/>
    <w:rsid w:val="00EE5DB6"/>
    <w:rsid w:val="00EE5FE1"/>
    <w:rsid w:val="00EE61FF"/>
    <w:rsid w:val="00EE67B5"/>
    <w:rsid w:val="00EE6965"/>
    <w:rsid w:val="00EE6C4E"/>
    <w:rsid w:val="00EE709C"/>
    <w:rsid w:val="00EE79B0"/>
    <w:rsid w:val="00EE79F1"/>
    <w:rsid w:val="00EE7DAB"/>
    <w:rsid w:val="00EF010D"/>
    <w:rsid w:val="00EF0126"/>
    <w:rsid w:val="00EF0633"/>
    <w:rsid w:val="00EF0C6A"/>
    <w:rsid w:val="00EF0EEA"/>
    <w:rsid w:val="00EF1062"/>
    <w:rsid w:val="00EF160A"/>
    <w:rsid w:val="00EF174A"/>
    <w:rsid w:val="00EF2446"/>
    <w:rsid w:val="00EF2B56"/>
    <w:rsid w:val="00EF2E81"/>
    <w:rsid w:val="00EF304D"/>
    <w:rsid w:val="00EF3162"/>
    <w:rsid w:val="00EF3469"/>
    <w:rsid w:val="00EF358F"/>
    <w:rsid w:val="00EF3BD0"/>
    <w:rsid w:val="00EF3CBB"/>
    <w:rsid w:val="00EF423C"/>
    <w:rsid w:val="00EF47CC"/>
    <w:rsid w:val="00EF4D9F"/>
    <w:rsid w:val="00EF4E44"/>
    <w:rsid w:val="00EF4FAA"/>
    <w:rsid w:val="00EF58D3"/>
    <w:rsid w:val="00EF5C4B"/>
    <w:rsid w:val="00EF5DE6"/>
    <w:rsid w:val="00EF5ED6"/>
    <w:rsid w:val="00EF67B9"/>
    <w:rsid w:val="00EF69CA"/>
    <w:rsid w:val="00EF6A00"/>
    <w:rsid w:val="00EF6C6A"/>
    <w:rsid w:val="00EF6CDE"/>
    <w:rsid w:val="00EF6D84"/>
    <w:rsid w:val="00EF6FEF"/>
    <w:rsid w:val="00EF7F48"/>
    <w:rsid w:val="00F008DE"/>
    <w:rsid w:val="00F00A8C"/>
    <w:rsid w:val="00F00C57"/>
    <w:rsid w:val="00F0132D"/>
    <w:rsid w:val="00F01A3F"/>
    <w:rsid w:val="00F021D3"/>
    <w:rsid w:val="00F0226D"/>
    <w:rsid w:val="00F023F0"/>
    <w:rsid w:val="00F027DB"/>
    <w:rsid w:val="00F02A44"/>
    <w:rsid w:val="00F02B71"/>
    <w:rsid w:val="00F03027"/>
    <w:rsid w:val="00F030A1"/>
    <w:rsid w:val="00F0311E"/>
    <w:rsid w:val="00F03290"/>
    <w:rsid w:val="00F0349D"/>
    <w:rsid w:val="00F035CE"/>
    <w:rsid w:val="00F03B94"/>
    <w:rsid w:val="00F03BD2"/>
    <w:rsid w:val="00F03EE1"/>
    <w:rsid w:val="00F049B0"/>
    <w:rsid w:val="00F05715"/>
    <w:rsid w:val="00F05C9C"/>
    <w:rsid w:val="00F06BFA"/>
    <w:rsid w:val="00F07378"/>
    <w:rsid w:val="00F0745B"/>
    <w:rsid w:val="00F078C0"/>
    <w:rsid w:val="00F110E3"/>
    <w:rsid w:val="00F1189C"/>
    <w:rsid w:val="00F11917"/>
    <w:rsid w:val="00F11FFE"/>
    <w:rsid w:val="00F130CD"/>
    <w:rsid w:val="00F13490"/>
    <w:rsid w:val="00F13722"/>
    <w:rsid w:val="00F13E86"/>
    <w:rsid w:val="00F1409C"/>
    <w:rsid w:val="00F14670"/>
    <w:rsid w:val="00F14A04"/>
    <w:rsid w:val="00F1517F"/>
    <w:rsid w:val="00F15A42"/>
    <w:rsid w:val="00F166AE"/>
    <w:rsid w:val="00F16A19"/>
    <w:rsid w:val="00F17BE1"/>
    <w:rsid w:val="00F17EC8"/>
    <w:rsid w:val="00F2002D"/>
    <w:rsid w:val="00F20159"/>
    <w:rsid w:val="00F2066B"/>
    <w:rsid w:val="00F207FA"/>
    <w:rsid w:val="00F207FC"/>
    <w:rsid w:val="00F213D7"/>
    <w:rsid w:val="00F21A7D"/>
    <w:rsid w:val="00F22154"/>
    <w:rsid w:val="00F22208"/>
    <w:rsid w:val="00F223DB"/>
    <w:rsid w:val="00F22495"/>
    <w:rsid w:val="00F227BC"/>
    <w:rsid w:val="00F228E5"/>
    <w:rsid w:val="00F2290D"/>
    <w:rsid w:val="00F22C72"/>
    <w:rsid w:val="00F22C7C"/>
    <w:rsid w:val="00F2395D"/>
    <w:rsid w:val="00F23EC0"/>
    <w:rsid w:val="00F24107"/>
    <w:rsid w:val="00F245E0"/>
    <w:rsid w:val="00F245EC"/>
    <w:rsid w:val="00F248AE"/>
    <w:rsid w:val="00F2495D"/>
    <w:rsid w:val="00F24960"/>
    <w:rsid w:val="00F24E7B"/>
    <w:rsid w:val="00F25928"/>
    <w:rsid w:val="00F259F8"/>
    <w:rsid w:val="00F260BB"/>
    <w:rsid w:val="00F2636D"/>
    <w:rsid w:val="00F266E7"/>
    <w:rsid w:val="00F2687B"/>
    <w:rsid w:val="00F26B63"/>
    <w:rsid w:val="00F27144"/>
    <w:rsid w:val="00F27826"/>
    <w:rsid w:val="00F278F3"/>
    <w:rsid w:val="00F2799B"/>
    <w:rsid w:val="00F27DFF"/>
    <w:rsid w:val="00F27F43"/>
    <w:rsid w:val="00F27F71"/>
    <w:rsid w:val="00F3007F"/>
    <w:rsid w:val="00F3081F"/>
    <w:rsid w:val="00F31214"/>
    <w:rsid w:val="00F32105"/>
    <w:rsid w:val="00F32366"/>
    <w:rsid w:val="00F3270B"/>
    <w:rsid w:val="00F32ED5"/>
    <w:rsid w:val="00F32F9F"/>
    <w:rsid w:val="00F3368B"/>
    <w:rsid w:val="00F33878"/>
    <w:rsid w:val="00F34543"/>
    <w:rsid w:val="00F34B91"/>
    <w:rsid w:val="00F3531D"/>
    <w:rsid w:val="00F357E2"/>
    <w:rsid w:val="00F35CB7"/>
    <w:rsid w:val="00F35D32"/>
    <w:rsid w:val="00F36AF4"/>
    <w:rsid w:val="00F36CC4"/>
    <w:rsid w:val="00F36E93"/>
    <w:rsid w:val="00F4019A"/>
    <w:rsid w:val="00F403A7"/>
    <w:rsid w:val="00F403CE"/>
    <w:rsid w:val="00F40993"/>
    <w:rsid w:val="00F40B3A"/>
    <w:rsid w:val="00F40D78"/>
    <w:rsid w:val="00F415D2"/>
    <w:rsid w:val="00F4209F"/>
    <w:rsid w:val="00F42137"/>
    <w:rsid w:val="00F42C0A"/>
    <w:rsid w:val="00F43042"/>
    <w:rsid w:val="00F4343F"/>
    <w:rsid w:val="00F43536"/>
    <w:rsid w:val="00F4356A"/>
    <w:rsid w:val="00F43577"/>
    <w:rsid w:val="00F43702"/>
    <w:rsid w:val="00F4371F"/>
    <w:rsid w:val="00F43E03"/>
    <w:rsid w:val="00F44086"/>
    <w:rsid w:val="00F446E8"/>
    <w:rsid w:val="00F44762"/>
    <w:rsid w:val="00F447EA"/>
    <w:rsid w:val="00F44D24"/>
    <w:rsid w:val="00F44D2B"/>
    <w:rsid w:val="00F454B5"/>
    <w:rsid w:val="00F45A11"/>
    <w:rsid w:val="00F45ED9"/>
    <w:rsid w:val="00F4657C"/>
    <w:rsid w:val="00F46AE3"/>
    <w:rsid w:val="00F46F43"/>
    <w:rsid w:val="00F47121"/>
    <w:rsid w:val="00F47934"/>
    <w:rsid w:val="00F47AE5"/>
    <w:rsid w:val="00F47FE2"/>
    <w:rsid w:val="00F50097"/>
    <w:rsid w:val="00F5012F"/>
    <w:rsid w:val="00F504D6"/>
    <w:rsid w:val="00F504EB"/>
    <w:rsid w:val="00F5098E"/>
    <w:rsid w:val="00F515DE"/>
    <w:rsid w:val="00F51DA2"/>
    <w:rsid w:val="00F52010"/>
    <w:rsid w:val="00F5219C"/>
    <w:rsid w:val="00F5250B"/>
    <w:rsid w:val="00F52E25"/>
    <w:rsid w:val="00F531EE"/>
    <w:rsid w:val="00F534BD"/>
    <w:rsid w:val="00F53523"/>
    <w:rsid w:val="00F53B95"/>
    <w:rsid w:val="00F54007"/>
    <w:rsid w:val="00F54C6C"/>
    <w:rsid w:val="00F55192"/>
    <w:rsid w:val="00F551B8"/>
    <w:rsid w:val="00F551C0"/>
    <w:rsid w:val="00F55393"/>
    <w:rsid w:val="00F5543A"/>
    <w:rsid w:val="00F55A44"/>
    <w:rsid w:val="00F55FDF"/>
    <w:rsid w:val="00F56E8F"/>
    <w:rsid w:val="00F56F4D"/>
    <w:rsid w:val="00F57DE0"/>
    <w:rsid w:val="00F60320"/>
    <w:rsid w:val="00F608CE"/>
    <w:rsid w:val="00F60B20"/>
    <w:rsid w:val="00F6160C"/>
    <w:rsid w:val="00F61962"/>
    <w:rsid w:val="00F6212C"/>
    <w:rsid w:val="00F62C6F"/>
    <w:rsid w:val="00F6319C"/>
    <w:rsid w:val="00F63376"/>
    <w:rsid w:val="00F638D5"/>
    <w:rsid w:val="00F64084"/>
    <w:rsid w:val="00F64196"/>
    <w:rsid w:val="00F642F2"/>
    <w:rsid w:val="00F645C8"/>
    <w:rsid w:val="00F64DA1"/>
    <w:rsid w:val="00F64E60"/>
    <w:rsid w:val="00F652A3"/>
    <w:rsid w:val="00F655CB"/>
    <w:rsid w:val="00F65C83"/>
    <w:rsid w:val="00F6623B"/>
    <w:rsid w:val="00F66DCC"/>
    <w:rsid w:val="00F66E90"/>
    <w:rsid w:val="00F673E9"/>
    <w:rsid w:val="00F70117"/>
    <w:rsid w:val="00F70356"/>
    <w:rsid w:val="00F70B2D"/>
    <w:rsid w:val="00F70D14"/>
    <w:rsid w:val="00F70D3D"/>
    <w:rsid w:val="00F7149B"/>
    <w:rsid w:val="00F7194B"/>
    <w:rsid w:val="00F71994"/>
    <w:rsid w:val="00F71AC0"/>
    <w:rsid w:val="00F71E6D"/>
    <w:rsid w:val="00F71E98"/>
    <w:rsid w:val="00F71F60"/>
    <w:rsid w:val="00F7200C"/>
    <w:rsid w:val="00F72369"/>
    <w:rsid w:val="00F7238D"/>
    <w:rsid w:val="00F7275A"/>
    <w:rsid w:val="00F72D5F"/>
    <w:rsid w:val="00F732E9"/>
    <w:rsid w:val="00F73383"/>
    <w:rsid w:val="00F739EF"/>
    <w:rsid w:val="00F73BBE"/>
    <w:rsid w:val="00F73BD8"/>
    <w:rsid w:val="00F73DFA"/>
    <w:rsid w:val="00F73E06"/>
    <w:rsid w:val="00F74062"/>
    <w:rsid w:val="00F74A53"/>
    <w:rsid w:val="00F74BD5"/>
    <w:rsid w:val="00F74DBB"/>
    <w:rsid w:val="00F7585C"/>
    <w:rsid w:val="00F76620"/>
    <w:rsid w:val="00F76890"/>
    <w:rsid w:val="00F768E3"/>
    <w:rsid w:val="00F76986"/>
    <w:rsid w:val="00F76C50"/>
    <w:rsid w:val="00F76F56"/>
    <w:rsid w:val="00F778DB"/>
    <w:rsid w:val="00F77B29"/>
    <w:rsid w:val="00F805EB"/>
    <w:rsid w:val="00F807CC"/>
    <w:rsid w:val="00F80DAD"/>
    <w:rsid w:val="00F81444"/>
    <w:rsid w:val="00F81B72"/>
    <w:rsid w:val="00F81C62"/>
    <w:rsid w:val="00F81EBD"/>
    <w:rsid w:val="00F81EF5"/>
    <w:rsid w:val="00F81F19"/>
    <w:rsid w:val="00F821B2"/>
    <w:rsid w:val="00F82869"/>
    <w:rsid w:val="00F82BE4"/>
    <w:rsid w:val="00F82CA6"/>
    <w:rsid w:val="00F82DCF"/>
    <w:rsid w:val="00F82F83"/>
    <w:rsid w:val="00F82FAE"/>
    <w:rsid w:val="00F83045"/>
    <w:rsid w:val="00F83132"/>
    <w:rsid w:val="00F831F6"/>
    <w:rsid w:val="00F83A69"/>
    <w:rsid w:val="00F83C0F"/>
    <w:rsid w:val="00F84076"/>
    <w:rsid w:val="00F850E7"/>
    <w:rsid w:val="00F8528B"/>
    <w:rsid w:val="00F8531C"/>
    <w:rsid w:val="00F8548B"/>
    <w:rsid w:val="00F85613"/>
    <w:rsid w:val="00F858F3"/>
    <w:rsid w:val="00F85B0D"/>
    <w:rsid w:val="00F85F4E"/>
    <w:rsid w:val="00F86132"/>
    <w:rsid w:val="00F866DE"/>
    <w:rsid w:val="00F867C2"/>
    <w:rsid w:val="00F8684B"/>
    <w:rsid w:val="00F86AC7"/>
    <w:rsid w:val="00F86C89"/>
    <w:rsid w:val="00F86D6A"/>
    <w:rsid w:val="00F86DA0"/>
    <w:rsid w:val="00F8702F"/>
    <w:rsid w:val="00F8720F"/>
    <w:rsid w:val="00F8723E"/>
    <w:rsid w:val="00F87AA9"/>
    <w:rsid w:val="00F87D6A"/>
    <w:rsid w:val="00F908EE"/>
    <w:rsid w:val="00F90CC8"/>
    <w:rsid w:val="00F913EF"/>
    <w:rsid w:val="00F915C2"/>
    <w:rsid w:val="00F9235A"/>
    <w:rsid w:val="00F92632"/>
    <w:rsid w:val="00F92BD4"/>
    <w:rsid w:val="00F93BB4"/>
    <w:rsid w:val="00F93FFE"/>
    <w:rsid w:val="00F94690"/>
    <w:rsid w:val="00F948DC"/>
    <w:rsid w:val="00F94B11"/>
    <w:rsid w:val="00F94FD3"/>
    <w:rsid w:val="00F951DE"/>
    <w:rsid w:val="00F95597"/>
    <w:rsid w:val="00F9575B"/>
    <w:rsid w:val="00F95C48"/>
    <w:rsid w:val="00F95D4C"/>
    <w:rsid w:val="00F95D6B"/>
    <w:rsid w:val="00F95EF7"/>
    <w:rsid w:val="00F9673B"/>
    <w:rsid w:val="00F96821"/>
    <w:rsid w:val="00F96FC6"/>
    <w:rsid w:val="00F9706A"/>
    <w:rsid w:val="00F97101"/>
    <w:rsid w:val="00F97240"/>
    <w:rsid w:val="00F9730E"/>
    <w:rsid w:val="00F97DCF"/>
    <w:rsid w:val="00FA022B"/>
    <w:rsid w:val="00FA0451"/>
    <w:rsid w:val="00FA0D50"/>
    <w:rsid w:val="00FA16A8"/>
    <w:rsid w:val="00FA1B0B"/>
    <w:rsid w:val="00FA2273"/>
    <w:rsid w:val="00FA2803"/>
    <w:rsid w:val="00FA28BF"/>
    <w:rsid w:val="00FA2973"/>
    <w:rsid w:val="00FA2CF9"/>
    <w:rsid w:val="00FA33A3"/>
    <w:rsid w:val="00FA384D"/>
    <w:rsid w:val="00FA4295"/>
    <w:rsid w:val="00FA4A2C"/>
    <w:rsid w:val="00FA5554"/>
    <w:rsid w:val="00FA55E3"/>
    <w:rsid w:val="00FA6C1D"/>
    <w:rsid w:val="00FA6D64"/>
    <w:rsid w:val="00FA6F54"/>
    <w:rsid w:val="00FA7204"/>
    <w:rsid w:val="00FA73BA"/>
    <w:rsid w:val="00FA75A5"/>
    <w:rsid w:val="00FB00AD"/>
    <w:rsid w:val="00FB0170"/>
    <w:rsid w:val="00FB04FF"/>
    <w:rsid w:val="00FB0AA0"/>
    <w:rsid w:val="00FB0AD9"/>
    <w:rsid w:val="00FB1129"/>
    <w:rsid w:val="00FB15B8"/>
    <w:rsid w:val="00FB1A5C"/>
    <w:rsid w:val="00FB1B0D"/>
    <w:rsid w:val="00FB1F12"/>
    <w:rsid w:val="00FB21AB"/>
    <w:rsid w:val="00FB2DDA"/>
    <w:rsid w:val="00FB2F59"/>
    <w:rsid w:val="00FB3B27"/>
    <w:rsid w:val="00FB3BAC"/>
    <w:rsid w:val="00FB412C"/>
    <w:rsid w:val="00FB466B"/>
    <w:rsid w:val="00FB487D"/>
    <w:rsid w:val="00FB51AD"/>
    <w:rsid w:val="00FB5C0D"/>
    <w:rsid w:val="00FB5DF0"/>
    <w:rsid w:val="00FB60A8"/>
    <w:rsid w:val="00FB6B31"/>
    <w:rsid w:val="00FB6C93"/>
    <w:rsid w:val="00FB6D1E"/>
    <w:rsid w:val="00FB7E76"/>
    <w:rsid w:val="00FC142A"/>
    <w:rsid w:val="00FC16F1"/>
    <w:rsid w:val="00FC1706"/>
    <w:rsid w:val="00FC1C0D"/>
    <w:rsid w:val="00FC25EA"/>
    <w:rsid w:val="00FC2B0B"/>
    <w:rsid w:val="00FC2B8A"/>
    <w:rsid w:val="00FC2D25"/>
    <w:rsid w:val="00FC307C"/>
    <w:rsid w:val="00FC31D6"/>
    <w:rsid w:val="00FC33DE"/>
    <w:rsid w:val="00FC350D"/>
    <w:rsid w:val="00FC351D"/>
    <w:rsid w:val="00FC37C3"/>
    <w:rsid w:val="00FC37CB"/>
    <w:rsid w:val="00FC38C3"/>
    <w:rsid w:val="00FC3E26"/>
    <w:rsid w:val="00FC3FAC"/>
    <w:rsid w:val="00FC4295"/>
    <w:rsid w:val="00FC43D7"/>
    <w:rsid w:val="00FC4626"/>
    <w:rsid w:val="00FC4AAC"/>
    <w:rsid w:val="00FC50D1"/>
    <w:rsid w:val="00FC572C"/>
    <w:rsid w:val="00FC58BE"/>
    <w:rsid w:val="00FC5A17"/>
    <w:rsid w:val="00FC6299"/>
    <w:rsid w:val="00FC6841"/>
    <w:rsid w:val="00FC7131"/>
    <w:rsid w:val="00FC7D53"/>
    <w:rsid w:val="00FD05E3"/>
    <w:rsid w:val="00FD0793"/>
    <w:rsid w:val="00FD07A0"/>
    <w:rsid w:val="00FD088F"/>
    <w:rsid w:val="00FD0A07"/>
    <w:rsid w:val="00FD1418"/>
    <w:rsid w:val="00FD1666"/>
    <w:rsid w:val="00FD2726"/>
    <w:rsid w:val="00FD281F"/>
    <w:rsid w:val="00FD2E8F"/>
    <w:rsid w:val="00FD35C4"/>
    <w:rsid w:val="00FD39A6"/>
    <w:rsid w:val="00FD43A8"/>
    <w:rsid w:val="00FD468E"/>
    <w:rsid w:val="00FD48D4"/>
    <w:rsid w:val="00FD496C"/>
    <w:rsid w:val="00FD49CD"/>
    <w:rsid w:val="00FD4D37"/>
    <w:rsid w:val="00FD54DC"/>
    <w:rsid w:val="00FD55D8"/>
    <w:rsid w:val="00FD6690"/>
    <w:rsid w:val="00FD66D3"/>
    <w:rsid w:val="00FD692B"/>
    <w:rsid w:val="00FD6DF7"/>
    <w:rsid w:val="00FD6F4B"/>
    <w:rsid w:val="00FD7501"/>
    <w:rsid w:val="00FD76B1"/>
    <w:rsid w:val="00FE0AB0"/>
    <w:rsid w:val="00FE0E1B"/>
    <w:rsid w:val="00FE163A"/>
    <w:rsid w:val="00FE1CEC"/>
    <w:rsid w:val="00FE1ED8"/>
    <w:rsid w:val="00FE1EE9"/>
    <w:rsid w:val="00FE2ABE"/>
    <w:rsid w:val="00FE2BAA"/>
    <w:rsid w:val="00FE3434"/>
    <w:rsid w:val="00FE452D"/>
    <w:rsid w:val="00FE4936"/>
    <w:rsid w:val="00FE49C4"/>
    <w:rsid w:val="00FE4FA4"/>
    <w:rsid w:val="00FE5544"/>
    <w:rsid w:val="00FE5C18"/>
    <w:rsid w:val="00FE612A"/>
    <w:rsid w:val="00FE6C25"/>
    <w:rsid w:val="00FE6D3A"/>
    <w:rsid w:val="00FE7028"/>
    <w:rsid w:val="00FE728C"/>
    <w:rsid w:val="00FE75BD"/>
    <w:rsid w:val="00FE78B2"/>
    <w:rsid w:val="00FF0110"/>
    <w:rsid w:val="00FF0469"/>
    <w:rsid w:val="00FF0B2D"/>
    <w:rsid w:val="00FF0DFD"/>
    <w:rsid w:val="00FF0E91"/>
    <w:rsid w:val="00FF139C"/>
    <w:rsid w:val="00FF16D1"/>
    <w:rsid w:val="00FF16EA"/>
    <w:rsid w:val="00FF1979"/>
    <w:rsid w:val="00FF1AAB"/>
    <w:rsid w:val="00FF1CC8"/>
    <w:rsid w:val="00FF1F92"/>
    <w:rsid w:val="00FF2116"/>
    <w:rsid w:val="00FF2679"/>
    <w:rsid w:val="00FF2689"/>
    <w:rsid w:val="00FF2A64"/>
    <w:rsid w:val="00FF2AC0"/>
    <w:rsid w:val="00FF339C"/>
    <w:rsid w:val="00FF35AB"/>
    <w:rsid w:val="00FF3B2A"/>
    <w:rsid w:val="00FF417F"/>
    <w:rsid w:val="00FF4CAD"/>
    <w:rsid w:val="00FF5008"/>
    <w:rsid w:val="00FF5237"/>
    <w:rsid w:val="00FF62A2"/>
    <w:rsid w:val="00FF6688"/>
    <w:rsid w:val="00FF69B6"/>
    <w:rsid w:val="00FF71BA"/>
    <w:rsid w:val="00FF74FD"/>
    <w:rsid w:val="00FF778A"/>
    <w:rsid w:val="00FF79FF"/>
    <w:rsid w:val="00FF7C06"/>
    <w:rsid w:val="07D5C91E"/>
    <w:rsid w:val="0A7FFE00"/>
    <w:rsid w:val="0D684E5D"/>
    <w:rsid w:val="0D769BA8"/>
    <w:rsid w:val="0DE79E3C"/>
    <w:rsid w:val="0FABBFE3"/>
    <w:rsid w:val="134AD6AF"/>
    <w:rsid w:val="168A0AEA"/>
    <w:rsid w:val="16DC1345"/>
    <w:rsid w:val="2575CA92"/>
    <w:rsid w:val="2728FCE8"/>
    <w:rsid w:val="295675DC"/>
    <w:rsid w:val="2D8B1729"/>
    <w:rsid w:val="2E861894"/>
    <w:rsid w:val="3892E4BF"/>
    <w:rsid w:val="3CE0D60F"/>
    <w:rsid w:val="4204FD5B"/>
    <w:rsid w:val="43210DE2"/>
    <w:rsid w:val="4AB9BD59"/>
    <w:rsid w:val="4D02A1B8"/>
    <w:rsid w:val="4E44E0EB"/>
    <w:rsid w:val="4E9D5A9A"/>
    <w:rsid w:val="4F7BDBF9"/>
    <w:rsid w:val="51203B9A"/>
    <w:rsid w:val="53CEB8C7"/>
    <w:rsid w:val="596B5F90"/>
    <w:rsid w:val="5B799BFE"/>
    <w:rsid w:val="694FB7C3"/>
    <w:rsid w:val="69D876B1"/>
    <w:rsid w:val="6AD4262F"/>
    <w:rsid w:val="6C114B4B"/>
    <w:rsid w:val="6EB23EE0"/>
    <w:rsid w:val="73675F8A"/>
    <w:rsid w:val="7D58B25E"/>
    <w:rsid w:val="7E5A98E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662EDC"/>
  <w15:chartTrackingRefBased/>
  <w15:docId w15:val="{29D66C70-7828-4975-8921-75D3F9D96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1FB0"/>
    <w:pPr>
      <w:spacing w:before="100" w:beforeAutospacing="1" w:after="100" w:afterAutospacing="1"/>
    </w:pPr>
    <w:rPr>
      <w:rFonts w:ascii="Calibri" w:hAnsi="Calibri"/>
      <w:sz w:val="24"/>
      <w:lang w:eastAsia="en-US"/>
    </w:rPr>
  </w:style>
  <w:style w:type="paragraph" w:styleId="Heading1">
    <w:name w:val="heading 1"/>
    <w:basedOn w:val="Normal"/>
    <w:next w:val="Normal"/>
    <w:link w:val="Heading1Char"/>
    <w:qFormat/>
    <w:rsid w:val="00AE7C46"/>
    <w:pPr>
      <w:keepNext/>
      <w:keepLines/>
      <w:pageBreakBefore/>
      <w:numPr>
        <w:numId w:val="1"/>
      </w:numPr>
      <w:overflowPunct w:val="0"/>
      <w:autoSpaceDE w:val="0"/>
      <w:autoSpaceDN w:val="0"/>
      <w:adjustRightInd w:val="0"/>
      <w:spacing w:before="240" w:beforeAutospacing="0" w:after="240" w:afterAutospacing="0"/>
      <w:ind w:left="993" w:hanging="709"/>
      <w:textAlignment w:val="baseline"/>
      <w:outlineLvl w:val="0"/>
    </w:pPr>
    <w:rPr>
      <w:b/>
      <w:caps/>
      <w:color w:val="0000FF"/>
      <w:kern w:val="28"/>
      <w:sz w:val="56"/>
    </w:rPr>
  </w:style>
  <w:style w:type="paragraph" w:styleId="Heading2">
    <w:name w:val="heading 2"/>
    <w:basedOn w:val="Heading1"/>
    <w:link w:val="Heading2Char"/>
    <w:qFormat/>
    <w:rsid w:val="00807F30"/>
    <w:pPr>
      <w:keepLines w:val="0"/>
      <w:pageBreakBefore w:val="0"/>
      <w:numPr>
        <w:ilvl w:val="1"/>
      </w:numPr>
      <w:spacing w:before="360"/>
      <w:ind w:left="3828" w:hanging="709"/>
      <w:outlineLvl w:val="1"/>
    </w:pPr>
    <w:rPr>
      <w:rFonts w:asciiTheme="minorHAnsi" w:hAnsiTheme="minorHAnsi"/>
      <w:caps w:val="0"/>
      <w:sz w:val="32"/>
    </w:rPr>
  </w:style>
  <w:style w:type="paragraph" w:styleId="Heading3">
    <w:name w:val="heading 3"/>
    <w:basedOn w:val="Normal"/>
    <w:next w:val="Normal"/>
    <w:link w:val="Heading3Char"/>
    <w:qFormat/>
    <w:rsid w:val="00B71425"/>
    <w:pPr>
      <w:keepNext/>
      <w:keepLines/>
      <w:numPr>
        <w:ilvl w:val="2"/>
        <w:numId w:val="1"/>
      </w:numPr>
      <w:suppressAutoHyphens/>
      <w:spacing w:before="360" w:beforeAutospacing="0" w:after="240" w:afterAutospacing="0"/>
      <w:ind w:left="3544" w:hanging="709"/>
      <w:outlineLvl w:val="2"/>
    </w:pPr>
    <w:rPr>
      <w:b/>
      <w:i/>
      <w:kern w:val="28"/>
      <w:sz w:val="28"/>
    </w:rPr>
  </w:style>
  <w:style w:type="paragraph" w:styleId="Heading4">
    <w:name w:val="heading 4"/>
    <w:basedOn w:val="Normal"/>
    <w:next w:val="Normal"/>
    <w:link w:val="Heading4Char"/>
    <w:qFormat/>
    <w:rsid w:val="00CB06E3"/>
    <w:pPr>
      <w:keepNext/>
      <w:keepLines/>
      <w:numPr>
        <w:ilvl w:val="3"/>
        <w:numId w:val="1"/>
      </w:numPr>
      <w:suppressAutoHyphens/>
      <w:spacing w:before="240" w:beforeAutospacing="0" w:after="240" w:afterAutospacing="0"/>
      <w:outlineLvl w:val="3"/>
    </w:pPr>
    <w:rPr>
      <w:rFonts w:ascii="Calibri Light" w:hAnsi="Calibri Light"/>
      <w:i/>
      <w:color w:val="000000"/>
      <w:kern w:val="28"/>
      <w:sz w:val="28"/>
      <w:szCs w:val="26"/>
    </w:rPr>
  </w:style>
  <w:style w:type="paragraph" w:styleId="Heading5">
    <w:name w:val="heading 5"/>
    <w:basedOn w:val="Normal"/>
    <w:next w:val="Normal"/>
    <w:link w:val="Heading5Char"/>
    <w:qFormat/>
    <w:rsid w:val="00D35A0B"/>
    <w:pPr>
      <w:keepNext/>
      <w:keepLines/>
      <w:suppressAutoHyphens/>
      <w:spacing w:before="120"/>
      <w:outlineLvl w:val="4"/>
    </w:pPr>
    <w:rPr>
      <w:b/>
      <w:kern w:val="28"/>
    </w:rPr>
  </w:style>
  <w:style w:type="paragraph" w:styleId="Heading6">
    <w:name w:val="heading 6"/>
    <w:basedOn w:val="Normal"/>
    <w:next w:val="Normal"/>
    <w:link w:val="Heading6Char"/>
    <w:qFormat/>
    <w:rsid w:val="00A725FA"/>
    <w:pPr>
      <w:numPr>
        <w:ilvl w:val="5"/>
        <w:numId w:val="1"/>
      </w:numPr>
      <w:outlineLvl w:val="5"/>
    </w:pPr>
    <w:rPr>
      <w:b/>
    </w:rPr>
  </w:style>
  <w:style w:type="paragraph" w:styleId="Heading7">
    <w:name w:val="heading 7"/>
    <w:basedOn w:val="Normal"/>
    <w:next w:val="Normal"/>
    <w:link w:val="Heading7Char"/>
    <w:qFormat/>
    <w:pPr>
      <w:numPr>
        <w:ilvl w:val="6"/>
        <w:numId w:val="1"/>
      </w:numPr>
      <w:outlineLvl w:val="6"/>
    </w:pPr>
    <w:rPr>
      <w:b/>
    </w:rPr>
  </w:style>
  <w:style w:type="paragraph" w:styleId="Heading8">
    <w:name w:val="heading 8"/>
    <w:basedOn w:val="Normal"/>
    <w:next w:val="Normal"/>
    <w:link w:val="Heading8Char"/>
    <w:qFormat/>
    <w:pPr>
      <w:numPr>
        <w:ilvl w:val="7"/>
        <w:numId w:val="1"/>
      </w:numPr>
      <w:outlineLvl w:val="7"/>
    </w:pPr>
    <w:rPr>
      <w:b/>
    </w:rPr>
  </w:style>
  <w:style w:type="paragraph" w:styleId="Heading9">
    <w:name w:val="heading 9"/>
    <w:basedOn w:val="Normal"/>
    <w:next w:val="Normal"/>
    <w:link w:val="Heading9Char"/>
    <w:qFormat/>
    <w:pPr>
      <w:numPr>
        <w:ilvl w:val="8"/>
        <w:numId w:val="1"/>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07F30"/>
    <w:rPr>
      <w:rFonts w:asciiTheme="minorHAnsi" w:hAnsiTheme="minorHAnsi"/>
      <w:b/>
      <w:color w:val="0000FF"/>
      <w:kern w:val="28"/>
      <w:sz w:val="32"/>
      <w:lang w:eastAsia="en-US"/>
    </w:rPr>
  </w:style>
  <w:style w:type="paragraph" w:customStyle="1" w:styleId="HeadingGeneral">
    <w:name w:val="Heading General"/>
    <w:basedOn w:val="TitlePageHeadingBusinessUnit"/>
    <w:rsid w:val="007D78E2"/>
    <w:pPr>
      <w:pageBreakBefore/>
      <w:jc w:val="center"/>
    </w:pPr>
    <w:rPr>
      <w:rFonts w:ascii="Arial" w:hAnsi="Arial"/>
      <w:bCs/>
      <w:sz w:val="32"/>
    </w:rPr>
  </w:style>
  <w:style w:type="paragraph" w:customStyle="1" w:styleId="TitlePageHeadingBusinessUnit">
    <w:name w:val="Title Page Heading (Business Unit)"/>
    <w:basedOn w:val="Normal"/>
    <w:rsid w:val="00AC0882"/>
    <w:rPr>
      <w:rFonts w:ascii="Tahoma" w:hAnsi="Tahoma"/>
      <w:b/>
      <w:color w:val="6AADE4"/>
      <w:sz w:val="48"/>
    </w:rPr>
  </w:style>
  <w:style w:type="paragraph" w:customStyle="1" w:styleId="TitlePageDocumentName">
    <w:name w:val="Title Page Document Name"/>
    <w:basedOn w:val="Normal"/>
    <w:rsid w:val="00C8475B"/>
    <w:pPr>
      <w:jc w:val="right"/>
    </w:pPr>
    <w:rPr>
      <w:b/>
      <w:color w:val="404040"/>
      <w:sz w:val="32"/>
    </w:rPr>
  </w:style>
  <w:style w:type="paragraph" w:styleId="Header">
    <w:name w:val="header"/>
    <w:basedOn w:val="Normal"/>
    <w:link w:val="HeaderChar"/>
    <w:rsid w:val="00FF2689"/>
    <w:pPr>
      <w:tabs>
        <w:tab w:val="center" w:pos="4153"/>
        <w:tab w:val="right" w:pos="8306"/>
      </w:tabs>
    </w:pPr>
  </w:style>
  <w:style w:type="paragraph" w:styleId="Footer">
    <w:name w:val="footer"/>
    <w:basedOn w:val="Normal"/>
    <w:link w:val="FooterChar"/>
    <w:uiPriority w:val="99"/>
    <w:pPr>
      <w:keepLines/>
      <w:tabs>
        <w:tab w:val="center" w:pos="3744"/>
        <w:tab w:val="right" w:pos="8309"/>
      </w:tabs>
      <w:suppressAutoHyphens/>
      <w:spacing w:after="0"/>
    </w:pPr>
    <w:rPr>
      <w:sz w:val="18"/>
    </w:rPr>
  </w:style>
  <w:style w:type="character" w:styleId="PageNumber">
    <w:name w:val="page number"/>
    <w:rsid w:val="00762DDE"/>
    <w:rPr>
      <w:rFonts w:ascii="Arial" w:hAnsi="Arial"/>
      <w:sz w:val="20"/>
    </w:rPr>
  </w:style>
  <w:style w:type="paragraph" w:styleId="TOC1">
    <w:name w:val="toc 1"/>
    <w:basedOn w:val="Normal"/>
    <w:uiPriority w:val="39"/>
    <w:rsid w:val="00D35A0B"/>
    <w:pPr>
      <w:spacing w:before="120"/>
    </w:pPr>
    <w:rPr>
      <w:b/>
      <w:bCs/>
      <w:caps/>
    </w:rPr>
  </w:style>
  <w:style w:type="paragraph" w:styleId="TOC2">
    <w:name w:val="toc 2"/>
    <w:basedOn w:val="Normal"/>
    <w:uiPriority w:val="39"/>
    <w:rsid w:val="003458D8"/>
    <w:pPr>
      <w:spacing w:after="60"/>
      <w:ind w:left="198"/>
    </w:pPr>
    <w:rPr>
      <w:sz w:val="18"/>
    </w:rPr>
  </w:style>
  <w:style w:type="paragraph" w:styleId="TOC3">
    <w:name w:val="toc 3"/>
    <w:basedOn w:val="Normal"/>
    <w:uiPriority w:val="39"/>
    <w:rsid w:val="00D35A0B"/>
    <w:pPr>
      <w:spacing w:after="0"/>
      <w:ind w:left="400"/>
    </w:pPr>
    <w:rPr>
      <w:rFonts w:ascii="Times New Roman" w:hAnsi="Times New Roman"/>
      <w:i/>
      <w:iCs/>
    </w:rPr>
  </w:style>
  <w:style w:type="paragraph" w:styleId="TOC4">
    <w:name w:val="toc 4"/>
    <w:basedOn w:val="Normal"/>
    <w:semiHidden/>
    <w:rsid w:val="00D35A0B"/>
    <w:pPr>
      <w:spacing w:after="0"/>
      <w:ind w:left="600"/>
    </w:pPr>
    <w:rPr>
      <w:rFonts w:ascii="Times New Roman" w:hAnsi="Times New Roman"/>
      <w:sz w:val="18"/>
      <w:szCs w:val="18"/>
    </w:rPr>
  </w:style>
  <w:style w:type="paragraph" w:styleId="TOC5">
    <w:name w:val="toc 5"/>
    <w:basedOn w:val="Normal"/>
    <w:semiHidden/>
    <w:rsid w:val="00D35A0B"/>
    <w:pPr>
      <w:spacing w:after="0"/>
      <w:ind w:left="800"/>
    </w:pPr>
    <w:rPr>
      <w:rFonts w:ascii="Times New Roman" w:hAnsi="Times New Roman"/>
      <w:sz w:val="18"/>
      <w:szCs w:val="18"/>
    </w:rPr>
  </w:style>
  <w:style w:type="paragraph" w:styleId="TOC6">
    <w:name w:val="toc 6"/>
    <w:basedOn w:val="Normal"/>
    <w:semiHidden/>
    <w:pPr>
      <w:spacing w:after="0"/>
      <w:ind w:left="1000"/>
    </w:pPr>
    <w:rPr>
      <w:rFonts w:ascii="Times New Roman" w:hAnsi="Times New Roman"/>
      <w:sz w:val="18"/>
      <w:szCs w:val="18"/>
    </w:rPr>
  </w:style>
  <w:style w:type="paragraph" w:styleId="TOC7">
    <w:name w:val="toc 7"/>
    <w:basedOn w:val="Normal"/>
    <w:semiHidden/>
    <w:pPr>
      <w:spacing w:after="0"/>
      <w:ind w:left="1200"/>
    </w:pPr>
    <w:rPr>
      <w:rFonts w:ascii="Times New Roman" w:hAnsi="Times New Roman"/>
      <w:sz w:val="18"/>
      <w:szCs w:val="18"/>
    </w:rPr>
  </w:style>
  <w:style w:type="paragraph" w:styleId="TOC8">
    <w:name w:val="toc 8"/>
    <w:basedOn w:val="Normal"/>
    <w:semiHidden/>
    <w:pPr>
      <w:spacing w:after="0"/>
      <w:ind w:left="1400"/>
    </w:pPr>
    <w:rPr>
      <w:rFonts w:ascii="Times New Roman" w:hAnsi="Times New Roman"/>
      <w:sz w:val="18"/>
      <w:szCs w:val="18"/>
    </w:rPr>
  </w:style>
  <w:style w:type="paragraph" w:styleId="TOC9">
    <w:name w:val="toc 9"/>
    <w:basedOn w:val="Normal"/>
    <w:semiHidden/>
    <w:pPr>
      <w:spacing w:after="0"/>
      <w:ind w:left="1600"/>
    </w:pPr>
    <w:rPr>
      <w:rFonts w:ascii="Times New Roman" w:hAnsi="Times New Roman"/>
      <w:sz w:val="18"/>
      <w:szCs w:val="18"/>
    </w:rPr>
  </w:style>
  <w:style w:type="paragraph" w:styleId="Index1">
    <w:name w:val="index 1"/>
    <w:basedOn w:val="Normal"/>
    <w:semiHidden/>
    <w:pPr>
      <w:tabs>
        <w:tab w:val="right" w:leader="dot" w:pos="3794"/>
      </w:tabs>
    </w:pPr>
    <w:rPr>
      <w:sz w:val="20"/>
    </w:rPr>
  </w:style>
  <w:style w:type="paragraph" w:styleId="Index2">
    <w:name w:val="index 2"/>
    <w:basedOn w:val="Normal"/>
    <w:semiHidden/>
    <w:pPr>
      <w:tabs>
        <w:tab w:val="right" w:leader="dot" w:pos="3960"/>
      </w:tabs>
      <w:ind w:left="1080"/>
    </w:pPr>
    <w:rPr>
      <w:sz w:val="20"/>
    </w:rPr>
  </w:style>
  <w:style w:type="paragraph" w:styleId="Index3">
    <w:name w:val="index 3"/>
    <w:basedOn w:val="Normal"/>
    <w:semiHidden/>
    <w:pPr>
      <w:tabs>
        <w:tab w:val="right" w:leader="dot" w:pos="3960"/>
      </w:tabs>
      <w:ind w:left="1440"/>
    </w:pPr>
    <w:rPr>
      <w:sz w:val="20"/>
    </w:rPr>
  </w:style>
  <w:style w:type="paragraph" w:styleId="Index4">
    <w:name w:val="index 4"/>
    <w:basedOn w:val="Normal"/>
    <w:semiHidden/>
    <w:pPr>
      <w:tabs>
        <w:tab w:val="right" w:leader="dot" w:pos="3960"/>
      </w:tabs>
      <w:ind w:left="1800"/>
    </w:pPr>
    <w:rPr>
      <w:sz w:val="20"/>
    </w:rPr>
  </w:style>
  <w:style w:type="paragraph" w:styleId="Index5">
    <w:name w:val="index 5"/>
    <w:basedOn w:val="Normal"/>
    <w:semiHidden/>
    <w:pPr>
      <w:tabs>
        <w:tab w:val="right" w:leader="dot" w:pos="3960"/>
      </w:tabs>
      <w:ind w:left="2160"/>
    </w:pPr>
    <w:rPr>
      <w:sz w:val="20"/>
    </w:rPr>
  </w:style>
  <w:style w:type="paragraph" w:styleId="Index6">
    <w:name w:val="index 6"/>
    <w:basedOn w:val="Normal"/>
    <w:semiHidden/>
    <w:pPr>
      <w:tabs>
        <w:tab w:val="right" w:leader="dot" w:pos="3960"/>
      </w:tabs>
      <w:ind w:left="1800" w:hanging="720"/>
      <w:jc w:val="both"/>
    </w:pPr>
    <w:rPr>
      <w:sz w:val="20"/>
    </w:rPr>
  </w:style>
  <w:style w:type="paragraph" w:styleId="Index7">
    <w:name w:val="index 7"/>
    <w:basedOn w:val="Normal"/>
    <w:semiHidden/>
    <w:pPr>
      <w:tabs>
        <w:tab w:val="right" w:leader="dot" w:pos="3960"/>
      </w:tabs>
      <w:ind w:left="2160" w:hanging="720"/>
      <w:jc w:val="both"/>
    </w:pPr>
    <w:rPr>
      <w:sz w:val="20"/>
    </w:rPr>
  </w:style>
  <w:style w:type="paragraph" w:styleId="Index8">
    <w:name w:val="index 8"/>
    <w:basedOn w:val="Normal"/>
    <w:semiHidden/>
    <w:pPr>
      <w:tabs>
        <w:tab w:val="right" w:leader="dot" w:pos="3960"/>
      </w:tabs>
      <w:ind w:left="2520" w:hanging="720"/>
      <w:jc w:val="both"/>
    </w:pPr>
    <w:rPr>
      <w:sz w:val="20"/>
    </w:rPr>
  </w:style>
  <w:style w:type="paragraph" w:styleId="Index9">
    <w:name w:val="index 9"/>
    <w:basedOn w:val="Normal"/>
    <w:semiHidden/>
    <w:pPr>
      <w:tabs>
        <w:tab w:val="right" w:leader="dot" w:pos="3960"/>
      </w:tabs>
      <w:ind w:left="2880" w:hanging="720"/>
      <w:jc w:val="both"/>
    </w:pPr>
    <w:rPr>
      <w:sz w:val="20"/>
    </w:rPr>
  </w:style>
  <w:style w:type="paragraph" w:styleId="IndexHeading">
    <w:name w:val="index heading"/>
    <w:basedOn w:val="Normal"/>
    <w:next w:val="Index1"/>
    <w:semiHidden/>
    <w:rsid w:val="00D35A0B"/>
  </w:style>
  <w:style w:type="paragraph" w:customStyle="1" w:styleId="HumanServicesFeature">
    <w:name w:val="Human Services Feature"/>
    <w:basedOn w:val="Normal"/>
    <w:rsid w:val="00BB7A4A"/>
    <w:pPr>
      <w:ind w:left="-851"/>
    </w:pPr>
  </w:style>
  <w:style w:type="character" w:styleId="FootnoteReference">
    <w:name w:val="footnote reference"/>
    <w:semiHidden/>
    <w:rPr>
      <w:vertAlign w:val="superscript"/>
    </w:rPr>
  </w:style>
  <w:style w:type="paragraph" w:styleId="FootnoteText">
    <w:name w:val="footnote text"/>
    <w:basedOn w:val="Normal"/>
    <w:link w:val="FootnoteTextChar"/>
    <w:uiPriority w:val="99"/>
    <w:semiHidden/>
    <w:pPr>
      <w:ind w:left="1440"/>
      <w:jc w:val="both"/>
    </w:pPr>
    <w:rPr>
      <w:sz w:val="18"/>
    </w:rPr>
  </w:style>
  <w:style w:type="paragraph" w:styleId="BodyText">
    <w:name w:val="Body Text"/>
    <w:basedOn w:val="Normal"/>
    <w:link w:val="BodyTextChar"/>
    <w:rsid w:val="00FF2689"/>
    <w:pPr>
      <w:spacing w:after="0"/>
    </w:pPr>
  </w:style>
  <w:style w:type="paragraph" w:styleId="Caption">
    <w:name w:val="caption"/>
    <w:basedOn w:val="Normal"/>
    <w:next w:val="Normal"/>
    <w:qFormat/>
    <w:pPr>
      <w:spacing w:before="120" w:after="160"/>
      <w:ind w:left="1440"/>
      <w:jc w:val="both"/>
    </w:pPr>
    <w:rPr>
      <w:sz w:val="18"/>
    </w:rPr>
  </w:style>
  <w:style w:type="character" w:customStyle="1" w:styleId="Figure">
    <w:name w:val="Figure"/>
    <w:rPr>
      <w:i/>
    </w:rPr>
  </w:style>
  <w:style w:type="paragraph" w:customStyle="1" w:styleId="FooterFirst">
    <w:name w:val="Footer First"/>
    <w:basedOn w:val="Footer"/>
  </w:style>
  <w:style w:type="paragraph" w:customStyle="1" w:styleId="Header1">
    <w:name w:val="Header 1"/>
    <w:basedOn w:val="Header2"/>
    <w:rsid w:val="00FF2689"/>
    <w:pPr>
      <w:pBdr>
        <w:bottom w:val="none" w:sz="0" w:space="0" w:color="auto"/>
      </w:pBdr>
    </w:pPr>
    <w:rPr>
      <w:b/>
      <w:sz w:val="20"/>
    </w:rPr>
  </w:style>
  <w:style w:type="paragraph" w:customStyle="1" w:styleId="Header2">
    <w:name w:val="Header 2"/>
    <w:basedOn w:val="Normal"/>
    <w:next w:val="Normal"/>
    <w:rsid w:val="00FF2689"/>
    <w:pPr>
      <w:keepLines/>
      <w:pBdr>
        <w:bottom w:val="single" w:sz="18" w:space="1" w:color="6AADE4"/>
      </w:pBdr>
      <w:tabs>
        <w:tab w:val="left" w:pos="0"/>
        <w:tab w:val="right" w:pos="7938"/>
        <w:tab w:val="right" w:pos="12871"/>
        <w:tab w:val="right" w:pos="15138"/>
      </w:tabs>
      <w:overflowPunct w:val="0"/>
      <w:autoSpaceDE w:val="0"/>
      <w:autoSpaceDN w:val="0"/>
      <w:adjustRightInd w:val="0"/>
      <w:spacing w:line="200" w:lineRule="exact"/>
      <w:jc w:val="center"/>
      <w:textAlignment w:val="baseline"/>
    </w:pPr>
    <w:rPr>
      <w:rFonts w:cs="Arial"/>
      <w:bCs/>
      <w:sz w:val="16"/>
    </w:rPr>
  </w:style>
  <w:style w:type="paragraph" w:customStyle="1" w:styleId="SubheadingGeneral">
    <w:name w:val="Subheading General"/>
    <w:basedOn w:val="Normal"/>
    <w:rsid w:val="00DC7013"/>
    <w:pPr>
      <w:keepNext/>
      <w:keepLines/>
      <w:suppressAutoHyphens/>
    </w:pPr>
    <w:rPr>
      <w:color w:val="6AADE4"/>
      <w:kern w:val="28"/>
      <w:sz w:val="28"/>
    </w:rPr>
  </w:style>
  <w:style w:type="paragraph" w:customStyle="1" w:styleId="TableHeading">
    <w:name w:val="Table Heading"/>
    <w:basedOn w:val="Normal"/>
    <w:next w:val="Normal"/>
    <w:link w:val="TableHeadingChar"/>
    <w:rsid w:val="009955A5"/>
    <w:pPr>
      <w:shd w:val="clear" w:color="auto" w:fill="8D817B"/>
      <w:suppressAutoHyphens/>
      <w:spacing w:before="0" w:beforeAutospacing="0" w:after="0" w:afterAutospacing="0"/>
    </w:pPr>
    <w:rPr>
      <w:b/>
      <w:color w:val="FFFFFF"/>
    </w:rPr>
  </w:style>
  <w:style w:type="paragraph" w:customStyle="1" w:styleId="TableText">
    <w:name w:val="Table Text"/>
    <w:basedOn w:val="Normal"/>
    <w:link w:val="TableTextChar"/>
    <w:pPr>
      <w:suppressAutoHyphens/>
      <w:spacing w:after="60"/>
    </w:pPr>
    <w:rPr>
      <w:rFonts w:ascii="Verdana" w:hAnsi="Verdana"/>
    </w:rPr>
  </w:style>
  <w:style w:type="paragraph" w:customStyle="1" w:styleId="TableTextBullet">
    <w:name w:val="Table Text Bullet"/>
    <w:basedOn w:val="TableText"/>
    <w:pPr>
      <w:ind w:left="144" w:hanging="144"/>
    </w:pPr>
  </w:style>
  <w:style w:type="paragraph" w:customStyle="1" w:styleId="TitlePageTableBodyText">
    <w:name w:val="Title Page Table Body Text"/>
    <w:basedOn w:val="TableText"/>
    <w:rsid w:val="007941AD"/>
    <w:rPr>
      <w:rFonts w:ascii="Arial" w:hAnsi="Arial"/>
    </w:rPr>
  </w:style>
  <w:style w:type="paragraph" w:customStyle="1" w:styleId="TableTextNumber">
    <w:name w:val="Table Text Number"/>
    <w:basedOn w:val="TableText"/>
    <w:pPr>
      <w:ind w:left="144" w:hanging="144"/>
    </w:pPr>
  </w:style>
  <w:style w:type="paragraph" w:customStyle="1" w:styleId="Guidelines">
    <w:name w:val="Guidelines"/>
    <w:basedOn w:val="Normal"/>
    <w:rPr>
      <w:vanish/>
      <w:u w:val="dotted"/>
    </w:rPr>
  </w:style>
  <w:style w:type="paragraph" w:styleId="BalloonText">
    <w:name w:val="Balloon Text"/>
    <w:basedOn w:val="Normal"/>
    <w:link w:val="BalloonTextChar"/>
    <w:semiHidden/>
    <w:rPr>
      <w:rFonts w:ascii="Tahoma" w:hAnsi="Tahoma" w:cs="Tahoma"/>
      <w:sz w:val="16"/>
      <w:szCs w:val="16"/>
    </w:rPr>
  </w:style>
  <w:style w:type="character" w:styleId="Hyperlink">
    <w:name w:val="Hyperlink"/>
    <w:uiPriority w:val="99"/>
    <w:rPr>
      <w:color w:val="0000FF"/>
      <w:u w:val="single"/>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ocumentMap">
    <w:name w:val="Document Map"/>
    <w:basedOn w:val="Normal"/>
    <w:link w:val="DocumentMapChar"/>
    <w:semiHidden/>
    <w:pPr>
      <w:shd w:val="clear" w:color="auto" w:fill="000080"/>
    </w:pPr>
    <w:rPr>
      <w:rFonts w:ascii="Tahoma" w:hAnsi="Tahoma" w:cs="Tahoma"/>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semiHidden/>
    <w:rsid w:val="001C613C"/>
    <w:rPr>
      <w:b/>
      <w:bCs/>
    </w:rPr>
  </w:style>
  <w:style w:type="character" w:styleId="HTMLAcronym">
    <w:name w:val="HTML Acronym"/>
    <w:basedOn w:val="DefaultParagraphFont"/>
    <w:rsid w:val="00A56AD7"/>
  </w:style>
  <w:style w:type="paragraph" w:customStyle="1" w:styleId="TitlePageProjectName">
    <w:name w:val="Title Page Project Name"/>
    <w:basedOn w:val="TitlePageDocumentName"/>
    <w:rsid w:val="00C8475B"/>
  </w:style>
  <w:style w:type="paragraph" w:customStyle="1" w:styleId="TitlePageTableHeading">
    <w:name w:val="Title Page Table Heading"/>
    <w:basedOn w:val="TableText"/>
    <w:rsid w:val="00162CF1"/>
    <w:pPr>
      <w:keepLines/>
      <w:tabs>
        <w:tab w:val="left" w:pos="1008"/>
      </w:tabs>
      <w:overflowPunct w:val="0"/>
      <w:autoSpaceDE w:val="0"/>
      <w:autoSpaceDN w:val="0"/>
      <w:adjustRightInd w:val="0"/>
      <w:spacing w:before="60"/>
      <w:textAlignment w:val="baseline"/>
    </w:pPr>
    <w:rPr>
      <w:rFonts w:ascii="Arial" w:hAnsi="Arial"/>
      <w:b/>
    </w:rPr>
  </w:style>
  <w:style w:type="paragraph" w:customStyle="1" w:styleId="InfoRedDHS">
    <w:name w:val="InfoRed(DHS)"/>
    <w:basedOn w:val="Normal"/>
    <w:rsid w:val="00316C7B"/>
    <w:pPr>
      <w:widowControl w:val="0"/>
      <w:spacing w:line="240" w:lineRule="atLeast"/>
      <w:ind w:left="720"/>
    </w:pPr>
    <w:rPr>
      <w:i/>
      <w:color w:val="FF0000"/>
    </w:rPr>
  </w:style>
  <w:style w:type="table" w:styleId="TableGrid">
    <w:name w:val="Table Grid"/>
    <w:basedOn w:val="TableNormal"/>
    <w:rsid w:val="00C874B4"/>
    <w:pPr>
      <w:spacing w:after="120"/>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SubheadingDepartment">
    <w:name w:val="Title Page Subheading (Department)"/>
    <w:basedOn w:val="Normal"/>
    <w:rsid w:val="00C8475B"/>
    <w:rPr>
      <w:color w:val="6AADE4"/>
      <w:sz w:val="28"/>
    </w:rPr>
  </w:style>
  <w:style w:type="paragraph" w:customStyle="1" w:styleId="TemplateGuidance">
    <w:name w:val="Template Guidance"/>
    <w:basedOn w:val="InPracticeGuidance"/>
    <w:rsid w:val="009B318D"/>
    <w:rPr>
      <w:i w:val="0"/>
      <w:vanish w:val="0"/>
      <w:sz w:val="20"/>
    </w:rPr>
  </w:style>
  <w:style w:type="paragraph" w:customStyle="1" w:styleId="InPracticeGuidance">
    <w:name w:val="In Practice Guidance"/>
    <w:basedOn w:val="BodyText"/>
    <w:next w:val="BodyText"/>
    <w:link w:val="InPracticeGuidanceCharChar"/>
    <w:rsid w:val="00B32349"/>
    <w:pPr>
      <w:spacing w:before="120" w:beforeAutospacing="0" w:after="120" w:afterAutospacing="0"/>
      <w:ind w:left="1080" w:hanging="3"/>
    </w:pPr>
    <w:rPr>
      <w:i/>
      <w:vanish/>
      <w:color w:val="0000FF"/>
      <w:sz w:val="18"/>
      <w:szCs w:val="22"/>
    </w:rPr>
  </w:style>
  <w:style w:type="character" w:customStyle="1" w:styleId="InPracticeGuidanceCharChar">
    <w:name w:val="In Practice Guidance Char Char"/>
    <w:link w:val="InPracticeGuidance"/>
    <w:rsid w:val="00B32349"/>
    <w:rPr>
      <w:rFonts w:ascii="Arial" w:hAnsi="Arial"/>
      <w:i/>
      <w:vanish/>
      <w:color w:val="0000FF"/>
      <w:sz w:val="18"/>
      <w:szCs w:val="22"/>
      <w:lang w:val="en-AU" w:eastAsia="en-US" w:bidi="ar-SA"/>
    </w:rPr>
  </w:style>
  <w:style w:type="character" w:customStyle="1" w:styleId="TableHeadingChar">
    <w:name w:val="Table Heading Char"/>
    <w:link w:val="TableHeading"/>
    <w:rsid w:val="009955A5"/>
    <w:rPr>
      <w:rFonts w:ascii="Arial" w:hAnsi="Arial"/>
      <w:b/>
      <w:color w:val="FFFFFF"/>
      <w:lang w:val="en-AU" w:eastAsia="en-US" w:bidi="ar-SA"/>
    </w:rPr>
  </w:style>
  <w:style w:type="character" w:customStyle="1" w:styleId="TableTextChar">
    <w:name w:val="Table Text Char"/>
    <w:link w:val="TableText"/>
    <w:rsid w:val="007A4F33"/>
    <w:rPr>
      <w:rFonts w:ascii="Verdana" w:hAnsi="Verdana"/>
      <w:lang w:val="en-AU" w:eastAsia="en-US" w:bidi="ar-SA"/>
    </w:rPr>
  </w:style>
  <w:style w:type="paragraph" w:customStyle="1" w:styleId="InstructionList">
    <w:name w:val="Instruction List"/>
    <w:basedOn w:val="Normal"/>
    <w:rsid w:val="00882990"/>
    <w:pPr>
      <w:keepNext/>
      <w:spacing w:before="0" w:beforeAutospacing="0" w:after="0" w:afterAutospacing="0"/>
      <w:ind w:left="1276" w:right="-202" w:hanging="360"/>
      <w:jc w:val="both"/>
    </w:pPr>
    <w:rPr>
      <w:rFonts w:ascii="Times New Roman" w:hAnsi="Times New Roman"/>
      <w:i/>
      <w:vanish/>
      <w:color w:val="0000FF"/>
    </w:rPr>
  </w:style>
  <w:style w:type="paragraph" w:customStyle="1" w:styleId="IPGlist">
    <w:name w:val="IPG list"/>
    <w:basedOn w:val="InPracticeGuidance"/>
    <w:rsid w:val="00882990"/>
    <w:pPr>
      <w:numPr>
        <w:numId w:val="2"/>
      </w:numPr>
      <w:tabs>
        <w:tab w:val="left" w:pos="1620"/>
      </w:tabs>
      <w:spacing w:before="0" w:after="0"/>
    </w:pPr>
  </w:style>
  <w:style w:type="paragraph" w:styleId="BodyTextIndent">
    <w:name w:val="Body Text Indent"/>
    <w:basedOn w:val="Normal"/>
    <w:link w:val="BodyTextIndentChar"/>
    <w:rsid w:val="004C3428"/>
    <w:pPr>
      <w:spacing w:after="120"/>
      <w:ind w:left="283"/>
    </w:pPr>
  </w:style>
  <w:style w:type="paragraph" w:styleId="BodyTextFirstIndent2">
    <w:name w:val="Body Text First Indent 2"/>
    <w:basedOn w:val="BodyTextIndent"/>
    <w:link w:val="BodyTextFirstIndent2Char"/>
    <w:rsid w:val="004C3428"/>
    <w:pPr>
      <w:ind w:firstLine="210"/>
    </w:pPr>
  </w:style>
  <w:style w:type="paragraph" w:styleId="ListParagraph">
    <w:name w:val="List Paragraph"/>
    <w:basedOn w:val="Normal"/>
    <w:link w:val="ListParagraphChar"/>
    <w:uiPriority w:val="34"/>
    <w:qFormat/>
    <w:rsid w:val="00974498"/>
    <w:pPr>
      <w:spacing w:before="120" w:beforeAutospacing="0" w:after="240" w:afterAutospacing="0" w:line="288" w:lineRule="auto"/>
      <w:contextualSpacing/>
    </w:pPr>
  </w:style>
  <w:style w:type="paragraph" w:customStyle="1" w:styleId="BulletPoint">
    <w:name w:val="Bullet Point"/>
    <w:basedOn w:val="Heading3"/>
    <w:rsid w:val="008E7332"/>
    <w:pPr>
      <w:keepNext w:val="0"/>
      <w:keepLines w:val="0"/>
      <w:numPr>
        <w:ilvl w:val="0"/>
        <w:numId w:val="3"/>
      </w:numPr>
      <w:tabs>
        <w:tab w:val="left" w:pos="567"/>
      </w:tabs>
      <w:suppressAutoHyphens w:val="0"/>
      <w:spacing w:before="120" w:after="60"/>
      <w:outlineLvl w:val="9"/>
    </w:pPr>
    <w:rPr>
      <w:rFonts w:ascii="Verdana" w:hAnsi="Verdana" w:cs="Arial"/>
      <w:b w:val="0"/>
      <w:bCs/>
      <w:kern w:val="0"/>
      <w:sz w:val="32"/>
      <w:szCs w:val="26"/>
    </w:rPr>
  </w:style>
  <w:style w:type="character" w:customStyle="1" w:styleId="BodyTextChar">
    <w:name w:val="Body Text Char"/>
    <w:basedOn w:val="DefaultParagraphFont"/>
    <w:link w:val="BodyText"/>
    <w:rsid w:val="00AA100C"/>
    <w:rPr>
      <w:rFonts w:ascii="Arial" w:hAnsi="Arial"/>
      <w:sz w:val="22"/>
      <w:lang w:eastAsia="en-US"/>
    </w:rPr>
  </w:style>
  <w:style w:type="paragraph" w:styleId="TOCHeading">
    <w:name w:val="TOC Heading"/>
    <w:basedOn w:val="Heading1"/>
    <w:next w:val="Normal"/>
    <w:uiPriority w:val="39"/>
    <w:unhideWhenUsed/>
    <w:qFormat/>
    <w:rsid w:val="00313F3B"/>
    <w:pPr>
      <w:pageBreakBefore w:val="0"/>
      <w:numPr>
        <w:numId w:val="0"/>
      </w:numPr>
      <w:overflowPunct/>
      <w:autoSpaceDE/>
      <w:autoSpaceDN/>
      <w:adjustRightInd/>
      <w:spacing w:after="0" w:line="259" w:lineRule="auto"/>
      <w:textAlignment w:val="auto"/>
      <w:outlineLvl w:val="9"/>
    </w:pPr>
    <w:rPr>
      <w:rFonts w:asciiTheme="majorHAnsi" w:eastAsiaTheme="majorEastAsia" w:hAnsiTheme="majorHAnsi" w:cstheme="majorBidi"/>
      <w:b w:val="0"/>
      <w:caps w:val="0"/>
      <w:color w:val="2F5496" w:themeColor="accent1" w:themeShade="BF"/>
      <w:kern w:val="0"/>
      <w:sz w:val="32"/>
      <w:szCs w:val="32"/>
      <w:lang w:val="en-US"/>
    </w:rPr>
  </w:style>
  <w:style w:type="paragraph" w:customStyle="1" w:styleId="gf">
    <w:name w:val="gf"/>
    <w:basedOn w:val="Normal"/>
    <w:rsid w:val="00736F75"/>
    <w:rPr>
      <w:rFonts w:ascii="Times New Roman" w:hAnsi="Times New Roman"/>
      <w:szCs w:val="24"/>
      <w:lang w:eastAsia="en-AU"/>
    </w:rPr>
  </w:style>
  <w:style w:type="character" w:styleId="Emphasis">
    <w:name w:val="Emphasis"/>
    <w:basedOn w:val="DefaultParagraphFont"/>
    <w:uiPriority w:val="20"/>
    <w:qFormat/>
    <w:rsid w:val="00736F75"/>
    <w:rPr>
      <w:i/>
      <w:iCs/>
    </w:rPr>
  </w:style>
  <w:style w:type="character" w:customStyle="1" w:styleId="normaltextrun">
    <w:name w:val="normaltextrun"/>
    <w:basedOn w:val="DefaultParagraphFont"/>
    <w:rsid w:val="002645B9"/>
  </w:style>
  <w:style w:type="character" w:customStyle="1" w:styleId="Heading3Char">
    <w:name w:val="Heading 3 Char"/>
    <w:basedOn w:val="DefaultParagraphFont"/>
    <w:link w:val="Heading3"/>
    <w:rsid w:val="00B71425"/>
    <w:rPr>
      <w:rFonts w:ascii="Calibri" w:hAnsi="Calibri"/>
      <w:b/>
      <w:i/>
      <w:kern w:val="28"/>
      <w:sz w:val="28"/>
      <w:lang w:eastAsia="en-US"/>
    </w:rPr>
  </w:style>
  <w:style w:type="paragraph" w:styleId="NormalWeb">
    <w:name w:val="Normal (Web)"/>
    <w:basedOn w:val="Normal"/>
    <w:uiPriority w:val="99"/>
    <w:unhideWhenUsed/>
    <w:rsid w:val="006B2BA6"/>
    <w:rPr>
      <w:rFonts w:ascii="Times New Roman" w:hAnsi="Times New Roman"/>
      <w:szCs w:val="24"/>
      <w:lang w:eastAsia="en-AU"/>
    </w:rPr>
  </w:style>
  <w:style w:type="paragraph" w:customStyle="1" w:styleId="page-description">
    <w:name w:val="page-description"/>
    <w:basedOn w:val="Normal"/>
    <w:rsid w:val="0093012A"/>
    <w:rPr>
      <w:rFonts w:ascii="Times New Roman" w:hAnsi="Times New Roman"/>
      <w:szCs w:val="24"/>
      <w:lang w:eastAsia="en-AU"/>
    </w:rPr>
  </w:style>
  <w:style w:type="character" w:styleId="UnresolvedMention">
    <w:name w:val="Unresolved Mention"/>
    <w:basedOn w:val="DefaultParagraphFont"/>
    <w:uiPriority w:val="99"/>
    <w:semiHidden/>
    <w:unhideWhenUsed/>
    <w:rsid w:val="00F2066B"/>
    <w:rPr>
      <w:color w:val="605E5C"/>
      <w:shd w:val="clear" w:color="auto" w:fill="E1DFDD"/>
    </w:rPr>
  </w:style>
  <w:style w:type="character" w:customStyle="1" w:styleId="cbl">
    <w:name w:val="cbl"/>
    <w:basedOn w:val="DefaultParagraphFont"/>
    <w:rsid w:val="009B4E73"/>
  </w:style>
  <w:style w:type="character" w:styleId="Strong">
    <w:name w:val="Strong"/>
    <w:basedOn w:val="DefaultParagraphFont"/>
    <w:uiPriority w:val="22"/>
    <w:qFormat/>
    <w:rsid w:val="00A46727"/>
    <w:rPr>
      <w:b/>
      <w:bCs/>
    </w:rPr>
  </w:style>
  <w:style w:type="paragraph" w:styleId="Subtitle">
    <w:name w:val="Subtitle"/>
    <w:basedOn w:val="Normal"/>
    <w:next w:val="Normal"/>
    <w:link w:val="SubtitleChar"/>
    <w:qFormat/>
    <w:rsid w:val="00C238F0"/>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C238F0"/>
    <w:rPr>
      <w:rFonts w:asciiTheme="minorHAnsi" w:eastAsiaTheme="minorEastAsia" w:hAnsiTheme="minorHAnsi" w:cstheme="minorBidi"/>
      <w:color w:val="5A5A5A" w:themeColor="text1" w:themeTint="A5"/>
      <w:spacing w:val="15"/>
      <w:sz w:val="22"/>
      <w:szCs w:val="22"/>
      <w:lang w:eastAsia="en-US"/>
    </w:rPr>
  </w:style>
  <w:style w:type="character" w:customStyle="1" w:styleId="Heading1Char">
    <w:name w:val="Heading 1 Char"/>
    <w:basedOn w:val="DefaultParagraphFont"/>
    <w:link w:val="Heading1"/>
    <w:rsid w:val="00AE7C46"/>
    <w:rPr>
      <w:rFonts w:ascii="Calibri" w:hAnsi="Calibri"/>
      <w:b/>
      <w:caps/>
      <w:color w:val="0000FF"/>
      <w:kern w:val="28"/>
      <w:sz w:val="56"/>
      <w:lang w:eastAsia="en-US"/>
    </w:rPr>
  </w:style>
  <w:style w:type="character" w:customStyle="1" w:styleId="Heading4Char">
    <w:name w:val="Heading 4 Char"/>
    <w:basedOn w:val="DefaultParagraphFont"/>
    <w:link w:val="Heading4"/>
    <w:rsid w:val="00CB06E3"/>
    <w:rPr>
      <w:rFonts w:ascii="Calibri Light" w:hAnsi="Calibri Light"/>
      <w:i/>
      <w:color w:val="000000"/>
      <w:kern w:val="28"/>
      <w:sz w:val="28"/>
      <w:szCs w:val="26"/>
      <w:lang w:eastAsia="en-US"/>
    </w:rPr>
  </w:style>
  <w:style w:type="character" w:customStyle="1" w:styleId="Heading5Char">
    <w:name w:val="Heading 5 Char"/>
    <w:basedOn w:val="DefaultParagraphFont"/>
    <w:link w:val="Heading5"/>
    <w:rsid w:val="00C238F0"/>
    <w:rPr>
      <w:rFonts w:ascii="Calibri" w:hAnsi="Calibri"/>
      <w:b/>
      <w:kern w:val="28"/>
      <w:sz w:val="24"/>
      <w:lang w:eastAsia="en-US"/>
    </w:rPr>
  </w:style>
  <w:style w:type="character" w:customStyle="1" w:styleId="Heading6Char">
    <w:name w:val="Heading 6 Char"/>
    <w:basedOn w:val="DefaultParagraphFont"/>
    <w:link w:val="Heading6"/>
    <w:rsid w:val="00A725FA"/>
    <w:rPr>
      <w:rFonts w:ascii="Calibri" w:hAnsi="Calibri"/>
      <w:b/>
      <w:sz w:val="24"/>
      <w:lang w:eastAsia="en-US"/>
    </w:rPr>
  </w:style>
  <w:style w:type="character" w:customStyle="1" w:styleId="Heading7Char">
    <w:name w:val="Heading 7 Char"/>
    <w:basedOn w:val="DefaultParagraphFont"/>
    <w:link w:val="Heading7"/>
    <w:rsid w:val="00C238F0"/>
    <w:rPr>
      <w:rFonts w:ascii="Calibri" w:hAnsi="Calibri"/>
      <w:b/>
      <w:sz w:val="24"/>
      <w:lang w:eastAsia="en-US"/>
    </w:rPr>
  </w:style>
  <w:style w:type="character" w:customStyle="1" w:styleId="Heading8Char">
    <w:name w:val="Heading 8 Char"/>
    <w:basedOn w:val="DefaultParagraphFont"/>
    <w:link w:val="Heading8"/>
    <w:rsid w:val="00C238F0"/>
    <w:rPr>
      <w:rFonts w:ascii="Calibri" w:hAnsi="Calibri"/>
      <w:b/>
      <w:sz w:val="24"/>
      <w:lang w:eastAsia="en-US"/>
    </w:rPr>
  </w:style>
  <w:style w:type="character" w:customStyle="1" w:styleId="Heading9Char">
    <w:name w:val="Heading 9 Char"/>
    <w:basedOn w:val="DefaultParagraphFont"/>
    <w:link w:val="Heading9"/>
    <w:rsid w:val="00C238F0"/>
    <w:rPr>
      <w:rFonts w:ascii="Calibri" w:hAnsi="Calibri"/>
      <w:b/>
      <w:sz w:val="24"/>
      <w:lang w:eastAsia="en-US"/>
    </w:rPr>
  </w:style>
  <w:style w:type="character" w:customStyle="1" w:styleId="HeaderChar">
    <w:name w:val="Header Char"/>
    <w:basedOn w:val="DefaultParagraphFont"/>
    <w:link w:val="Header"/>
    <w:rsid w:val="00C238F0"/>
    <w:rPr>
      <w:rFonts w:ascii="Calibri" w:hAnsi="Calibri"/>
      <w:sz w:val="22"/>
      <w:lang w:eastAsia="en-US"/>
    </w:rPr>
  </w:style>
  <w:style w:type="character" w:customStyle="1" w:styleId="FooterChar">
    <w:name w:val="Footer Char"/>
    <w:basedOn w:val="DefaultParagraphFont"/>
    <w:link w:val="Footer"/>
    <w:uiPriority w:val="99"/>
    <w:rsid w:val="00C238F0"/>
    <w:rPr>
      <w:rFonts w:ascii="Calibri" w:hAnsi="Calibri"/>
      <w:sz w:val="18"/>
      <w:lang w:eastAsia="en-US"/>
    </w:rPr>
  </w:style>
  <w:style w:type="character" w:customStyle="1" w:styleId="FootnoteTextChar">
    <w:name w:val="Footnote Text Char"/>
    <w:basedOn w:val="DefaultParagraphFont"/>
    <w:link w:val="FootnoteText"/>
    <w:uiPriority w:val="99"/>
    <w:semiHidden/>
    <w:rsid w:val="00C238F0"/>
    <w:rPr>
      <w:rFonts w:ascii="Calibri" w:hAnsi="Calibri"/>
      <w:sz w:val="18"/>
      <w:lang w:eastAsia="en-US"/>
    </w:rPr>
  </w:style>
  <w:style w:type="character" w:customStyle="1" w:styleId="BalloonTextChar">
    <w:name w:val="Balloon Text Char"/>
    <w:basedOn w:val="DefaultParagraphFont"/>
    <w:link w:val="BalloonText"/>
    <w:semiHidden/>
    <w:rsid w:val="00C238F0"/>
    <w:rPr>
      <w:rFonts w:ascii="Tahoma" w:hAnsi="Tahoma" w:cs="Tahoma"/>
      <w:sz w:val="16"/>
      <w:szCs w:val="16"/>
      <w:lang w:eastAsia="en-US"/>
    </w:rPr>
  </w:style>
  <w:style w:type="character" w:customStyle="1" w:styleId="CommentTextChar">
    <w:name w:val="Comment Text Char"/>
    <w:basedOn w:val="DefaultParagraphFont"/>
    <w:link w:val="CommentText"/>
    <w:semiHidden/>
    <w:rsid w:val="00C238F0"/>
    <w:rPr>
      <w:rFonts w:ascii="Calibri" w:hAnsi="Calibri"/>
      <w:sz w:val="22"/>
      <w:lang w:eastAsia="en-US"/>
    </w:rPr>
  </w:style>
  <w:style w:type="character" w:customStyle="1" w:styleId="DocumentMapChar">
    <w:name w:val="Document Map Char"/>
    <w:basedOn w:val="DefaultParagraphFont"/>
    <w:link w:val="DocumentMap"/>
    <w:semiHidden/>
    <w:rsid w:val="00C238F0"/>
    <w:rPr>
      <w:rFonts w:ascii="Tahoma" w:hAnsi="Tahoma" w:cs="Tahoma"/>
      <w:sz w:val="22"/>
      <w:shd w:val="clear" w:color="auto" w:fill="000080"/>
      <w:lang w:eastAsia="en-US"/>
    </w:rPr>
  </w:style>
  <w:style w:type="character" w:customStyle="1" w:styleId="CommentSubjectChar">
    <w:name w:val="Comment Subject Char"/>
    <w:basedOn w:val="CommentTextChar"/>
    <w:link w:val="CommentSubject"/>
    <w:semiHidden/>
    <w:rsid w:val="00C238F0"/>
    <w:rPr>
      <w:rFonts w:ascii="Calibri" w:hAnsi="Calibri"/>
      <w:b/>
      <w:bCs/>
      <w:sz w:val="22"/>
      <w:lang w:eastAsia="en-US"/>
    </w:rPr>
  </w:style>
  <w:style w:type="character" w:customStyle="1" w:styleId="BodyTextIndentChar">
    <w:name w:val="Body Text Indent Char"/>
    <w:basedOn w:val="DefaultParagraphFont"/>
    <w:link w:val="BodyTextIndent"/>
    <w:rsid w:val="00C238F0"/>
    <w:rPr>
      <w:rFonts w:ascii="Calibri" w:hAnsi="Calibri"/>
      <w:sz w:val="22"/>
      <w:lang w:eastAsia="en-US"/>
    </w:rPr>
  </w:style>
  <w:style w:type="character" w:customStyle="1" w:styleId="BodyTextFirstIndent2Char">
    <w:name w:val="Body Text First Indent 2 Char"/>
    <w:basedOn w:val="BodyTextIndentChar"/>
    <w:link w:val="BodyTextFirstIndent2"/>
    <w:rsid w:val="00C238F0"/>
    <w:rPr>
      <w:rFonts w:ascii="Calibri" w:hAnsi="Calibri"/>
      <w:sz w:val="22"/>
      <w:lang w:eastAsia="en-US"/>
    </w:rPr>
  </w:style>
  <w:style w:type="character" w:styleId="SubtleEmphasis">
    <w:name w:val="Subtle Emphasis"/>
    <w:basedOn w:val="DefaultParagraphFont"/>
    <w:uiPriority w:val="19"/>
    <w:qFormat/>
    <w:rsid w:val="003154BD"/>
    <w:rPr>
      <w:i/>
      <w:iCs/>
      <w:color w:val="404040" w:themeColor="text1" w:themeTint="BF"/>
    </w:rPr>
  </w:style>
  <w:style w:type="character" w:customStyle="1" w:styleId="authors">
    <w:name w:val="authors"/>
    <w:basedOn w:val="DefaultParagraphFont"/>
    <w:rsid w:val="00C20E2E"/>
  </w:style>
  <w:style w:type="character" w:customStyle="1" w:styleId="Date1">
    <w:name w:val="Date1"/>
    <w:basedOn w:val="DefaultParagraphFont"/>
    <w:rsid w:val="00C20E2E"/>
  </w:style>
  <w:style w:type="character" w:customStyle="1" w:styleId="arttitle">
    <w:name w:val="art_title"/>
    <w:basedOn w:val="DefaultParagraphFont"/>
    <w:rsid w:val="00C20E2E"/>
  </w:style>
  <w:style w:type="character" w:customStyle="1" w:styleId="serialtitle">
    <w:name w:val="serial_title"/>
    <w:basedOn w:val="DefaultParagraphFont"/>
    <w:rsid w:val="00C20E2E"/>
  </w:style>
  <w:style w:type="character" w:customStyle="1" w:styleId="volumeissue">
    <w:name w:val="volume_issue"/>
    <w:basedOn w:val="DefaultParagraphFont"/>
    <w:rsid w:val="00C20E2E"/>
  </w:style>
  <w:style w:type="character" w:customStyle="1" w:styleId="pagerange">
    <w:name w:val="page_range"/>
    <w:basedOn w:val="DefaultParagraphFont"/>
    <w:rsid w:val="00C20E2E"/>
  </w:style>
  <w:style w:type="character" w:customStyle="1" w:styleId="doilink">
    <w:name w:val="doi_link"/>
    <w:basedOn w:val="DefaultParagraphFont"/>
    <w:rsid w:val="00C20E2E"/>
  </w:style>
  <w:style w:type="character" w:customStyle="1" w:styleId="ListParagraphChar">
    <w:name w:val="List Paragraph Char"/>
    <w:basedOn w:val="DefaultParagraphFont"/>
    <w:link w:val="ListParagraph"/>
    <w:uiPriority w:val="34"/>
    <w:rsid w:val="00280C82"/>
    <w:rPr>
      <w:rFonts w:ascii="Calibri" w:hAnsi="Calibri"/>
      <w:sz w:val="24"/>
      <w:lang w:eastAsia="en-US"/>
    </w:rPr>
  </w:style>
  <w:style w:type="paragraph" w:customStyle="1" w:styleId="paragraph">
    <w:name w:val="paragraph"/>
    <w:basedOn w:val="Normal"/>
    <w:rsid w:val="007B5ACB"/>
    <w:rPr>
      <w:rFonts w:ascii="Times New Roman" w:hAnsi="Times New Roman"/>
      <w:szCs w:val="24"/>
      <w:lang w:eastAsia="en-AU"/>
    </w:rPr>
  </w:style>
  <w:style w:type="character" w:customStyle="1" w:styleId="eop">
    <w:name w:val="eop"/>
    <w:basedOn w:val="DefaultParagraphFont"/>
    <w:rsid w:val="007B5ACB"/>
  </w:style>
  <w:style w:type="character" w:customStyle="1" w:styleId="scxw162622952">
    <w:name w:val="scxw162622952"/>
    <w:basedOn w:val="DefaultParagraphFont"/>
    <w:rsid w:val="007B5ACB"/>
  </w:style>
  <w:style w:type="character" w:customStyle="1" w:styleId="scxw117131266">
    <w:name w:val="scxw117131266"/>
    <w:basedOn w:val="DefaultParagraphFont"/>
    <w:rsid w:val="007B5ACB"/>
  </w:style>
  <w:style w:type="table" w:customStyle="1" w:styleId="TableGrid1">
    <w:name w:val="Table Grid1"/>
    <w:basedOn w:val="TableNormal"/>
    <w:next w:val="TableGrid"/>
    <w:uiPriority w:val="39"/>
    <w:rsid w:val="003041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D5276E"/>
    <w:pPr>
      <w:spacing w:before="0" w:beforeAutospacing="0" w:after="0" w:afterAutospacing="0"/>
    </w:pPr>
    <w:rPr>
      <w:rFonts w:asciiTheme="minorHAnsi" w:eastAsiaTheme="minorHAnsi" w:hAnsiTheme="minorHAnsi" w:cstheme="minorBidi"/>
      <w:sz w:val="20"/>
    </w:rPr>
  </w:style>
  <w:style w:type="character" w:customStyle="1" w:styleId="EndnoteTextChar">
    <w:name w:val="Endnote Text Char"/>
    <w:basedOn w:val="DefaultParagraphFont"/>
    <w:link w:val="EndnoteText"/>
    <w:uiPriority w:val="99"/>
    <w:rsid w:val="00D5276E"/>
    <w:rPr>
      <w:rFonts w:asciiTheme="minorHAnsi" w:eastAsiaTheme="minorHAnsi" w:hAnsiTheme="minorHAnsi" w:cstheme="minorBidi"/>
      <w:lang w:eastAsia="en-US"/>
    </w:rPr>
  </w:style>
  <w:style w:type="character" w:styleId="EndnoteReference">
    <w:name w:val="endnote reference"/>
    <w:basedOn w:val="DefaultParagraphFont"/>
    <w:uiPriority w:val="99"/>
    <w:unhideWhenUsed/>
    <w:rsid w:val="00D5276E"/>
    <w:rPr>
      <w:vertAlign w:val="superscript"/>
    </w:rPr>
  </w:style>
  <w:style w:type="character" w:styleId="Mention">
    <w:name w:val="Mention"/>
    <w:basedOn w:val="DefaultParagraphFont"/>
    <w:uiPriority w:val="99"/>
    <w:unhideWhenUsed/>
    <w:rsid w:val="00727E64"/>
    <w:rPr>
      <w:color w:val="2B579A"/>
      <w:shd w:val="clear" w:color="auto" w:fill="E6E6E6"/>
    </w:rPr>
  </w:style>
  <w:style w:type="paragraph" w:styleId="Revision">
    <w:name w:val="Revision"/>
    <w:hidden/>
    <w:uiPriority w:val="99"/>
    <w:semiHidden/>
    <w:rsid w:val="00A54BD2"/>
    <w:rPr>
      <w:rFonts w:ascii="Calibri" w:hAnsi="Calibri"/>
      <w:sz w:val="24"/>
      <w:lang w:eastAsia="en-US"/>
    </w:rPr>
  </w:style>
  <w:style w:type="paragraph" w:customStyle="1" w:styleId="NewListStyle">
    <w:name w:val="NewListStyle"/>
    <w:basedOn w:val="ListParagraph"/>
    <w:link w:val="NewListStyleChar"/>
    <w:qFormat/>
    <w:rsid w:val="0084387E"/>
    <w:rPr>
      <w:rFonts w:asciiTheme="minorHAnsi" w:hAnsiTheme="minorHAnsi" w:cstheme="minorHAnsi"/>
      <w:i/>
      <w:iCs/>
      <w:sz w:val="20"/>
    </w:rPr>
  </w:style>
  <w:style w:type="character" w:customStyle="1" w:styleId="NewListStyleChar">
    <w:name w:val="NewListStyle Char"/>
    <w:basedOn w:val="ListParagraphChar"/>
    <w:link w:val="NewListStyle"/>
    <w:rsid w:val="0084387E"/>
    <w:rPr>
      <w:rFonts w:asciiTheme="minorHAnsi" w:hAnsiTheme="minorHAnsi" w:cstheme="minorHAnsi"/>
      <w:i/>
      <w:iCs/>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829">
      <w:bodyDiv w:val="1"/>
      <w:marLeft w:val="0"/>
      <w:marRight w:val="0"/>
      <w:marTop w:val="0"/>
      <w:marBottom w:val="0"/>
      <w:divBdr>
        <w:top w:val="none" w:sz="0" w:space="0" w:color="auto"/>
        <w:left w:val="none" w:sz="0" w:space="0" w:color="auto"/>
        <w:bottom w:val="none" w:sz="0" w:space="0" w:color="auto"/>
        <w:right w:val="none" w:sz="0" w:space="0" w:color="auto"/>
      </w:divBdr>
    </w:div>
    <w:div w:id="39669896">
      <w:bodyDiv w:val="1"/>
      <w:marLeft w:val="0"/>
      <w:marRight w:val="0"/>
      <w:marTop w:val="0"/>
      <w:marBottom w:val="0"/>
      <w:divBdr>
        <w:top w:val="none" w:sz="0" w:space="0" w:color="auto"/>
        <w:left w:val="none" w:sz="0" w:space="0" w:color="auto"/>
        <w:bottom w:val="none" w:sz="0" w:space="0" w:color="auto"/>
        <w:right w:val="none" w:sz="0" w:space="0" w:color="auto"/>
      </w:divBdr>
      <w:divsChild>
        <w:div w:id="173501287">
          <w:marLeft w:val="547"/>
          <w:marRight w:val="0"/>
          <w:marTop w:val="0"/>
          <w:marBottom w:val="0"/>
          <w:divBdr>
            <w:top w:val="none" w:sz="0" w:space="0" w:color="auto"/>
            <w:left w:val="none" w:sz="0" w:space="0" w:color="auto"/>
            <w:bottom w:val="none" w:sz="0" w:space="0" w:color="auto"/>
            <w:right w:val="none" w:sz="0" w:space="0" w:color="auto"/>
          </w:divBdr>
        </w:div>
      </w:divsChild>
    </w:div>
    <w:div w:id="43335834">
      <w:bodyDiv w:val="1"/>
      <w:marLeft w:val="0"/>
      <w:marRight w:val="0"/>
      <w:marTop w:val="0"/>
      <w:marBottom w:val="0"/>
      <w:divBdr>
        <w:top w:val="none" w:sz="0" w:space="0" w:color="auto"/>
        <w:left w:val="none" w:sz="0" w:space="0" w:color="auto"/>
        <w:bottom w:val="none" w:sz="0" w:space="0" w:color="auto"/>
        <w:right w:val="none" w:sz="0" w:space="0" w:color="auto"/>
      </w:divBdr>
    </w:div>
    <w:div w:id="50429395">
      <w:bodyDiv w:val="1"/>
      <w:marLeft w:val="0"/>
      <w:marRight w:val="0"/>
      <w:marTop w:val="0"/>
      <w:marBottom w:val="0"/>
      <w:divBdr>
        <w:top w:val="none" w:sz="0" w:space="0" w:color="auto"/>
        <w:left w:val="none" w:sz="0" w:space="0" w:color="auto"/>
        <w:bottom w:val="none" w:sz="0" w:space="0" w:color="auto"/>
        <w:right w:val="none" w:sz="0" w:space="0" w:color="auto"/>
      </w:divBdr>
      <w:divsChild>
        <w:div w:id="423308074">
          <w:marLeft w:val="446"/>
          <w:marRight w:val="0"/>
          <w:marTop w:val="0"/>
          <w:marBottom w:val="0"/>
          <w:divBdr>
            <w:top w:val="none" w:sz="0" w:space="0" w:color="auto"/>
            <w:left w:val="none" w:sz="0" w:space="0" w:color="auto"/>
            <w:bottom w:val="none" w:sz="0" w:space="0" w:color="auto"/>
            <w:right w:val="none" w:sz="0" w:space="0" w:color="auto"/>
          </w:divBdr>
        </w:div>
        <w:div w:id="1737121800">
          <w:marLeft w:val="446"/>
          <w:marRight w:val="0"/>
          <w:marTop w:val="0"/>
          <w:marBottom w:val="0"/>
          <w:divBdr>
            <w:top w:val="none" w:sz="0" w:space="0" w:color="auto"/>
            <w:left w:val="none" w:sz="0" w:space="0" w:color="auto"/>
            <w:bottom w:val="none" w:sz="0" w:space="0" w:color="auto"/>
            <w:right w:val="none" w:sz="0" w:space="0" w:color="auto"/>
          </w:divBdr>
        </w:div>
      </w:divsChild>
    </w:div>
    <w:div w:id="50739849">
      <w:bodyDiv w:val="1"/>
      <w:marLeft w:val="0"/>
      <w:marRight w:val="0"/>
      <w:marTop w:val="0"/>
      <w:marBottom w:val="0"/>
      <w:divBdr>
        <w:top w:val="none" w:sz="0" w:space="0" w:color="auto"/>
        <w:left w:val="none" w:sz="0" w:space="0" w:color="auto"/>
        <w:bottom w:val="none" w:sz="0" w:space="0" w:color="auto"/>
        <w:right w:val="none" w:sz="0" w:space="0" w:color="auto"/>
      </w:divBdr>
    </w:div>
    <w:div w:id="63189897">
      <w:bodyDiv w:val="1"/>
      <w:marLeft w:val="0"/>
      <w:marRight w:val="0"/>
      <w:marTop w:val="0"/>
      <w:marBottom w:val="0"/>
      <w:divBdr>
        <w:top w:val="none" w:sz="0" w:space="0" w:color="auto"/>
        <w:left w:val="none" w:sz="0" w:space="0" w:color="auto"/>
        <w:bottom w:val="none" w:sz="0" w:space="0" w:color="auto"/>
        <w:right w:val="none" w:sz="0" w:space="0" w:color="auto"/>
      </w:divBdr>
    </w:div>
    <w:div w:id="78138258">
      <w:bodyDiv w:val="1"/>
      <w:marLeft w:val="0"/>
      <w:marRight w:val="0"/>
      <w:marTop w:val="0"/>
      <w:marBottom w:val="0"/>
      <w:divBdr>
        <w:top w:val="none" w:sz="0" w:space="0" w:color="auto"/>
        <w:left w:val="none" w:sz="0" w:space="0" w:color="auto"/>
        <w:bottom w:val="none" w:sz="0" w:space="0" w:color="auto"/>
        <w:right w:val="none" w:sz="0" w:space="0" w:color="auto"/>
      </w:divBdr>
    </w:div>
    <w:div w:id="84619017">
      <w:bodyDiv w:val="1"/>
      <w:marLeft w:val="0"/>
      <w:marRight w:val="0"/>
      <w:marTop w:val="0"/>
      <w:marBottom w:val="0"/>
      <w:divBdr>
        <w:top w:val="none" w:sz="0" w:space="0" w:color="auto"/>
        <w:left w:val="none" w:sz="0" w:space="0" w:color="auto"/>
        <w:bottom w:val="none" w:sz="0" w:space="0" w:color="auto"/>
        <w:right w:val="none" w:sz="0" w:space="0" w:color="auto"/>
      </w:divBdr>
    </w:div>
    <w:div w:id="103158321">
      <w:bodyDiv w:val="1"/>
      <w:marLeft w:val="0"/>
      <w:marRight w:val="0"/>
      <w:marTop w:val="0"/>
      <w:marBottom w:val="0"/>
      <w:divBdr>
        <w:top w:val="none" w:sz="0" w:space="0" w:color="auto"/>
        <w:left w:val="none" w:sz="0" w:space="0" w:color="auto"/>
        <w:bottom w:val="none" w:sz="0" w:space="0" w:color="auto"/>
        <w:right w:val="none" w:sz="0" w:space="0" w:color="auto"/>
      </w:divBdr>
    </w:div>
    <w:div w:id="110635323">
      <w:bodyDiv w:val="1"/>
      <w:marLeft w:val="0"/>
      <w:marRight w:val="0"/>
      <w:marTop w:val="0"/>
      <w:marBottom w:val="0"/>
      <w:divBdr>
        <w:top w:val="none" w:sz="0" w:space="0" w:color="auto"/>
        <w:left w:val="none" w:sz="0" w:space="0" w:color="auto"/>
        <w:bottom w:val="none" w:sz="0" w:space="0" w:color="auto"/>
        <w:right w:val="none" w:sz="0" w:space="0" w:color="auto"/>
      </w:divBdr>
      <w:divsChild>
        <w:div w:id="20667458">
          <w:marLeft w:val="547"/>
          <w:marRight w:val="0"/>
          <w:marTop w:val="0"/>
          <w:marBottom w:val="0"/>
          <w:divBdr>
            <w:top w:val="none" w:sz="0" w:space="0" w:color="auto"/>
            <w:left w:val="none" w:sz="0" w:space="0" w:color="auto"/>
            <w:bottom w:val="none" w:sz="0" w:space="0" w:color="auto"/>
            <w:right w:val="none" w:sz="0" w:space="0" w:color="auto"/>
          </w:divBdr>
        </w:div>
        <w:div w:id="437406324">
          <w:marLeft w:val="547"/>
          <w:marRight w:val="0"/>
          <w:marTop w:val="0"/>
          <w:marBottom w:val="0"/>
          <w:divBdr>
            <w:top w:val="none" w:sz="0" w:space="0" w:color="auto"/>
            <w:left w:val="none" w:sz="0" w:space="0" w:color="auto"/>
            <w:bottom w:val="none" w:sz="0" w:space="0" w:color="auto"/>
            <w:right w:val="none" w:sz="0" w:space="0" w:color="auto"/>
          </w:divBdr>
        </w:div>
        <w:div w:id="522473763">
          <w:marLeft w:val="547"/>
          <w:marRight w:val="0"/>
          <w:marTop w:val="0"/>
          <w:marBottom w:val="0"/>
          <w:divBdr>
            <w:top w:val="none" w:sz="0" w:space="0" w:color="auto"/>
            <w:left w:val="none" w:sz="0" w:space="0" w:color="auto"/>
            <w:bottom w:val="none" w:sz="0" w:space="0" w:color="auto"/>
            <w:right w:val="none" w:sz="0" w:space="0" w:color="auto"/>
          </w:divBdr>
        </w:div>
        <w:div w:id="769010500">
          <w:marLeft w:val="547"/>
          <w:marRight w:val="0"/>
          <w:marTop w:val="0"/>
          <w:marBottom w:val="0"/>
          <w:divBdr>
            <w:top w:val="none" w:sz="0" w:space="0" w:color="auto"/>
            <w:left w:val="none" w:sz="0" w:space="0" w:color="auto"/>
            <w:bottom w:val="none" w:sz="0" w:space="0" w:color="auto"/>
            <w:right w:val="none" w:sz="0" w:space="0" w:color="auto"/>
          </w:divBdr>
        </w:div>
        <w:div w:id="1407654680">
          <w:marLeft w:val="547"/>
          <w:marRight w:val="0"/>
          <w:marTop w:val="0"/>
          <w:marBottom w:val="0"/>
          <w:divBdr>
            <w:top w:val="none" w:sz="0" w:space="0" w:color="auto"/>
            <w:left w:val="none" w:sz="0" w:space="0" w:color="auto"/>
            <w:bottom w:val="none" w:sz="0" w:space="0" w:color="auto"/>
            <w:right w:val="none" w:sz="0" w:space="0" w:color="auto"/>
          </w:divBdr>
        </w:div>
      </w:divsChild>
    </w:div>
    <w:div w:id="110826126">
      <w:bodyDiv w:val="1"/>
      <w:marLeft w:val="0"/>
      <w:marRight w:val="0"/>
      <w:marTop w:val="0"/>
      <w:marBottom w:val="0"/>
      <w:divBdr>
        <w:top w:val="none" w:sz="0" w:space="0" w:color="auto"/>
        <w:left w:val="none" w:sz="0" w:space="0" w:color="auto"/>
        <w:bottom w:val="none" w:sz="0" w:space="0" w:color="auto"/>
        <w:right w:val="none" w:sz="0" w:space="0" w:color="auto"/>
      </w:divBdr>
      <w:divsChild>
        <w:div w:id="739139140">
          <w:marLeft w:val="0"/>
          <w:marRight w:val="0"/>
          <w:marTop w:val="0"/>
          <w:marBottom w:val="0"/>
          <w:divBdr>
            <w:top w:val="none" w:sz="0" w:space="0" w:color="auto"/>
            <w:left w:val="none" w:sz="0" w:space="0" w:color="auto"/>
            <w:bottom w:val="none" w:sz="0" w:space="0" w:color="auto"/>
            <w:right w:val="none" w:sz="0" w:space="0" w:color="auto"/>
          </w:divBdr>
        </w:div>
        <w:div w:id="884028746">
          <w:marLeft w:val="0"/>
          <w:marRight w:val="0"/>
          <w:marTop w:val="0"/>
          <w:marBottom w:val="0"/>
          <w:divBdr>
            <w:top w:val="none" w:sz="0" w:space="0" w:color="auto"/>
            <w:left w:val="none" w:sz="0" w:space="0" w:color="auto"/>
            <w:bottom w:val="none" w:sz="0" w:space="0" w:color="auto"/>
            <w:right w:val="none" w:sz="0" w:space="0" w:color="auto"/>
          </w:divBdr>
        </w:div>
        <w:div w:id="1679506641">
          <w:marLeft w:val="0"/>
          <w:marRight w:val="0"/>
          <w:marTop w:val="0"/>
          <w:marBottom w:val="0"/>
          <w:divBdr>
            <w:top w:val="none" w:sz="0" w:space="0" w:color="auto"/>
            <w:left w:val="none" w:sz="0" w:space="0" w:color="auto"/>
            <w:bottom w:val="none" w:sz="0" w:space="0" w:color="auto"/>
            <w:right w:val="none" w:sz="0" w:space="0" w:color="auto"/>
          </w:divBdr>
        </w:div>
        <w:div w:id="1846507646">
          <w:marLeft w:val="0"/>
          <w:marRight w:val="0"/>
          <w:marTop w:val="0"/>
          <w:marBottom w:val="0"/>
          <w:divBdr>
            <w:top w:val="none" w:sz="0" w:space="0" w:color="auto"/>
            <w:left w:val="none" w:sz="0" w:space="0" w:color="auto"/>
            <w:bottom w:val="none" w:sz="0" w:space="0" w:color="auto"/>
            <w:right w:val="none" w:sz="0" w:space="0" w:color="auto"/>
          </w:divBdr>
        </w:div>
      </w:divsChild>
    </w:div>
    <w:div w:id="127091551">
      <w:bodyDiv w:val="1"/>
      <w:marLeft w:val="0"/>
      <w:marRight w:val="0"/>
      <w:marTop w:val="0"/>
      <w:marBottom w:val="0"/>
      <w:divBdr>
        <w:top w:val="none" w:sz="0" w:space="0" w:color="auto"/>
        <w:left w:val="none" w:sz="0" w:space="0" w:color="auto"/>
        <w:bottom w:val="none" w:sz="0" w:space="0" w:color="auto"/>
        <w:right w:val="none" w:sz="0" w:space="0" w:color="auto"/>
      </w:divBdr>
      <w:divsChild>
        <w:div w:id="860598">
          <w:marLeft w:val="446"/>
          <w:marRight w:val="0"/>
          <w:marTop w:val="0"/>
          <w:marBottom w:val="65"/>
          <w:divBdr>
            <w:top w:val="none" w:sz="0" w:space="0" w:color="auto"/>
            <w:left w:val="none" w:sz="0" w:space="0" w:color="auto"/>
            <w:bottom w:val="none" w:sz="0" w:space="0" w:color="auto"/>
            <w:right w:val="none" w:sz="0" w:space="0" w:color="auto"/>
          </w:divBdr>
        </w:div>
        <w:div w:id="125398377">
          <w:marLeft w:val="1886"/>
          <w:marRight w:val="0"/>
          <w:marTop w:val="0"/>
          <w:marBottom w:val="65"/>
          <w:divBdr>
            <w:top w:val="none" w:sz="0" w:space="0" w:color="auto"/>
            <w:left w:val="none" w:sz="0" w:space="0" w:color="auto"/>
            <w:bottom w:val="none" w:sz="0" w:space="0" w:color="auto"/>
            <w:right w:val="none" w:sz="0" w:space="0" w:color="auto"/>
          </w:divBdr>
        </w:div>
        <w:div w:id="332071214">
          <w:marLeft w:val="446"/>
          <w:marRight w:val="0"/>
          <w:marTop w:val="0"/>
          <w:marBottom w:val="65"/>
          <w:divBdr>
            <w:top w:val="none" w:sz="0" w:space="0" w:color="auto"/>
            <w:left w:val="none" w:sz="0" w:space="0" w:color="auto"/>
            <w:bottom w:val="none" w:sz="0" w:space="0" w:color="auto"/>
            <w:right w:val="none" w:sz="0" w:space="0" w:color="auto"/>
          </w:divBdr>
        </w:div>
        <w:div w:id="589316969">
          <w:marLeft w:val="1886"/>
          <w:marRight w:val="0"/>
          <w:marTop w:val="0"/>
          <w:marBottom w:val="65"/>
          <w:divBdr>
            <w:top w:val="none" w:sz="0" w:space="0" w:color="auto"/>
            <w:left w:val="none" w:sz="0" w:space="0" w:color="auto"/>
            <w:bottom w:val="none" w:sz="0" w:space="0" w:color="auto"/>
            <w:right w:val="none" w:sz="0" w:space="0" w:color="auto"/>
          </w:divBdr>
        </w:div>
        <w:div w:id="839661228">
          <w:marLeft w:val="1886"/>
          <w:marRight w:val="0"/>
          <w:marTop w:val="0"/>
          <w:marBottom w:val="65"/>
          <w:divBdr>
            <w:top w:val="none" w:sz="0" w:space="0" w:color="auto"/>
            <w:left w:val="none" w:sz="0" w:space="0" w:color="auto"/>
            <w:bottom w:val="none" w:sz="0" w:space="0" w:color="auto"/>
            <w:right w:val="none" w:sz="0" w:space="0" w:color="auto"/>
          </w:divBdr>
        </w:div>
        <w:div w:id="1087730663">
          <w:marLeft w:val="446"/>
          <w:marRight w:val="0"/>
          <w:marTop w:val="0"/>
          <w:marBottom w:val="65"/>
          <w:divBdr>
            <w:top w:val="none" w:sz="0" w:space="0" w:color="auto"/>
            <w:left w:val="none" w:sz="0" w:space="0" w:color="auto"/>
            <w:bottom w:val="none" w:sz="0" w:space="0" w:color="auto"/>
            <w:right w:val="none" w:sz="0" w:space="0" w:color="auto"/>
          </w:divBdr>
        </w:div>
        <w:div w:id="1132094066">
          <w:marLeft w:val="1886"/>
          <w:marRight w:val="0"/>
          <w:marTop w:val="0"/>
          <w:marBottom w:val="65"/>
          <w:divBdr>
            <w:top w:val="none" w:sz="0" w:space="0" w:color="auto"/>
            <w:left w:val="none" w:sz="0" w:space="0" w:color="auto"/>
            <w:bottom w:val="none" w:sz="0" w:space="0" w:color="auto"/>
            <w:right w:val="none" w:sz="0" w:space="0" w:color="auto"/>
          </w:divBdr>
        </w:div>
        <w:div w:id="1742168661">
          <w:marLeft w:val="1886"/>
          <w:marRight w:val="0"/>
          <w:marTop w:val="0"/>
          <w:marBottom w:val="65"/>
          <w:divBdr>
            <w:top w:val="none" w:sz="0" w:space="0" w:color="auto"/>
            <w:left w:val="none" w:sz="0" w:space="0" w:color="auto"/>
            <w:bottom w:val="none" w:sz="0" w:space="0" w:color="auto"/>
            <w:right w:val="none" w:sz="0" w:space="0" w:color="auto"/>
          </w:divBdr>
        </w:div>
        <w:div w:id="2019849783">
          <w:marLeft w:val="1886"/>
          <w:marRight w:val="0"/>
          <w:marTop w:val="0"/>
          <w:marBottom w:val="65"/>
          <w:divBdr>
            <w:top w:val="none" w:sz="0" w:space="0" w:color="auto"/>
            <w:left w:val="none" w:sz="0" w:space="0" w:color="auto"/>
            <w:bottom w:val="none" w:sz="0" w:space="0" w:color="auto"/>
            <w:right w:val="none" w:sz="0" w:space="0" w:color="auto"/>
          </w:divBdr>
        </w:div>
      </w:divsChild>
    </w:div>
    <w:div w:id="135725636">
      <w:bodyDiv w:val="1"/>
      <w:marLeft w:val="0"/>
      <w:marRight w:val="0"/>
      <w:marTop w:val="0"/>
      <w:marBottom w:val="0"/>
      <w:divBdr>
        <w:top w:val="none" w:sz="0" w:space="0" w:color="auto"/>
        <w:left w:val="none" w:sz="0" w:space="0" w:color="auto"/>
        <w:bottom w:val="none" w:sz="0" w:space="0" w:color="auto"/>
        <w:right w:val="none" w:sz="0" w:space="0" w:color="auto"/>
      </w:divBdr>
      <w:divsChild>
        <w:div w:id="258678776">
          <w:marLeft w:val="0"/>
          <w:marRight w:val="0"/>
          <w:marTop w:val="0"/>
          <w:marBottom w:val="0"/>
          <w:divBdr>
            <w:top w:val="none" w:sz="0" w:space="0" w:color="auto"/>
            <w:left w:val="none" w:sz="0" w:space="0" w:color="auto"/>
            <w:bottom w:val="none" w:sz="0" w:space="0" w:color="auto"/>
            <w:right w:val="none" w:sz="0" w:space="0" w:color="auto"/>
          </w:divBdr>
        </w:div>
      </w:divsChild>
    </w:div>
    <w:div w:id="144398047">
      <w:bodyDiv w:val="1"/>
      <w:marLeft w:val="0"/>
      <w:marRight w:val="0"/>
      <w:marTop w:val="0"/>
      <w:marBottom w:val="0"/>
      <w:divBdr>
        <w:top w:val="none" w:sz="0" w:space="0" w:color="auto"/>
        <w:left w:val="none" w:sz="0" w:space="0" w:color="auto"/>
        <w:bottom w:val="none" w:sz="0" w:space="0" w:color="auto"/>
        <w:right w:val="none" w:sz="0" w:space="0" w:color="auto"/>
      </w:divBdr>
    </w:div>
    <w:div w:id="161284663">
      <w:bodyDiv w:val="1"/>
      <w:marLeft w:val="0"/>
      <w:marRight w:val="0"/>
      <w:marTop w:val="0"/>
      <w:marBottom w:val="0"/>
      <w:divBdr>
        <w:top w:val="none" w:sz="0" w:space="0" w:color="auto"/>
        <w:left w:val="none" w:sz="0" w:space="0" w:color="auto"/>
        <w:bottom w:val="none" w:sz="0" w:space="0" w:color="auto"/>
        <w:right w:val="none" w:sz="0" w:space="0" w:color="auto"/>
      </w:divBdr>
    </w:div>
    <w:div w:id="178397683">
      <w:bodyDiv w:val="1"/>
      <w:marLeft w:val="0"/>
      <w:marRight w:val="0"/>
      <w:marTop w:val="0"/>
      <w:marBottom w:val="0"/>
      <w:divBdr>
        <w:top w:val="none" w:sz="0" w:space="0" w:color="auto"/>
        <w:left w:val="none" w:sz="0" w:space="0" w:color="auto"/>
        <w:bottom w:val="none" w:sz="0" w:space="0" w:color="auto"/>
        <w:right w:val="none" w:sz="0" w:space="0" w:color="auto"/>
      </w:divBdr>
    </w:div>
    <w:div w:id="193809287">
      <w:bodyDiv w:val="1"/>
      <w:marLeft w:val="0"/>
      <w:marRight w:val="0"/>
      <w:marTop w:val="0"/>
      <w:marBottom w:val="0"/>
      <w:divBdr>
        <w:top w:val="none" w:sz="0" w:space="0" w:color="auto"/>
        <w:left w:val="none" w:sz="0" w:space="0" w:color="auto"/>
        <w:bottom w:val="none" w:sz="0" w:space="0" w:color="auto"/>
        <w:right w:val="none" w:sz="0" w:space="0" w:color="auto"/>
      </w:divBdr>
      <w:divsChild>
        <w:div w:id="500969654">
          <w:marLeft w:val="446"/>
          <w:marRight w:val="0"/>
          <w:marTop w:val="0"/>
          <w:marBottom w:val="0"/>
          <w:divBdr>
            <w:top w:val="none" w:sz="0" w:space="0" w:color="auto"/>
            <w:left w:val="none" w:sz="0" w:space="0" w:color="auto"/>
            <w:bottom w:val="none" w:sz="0" w:space="0" w:color="auto"/>
            <w:right w:val="none" w:sz="0" w:space="0" w:color="auto"/>
          </w:divBdr>
        </w:div>
        <w:div w:id="1556770477">
          <w:marLeft w:val="446"/>
          <w:marRight w:val="0"/>
          <w:marTop w:val="0"/>
          <w:marBottom w:val="0"/>
          <w:divBdr>
            <w:top w:val="none" w:sz="0" w:space="0" w:color="auto"/>
            <w:left w:val="none" w:sz="0" w:space="0" w:color="auto"/>
            <w:bottom w:val="none" w:sz="0" w:space="0" w:color="auto"/>
            <w:right w:val="none" w:sz="0" w:space="0" w:color="auto"/>
          </w:divBdr>
        </w:div>
      </w:divsChild>
    </w:div>
    <w:div w:id="194774257">
      <w:bodyDiv w:val="1"/>
      <w:marLeft w:val="0"/>
      <w:marRight w:val="0"/>
      <w:marTop w:val="0"/>
      <w:marBottom w:val="0"/>
      <w:divBdr>
        <w:top w:val="none" w:sz="0" w:space="0" w:color="auto"/>
        <w:left w:val="none" w:sz="0" w:space="0" w:color="auto"/>
        <w:bottom w:val="none" w:sz="0" w:space="0" w:color="auto"/>
        <w:right w:val="none" w:sz="0" w:space="0" w:color="auto"/>
      </w:divBdr>
      <w:divsChild>
        <w:div w:id="1584794905">
          <w:marLeft w:val="0"/>
          <w:marRight w:val="0"/>
          <w:marTop w:val="0"/>
          <w:marBottom w:val="0"/>
          <w:divBdr>
            <w:top w:val="none" w:sz="0" w:space="0" w:color="auto"/>
            <w:left w:val="none" w:sz="0" w:space="0" w:color="auto"/>
            <w:bottom w:val="none" w:sz="0" w:space="0" w:color="auto"/>
            <w:right w:val="none" w:sz="0" w:space="0" w:color="auto"/>
          </w:divBdr>
        </w:div>
      </w:divsChild>
    </w:div>
    <w:div w:id="199704436">
      <w:bodyDiv w:val="1"/>
      <w:marLeft w:val="0"/>
      <w:marRight w:val="0"/>
      <w:marTop w:val="0"/>
      <w:marBottom w:val="0"/>
      <w:divBdr>
        <w:top w:val="none" w:sz="0" w:space="0" w:color="auto"/>
        <w:left w:val="none" w:sz="0" w:space="0" w:color="auto"/>
        <w:bottom w:val="none" w:sz="0" w:space="0" w:color="auto"/>
        <w:right w:val="none" w:sz="0" w:space="0" w:color="auto"/>
      </w:divBdr>
      <w:divsChild>
        <w:div w:id="1267348991">
          <w:marLeft w:val="0"/>
          <w:marRight w:val="0"/>
          <w:marTop w:val="0"/>
          <w:marBottom w:val="0"/>
          <w:divBdr>
            <w:top w:val="none" w:sz="0" w:space="0" w:color="auto"/>
            <w:left w:val="none" w:sz="0" w:space="0" w:color="auto"/>
            <w:bottom w:val="none" w:sz="0" w:space="0" w:color="auto"/>
            <w:right w:val="none" w:sz="0" w:space="0" w:color="auto"/>
          </w:divBdr>
        </w:div>
      </w:divsChild>
    </w:div>
    <w:div w:id="211622536">
      <w:bodyDiv w:val="1"/>
      <w:marLeft w:val="0"/>
      <w:marRight w:val="0"/>
      <w:marTop w:val="0"/>
      <w:marBottom w:val="0"/>
      <w:divBdr>
        <w:top w:val="none" w:sz="0" w:space="0" w:color="auto"/>
        <w:left w:val="none" w:sz="0" w:space="0" w:color="auto"/>
        <w:bottom w:val="none" w:sz="0" w:space="0" w:color="auto"/>
        <w:right w:val="none" w:sz="0" w:space="0" w:color="auto"/>
      </w:divBdr>
    </w:div>
    <w:div w:id="232355065">
      <w:bodyDiv w:val="1"/>
      <w:marLeft w:val="0"/>
      <w:marRight w:val="0"/>
      <w:marTop w:val="0"/>
      <w:marBottom w:val="0"/>
      <w:divBdr>
        <w:top w:val="none" w:sz="0" w:space="0" w:color="auto"/>
        <w:left w:val="none" w:sz="0" w:space="0" w:color="auto"/>
        <w:bottom w:val="none" w:sz="0" w:space="0" w:color="auto"/>
        <w:right w:val="none" w:sz="0" w:space="0" w:color="auto"/>
      </w:divBdr>
    </w:div>
    <w:div w:id="233048356">
      <w:bodyDiv w:val="1"/>
      <w:marLeft w:val="0"/>
      <w:marRight w:val="0"/>
      <w:marTop w:val="0"/>
      <w:marBottom w:val="0"/>
      <w:divBdr>
        <w:top w:val="none" w:sz="0" w:space="0" w:color="auto"/>
        <w:left w:val="none" w:sz="0" w:space="0" w:color="auto"/>
        <w:bottom w:val="none" w:sz="0" w:space="0" w:color="auto"/>
        <w:right w:val="none" w:sz="0" w:space="0" w:color="auto"/>
      </w:divBdr>
      <w:divsChild>
        <w:div w:id="542333018">
          <w:marLeft w:val="547"/>
          <w:marRight w:val="0"/>
          <w:marTop w:val="0"/>
          <w:marBottom w:val="0"/>
          <w:divBdr>
            <w:top w:val="none" w:sz="0" w:space="0" w:color="auto"/>
            <w:left w:val="none" w:sz="0" w:space="0" w:color="auto"/>
            <w:bottom w:val="none" w:sz="0" w:space="0" w:color="auto"/>
            <w:right w:val="none" w:sz="0" w:space="0" w:color="auto"/>
          </w:divBdr>
        </w:div>
      </w:divsChild>
    </w:div>
    <w:div w:id="242616215">
      <w:bodyDiv w:val="1"/>
      <w:marLeft w:val="0"/>
      <w:marRight w:val="0"/>
      <w:marTop w:val="0"/>
      <w:marBottom w:val="0"/>
      <w:divBdr>
        <w:top w:val="none" w:sz="0" w:space="0" w:color="auto"/>
        <w:left w:val="none" w:sz="0" w:space="0" w:color="auto"/>
        <w:bottom w:val="none" w:sz="0" w:space="0" w:color="auto"/>
        <w:right w:val="none" w:sz="0" w:space="0" w:color="auto"/>
      </w:divBdr>
      <w:divsChild>
        <w:div w:id="239870088">
          <w:marLeft w:val="907"/>
          <w:marRight w:val="0"/>
          <w:marTop w:val="0"/>
          <w:marBottom w:val="0"/>
          <w:divBdr>
            <w:top w:val="none" w:sz="0" w:space="0" w:color="auto"/>
            <w:left w:val="none" w:sz="0" w:space="0" w:color="auto"/>
            <w:bottom w:val="none" w:sz="0" w:space="0" w:color="auto"/>
            <w:right w:val="none" w:sz="0" w:space="0" w:color="auto"/>
          </w:divBdr>
        </w:div>
        <w:div w:id="478348949">
          <w:marLeft w:val="907"/>
          <w:marRight w:val="0"/>
          <w:marTop w:val="0"/>
          <w:marBottom w:val="0"/>
          <w:divBdr>
            <w:top w:val="none" w:sz="0" w:space="0" w:color="auto"/>
            <w:left w:val="none" w:sz="0" w:space="0" w:color="auto"/>
            <w:bottom w:val="none" w:sz="0" w:space="0" w:color="auto"/>
            <w:right w:val="none" w:sz="0" w:space="0" w:color="auto"/>
          </w:divBdr>
        </w:div>
        <w:div w:id="839538778">
          <w:marLeft w:val="907"/>
          <w:marRight w:val="0"/>
          <w:marTop w:val="0"/>
          <w:marBottom w:val="0"/>
          <w:divBdr>
            <w:top w:val="none" w:sz="0" w:space="0" w:color="auto"/>
            <w:left w:val="none" w:sz="0" w:space="0" w:color="auto"/>
            <w:bottom w:val="none" w:sz="0" w:space="0" w:color="auto"/>
            <w:right w:val="none" w:sz="0" w:space="0" w:color="auto"/>
          </w:divBdr>
        </w:div>
      </w:divsChild>
    </w:div>
    <w:div w:id="254943761">
      <w:bodyDiv w:val="1"/>
      <w:marLeft w:val="0"/>
      <w:marRight w:val="0"/>
      <w:marTop w:val="0"/>
      <w:marBottom w:val="0"/>
      <w:divBdr>
        <w:top w:val="none" w:sz="0" w:space="0" w:color="auto"/>
        <w:left w:val="none" w:sz="0" w:space="0" w:color="auto"/>
        <w:bottom w:val="none" w:sz="0" w:space="0" w:color="auto"/>
        <w:right w:val="none" w:sz="0" w:space="0" w:color="auto"/>
      </w:divBdr>
    </w:div>
    <w:div w:id="262035345">
      <w:bodyDiv w:val="1"/>
      <w:marLeft w:val="0"/>
      <w:marRight w:val="0"/>
      <w:marTop w:val="0"/>
      <w:marBottom w:val="0"/>
      <w:divBdr>
        <w:top w:val="none" w:sz="0" w:space="0" w:color="auto"/>
        <w:left w:val="none" w:sz="0" w:space="0" w:color="auto"/>
        <w:bottom w:val="none" w:sz="0" w:space="0" w:color="auto"/>
        <w:right w:val="none" w:sz="0" w:space="0" w:color="auto"/>
      </w:divBdr>
    </w:div>
    <w:div w:id="290062677">
      <w:bodyDiv w:val="1"/>
      <w:marLeft w:val="0"/>
      <w:marRight w:val="0"/>
      <w:marTop w:val="0"/>
      <w:marBottom w:val="0"/>
      <w:divBdr>
        <w:top w:val="none" w:sz="0" w:space="0" w:color="auto"/>
        <w:left w:val="none" w:sz="0" w:space="0" w:color="auto"/>
        <w:bottom w:val="none" w:sz="0" w:space="0" w:color="auto"/>
        <w:right w:val="none" w:sz="0" w:space="0" w:color="auto"/>
      </w:divBdr>
    </w:div>
    <w:div w:id="300162259">
      <w:bodyDiv w:val="1"/>
      <w:marLeft w:val="0"/>
      <w:marRight w:val="0"/>
      <w:marTop w:val="0"/>
      <w:marBottom w:val="0"/>
      <w:divBdr>
        <w:top w:val="none" w:sz="0" w:space="0" w:color="auto"/>
        <w:left w:val="none" w:sz="0" w:space="0" w:color="auto"/>
        <w:bottom w:val="none" w:sz="0" w:space="0" w:color="auto"/>
        <w:right w:val="none" w:sz="0" w:space="0" w:color="auto"/>
      </w:divBdr>
    </w:div>
    <w:div w:id="320431864">
      <w:bodyDiv w:val="1"/>
      <w:marLeft w:val="0"/>
      <w:marRight w:val="0"/>
      <w:marTop w:val="0"/>
      <w:marBottom w:val="0"/>
      <w:divBdr>
        <w:top w:val="none" w:sz="0" w:space="0" w:color="auto"/>
        <w:left w:val="none" w:sz="0" w:space="0" w:color="auto"/>
        <w:bottom w:val="none" w:sz="0" w:space="0" w:color="auto"/>
        <w:right w:val="none" w:sz="0" w:space="0" w:color="auto"/>
      </w:divBdr>
      <w:divsChild>
        <w:div w:id="726611405">
          <w:marLeft w:val="0"/>
          <w:marRight w:val="0"/>
          <w:marTop w:val="0"/>
          <w:marBottom w:val="0"/>
          <w:divBdr>
            <w:top w:val="none" w:sz="0" w:space="0" w:color="auto"/>
            <w:left w:val="none" w:sz="0" w:space="0" w:color="auto"/>
            <w:bottom w:val="none" w:sz="0" w:space="0" w:color="auto"/>
            <w:right w:val="none" w:sz="0" w:space="0" w:color="auto"/>
          </w:divBdr>
        </w:div>
      </w:divsChild>
    </w:div>
    <w:div w:id="355621992">
      <w:bodyDiv w:val="1"/>
      <w:marLeft w:val="0"/>
      <w:marRight w:val="0"/>
      <w:marTop w:val="0"/>
      <w:marBottom w:val="0"/>
      <w:divBdr>
        <w:top w:val="none" w:sz="0" w:space="0" w:color="auto"/>
        <w:left w:val="none" w:sz="0" w:space="0" w:color="auto"/>
        <w:bottom w:val="none" w:sz="0" w:space="0" w:color="auto"/>
        <w:right w:val="none" w:sz="0" w:space="0" w:color="auto"/>
      </w:divBdr>
    </w:div>
    <w:div w:id="360202411">
      <w:bodyDiv w:val="1"/>
      <w:marLeft w:val="0"/>
      <w:marRight w:val="0"/>
      <w:marTop w:val="0"/>
      <w:marBottom w:val="0"/>
      <w:divBdr>
        <w:top w:val="none" w:sz="0" w:space="0" w:color="auto"/>
        <w:left w:val="none" w:sz="0" w:space="0" w:color="auto"/>
        <w:bottom w:val="none" w:sz="0" w:space="0" w:color="auto"/>
        <w:right w:val="none" w:sz="0" w:space="0" w:color="auto"/>
      </w:divBdr>
    </w:div>
    <w:div w:id="367026876">
      <w:bodyDiv w:val="1"/>
      <w:marLeft w:val="0"/>
      <w:marRight w:val="0"/>
      <w:marTop w:val="0"/>
      <w:marBottom w:val="0"/>
      <w:divBdr>
        <w:top w:val="none" w:sz="0" w:space="0" w:color="auto"/>
        <w:left w:val="none" w:sz="0" w:space="0" w:color="auto"/>
        <w:bottom w:val="none" w:sz="0" w:space="0" w:color="auto"/>
        <w:right w:val="none" w:sz="0" w:space="0" w:color="auto"/>
      </w:divBdr>
    </w:div>
    <w:div w:id="371424502">
      <w:bodyDiv w:val="1"/>
      <w:marLeft w:val="0"/>
      <w:marRight w:val="0"/>
      <w:marTop w:val="0"/>
      <w:marBottom w:val="0"/>
      <w:divBdr>
        <w:top w:val="none" w:sz="0" w:space="0" w:color="auto"/>
        <w:left w:val="none" w:sz="0" w:space="0" w:color="auto"/>
        <w:bottom w:val="none" w:sz="0" w:space="0" w:color="auto"/>
        <w:right w:val="none" w:sz="0" w:space="0" w:color="auto"/>
      </w:divBdr>
    </w:div>
    <w:div w:id="378480550">
      <w:bodyDiv w:val="1"/>
      <w:marLeft w:val="0"/>
      <w:marRight w:val="0"/>
      <w:marTop w:val="0"/>
      <w:marBottom w:val="0"/>
      <w:divBdr>
        <w:top w:val="none" w:sz="0" w:space="0" w:color="auto"/>
        <w:left w:val="none" w:sz="0" w:space="0" w:color="auto"/>
        <w:bottom w:val="none" w:sz="0" w:space="0" w:color="auto"/>
        <w:right w:val="none" w:sz="0" w:space="0" w:color="auto"/>
      </w:divBdr>
      <w:divsChild>
        <w:div w:id="68551246">
          <w:marLeft w:val="547"/>
          <w:marRight w:val="0"/>
          <w:marTop w:val="0"/>
          <w:marBottom w:val="0"/>
          <w:divBdr>
            <w:top w:val="none" w:sz="0" w:space="0" w:color="auto"/>
            <w:left w:val="none" w:sz="0" w:space="0" w:color="auto"/>
            <w:bottom w:val="none" w:sz="0" w:space="0" w:color="auto"/>
            <w:right w:val="none" w:sz="0" w:space="0" w:color="auto"/>
          </w:divBdr>
        </w:div>
        <w:div w:id="182331766">
          <w:marLeft w:val="547"/>
          <w:marRight w:val="0"/>
          <w:marTop w:val="0"/>
          <w:marBottom w:val="0"/>
          <w:divBdr>
            <w:top w:val="none" w:sz="0" w:space="0" w:color="auto"/>
            <w:left w:val="none" w:sz="0" w:space="0" w:color="auto"/>
            <w:bottom w:val="none" w:sz="0" w:space="0" w:color="auto"/>
            <w:right w:val="none" w:sz="0" w:space="0" w:color="auto"/>
          </w:divBdr>
        </w:div>
        <w:div w:id="1978103897">
          <w:marLeft w:val="547"/>
          <w:marRight w:val="0"/>
          <w:marTop w:val="0"/>
          <w:marBottom w:val="0"/>
          <w:divBdr>
            <w:top w:val="none" w:sz="0" w:space="0" w:color="auto"/>
            <w:left w:val="none" w:sz="0" w:space="0" w:color="auto"/>
            <w:bottom w:val="none" w:sz="0" w:space="0" w:color="auto"/>
            <w:right w:val="none" w:sz="0" w:space="0" w:color="auto"/>
          </w:divBdr>
        </w:div>
      </w:divsChild>
    </w:div>
    <w:div w:id="382681084">
      <w:bodyDiv w:val="1"/>
      <w:marLeft w:val="0"/>
      <w:marRight w:val="0"/>
      <w:marTop w:val="0"/>
      <w:marBottom w:val="0"/>
      <w:divBdr>
        <w:top w:val="none" w:sz="0" w:space="0" w:color="auto"/>
        <w:left w:val="none" w:sz="0" w:space="0" w:color="auto"/>
        <w:bottom w:val="none" w:sz="0" w:space="0" w:color="auto"/>
        <w:right w:val="none" w:sz="0" w:space="0" w:color="auto"/>
      </w:divBdr>
    </w:div>
    <w:div w:id="388892162">
      <w:bodyDiv w:val="1"/>
      <w:marLeft w:val="0"/>
      <w:marRight w:val="0"/>
      <w:marTop w:val="0"/>
      <w:marBottom w:val="0"/>
      <w:divBdr>
        <w:top w:val="none" w:sz="0" w:space="0" w:color="auto"/>
        <w:left w:val="none" w:sz="0" w:space="0" w:color="auto"/>
        <w:bottom w:val="none" w:sz="0" w:space="0" w:color="auto"/>
        <w:right w:val="none" w:sz="0" w:space="0" w:color="auto"/>
      </w:divBdr>
    </w:div>
    <w:div w:id="399788686">
      <w:bodyDiv w:val="1"/>
      <w:marLeft w:val="0"/>
      <w:marRight w:val="0"/>
      <w:marTop w:val="0"/>
      <w:marBottom w:val="0"/>
      <w:divBdr>
        <w:top w:val="none" w:sz="0" w:space="0" w:color="auto"/>
        <w:left w:val="none" w:sz="0" w:space="0" w:color="auto"/>
        <w:bottom w:val="none" w:sz="0" w:space="0" w:color="auto"/>
        <w:right w:val="none" w:sz="0" w:space="0" w:color="auto"/>
      </w:divBdr>
      <w:divsChild>
        <w:div w:id="1627855471">
          <w:marLeft w:val="0"/>
          <w:marRight w:val="0"/>
          <w:marTop w:val="0"/>
          <w:marBottom w:val="0"/>
          <w:divBdr>
            <w:top w:val="none" w:sz="0" w:space="0" w:color="auto"/>
            <w:left w:val="none" w:sz="0" w:space="0" w:color="auto"/>
            <w:bottom w:val="none" w:sz="0" w:space="0" w:color="auto"/>
            <w:right w:val="none" w:sz="0" w:space="0" w:color="auto"/>
          </w:divBdr>
        </w:div>
        <w:div w:id="1799687091">
          <w:marLeft w:val="0"/>
          <w:marRight w:val="0"/>
          <w:marTop w:val="0"/>
          <w:marBottom w:val="0"/>
          <w:divBdr>
            <w:top w:val="none" w:sz="0" w:space="0" w:color="auto"/>
            <w:left w:val="none" w:sz="0" w:space="0" w:color="auto"/>
            <w:bottom w:val="none" w:sz="0" w:space="0" w:color="auto"/>
            <w:right w:val="none" w:sz="0" w:space="0" w:color="auto"/>
          </w:divBdr>
        </w:div>
      </w:divsChild>
    </w:div>
    <w:div w:id="433137790">
      <w:bodyDiv w:val="1"/>
      <w:marLeft w:val="0"/>
      <w:marRight w:val="0"/>
      <w:marTop w:val="0"/>
      <w:marBottom w:val="0"/>
      <w:divBdr>
        <w:top w:val="none" w:sz="0" w:space="0" w:color="auto"/>
        <w:left w:val="none" w:sz="0" w:space="0" w:color="auto"/>
        <w:bottom w:val="none" w:sz="0" w:space="0" w:color="auto"/>
        <w:right w:val="none" w:sz="0" w:space="0" w:color="auto"/>
      </w:divBdr>
    </w:div>
    <w:div w:id="439837481">
      <w:bodyDiv w:val="1"/>
      <w:marLeft w:val="0"/>
      <w:marRight w:val="0"/>
      <w:marTop w:val="0"/>
      <w:marBottom w:val="0"/>
      <w:divBdr>
        <w:top w:val="none" w:sz="0" w:space="0" w:color="auto"/>
        <w:left w:val="none" w:sz="0" w:space="0" w:color="auto"/>
        <w:bottom w:val="none" w:sz="0" w:space="0" w:color="auto"/>
        <w:right w:val="none" w:sz="0" w:space="0" w:color="auto"/>
      </w:divBdr>
      <w:divsChild>
        <w:div w:id="638725579">
          <w:marLeft w:val="547"/>
          <w:marRight w:val="0"/>
          <w:marTop w:val="0"/>
          <w:marBottom w:val="0"/>
          <w:divBdr>
            <w:top w:val="none" w:sz="0" w:space="0" w:color="auto"/>
            <w:left w:val="none" w:sz="0" w:space="0" w:color="auto"/>
            <w:bottom w:val="none" w:sz="0" w:space="0" w:color="auto"/>
            <w:right w:val="none" w:sz="0" w:space="0" w:color="auto"/>
          </w:divBdr>
        </w:div>
        <w:div w:id="1211461544">
          <w:marLeft w:val="547"/>
          <w:marRight w:val="0"/>
          <w:marTop w:val="0"/>
          <w:marBottom w:val="0"/>
          <w:divBdr>
            <w:top w:val="none" w:sz="0" w:space="0" w:color="auto"/>
            <w:left w:val="none" w:sz="0" w:space="0" w:color="auto"/>
            <w:bottom w:val="none" w:sz="0" w:space="0" w:color="auto"/>
            <w:right w:val="none" w:sz="0" w:space="0" w:color="auto"/>
          </w:divBdr>
        </w:div>
        <w:div w:id="1430006755">
          <w:marLeft w:val="547"/>
          <w:marRight w:val="0"/>
          <w:marTop w:val="0"/>
          <w:marBottom w:val="0"/>
          <w:divBdr>
            <w:top w:val="none" w:sz="0" w:space="0" w:color="auto"/>
            <w:left w:val="none" w:sz="0" w:space="0" w:color="auto"/>
            <w:bottom w:val="none" w:sz="0" w:space="0" w:color="auto"/>
            <w:right w:val="none" w:sz="0" w:space="0" w:color="auto"/>
          </w:divBdr>
        </w:div>
      </w:divsChild>
    </w:div>
    <w:div w:id="481234862">
      <w:bodyDiv w:val="1"/>
      <w:marLeft w:val="0"/>
      <w:marRight w:val="0"/>
      <w:marTop w:val="0"/>
      <w:marBottom w:val="0"/>
      <w:divBdr>
        <w:top w:val="none" w:sz="0" w:space="0" w:color="auto"/>
        <w:left w:val="none" w:sz="0" w:space="0" w:color="auto"/>
        <w:bottom w:val="none" w:sz="0" w:space="0" w:color="auto"/>
        <w:right w:val="none" w:sz="0" w:space="0" w:color="auto"/>
      </w:divBdr>
    </w:div>
    <w:div w:id="500313392">
      <w:bodyDiv w:val="1"/>
      <w:marLeft w:val="0"/>
      <w:marRight w:val="0"/>
      <w:marTop w:val="0"/>
      <w:marBottom w:val="0"/>
      <w:divBdr>
        <w:top w:val="none" w:sz="0" w:space="0" w:color="auto"/>
        <w:left w:val="none" w:sz="0" w:space="0" w:color="auto"/>
        <w:bottom w:val="none" w:sz="0" w:space="0" w:color="auto"/>
        <w:right w:val="none" w:sz="0" w:space="0" w:color="auto"/>
      </w:divBdr>
      <w:divsChild>
        <w:div w:id="124542156">
          <w:marLeft w:val="0"/>
          <w:marRight w:val="0"/>
          <w:marTop w:val="0"/>
          <w:marBottom w:val="0"/>
          <w:divBdr>
            <w:top w:val="none" w:sz="0" w:space="0" w:color="auto"/>
            <w:left w:val="none" w:sz="0" w:space="0" w:color="auto"/>
            <w:bottom w:val="none" w:sz="0" w:space="0" w:color="auto"/>
            <w:right w:val="none" w:sz="0" w:space="0" w:color="auto"/>
          </w:divBdr>
        </w:div>
      </w:divsChild>
    </w:div>
    <w:div w:id="523985882">
      <w:bodyDiv w:val="1"/>
      <w:marLeft w:val="0"/>
      <w:marRight w:val="0"/>
      <w:marTop w:val="0"/>
      <w:marBottom w:val="0"/>
      <w:divBdr>
        <w:top w:val="none" w:sz="0" w:space="0" w:color="auto"/>
        <w:left w:val="none" w:sz="0" w:space="0" w:color="auto"/>
        <w:bottom w:val="none" w:sz="0" w:space="0" w:color="auto"/>
        <w:right w:val="none" w:sz="0" w:space="0" w:color="auto"/>
      </w:divBdr>
    </w:div>
    <w:div w:id="525019676">
      <w:bodyDiv w:val="1"/>
      <w:marLeft w:val="0"/>
      <w:marRight w:val="0"/>
      <w:marTop w:val="0"/>
      <w:marBottom w:val="0"/>
      <w:divBdr>
        <w:top w:val="none" w:sz="0" w:space="0" w:color="auto"/>
        <w:left w:val="none" w:sz="0" w:space="0" w:color="auto"/>
        <w:bottom w:val="none" w:sz="0" w:space="0" w:color="auto"/>
        <w:right w:val="none" w:sz="0" w:space="0" w:color="auto"/>
      </w:divBdr>
    </w:div>
    <w:div w:id="534731515">
      <w:bodyDiv w:val="1"/>
      <w:marLeft w:val="0"/>
      <w:marRight w:val="0"/>
      <w:marTop w:val="0"/>
      <w:marBottom w:val="0"/>
      <w:divBdr>
        <w:top w:val="none" w:sz="0" w:space="0" w:color="auto"/>
        <w:left w:val="none" w:sz="0" w:space="0" w:color="auto"/>
        <w:bottom w:val="none" w:sz="0" w:space="0" w:color="auto"/>
        <w:right w:val="none" w:sz="0" w:space="0" w:color="auto"/>
      </w:divBdr>
    </w:div>
    <w:div w:id="545409109">
      <w:bodyDiv w:val="1"/>
      <w:marLeft w:val="0"/>
      <w:marRight w:val="0"/>
      <w:marTop w:val="0"/>
      <w:marBottom w:val="0"/>
      <w:divBdr>
        <w:top w:val="none" w:sz="0" w:space="0" w:color="auto"/>
        <w:left w:val="none" w:sz="0" w:space="0" w:color="auto"/>
        <w:bottom w:val="none" w:sz="0" w:space="0" w:color="auto"/>
        <w:right w:val="none" w:sz="0" w:space="0" w:color="auto"/>
      </w:divBdr>
    </w:div>
    <w:div w:id="546183537">
      <w:bodyDiv w:val="1"/>
      <w:marLeft w:val="0"/>
      <w:marRight w:val="0"/>
      <w:marTop w:val="0"/>
      <w:marBottom w:val="0"/>
      <w:divBdr>
        <w:top w:val="none" w:sz="0" w:space="0" w:color="auto"/>
        <w:left w:val="none" w:sz="0" w:space="0" w:color="auto"/>
        <w:bottom w:val="none" w:sz="0" w:space="0" w:color="auto"/>
        <w:right w:val="none" w:sz="0" w:space="0" w:color="auto"/>
      </w:divBdr>
      <w:divsChild>
        <w:div w:id="102844836">
          <w:marLeft w:val="547"/>
          <w:marRight w:val="0"/>
          <w:marTop w:val="0"/>
          <w:marBottom w:val="0"/>
          <w:divBdr>
            <w:top w:val="none" w:sz="0" w:space="0" w:color="auto"/>
            <w:left w:val="none" w:sz="0" w:space="0" w:color="auto"/>
            <w:bottom w:val="none" w:sz="0" w:space="0" w:color="auto"/>
            <w:right w:val="none" w:sz="0" w:space="0" w:color="auto"/>
          </w:divBdr>
        </w:div>
        <w:div w:id="1475172275">
          <w:marLeft w:val="547"/>
          <w:marRight w:val="0"/>
          <w:marTop w:val="0"/>
          <w:marBottom w:val="0"/>
          <w:divBdr>
            <w:top w:val="none" w:sz="0" w:space="0" w:color="auto"/>
            <w:left w:val="none" w:sz="0" w:space="0" w:color="auto"/>
            <w:bottom w:val="none" w:sz="0" w:space="0" w:color="auto"/>
            <w:right w:val="none" w:sz="0" w:space="0" w:color="auto"/>
          </w:divBdr>
        </w:div>
        <w:div w:id="1540555303">
          <w:marLeft w:val="547"/>
          <w:marRight w:val="0"/>
          <w:marTop w:val="0"/>
          <w:marBottom w:val="0"/>
          <w:divBdr>
            <w:top w:val="none" w:sz="0" w:space="0" w:color="auto"/>
            <w:left w:val="none" w:sz="0" w:space="0" w:color="auto"/>
            <w:bottom w:val="none" w:sz="0" w:space="0" w:color="auto"/>
            <w:right w:val="none" w:sz="0" w:space="0" w:color="auto"/>
          </w:divBdr>
        </w:div>
        <w:div w:id="1714504559">
          <w:marLeft w:val="547"/>
          <w:marRight w:val="0"/>
          <w:marTop w:val="0"/>
          <w:marBottom w:val="0"/>
          <w:divBdr>
            <w:top w:val="none" w:sz="0" w:space="0" w:color="auto"/>
            <w:left w:val="none" w:sz="0" w:space="0" w:color="auto"/>
            <w:bottom w:val="none" w:sz="0" w:space="0" w:color="auto"/>
            <w:right w:val="none" w:sz="0" w:space="0" w:color="auto"/>
          </w:divBdr>
        </w:div>
      </w:divsChild>
    </w:div>
    <w:div w:id="548416093">
      <w:bodyDiv w:val="1"/>
      <w:marLeft w:val="0"/>
      <w:marRight w:val="0"/>
      <w:marTop w:val="0"/>
      <w:marBottom w:val="0"/>
      <w:divBdr>
        <w:top w:val="none" w:sz="0" w:space="0" w:color="auto"/>
        <w:left w:val="none" w:sz="0" w:space="0" w:color="auto"/>
        <w:bottom w:val="none" w:sz="0" w:space="0" w:color="auto"/>
        <w:right w:val="none" w:sz="0" w:space="0" w:color="auto"/>
      </w:divBdr>
      <w:divsChild>
        <w:div w:id="568925029">
          <w:marLeft w:val="0"/>
          <w:marRight w:val="0"/>
          <w:marTop w:val="0"/>
          <w:marBottom w:val="0"/>
          <w:divBdr>
            <w:top w:val="none" w:sz="0" w:space="0" w:color="auto"/>
            <w:left w:val="none" w:sz="0" w:space="0" w:color="auto"/>
            <w:bottom w:val="none" w:sz="0" w:space="0" w:color="auto"/>
            <w:right w:val="none" w:sz="0" w:space="0" w:color="auto"/>
          </w:divBdr>
        </w:div>
        <w:div w:id="1310132936">
          <w:marLeft w:val="0"/>
          <w:marRight w:val="0"/>
          <w:marTop w:val="0"/>
          <w:marBottom w:val="0"/>
          <w:divBdr>
            <w:top w:val="none" w:sz="0" w:space="0" w:color="auto"/>
            <w:left w:val="none" w:sz="0" w:space="0" w:color="auto"/>
            <w:bottom w:val="none" w:sz="0" w:space="0" w:color="auto"/>
            <w:right w:val="none" w:sz="0" w:space="0" w:color="auto"/>
          </w:divBdr>
        </w:div>
        <w:div w:id="1625967182">
          <w:marLeft w:val="0"/>
          <w:marRight w:val="0"/>
          <w:marTop w:val="0"/>
          <w:marBottom w:val="0"/>
          <w:divBdr>
            <w:top w:val="none" w:sz="0" w:space="0" w:color="auto"/>
            <w:left w:val="none" w:sz="0" w:space="0" w:color="auto"/>
            <w:bottom w:val="none" w:sz="0" w:space="0" w:color="auto"/>
            <w:right w:val="none" w:sz="0" w:space="0" w:color="auto"/>
          </w:divBdr>
        </w:div>
        <w:div w:id="1943489196">
          <w:marLeft w:val="0"/>
          <w:marRight w:val="0"/>
          <w:marTop w:val="0"/>
          <w:marBottom w:val="0"/>
          <w:divBdr>
            <w:top w:val="none" w:sz="0" w:space="0" w:color="auto"/>
            <w:left w:val="none" w:sz="0" w:space="0" w:color="auto"/>
            <w:bottom w:val="none" w:sz="0" w:space="0" w:color="auto"/>
            <w:right w:val="none" w:sz="0" w:space="0" w:color="auto"/>
          </w:divBdr>
        </w:div>
      </w:divsChild>
    </w:div>
    <w:div w:id="557978509">
      <w:bodyDiv w:val="1"/>
      <w:marLeft w:val="0"/>
      <w:marRight w:val="0"/>
      <w:marTop w:val="0"/>
      <w:marBottom w:val="0"/>
      <w:divBdr>
        <w:top w:val="none" w:sz="0" w:space="0" w:color="auto"/>
        <w:left w:val="none" w:sz="0" w:space="0" w:color="auto"/>
        <w:bottom w:val="none" w:sz="0" w:space="0" w:color="auto"/>
        <w:right w:val="none" w:sz="0" w:space="0" w:color="auto"/>
      </w:divBdr>
    </w:div>
    <w:div w:id="566378924">
      <w:bodyDiv w:val="1"/>
      <w:marLeft w:val="0"/>
      <w:marRight w:val="0"/>
      <w:marTop w:val="0"/>
      <w:marBottom w:val="0"/>
      <w:divBdr>
        <w:top w:val="none" w:sz="0" w:space="0" w:color="auto"/>
        <w:left w:val="none" w:sz="0" w:space="0" w:color="auto"/>
        <w:bottom w:val="none" w:sz="0" w:space="0" w:color="auto"/>
        <w:right w:val="none" w:sz="0" w:space="0" w:color="auto"/>
      </w:divBdr>
      <w:divsChild>
        <w:div w:id="36442935">
          <w:marLeft w:val="547"/>
          <w:marRight w:val="0"/>
          <w:marTop w:val="0"/>
          <w:marBottom w:val="0"/>
          <w:divBdr>
            <w:top w:val="none" w:sz="0" w:space="0" w:color="auto"/>
            <w:left w:val="none" w:sz="0" w:space="0" w:color="auto"/>
            <w:bottom w:val="none" w:sz="0" w:space="0" w:color="auto"/>
            <w:right w:val="none" w:sz="0" w:space="0" w:color="auto"/>
          </w:divBdr>
        </w:div>
        <w:div w:id="1254700220">
          <w:marLeft w:val="547"/>
          <w:marRight w:val="0"/>
          <w:marTop w:val="0"/>
          <w:marBottom w:val="0"/>
          <w:divBdr>
            <w:top w:val="none" w:sz="0" w:space="0" w:color="auto"/>
            <w:left w:val="none" w:sz="0" w:space="0" w:color="auto"/>
            <w:bottom w:val="none" w:sz="0" w:space="0" w:color="auto"/>
            <w:right w:val="none" w:sz="0" w:space="0" w:color="auto"/>
          </w:divBdr>
        </w:div>
        <w:div w:id="1433821362">
          <w:marLeft w:val="547"/>
          <w:marRight w:val="0"/>
          <w:marTop w:val="0"/>
          <w:marBottom w:val="0"/>
          <w:divBdr>
            <w:top w:val="none" w:sz="0" w:space="0" w:color="auto"/>
            <w:left w:val="none" w:sz="0" w:space="0" w:color="auto"/>
            <w:bottom w:val="none" w:sz="0" w:space="0" w:color="auto"/>
            <w:right w:val="none" w:sz="0" w:space="0" w:color="auto"/>
          </w:divBdr>
        </w:div>
      </w:divsChild>
    </w:div>
    <w:div w:id="568612275">
      <w:bodyDiv w:val="1"/>
      <w:marLeft w:val="0"/>
      <w:marRight w:val="0"/>
      <w:marTop w:val="0"/>
      <w:marBottom w:val="0"/>
      <w:divBdr>
        <w:top w:val="none" w:sz="0" w:space="0" w:color="auto"/>
        <w:left w:val="none" w:sz="0" w:space="0" w:color="auto"/>
        <w:bottom w:val="none" w:sz="0" w:space="0" w:color="auto"/>
        <w:right w:val="none" w:sz="0" w:space="0" w:color="auto"/>
      </w:divBdr>
      <w:divsChild>
        <w:div w:id="1906259546">
          <w:marLeft w:val="0"/>
          <w:marRight w:val="0"/>
          <w:marTop w:val="0"/>
          <w:marBottom w:val="540"/>
          <w:divBdr>
            <w:top w:val="none" w:sz="0" w:space="0" w:color="auto"/>
            <w:left w:val="none" w:sz="0" w:space="0" w:color="auto"/>
            <w:bottom w:val="none" w:sz="0" w:space="0" w:color="auto"/>
            <w:right w:val="none" w:sz="0" w:space="0" w:color="auto"/>
          </w:divBdr>
        </w:div>
      </w:divsChild>
    </w:div>
    <w:div w:id="575549850">
      <w:bodyDiv w:val="1"/>
      <w:marLeft w:val="0"/>
      <w:marRight w:val="0"/>
      <w:marTop w:val="0"/>
      <w:marBottom w:val="0"/>
      <w:divBdr>
        <w:top w:val="none" w:sz="0" w:space="0" w:color="auto"/>
        <w:left w:val="none" w:sz="0" w:space="0" w:color="auto"/>
        <w:bottom w:val="none" w:sz="0" w:space="0" w:color="auto"/>
        <w:right w:val="none" w:sz="0" w:space="0" w:color="auto"/>
      </w:divBdr>
    </w:div>
    <w:div w:id="584458437">
      <w:bodyDiv w:val="1"/>
      <w:marLeft w:val="0"/>
      <w:marRight w:val="0"/>
      <w:marTop w:val="0"/>
      <w:marBottom w:val="0"/>
      <w:divBdr>
        <w:top w:val="none" w:sz="0" w:space="0" w:color="auto"/>
        <w:left w:val="none" w:sz="0" w:space="0" w:color="auto"/>
        <w:bottom w:val="none" w:sz="0" w:space="0" w:color="auto"/>
        <w:right w:val="none" w:sz="0" w:space="0" w:color="auto"/>
      </w:divBdr>
    </w:div>
    <w:div w:id="594285843">
      <w:bodyDiv w:val="1"/>
      <w:marLeft w:val="0"/>
      <w:marRight w:val="0"/>
      <w:marTop w:val="0"/>
      <w:marBottom w:val="0"/>
      <w:divBdr>
        <w:top w:val="none" w:sz="0" w:space="0" w:color="auto"/>
        <w:left w:val="none" w:sz="0" w:space="0" w:color="auto"/>
        <w:bottom w:val="none" w:sz="0" w:space="0" w:color="auto"/>
        <w:right w:val="none" w:sz="0" w:space="0" w:color="auto"/>
      </w:divBdr>
      <w:divsChild>
        <w:div w:id="2043703174">
          <w:marLeft w:val="0"/>
          <w:marRight w:val="0"/>
          <w:marTop w:val="0"/>
          <w:marBottom w:val="0"/>
          <w:divBdr>
            <w:top w:val="none" w:sz="0" w:space="0" w:color="auto"/>
            <w:left w:val="none" w:sz="0" w:space="0" w:color="auto"/>
            <w:bottom w:val="none" w:sz="0" w:space="0" w:color="auto"/>
            <w:right w:val="none" w:sz="0" w:space="0" w:color="auto"/>
          </w:divBdr>
        </w:div>
      </w:divsChild>
    </w:div>
    <w:div w:id="597443490">
      <w:bodyDiv w:val="1"/>
      <w:marLeft w:val="0"/>
      <w:marRight w:val="0"/>
      <w:marTop w:val="0"/>
      <w:marBottom w:val="0"/>
      <w:divBdr>
        <w:top w:val="none" w:sz="0" w:space="0" w:color="auto"/>
        <w:left w:val="none" w:sz="0" w:space="0" w:color="auto"/>
        <w:bottom w:val="none" w:sz="0" w:space="0" w:color="auto"/>
        <w:right w:val="none" w:sz="0" w:space="0" w:color="auto"/>
      </w:divBdr>
    </w:div>
    <w:div w:id="612247850">
      <w:bodyDiv w:val="1"/>
      <w:marLeft w:val="0"/>
      <w:marRight w:val="0"/>
      <w:marTop w:val="0"/>
      <w:marBottom w:val="0"/>
      <w:divBdr>
        <w:top w:val="none" w:sz="0" w:space="0" w:color="auto"/>
        <w:left w:val="none" w:sz="0" w:space="0" w:color="auto"/>
        <w:bottom w:val="none" w:sz="0" w:space="0" w:color="auto"/>
        <w:right w:val="none" w:sz="0" w:space="0" w:color="auto"/>
      </w:divBdr>
    </w:div>
    <w:div w:id="613748670">
      <w:bodyDiv w:val="1"/>
      <w:marLeft w:val="0"/>
      <w:marRight w:val="0"/>
      <w:marTop w:val="0"/>
      <w:marBottom w:val="0"/>
      <w:divBdr>
        <w:top w:val="none" w:sz="0" w:space="0" w:color="auto"/>
        <w:left w:val="none" w:sz="0" w:space="0" w:color="auto"/>
        <w:bottom w:val="none" w:sz="0" w:space="0" w:color="auto"/>
        <w:right w:val="none" w:sz="0" w:space="0" w:color="auto"/>
      </w:divBdr>
      <w:divsChild>
        <w:div w:id="327488137">
          <w:marLeft w:val="547"/>
          <w:marRight w:val="0"/>
          <w:marTop w:val="0"/>
          <w:marBottom w:val="0"/>
          <w:divBdr>
            <w:top w:val="none" w:sz="0" w:space="0" w:color="auto"/>
            <w:left w:val="none" w:sz="0" w:space="0" w:color="auto"/>
            <w:bottom w:val="none" w:sz="0" w:space="0" w:color="auto"/>
            <w:right w:val="none" w:sz="0" w:space="0" w:color="auto"/>
          </w:divBdr>
        </w:div>
      </w:divsChild>
    </w:div>
    <w:div w:id="613905029">
      <w:bodyDiv w:val="1"/>
      <w:marLeft w:val="0"/>
      <w:marRight w:val="0"/>
      <w:marTop w:val="0"/>
      <w:marBottom w:val="0"/>
      <w:divBdr>
        <w:top w:val="none" w:sz="0" w:space="0" w:color="auto"/>
        <w:left w:val="none" w:sz="0" w:space="0" w:color="auto"/>
        <w:bottom w:val="none" w:sz="0" w:space="0" w:color="auto"/>
        <w:right w:val="none" w:sz="0" w:space="0" w:color="auto"/>
      </w:divBdr>
    </w:div>
    <w:div w:id="681594085">
      <w:bodyDiv w:val="1"/>
      <w:marLeft w:val="0"/>
      <w:marRight w:val="0"/>
      <w:marTop w:val="0"/>
      <w:marBottom w:val="0"/>
      <w:divBdr>
        <w:top w:val="none" w:sz="0" w:space="0" w:color="auto"/>
        <w:left w:val="none" w:sz="0" w:space="0" w:color="auto"/>
        <w:bottom w:val="none" w:sz="0" w:space="0" w:color="auto"/>
        <w:right w:val="none" w:sz="0" w:space="0" w:color="auto"/>
      </w:divBdr>
      <w:divsChild>
        <w:div w:id="199441450">
          <w:marLeft w:val="1886"/>
          <w:marRight w:val="0"/>
          <w:marTop w:val="0"/>
          <w:marBottom w:val="65"/>
          <w:divBdr>
            <w:top w:val="none" w:sz="0" w:space="0" w:color="auto"/>
            <w:left w:val="none" w:sz="0" w:space="0" w:color="auto"/>
            <w:bottom w:val="none" w:sz="0" w:space="0" w:color="auto"/>
            <w:right w:val="none" w:sz="0" w:space="0" w:color="auto"/>
          </w:divBdr>
        </w:div>
        <w:div w:id="734162747">
          <w:marLeft w:val="446"/>
          <w:marRight w:val="0"/>
          <w:marTop w:val="0"/>
          <w:marBottom w:val="65"/>
          <w:divBdr>
            <w:top w:val="none" w:sz="0" w:space="0" w:color="auto"/>
            <w:left w:val="none" w:sz="0" w:space="0" w:color="auto"/>
            <w:bottom w:val="none" w:sz="0" w:space="0" w:color="auto"/>
            <w:right w:val="none" w:sz="0" w:space="0" w:color="auto"/>
          </w:divBdr>
        </w:div>
        <w:div w:id="973488053">
          <w:marLeft w:val="1886"/>
          <w:marRight w:val="0"/>
          <w:marTop w:val="0"/>
          <w:marBottom w:val="65"/>
          <w:divBdr>
            <w:top w:val="none" w:sz="0" w:space="0" w:color="auto"/>
            <w:left w:val="none" w:sz="0" w:space="0" w:color="auto"/>
            <w:bottom w:val="none" w:sz="0" w:space="0" w:color="auto"/>
            <w:right w:val="none" w:sz="0" w:space="0" w:color="auto"/>
          </w:divBdr>
        </w:div>
        <w:div w:id="1347250743">
          <w:marLeft w:val="1886"/>
          <w:marRight w:val="0"/>
          <w:marTop w:val="0"/>
          <w:marBottom w:val="65"/>
          <w:divBdr>
            <w:top w:val="none" w:sz="0" w:space="0" w:color="auto"/>
            <w:left w:val="none" w:sz="0" w:space="0" w:color="auto"/>
            <w:bottom w:val="none" w:sz="0" w:space="0" w:color="auto"/>
            <w:right w:val="none" w:sz="0" w:space="0" w:color="auto"/>
          </w:divBdr>
        </w:div>
        <w:div w:id="1808625835">
          <w:marLeft w:val="446"/>
          <w:marRight w:val="0"/>
          <w:marTop w:val="0"/>
          <w:marBottom w:val="65"/>
          <w:divBdr>
            <w:top w:val="none" w:sz="0" w:space="0" w:color="auto"/>
            <w:left w:val="none" w:sz="0" w:space="0" w:color="auto"/>
            <w:bottom w:val="none" w:sz="0" w:space="0" w:color="auto"/>
            <w:right w:val="none" w:sz="0" w:space="0" w:color="auto"/>
          </w:divBdr>
        </w:div>
        <w:div w:id="1810517118">
          <w:marLeft w:val="1886"/>
          <w:marRight w:val="0"/>
          <w:marTop w:val="0"/>
          <w:marBottom w:val="65"/>
          <w:divBdr>
            <w:top w:val="none" w:sz="0" w:space="0" w:color="auto"/>
            <w:left w:val="none" w:sz="0" w:space="0" w:color="auto"/>
            <w:bottom w:val="none" w:sz="0" w:space="0" w:color="auto"/>
            <w:right w:val="none" w:sz="0" w:space="0" w:color="auto"/>
          </w:divBdr>
        </w:div>
      </w:divsChild>
    </w:div>
    <w:div w:id="708842718">
      <w:bodyDiv w:val="1"/>
      <w:marLeft w:val="0"/>
      <w:marRight w:val="0"/>
      <w:marTop w:val="0"/>
      <w:marBottom w:val="0"/>
      <w:divBdr>
        <w:top w:val="none" w:sz="0" w:space="0" w:color="auto"/>
        <w:left w:val="none" w:sz="0" w:space="0" w:color="auto"/>
        <w:bottom w:val="none" w:sz="0" w:space="0" w:color="auto"/>
        <w:right w:val="none" w:sz="0" w:space="0" w:color="auto"/>
      </w:divBdr>
    </w:div>
    <w:div w:id="716513644">
      <w:bodyDiv w:val="1"/>
      <w:marLeft w:val="0"/>
      <w:marRight w:val="0"/>
      <w:marTop w:val="0"/>
      <w:marBottom w:val="0"/>
      <w:divBdr>
        <w:top w:val="none" w:sz="0" w:space="0" w:color="auto"/>
        <w:left w:val="none" w:sz="0" w:space="0" w:color="auto"/>
        <w:bottom w:val="none" w:sz="0" w:space="0" w:color="auto"/>
        <w:right w:val="none" w:sz="0" w:space="0" w:color="auto"/>
      </w:divBdr>
    </w:div>
    <w:div w:id="721756077">
      <w:bodyDiv w:val="1"/>
      <w:marLeft w:val="0"/>
      <w:marRight w:val="0"/>
      <w:marTop w:val="0"/>
      <w:marBottom w:val="0"/>
      <w:divBdr>
        <w:top w:val="none" w:sz="0" w:space="0" w:color="auto"/>
        <w:left w:val="none" w:sz="0" w:space="0" w:color="auto"/>
        <w:bottom w:val="none" w:sz="0" w:space="0" w:color="auto"/>
        <w:right w:val="none" w:sz="0" w:space="0" w:color="auto"/>
      </w:divBdr>
      <w:divsChild>
        <w:div w:id="593778986">
          <w:marLeft w:val="547"/>
          <w:marRight w:val="0"/>
          <w:marTop w:val="0"/>
          <w:marBottom w:val="0"/>
          <w:divBdr>
            <w:top w:val="none" w:sz="0" w:space="0" w:color="auto"/>
            <w:left w:val="none" w:sz="0" w:space="0" w:color="auto"/>
            <w:bottom w:val="none" w:sz="0" w:space="0" w:color="auto"/>
            <w:right w:val="none" w:sz="0" w:space="0" w:color="auto"/>
          </w:divBdr>
        </w:div>
        <w:div w:id="658734670">
          <w:marLeft w:val="547"/>
          <w:marRight w:val="0"/>
          <w:marTop w:val="0"/>
          <w:marBottom w:val="0"/>
          <w:divBdr>
            <w:top w:val="none" w:sz="0" w:space="0" w:color="auto"/>
            <w:left w:val="none" w:sz="0" w:space="0" w:color="auto"/>
            <w:bottom w:val="none" w:sz="0" w:space="0" w:color="auto"/>
            <w:right w:val="none" w:sz="0" w:space="0" w:color="auto"/>
          </w:divBdr>
        </w:div>
        <w:div w:id="767039433">
          <w:marLeft w:val="547"/>
          <w:marRight w:val="0"/>
          <w:marTop w:val="0"/>
          <w:marBottom w:val="0"/>
          <w:divBdr>
            <w:top w:val="none" w:sz="0" w:space="0" w:color="auto"/>
            <w:left w:val="none" w:sz="0" w:space="0" w:color="auto"/>
            <w:bottom w:val="none" w:sz="0" w:space="0" w:color="auto"/>
            <w:right w:val="none" w:sz="0" w:space="0" w:color="auto"/>
          </w:divBdr>
        </w:div>
        <w:div w:id="1114984929">
          <w:marLeft w:val="547"/>
          <w:marRight w:val="0"/>
          <w:marTop w:val="0"/>
          <w:marBottom w:val="0"/>
          <w:divBdr>
            <w:top w:val="none" w:sz="0" w:space="0" w:color="auto"/>
            <w:left w:val="none" w:sz="0" w:space="0" w:color="auto"/>
            <w:bottom w:val="none" w:sz="0" w:space="0" w:color="auto"/>
            <w:right w:val="none" w:sz="0" w:space="0" w:color="auto"/>
          </w:divBdr>
        </w:div>
        <w:div w:id="1593197802">
          <w:marLeft w:val="547"/>
          <w:marRight w:val="0"/>
          <w:marTop w:val="0"/>
          <w:marBottom w:val="0"/>
          <w:divBdr>
            <w:top w:val="none" w:sz="0" w:space="0" w:color="auto"/>
            <w:left w:val="none" w:sz="0" w:space="0" w:color="auto"/>
            <w:bottom w:val="none" w:sz="0" w:space="0" w:color="auto"/>
            <w:right w:val="none" w:sz="0" w:space="0" w:color="auto"/>
          </w:divBdr>
        </w:div>
      </w:divsChild>
    </w:div>
    <w:div w:id="724526930">
      <w:bodyDiv w:val="1"/>
      <w:marLeft w:val="0"/>
      <w:marRight w:val="0"/>
      <w:marTop w:val="0"/>
      <w:marBottom w:val="0"/>
      <w:divBdr>
        <w:top w:val="none" w:sz="0" w:space="0" w:color="auto"/>
        <w:left w:val="none" w:sz="0" w:space="0" w:color="auto"/>
        <w:bottom w:val="none" w:sz="0" w:space="0" w:color="auto"/>
        <w:right w:val="none" w:sz="0" w:space="0" w:color="auto"/>
      </w:divBdr>
      <w:divsChild>
        <w:div w:id="1552568937">
          <w:marLeft w:val="0"/>
          <w:marRight w:val="0"/>
          <w:marTop w:val="0"/>
          <w:marBottom w:val="0"/>
          <w:divBdr>
            <w:top w:val="none" w:sz="0" w:space="0" w:color="auto"/>
            <w:left w:val="none" w:sz="0" w:space="0" w:color="auto"/>
            <w:bottom w:val="none" w:sz="0" w:space="0" w:color="auto"/>
            <w:right w:val="none" w:sz="0" w:space="0" w:color="auto"/>
          </w:divBdr>
        </w:div>
      </w:divsChild>
    </w:div>
    <w:div w:id="732971012">
      <w:bodyDiv w:val="1"/>
      <w:marLeft w:val="0"/>
      <w:marRight w:val="0"/>
      <w:marTop w:val="0"/>
      <w:marBottom w:val="0"/>
      <w:divBdr>
        <w:top w:val="none" w:sz="0" w:space="0" w:color="auto"/>
        <w:left w:val="none" w:sz="0" w:space="0" w:color="auto"/>
        <w:bottom w:val="none" w:sz="0" w:space="0" w:color="auto"/>
        <w:right w:val="none" w:sz="0" w:space="0" w:color="auto"/>
      </w:divBdr>
    </w:div>
    <w:div w:id="751581210">
      <w:bodyDiv w:val="1"/>
      <w:marLeft w:val="0"/>
      <w:marRight w:val="0"/>
      <w:marTop w:val="0"/>
      <w:marBottom w:val="0"/>
      <w:divBdr>
        <w:top w:val="none" w:sz="0" w:space="0" w:color="auto"/>
        <w:left w:val="none" w:sz="0" w:space="0" w:color="auto"/>
        <w:bottom w:val="none" w:sz="0" w:space="0" w:color="auto"/>
        <w:right w:val="none" w:sz="0" w:space="0" w:color="auto"/>
      </w:divBdr>
      <w:divsChild>
        <w:div w:id="845287973">
          <w:marLeft w:val="0"/>
          <w:marRight w:val="0"/>
          <w:marTop w:val="0"/>
          <w:marBottom w:val="0"/>
          <w:divBdr>
            <w:top w:val="none" w:sz="0" w:space="0" w:color="auto"/>
            <w:left w:val="none" w:sz="0" w:space="0" w:color="auto"/>
            <w:bottom w:val="none" w:sz="0" w:space="0" w:color="auto"/>
            <w:right w:val="none" w:sz="0" w:space="0" w:color="auto"/>
          </w:divBdr>
        </w:div>
      </w:divsChild>
    </w:div>
    <w:div w:id="773091875">
      <w:bodyDiv w:val="1"/>
      <w:marLeft w:val="0"/>
      <w:marRight w:val="0"/>
      <w:marTop w:val="0"/>
      <w:marBottom w:val="0"/>
      <w:divBdr>
        <w:top w:val="none" w:sz="0" w:space="0" w:color="auto"/>
        <w:left w:val="none" w:sz="0" w:space="0" w:color="auto"/>
        <w:bottom w:val="none" w:sz="0" w:space="0" w:color="auto"/>
        <w:right w:val="none" w:sz="0" w:space="0" w:color="auto"/>
      </w:divBdr>
    </w:div>
    <w:div w:id="778062478">
      <w:bodyDiv w:val="1"/>
      <w:marLeft w:val="0"/>
      <w:marRight w:val="0"/>
      <w:marTop w:val="0"/>
      <w:marBottom w:val="0"/>
      <w:divBdr>
        <w:top w:val="none" w:sz="0" w:space="0" w:color="auto"/>
        <w:left w:val="none" w:sz="0" w:space="0" w:color="auto"/>
        <w:bottom w:val="none" w:sz="0" w:space="0" w:color="auto"/>
        <w:right w:val="none" w:sz="0" w:space="0" w:color="auto"/>
      </w:divBdr>
      <w:divsChild>
        <w:div w:id="46883387">
          <w:marLeft w:val="0"/>
          <w:marRight w:val="0"/>
          <w:marTop w:val="0"/>
          <w:marBottom w:val="0"/>
          <w:divBdr>
            <w:top w:val="none" w:sz="0" w:space="0" w:color="auto"/>
            <w:left w:val="none" w:sz="0" w:space="0" w:color="auto"/>
            <w:bottom w:val="none" w:sz="0" w:space="0" w:color="auto"/>
            <w:right w:val="none" w:sz="0" w:space="0" w:color="auto"/>
          </w:divBdr>
        </w:div>
        <w:div w:id="311062724">
          <w:marLeft w:val="0"/>
          <w:marRight w:val="0"/>
          <w:marTop w:val="0"/>
          <w:marBottom w:val="0"/>
          <w:divBdr>
            <w:top w:val="none" w:sz="0" w:space="0" w:color="auto"/>
            <w:left w:val="none" w:sz="0" w:space="0" w:color="auto"/>
            <w:bottom w:val="none" w:sz="0" w:space="0" w:color="auto"/>
            <w:right w:val="none" w:sz="0" w:space="0" w:color="auto"/>
          </w:divBdr>
        </w:div>
        <w:div w:id="468674044">
          <w:marLeft w:val="0"/>
          <w:marRight w:val="0"/>
          <w:marTop w:val="0"/>
          <w:marBottom w:val="0"/>
          <w:divBdr>
            <w:top w:val="none" w:sz="0" w:space="0" w:color="auto"/>
            <w:left w:val="none" w:sz="0" w:space="0" w:color="auto"/>
            <w:bottom w:val="none" w:sz="0" w:space="0" w:color="auto"/>
            <w:right w:val="none" w:sz="0" w:space="0" w:color="auto"/>
          </w:divBdr>
        </w:div>
        <w:div w:id="1174300965">
          <w:marLeft w:val="0"/>
          <w:marRight w:val="0"/>
          <w:marTop w:val="0"/>
          <w:marBottom w:val="0"/>
          <w:divBdr>
            <w:top w:val="none" w:sz="0" w:space="0" w:color="auto"/>
            <w:left w:val="none" w:sz="0" w:space="0" w:color="auto"/>
            <w:bottom w:val="none" w:sz="0" w:space="0" w:color="auto"/>
            <w:right w:val="none" w:sz="0" w:space="0" w:color="auto"/>
          </w:divBdr>
        </w:div>
        <w:div w:id="1537043764">
          <w:marLeft w:val="0"/>
          <w:marRight w:val="0"/>
          <w:marTop w:val="0"/>
          <w:marBottom w:val="0"/>
          <w:divBdr>
            <w:top w:val="none" w:sz="0" w:space="0" w:color="auto"/>
            <w:left w:val="none" w:sz="0" w:space="0" w:color="auto"/>
            <w:bottom w:val="none" w:sz="0" w:space="0" w:color="auto"/>
            <w:right w:val="none" w:sz="0" w:space="0" w:color="auto"/>
          </w:divBdr>
        </w:div>
      </w:divsChild>
    </w:div>
    <w:div w:id="784886303">
      <w:bodyDiv w:val="1"/>
      <w:marLeft w:val="0"/>
      <w:marRight w:val="0"/>
      <w:marTop w:val="0"/>
      <w:marBottom w:val="0"/>
      <w:divBdr>
        <w:top w:val="none" w:sz="0" w:space="0" w:color="auto"/>
        <w:left w:val="none" w:sz="0" w:space="0" w:color="auto"/>
        <w:bottom w:val="none" w:sz="0" w:space="0" w:color="auto"/>
        <w:right w:val="none" w:sz="0" w:space="0" w:color="auto"/>
      </w:divBdr>
      <w:divsChild>
        <w:div w:id="1468814410">
          <w:marLeft w:val="0"/>
          <w:marRight w:val="0"/>
          <w:marTop w:val="0"/>
          <w:marBottom w:val="0"/>
          <w:divBdr>
            <w:top w:val="none" w:sz="0" w:space="0" w:color="auto"/>
            <w:left w:val="none" w:sz="0" w:space="0" w:color="auto"/>
            <w:bottom w:val="none" w:sz="0" w:space="0" w:color="auto"/>
            <w:right w:val="none" w:sz="0" w:space="0" w:color="auto"/>
          </w:divBdr>
        </w:div>
        <w:div w:id="1722630454">
          <w:marLeft w:val="0"/>
          <w:marRight w:val="0"/>
          <w:marTop w:val="0"/>
          <w:marBottom w:val="0"/>
          <w:divBdr>
            <w:top w:val="none" w:sz="0" w:space="0" w:color="auto"/>
            <w:left w:val="none" w:sz="0" w:space="0" w:color="auto"/>
            <w:bottom w:val="none" w:sz="0" w:space="0" w:color="auto"/>
            <w:right w:val="none" w:sz="0" w:space="0" w:color="auto"/>
          </w:divBdr>
        </w:div>
      </w:divsChild>
    </w:div>
    <w:div w:id="794639360">
      <w:bodyDiv w:val="1"/>
      <w:marLeft w:val="0"/>
      <w:marRight w:val="0"/>
      <w:marTop w:val="0"/>
      <w:marBottom w:val="0"/>
      <w:divBdr>
        <w:top w:val="none" w:sz="0" w:space="0" w:color="auto"/>
        <w:left w:val="none" w:sz="0" w:space="0" w:color="auto"/>
        <w:bottom w:val="none" w:sz="0" w:space="0" w:color="auto"/>
        <w:right w:val="none" w:sz="0" w:space="0" w:color="auto"/>
      </w:divBdr>
    </w:div>
    <w:div w:id="803693963">
      <w:bodyDiv w:val="1"/>
      <w:marLeft w:val="0"/>
      <w:marRight w:val="0"/>
      <w:marTop w:val="0"/>
      <w:marBottom w:val="0"/>
      <w:divBdr>
        <w:top w:val="none" w:sz="0" w:space="0" w:color="auto"/>
        <w:left w:val="none" w:sz="0" w:space="0" w:color="auto"/>
        <w:bottom w:val="none" w:sz="0" w:space="0" w:color="auto"/>
        <w:right w:val="none" w:sz="0" w:space="0" w:color="auto"/>
      </w:divBdr>
    </w:div>
    <w:div w:id="824975003">
      <w:bodyDiv w:val="1"/>
      <w:marLeft w:val="0"/>
      <w:marRight w:val="0"/>
      <w:marTop w:val="0"/>
      <w:marBottom w:val="0"/>
      <w:divBdr>
        <w:top w:val="none" w:sz="0" w:space="0" w:color="auto"/>
        <w:left w:val="none" w:sz="0" w:space="0" w:color="auto"/>
        <w:bottom w:val="none" w:sz="0" w:space="0" w:color="auto"/>
        <w:right w:val="none" w:sz="0" w:space="0" w:color="auto"/>
      </w:divBdr>
    </w:div>
    <w:div w:id="826481146">
      <w:bodyDiv w:val="1"/>
      <w:marLeft w:val="0"/>
      <w:marRight w:val="0"/>
      <w:marTop w:val="0"/>
      <w:marBottom w:val="0"/>
      <w:divBdr>
        <w:top w:val="none" w:sz="0" w:space="0" w:color="auto"/>
        <w:left w:val="none" w:sz="0" w:space="0" w:color="auto"/>
        <w:bottom w:val="none" w:sz="0" w:space="0" w:color="auto"/>
        <w:right w:val="none" w:sz="0" w:space="0" w:color="auto"/>
      </w:divBdr>
    </w:div>
    <w:div w:id="831722102">
      <w:bodyDiv w:val="1"/>
      <w:marLeft w:val="0"/>
      <w:marRight w:val="0"/>
      <w:marTop w:val="0"/>
      <w:marBottom w:val="0"/>
      <w:divBdr>
        <w:top w:val="none" w:sz="0" w:space="0" w:color="auto"/>
        <w:left w:val="none" w:sz="0" w:space="0" w:color="auto"/>
        <w:bottom w:val="none" w:sz="0" w:space="0" w:color="auto"/>
        <w:right w:val="none" w:sz="0" w:space="0" w:color="auto"/>
      </w:divBdr>
    </w:div>
    <w:div w:id="847870003">
      <w:bodyDiv w:val="1"/>
      <w:marLeft w:val="0"/>
      <w:marRight w:val="0"/>
      <w:marTop w:val="0"/>
      <w:marBottom w:val="0"/>
      <w:divBdr>
        <w:top w:val="none" w:sz="0" w:space="0" w:color="auto"/>
        <w:left w:val="none" w:sz="0" w:space="0" w:color="auto"/>
        <w:bottom w:val="none" w:sz="0" w:space="0" w:color="auto"/>
        <w:right w:val="none" w:sz="0" w:space="0" w:color="auto"/>
      </w:divBdr>
    </w:div>
    <w:div w:id="852645848">
      <w:bodyDiv w:val="1"/>
      <w:marLeft w:val="0"/>
      <w:marRight w:val="0"/>
      <w:marTop w:val="0"/>
      <w:marBottom w:val="0"/>
      <w:divBdr>
        <w:top w:val="none" w:sz="0" w:space="0" w:color="auto"/>
        <w:left w:val="none" w:sz="0" w:space="0" w:color="auto"/>
        <w:bottom w:val="none" w:sz="0" w:space="0" w:color="auto"/>
        <w:right w:val="none" w:sz="0" w:space="0" w:color="auto"/>
      </w:divBdr>
    </w:div>
    <w:div w:id="880167847">
      <w:bodyDiv w:val="1"/>
      <w:marLeft w:val="0"/>
      <w:marRight w:val="0"/>
      <w:marTop w:val="0"/>
      <w:marBottom w:val="0"/>
      <w:divBdr>
        <w:top w:val="none" w:sz="0" w:space="0" w:color="auto"/>
        <w:left w:val="none" w:sz="0" w:space="0" w:color="auto"/>
        <w:bottom w:val="none" w:sz="0" w:space="0" w:color="auto"/>
        <w:right w:val="none" w:sz="0" w:space="0" w:color="auto"/>
      </w:divBdr>
    </w:div>
    <w:div w:id="913248239">
      <w:bodyDiv w:val="1"/>
      <w:marLeft w:val="0"/>
      <w:marRight w:val="0"/>
      <w:marTop w:val="0"/>
      <w:marBottom w:val="0"/>
      <w:divBdr>
        <w:top w:val="none" w:sz="0" w:space="0" w:color="auto"/>
        <w:left w:val="none" w:sz="0" w:space="0" w:color="auto"/>
        <w:bottom w:val="none" w:sz="0" w:space="0" w:color="auto"/>
        <w:right w:val="none" w:sz="0" w:space="0" w:color="auto"/>
      </w:divBdr>
    </w:div>
    <w:div w:id="934173554">
      <w:bodyDiv w:val="1"/>
      <w:marLeft w:val="0"/>
      <w:marRight w:val="0"/>
      <w:marTop w:val="0"/>
      <w:marBottom w:val="0"/>
      <w:divBdr>
        <w:top w:val="none" w:sz="0" w:space="0" w:color="auto"/>
        <w:left w:val="none" w:sz="0" w:space="0" w:color="auto"/>
        <w:bottom w:val="none" w:sz="0" w:space="0" w:color="auto"/>
        <w:right w:val="none" w:sz="0" w:space="0" w:color="auto"/>
      </w:divBdr>
    </w:div>
    <w:div w:id="949433078">
      <w:bodyDiv w:val="1"/>
      <w:marLeft w:val="0"/>
      <w:marRight w:val="0"/>
      <w:marTop w:val="0"/>
      <w:marBottom w:val="0"/>
      <w:divBdr>
        <w:top w:val="none" w:sz="0" w:space="0" w:color="auto"/>
        <w:left w:val="none" w:sz="0" w:space="0" w:color="auto"/>
        <w:bottom w:val="none" w:sz="0" w:space="0" w:color="auto"/>
        <w:right w:val="none" w:sz="0" w:space="0" w:color="auto"/>
      </w:divBdr>
      <w:divsChild>
        <w:div w:id="274295074">
          <w:marLeft w:val="547"/>
          <w:marRight w:val="0"/>
          <w:marTop w:val="0"/>
          <w:marBottom w:val="0"/>
          <w:divBdr>
            <w:top w:val="none" w:sz="0" w:space="0" w:color="auto"/>
            <w:left w:val="none" w:sz="0" w:space="0" w:color="auto"/>
            <w:bottom w:val="none" w:sz="0" w:space="0" w:color="auto"/>
            <w:right w:val="none" w:sz="0" w:space="0" w:color="auto"/>
          </w:divBdr>
        </w:div>
        <w:div w:id="1604529090">
          <w:marLeft w:val="547"/>
          <w:marRight w:val="0"/>
          <w:marTop w:val="0"/>
          <w:marBottom w:val="0"/>
          <w:divBdr>
            <w:top w:val="none" w:sz="0" w:space="0" w:color="auto"/>
            <w:left w:val="none" w:sz="0" w:space="0" w:color="auto"/>
            <w:bottom w:val="none" w:sz="0" w:space="0" w:color="auto"/>
            <w:right w:val="none" w:sz="0" w:space="0" w:color="auto"/>
          </w:divBdr>
        </w:div>
        <w:div w:id="2100327420">
          <w:marLeft w:val="547"/>
          <w:marRight w:val="0"/>
          <w:marTop w:val="0"/>
          <w:marBottom w:val="0"/>
          <w:divBdr>
            <w:top w:val="none" w:sz="0" w:space="0" w:color="auto"/>
            <w:left w:val="none" w:sz="0" w:space="0" w:color="auto"/>
            <w:bottom w:val="none" w:sz="0" w:space="0" w:color="auto"/>
            <w:right w:val="none" w:sz="0" w:space="0" w:color="auto"/>
          </w:divBdr>
        </w:div>
      </w:divsChild>
    </w:div>
    <w:div w:id="949698596">
      <w:bodyDiv w:val="1"/>
      <w:marLeft w:val="0"/>
      <w:marRight w:val="0"/>
      <w:marTop w:val="0"/>
      <w:marBottom w:val="0"/>
      <w:divBdr>
        <w:top w:val="none" w:sz="0" w:space="0" w:color="auto"/>
        <w:left w:val="none" w:sz="0" w:space="0" w:color="auto"/>
        <w:bottom w:val="none" w:sz="0" w:space="0" w:color="auto"/>
        <w:right w:val="none" w:sz="0" w:space="0" w:color="auto"/>
      </w:divBdr>
    </w:div>
    <w:div w:id="957568859">
      <w:bodyDiv w:val="1"/>
      <w:marLeft w:val="0"/>
      <w:marRight w:val="0"/>
      <w:marTop w:val="0"/>
      <w:marBottom w:val="0"/>
      <w:divBdr>
        <w:top w:val="none" w:sz="0" w:space="0" w:color="auto"/>
        <w:left w:val="none" w:sz="0" w:space="0" w:color="auto"/>
        <w:bottom w:val="none" w:sz="0" w:space="0" w:color="auto"/>
        <w:right w:val="none" w:sz="0" w:space="0" w:color="auto"/>
      </w:divBdr>
      <w:divsChild>
        <w:div w:id="494959826">
          <w:marLeft w:val="446"/>
          <w:marRight w:val="0"/>
          <w:marTop w:val="0"/>
          <w:marBottom w:val="0"/>
          <w:divBdr>
            <w:top w:val="none" w:sz="0" w:space="0" w:color="auto"/>
            <w:left w:val="none" w:sz="0" w:space="0" w:color="auto"/>
            <w:bottom w:val="none" w:sz="0" w:space="0" w:color="auto"/>
            <w:right w:val="none" w:sz="0" w:space="0" w:color="auto"/>
          </w:divBdr>
        </w:div>
        <w:div w:id="964501754">
          <w:marLeft w:val="446"/>
          <w:marRight w:val="0"/>
          <w:marTop w:val="0"/>
          <w:marBottom w:val="0"/>
          <w:divBdr>
            <w:top w:val="none" w:sz="0" w:space="0" w:color="auto"/>
            <w:left w:val="none" w:sz="0" w:space="0" w:color="auto"/>
            <w:bottom w:val="none" w:sz="0" w:space="0" w:color="auto"/>
            <w:right w:val="none" w:sz="0" w:space="0" w:color="auto"/>
          </w:divBdr>
        </w:div>
      </w:divsChild>
    </w:div>
    <w:div w:id="961693257">
      <w:bodyDiv w:val="1"/>
      <w:marLeft w:val="0"/>
      <w:marRight w:val="0"/>
      <w:marTop w:val="0"/>
      <w:marBottom w:val="0"/>
      <w:divBdr>
        <w:top w:val="none" w:sz="0" w:space="0" w:color="auto"/>
        <w:left w:val="none" w:sz="0" w:space="0" w:color="auto"/>
        <w:bottom w:val="none" w:sz="0" w:space="0" w:color="auto"/>
        <w:right w:val="none" w:sz="0" w:space="0" w:color="auto"/>
      </w:divBdr>
      <w:divsChild>
        <w:div w:id="84110170">
          <w:marLeft w:val="2160"/>
          <w:marRight w:val="0"/>
          <w:marTop w:val="0"/>
          <w:marBottom w:val="0"/>
          <w:divBdr>
            <w:top w:val="none" w:sz="0" w:space="0" w:color="auto"/>
            <w:left w:val="none" w:sz="0" w:space="0" w:color="auto"/>
            <w:bottom w:val="none" w:sz="0" w:space="0" w:color="auto"/>
            <w:right w:val="none" w:sz="0" w:space="0" w:color="auto"/>
          </w:divBdr>
        </w:div>
        <w:div w:id="1002509586">
          <w:marLeft w:val="2160"/>
          <w:marRight w:val="0"/>
          <w:marTop w:val="0"/>
          <w:marBottom w:val="0"/>
          <w:divBdr>
            <w:top w:val="none" w:sz="0" w:space="0" w:color="auto"/>
            <w:left w:val="none" w:sz="0" w:space="0" w:color="auto"/>
            <w:bottom w:val="none" w:sz="0" w:space="0" w:color="auto"/>
            <w:right w:val="none" w:sz="0" w:space="0" w:color="auto"/>
          </w:divBdr>
        </w:div>
        <w:div w:id="1065955499">
          <w:marLeft w:val="2160"/>
          <w:marRight w:val="0"/>
          <w:marTop w:val="0"/>
          <w:marBottom w:val="0"/>
          <w:divBdr>
            <w:top w:val="none" w:sz="0" w:space="0" w:color="auto"/>
            <w:left w:val="none" w:sz="0" w:space="0" w:color="auto"/>
            <w:bottom w:val="none" w:sz="0" w:space="0" w:color="auto"/>
            <w:right w:val="none" w:sz="0" w:space="0" w:color="auto"/>
          </w:divBdr>
        </w:div>
      </w:divsChild>
    </w:div>
    <w:div w:id="965550799">
      <w:bodyDiv w:val="1"/>
      <w:marLeft w:val="0"/>
      <w:marRight w:val="0"/>
      <w:marTop w:val="0"/>
      <w:marBottom w:val="0"/>
      <w:divBdr>
        <w:top w:val="none" w:sz="0" w:space="0" w:color="auto"/>
        <w:left w:val="none" w:sz="0" w:space="0" w:color="auto"/>
        <w:bottom w:val="none" w:sz="0" w:space="0" w:color="auto"/>
        <w:right w:val="none" w:sz="0" w:space="0" w:color="auto"/>
      </w:divBdr>
    </w:div>
    <w:div w:id="966396228">
      <w:bodyDiv w:val="1"/>
      <w:marLeft w:val="0"/>
      <w:marRight w:val="0"/>
      <w:marTop w:val="0"/>
      <w:marBottom w:val="0"/>
      <w:divBdr>
        <w:top w:val="none" w:sz="0" w:space="0" w:color="auto"/>
        <w:left w:val="none" w:sz="0" w:space="0" w:color="auto"/>
        <w:bottom w:val="none" w:sz="0" w:space="0" w:color="auto"/>
        <w:right w:val="none" w:sz="0" w:space="0" w:color="auto"/>
      </w:divBdr>
      <w:divsChild>
        <w:div w:id="260340195">
          <w:marLeft w:val="1886"/>
          <w:marRight w:val="0"/>
          <w:marTop w:val="0"/>
          <w:marBottom w:val="65"/>
          <w:divBdr>
            <w:top w:val="none" w:sz="0" w:space="0" w:color="auto"/>
            <w:left w:val="none" w:sz="0" w:space="0" w:color="auto"/>
            <w:bottom w:val="none" w:sz="0" w:space="0" w:color="auto"/>
            <w:right w:val="none" w:sz="0" w:space="0" w:color="auto"/>
          </w:divBdr>
        </w:div>
        <w:div w:id="449398387">
          <w:marLeft w:val="1886"/>
          <w:marRight w:val="0"/>
          <w:marTop w:val="0"/>
          <w:marBottom w:val="65"/>
          <w:divBdr>
            <w:top w:val="none" w:sz="0" w:space="0" w:color="auto"/>
            <w:left w:val="none" w:sz="0" w:space="0" w:color="auto"/>
            <w:bottom w:val="none" w:sz="0" w:space="0" w:color="auto"/>
            <w:right w:val="none" w:sz="0" w:space="0" w:color="auto"/>
          </w:divBdr>
        </w:div>
        <w:div w:id="758257118">
          <w:marLeft w:val="1886"/>
          <w:marRight w:val="0"/>
          <w:marTop w:val="0"/>
          <w:marBottom w:val="65"/>
          <w:divBdr>
            <w:top w:val="none" w:sz="0" w:space="0" w:color="auto"/>
            <w:left w:val="none" w:sz="0" w:space="0" w:color="auto"/>
            <w:bottom w:val="none" w:sz="0" w:space="0" w:color="auto"/>
            <w:right w:val="none" w:sz="0" w:space="0" w:color="auto"/>
          </w:divBdr>
        </w:div>
        <w:div w:id="834734446">
          <w:marLeft w:val="1886"/>
          <w:marRight w:val="0"/>
          <w:marTop w:val="0"/>
          <w:marBottom w:val="65"/>
          <w:divBdr>
            <w:top w:val="none" w:sz="0" w:space="0" w:color="auto"/>
            <w:left w:val="none" w:sz="0" w:space="0" w:color="auto"/>
            <w:bottom w:val="none" w:sz="0" w:space="0" w:color="auto"/>
            <w:right w:val="none" w:sz="0" w:space="0" w:color="auto"/>
          </w:divBdr>
        </w:div>
        <w:div w:id="1497258427">
          <w:marLeft w:val="1886"/>
          <w:marRight w:val="0"/>
          <w:marTop w:val="0"/>
          <w:marBottom w:val="65"/>
          <w:divBdr>
            <w:top w:val="none" w:sz="0" w:space="0" w:color="auto"/>
            <w:left w:val="none" w:sz="0" w:space="0" w:color="auto"/>
            <w:bottom w:val="none" w:sz="0" w:space="0" w:color="auto"/>
            <w:right w:val="none" w:sz="0" w:space="0" w:color="auto"/>
          </w:divBdr>
        </w:div>
        <w:div w:id="1621648343">
          <w:marLeft w:val="1886"/>
          <w:marRight w:val="0"/>
          <w:marTop w:val="0"/>
          <w:marBottom w:val="65"/>
          <w:divBdr>
            <w:top w:val="none" w:sz="0" w:space="0" w:color="auto"/>
            <w:left w:val="none" w:sz="0" w:space="0" w:color="auto"/>
            <w:bottom w:val="none" w:sz="0" w:space="0" w:color="auto"/>
            <w:right w:val="none" w:sz="0" w:space="0" w:color="auto"/>
          </w:divBdr>
        </w:div>
        <w:div w:id="1926528105">
          <w:marLeft w:val="446"/>
          <w:marRight w:val="0"/>
          <w:marTop w:val="0"/>
          <w:marBottom w:val="65"/>
          <w:divBdr>
            <w:top w:val="none" w:sz="0" w:space="0" w:color="auto"/>
            <w:left w:val="none" w:sz="0" w:space="0" w:color="auto"/>
            <w:bottom w:val="none" w:sz="0" w:space="0" w:color="auto"/>
            <w:right w:val="none" w:sz="0" w:space="0" w:color="auto"/>
          </w:divBdr>
        </w:div>
        <w:div w:id="2035811335">
          <w:marLeft w:val="446"/>
          <w:marRight w:val="0"/>
          <w:marTop w:val="0"/>
          <w:marBottom w:val="65"/>
          <w:divBdr>
            <w:top w:val="none" w:sz="0" w:space="0" w:color="auto"/>
            <w:left w:val="none" w:sz="0" w:space="0" w:color="auto"/>
            <w:bottom w:val="none" w:sz="0" w:space="0" w:color="auto"/>
            <w:right w:val="none" w:sz="0" w:space="0" w:color="auto"/>
          </w:divBdr>
        </w:div>
        <w:div w:id="2134982737">
          <w:marLeft w:val="1886"/>
          <w:marRight w:val="0"/>
          <w:marTop w:val="0"/>
          <w:marBottom w:val="65"/>
          <w:divBdr>
            <w:top w:val="none" w:sz="0" w:space="0" w:color="auto"/>
            <w:left w:val="none" w:sz="0" w:space="0" w:color="auto"/>
            <w:bottom w:val="none" w:sz="0" w:space="0" w:color="auto"/>
            <w:right w:val="none" w:sz="0" w:space="0" w:color="auto"/>
          </w:divBdr>
        </w:div>
      </w:divsChild>
    </w:div>
    <w:div w:id="984042984">
      <w:bodyDiv w:val="1"/>
      <w:marLeft w:val="0"/>
      <w:marRight w:val="0"/>
      <w:marTop w:val="0"/>
      <w:marBottom w:val="0"/>
      <w:divBdr>
        <w:top w:val="none" w:sz="0" w:space="0" w:color="auto"/>
        <w:left w:val="none" w:sz="0" w:space="0" w:color="auto"/>
        <w:bottom w:val="none" w:sz="0" w:space="0" w:color="auto"/>
        <w:right w:val="none" w:sz="0" w:space="0" w:color="auto"/>
      </w:divBdr>
    </w:div>
    <w:div w:id="995569866">
      <w:bodyDiv w:val="1"/>
      <w:marLeft w:val="0"/>
      <w:marRight w:val="0"/>
      <w:marTop w:val="0"/>
      <w:marBottom w:val="0"/>
      <w:divBdr>
        <w:top w:val="none" w:sz="0" w:space="0" w:color="auto"/>
        <w:left w:val="none" w:sz="0" w:space="0" w:color="auto"/>
        <w:bottom w:val="none" w:sz="0" w:space="0" w:color="auto"/>
        <w:right w:val="none" w:sz="0" w:space="0" w:color="auto"/>
      </w:divBdr>
    </w:div>
    <w:div w:id="1034844351">
      <w:bodyDiv w:val="1"/>
      <w:marLeft w:val="0"/>
      <w:marRight w:val="0"/>
      <w:marTop w:val="0"/>
      <w:marBottom w:val="0"/>
      <w:divBdr>
        <w:top w:val="none" w:sz="0" w:space="0" w:color="auto"/>
        <w:left w:val="none" w:sz="0" w:space="0" w:color="auto"/>
        <w:bottom w:val="none" w:sz="0" w:space="0" w:color="auto"/>
        <w:right w:val="none" w:sz="0" w:space="0" w:color="auto"/>
      </w:divBdr>
    </w:div>
    <w:div w:id="1035085884">
      <w:bodyDiv w:val="1"/>
      <w:marLeft w:val="0"/>
      <w:marRight w:val="0"/>
      <w:marTop w:val="0"/>
      <w:marBottom w:val="0"/>
      <w:divBdr>
        <w:top w:val="none" w:sz="0" w:space="0" w:color="auto"/>
        <w:left w:val="none" w:sz="0" w:space="0" w:color="auto"/>
        <w:bottom w:val="none" w:sz="0" w:space="0" w:color="auto"/>
        <w:right w:val="none" w:sz="0" w:space="0" w:color="auto"/>
      </w:divBdr>
    </w:div>
    <w:div w:id="1038355636">
      <w:bodyDiv w:val="1"/>
      <w:marLeft w:val="0"/>
      <w:marRight w:val="0"/>
      <w:marTop w:val="0"/>
      <w:marBottom w:val="0"/>
      <w:divBdr>
        <w:top w:val="none" w:sz="0" w:space="0" w:color="auto"/>
        <w:left w:val="none" w:sz="0" w:space="0" w:color="auto"/>
        <w:bottom w:val="none" w:sz="0" w:space="0" w:color="auto"/>
        <w:right w:val="none" w:sz="0" w:space="0" w:color="auto"/>
      </w:divBdr>
    </w:div>
    <w:div w:id="1047073173">
      <w:bodyDiv w:val="1"/>
      <w:marLeft w:val="0"/>
      <w:marRight w:val="0"/>
      <w:marTop w:val="0"/>
      <w:marBottom w:val="0"/>
      <w:divBdr>
        <w:top w:val="none" w:sz="0" w:space="0" w:color="auto"/>
        <w:left w:val="none" w:sz="0" w:space="0" w:color="auto"/>
        <w:bottom w:val="none" w:sz="0" w:space="0" w:color="auto"/>
        <w:right w:val="none" w:sz="0" w:space="0" w:color="auto"/>
      </w:divBdr>
      <w:divsChild>
        <w:div w:id="1284770296">
          <w:marLeft w:val="907"/>
          <w:marRight w:val="0"/>
          <w:marTop w:val="0"/>
          <w:marBottom w:val="0"/>
          <w:divBdr>
            <w:top w:val="none" w:sz="0" w:space="0" w:color="auto"/>
            <w:left w:val="none" w:sz="0" w:space="0" w:color="auto"/>
            <w:bottom w:val="none" w:sz="0" w:space="0" w:color="auto"/>
            <w:right w:val="none" w:sz="0" w:space="0" w:color="auto"/>
          </w:divBdr>
        </w:div>
        <w:div w:id="1352485524">
          <w:marLeft w:val="907"/>
          <w:marRight w:val="0"/>
          <w:marTop w:val="0"/>
          <w:marBottom w:val="0"/>
          <w:divBdr>
            <w:top w:val="none" w:sz="0" w:space="0" w:color="auto"/>
            <w:left w:val="none" w:sz="0" w:space="0" w:color="auto"/>
            <w:bottom w:val="none" w:sz="0" w:space="0" w:color="auto"/>
            <w:right w:val="none" w:sz="0" w:space="0" w:color="auto"/>
          </w:divBdr>
        </w:div>
      </w:divsChild>
    </w:div>
    <w:div w:id="1079715621">
      <w:bodyDiv w:val="1"/>
      <w:marLeft w:val="0"/>
      <w:marRight w:val="0"/>
      <w:marTop w:val="0"/>
      <w:marBottom w:val="0"/>
      <w:divBdr>
        <w:top w:val="none" w:sz="0" w:space="0" w:color="auto"/>
        <w:left w:val="none" w:sz="0" w:space="0" w:color="auto"/>
        <w:bottom w:val="none" w:sz="0" w:space="0" w:color="auto"/>
        <w:right w:val="none" w:sz="0" w:space="0" w:color="auto"/>
      </w:divBdr>
    </w:div>
    <w:div w:id="1114713420">
      <w:bodyDiv w:val="1"/>
      <w:marLeft w:val="0"/>
      <w:marRight w:val="0"/>
      <w:marTop w:val="0"/>
      <w:marBottom w:val="0"/>
      <w:divBdr>
        <w:top w:val="none" w:sz="0" w:space="0" w:color="auto"/>
        <w:left w:val="none" w:sz="0" w:space="0" w:color="auto"/>
        <w:bottom w:val="none" w:sz="0" w:space="0" w:color="auto"/>
        <w:right w:val="none" w:sz="0" w:space="0" w:color="auto"/>
      </w:divBdr>
      <w:divsChild>
        <w:div w:id="31152922">
          <w:marLeft w:val="0"/>
          <w:marRight w:val="0"/>
          <w:marTop w:val="0"/>
          <w:marBottom w:val="0"/>
          <w:divBdr>
            <w:top w:val="none" w:sz="0" w:space="0" w:color="auto"/>
            <w:left w:val="none" w:sz="0" w:space="0" w:color="auto"/>
            <w:bottom w:val="none" w:sz="0" w:space="0" w:color="auto"/>
            <w:right w:val="none" w:sz="0" w:space="0" w:color="auto"/>
          </w:divBdr>
        </w:div>
        <w:div w:id="577861018">
          <w:marLeft w:val="0"/>
          <w:marRight w:val="0"/>
          <w:marTop w:val="0"/>
          <w:marBottom w:val="0"/>
          <w:divBdr>
            <w:top w:val="none" w:sz="0" w:space="0" w:color="auto"/>
            <w:left w:val="none" w:sz="0" w:space="0" w:color="auto"/>
            <w:bottom w:val="none" w:sz="0" w:space="0" w:color="auto"/>
            <w:right w:val="none" w:sz="0" w:space="0" w:color="auto"/>
          </w:divBdr>
        </w:div>
        <w:div w:id="639194803">
          <w:marLeft w:val="0"/>
          <w:marRight w:val="0"/>
          <w:marTop w:val="0"/>
          <w:marBottom w:val="0"/>
          <w:divBdr>
            <w:top w:val="none" w:sz="0" w:space="0" w:color="auto"/>
            <w:left w:val="none" w:sz="0" w:space="0" w:color="auto"/>
            <w:bottom w:val="none" w:sz="0" w:space="0" w:color="auto"/>
            <w:right w:val="none" w:sz="0" w:space="0" w:color="auto"/>
          </w:divBdr>
        </w:div>
        <w:div w:id="1382098609">
          <w:marLeft w:val="0"/>
          <w:marRight w:val="0"/>
          <w:marTop w:val="0"/>
          <w:marBottom w:val="0"/>
          <w:divBdr>
            <w:top w:val="none" w:sz="0" w:space="0" w:color="auto"/>
            <w:left w:val="none" w:sz="0" w:space="0" w:color="auto"/>
            <w:bottom w:val="none" w:sz="0" w:space="0" w:color="auto"/>
            <w:right w:val="none" w:sz="0" w:space="0" w:color="auto"/>
          </w:divBdr>
        </w:div>
        <w:div w:id="1430275760">
          <w:marLeft w:val="0"/>
          <w:marRight w:val="0"/>
          <w:marTop w:val="0"/>
          <w:marBottom w:val="0"/>
          <w:divBdr>
            <w:top w:val="none" w:sz="0" w:space="0" w:color="auto"/>
            <w:left w:val="none" w:sz="0" w:space="0" w:color="auto"/>
            <w:bottom w:val="none" w:sz="0" w:space="0" w:color="auto"/>
            <w:right w:val="none" w:sz="0" w:space="0" w:color="auto"/>
          </w:divBdr>
        </w:div>
        <w:div w:id="1502574944">
          <w:marLeft w:val="0"/>
          <w:marRight w:val="0"/>
          <w:marTop w:val="0"/>
          <w:marBottom w:val="0"/>
          <w:divBdr>
            <w:top w:val="none" w:sz="0" w:space="0" w:color="auto"/>
            <w:left w:val="none" w:sz="0" w:space="0" w:color="auto"/>
            <w:bottom w:val="none" w:sz="0" w:space="0" w:color="auto"/>
            <w:right w:val="none" w:sz="0" w:space="0" w:color="auto"/>
          </w:divBdr>
        </w:div>
        <w:div w:id="1968465542">
          <w:marLeft w:val="0"/>
          <w:marRight w:val="0"/>
          <w:marTop w:val="0"/>
          <w:marBottom w:val="0"/>
          <w:divBdr>
            <w:top w:val="none" w:sz="0" w:space="0" w:color="auto"/>
            <w:left w:val="none" w:sz="0" w:space="0" w:color="auto"/>
            <w:bottom w:val="none" w:sz="0" w:space="0" w:color="auto"/>
            <w:right w:val="none" w:sz="0" w:space="0" w:color="auto"/>
          </w:divBdr>
        </w:div>
        <w:div w:id="2005887307">
          <w:marLeft w:val="0"/>
          <w:marRight w:val="0"/>
          <w:marTop w:val="0"/>
          <w:marBottom w:val="0"/>
          <w:divBdr>
            <w:top w:val="none" w:sz="0" w:space="0" w:color="auto"/>
            <w:left w:val="none" w:sz="0" w:space="0" w:color="auto"/>
            <w:bottom w:val="none" w:sz="0" w:space="0" w:color="auto"/>
            <w:right w:val="none" w:sz="0" w:space="0" w:color="auto"/>
          </w:divBdr>
        </w:div>
      </w:divsChild>
    </w:div>
    <w:div w:id="1147672270">
      <w:bodyDiv w:val="1"/>
      <w:marLeft w:val="0"/>
      <w:marRight w:val="0"/>
      <w:marTop w:val="0"/>
      <w:marBottom w:val="0"/>
      <w:divBdr>
        <w:top w:val="none" w:sz="0" w:space="0" w:color="auto"/>
        <w:left w:val="none" w:sz="0" w:space="0" w:color="auto"/>
        <w:bottom w:val="none" w:sz="0" w:space="0" w:color="auto"/>
        <w:right w:val="none" w:sz="0" w:space="0" w:color="auto"/>
      </w:divBdr>
      <w:divsChild>
        <w:div w:id="859322270">
          <w:marLeft w:val="547"/>
          <w:marRight w:val="0"/>
          <w:marTop w:val="0"/>
          <w:marBottom w:val="0"/>
          <w:divBdr>
            <w:top w:val="none" w:sz="0" w:space="0" w:color="auto"/>
            <w:left w:val="none" w:sz="0" w:space="0" w:color="auto"/>
            <w:bottom w:val="none" w:sz="0" w:space="0" w:color="auto"/>
            <w:right w:val="none" w:sz="0" w:space="0" w:color="auto"/>
          </w:divBdr>
        </w:div>
      </w:divsChild>
    </w:div>
    <w:div w:id="1159541599">
      <w:bodyDiv w:val="1"/>
      <w:marLeft w:val="0"/>
      <w:marRight w:val="0"/>
      <w:marTop w:val="0"/>
      <w:marBottom w:val="0"/>
      <w:divBdr>
        <w:top w:val="none" w:sz="0" w:space="0" w:color="auto"/>
        <w:left w:val="none" w:sz="0" w:space="0" w:color="auto"/>
        <w:bottom w:val="none" w:sz="0" w:space="0" w:color="auto"/>
        <w:right w:val="none" w:sz="0" w:space="0" w:color="auto"/>
      </w:divBdr>
      <w:divsChild>
        <w:div w:id="605430771">
          <w:marLeft w:val="0"/>
          <w:marRight w:val="0"/>
          <w:marTop w:val="0"/>
          <w:marBottom w:val="0"/>
          <w:divBdr>
            <w:top w:val="none" w:sz="0" w:space="0" w:color="auto"/>
            <w:left w:val="none" w:sz="0" w:space="0" w:color="auto"/>
            <w:bottom w:val="none" w:sz="0" w:space="0" w:color="auto"/>
            <w:right w:val="none" w:sz="0" w:space="0" w:color="auto"/>
          </w:divBdr>
        </w:div>
      </w:divsChild>
    </w:div>
    <w:div w:id="1159880660">
      <w:bodyDiv w:val="1"/>
      <w:marLeft w:val="0"/>
      <w:marRight w:val="0"/>
      <w:marTop w:val="0"/>
      <w:marBottom w:val="0"/>
      <w:divBdr>
        <w:top w:val="none" w:sz="0" w:space="0" w:color="auto"/>
        <w:left w:val="none" w:sz="0" w:space="0" w:color="auto"/>
        <w:bottom w:val="none" w:sz="0" w:space="0" w:color="auto"/>
        <w:right w:val="none" w:sz="0" w:space="0" w:color="auto"/>
      </w:divBdr>
    </w:div>
    <w:div w:id="1161506271">
      <w:bodyDiv w:val="1"/>
      <w:marLeft w:val="0"/>
      <w:marRight w:val="0"/>
      <w:marTop w:val="0"/>
      <w:marBottom w:val="0"/>
      <w:divBdr>
        <w:top w:val="none" w:sz="0" w:space="0" w:color="auto"/>
        <w:left w:val="none" w:sz="0" w:space="0" w:color="auto"/>
        <w:bottom w:val="none" w:sz="0" w:space="0" w:color="auto"/>
        <w:right w:val="none" w:sz="0" w:space="0" w:color="auto"/>
      </w:divBdr>
    </w:div>
    <w:div w:id="1181431080">
      <w:bodyDiv w:val="1"/>
      <w:marLeft w:val="0"/>
      <w:marRight w:val="0"/>
      <w:marTop w:val="0"/>
      <w:marBottom w:val="0"/>
      <w:divBdr>
        <w:top w:val="none" w:sz="0" w:space="0" w:color="auto"/>
        <w:left w:val="none" w:sz="0" w:space="0" w:color="auto"/>
        <w:bottom w:val="none" w:sz="0" w:space="0" w:color="auto"/>
        <w:right w:val="none" w:sz="0" w:space="0" w:color="auto"/>
      </w:divBdr>
      <w:divsChild>
        <w:div w:id="84350933">
          <w:marLeft w:val="0"/>
          <w:marRight w:val="0"/>
          <w:marTop w:val="0"/>
          <w:marBottom w:val="0"/>
          <w:divBdr>
            <w:top w:val="none" w:sz="0" w:space="0" w:color="auto"/>
            <w:left w:val="none" w:sz="0" w:space="0" w:color="auto"/>
            <w:bottom w:val="none" w:sz="0" w:space="0" w:color="auto"/>
            <w:right w:val="none" w:sz="0" w:space="0" w:color="auto"/>
          </w:divBdr>
        </w:div>
      </w:divsChild>
    </w:div>
    <w:div w:id="1189217947">
      <w:bodyDiv w:val="1"/>
      <w:marLeft w:val="0"/>
      <w:marRight w:val="0"/>
      <w:marTop w:val="0"/>
      <w:marBottom w:val="0"/>
      <w:divBdr>
        <w:top w:val="none" w:sz="0" w:space="0" w:color="auto"/>
        <w:left w:val="none" w:sz="0" w:space="0" w:color="auto"/>
        <w:bottom w:val="none" w:sz="0" w:space="0" w:color="auto"/>
        <w:right w:val="none" w:sz="0" w:space="0" w:color="auto"/>
      </w:divBdr>
    </w:div>
    <w:div w:id="1190218623">
      <w:bodyDiv w:val="1"/>
      <w:marLeft w:val="0"/>
      <w:marRight w:val="0"/>
      <w:marTop w:val="0"/>
      <w:marBottom w:val="0"/>
      <w:divBdr>
        <w:top w:val="none" w:sz="0" w:space="0" w:color="auto"/>
        <w:left w:val="none" w:sz="0" w:space="0" w:color="auto"/>
        <w:bottom w:val="none" w:sz="0" w:space="0" w:color="auto"/>
        <w:right w:val="none" w:sz="0" w:space="0" w:color="auto"/>
      </w:divBdr>
    </w:div>
    <w:div w:id="1200705107">
      <w:bodyDiv w:val="1"/>
      <w:marLeft w:val="0"/>
      <w:marRight w:val="0"/>
      <w:marTop w:val="0"/>
      <w:marBottom w:val="0"/>
      <w:divBdr>
        <w:top w:val="none" w:sz="0" w:space="0" w:color="auto"/>
        <w:left w:val="none" w:sz="0" w:space="0" w:color="auto"/>
        <w:bottom w:val="none" w:sz="0" w:space="0" w:color="auto"/>
        <w:right w:val="none" w:sz="0" w:space="0" w:color="auto"/>
      </w:divBdr>
    </w:div>
    <w:div w:id="1203246293">
      <w:bodyDiv w:val="1"/>
      <w:marLeft w:val="0"/>
      <w:marRight w:val="0"/>
      <w:marTop w:val="0"/>
      <w:marBottom w:val="0"/>
      <w:divBdr>
        <w:top w:val="none" w:sz="0" w:space="0" w:color="auto"/>
        <w:left w:val="none" w:sz="0" w:space="0" w:color="auto"/>
        <w:bottom w:val="none" w:sz="0" w:space="0" w:color="auto"/>
        <w:right w:val="none" w:sz="0" w:space="0" w:color="auto"/>
      </w:divBdr>
      <w:divsChild>
        <w:div w:id="208611392">
          <w:marLeft w:val="547"/>
          <w:marRight w:val="0"/>
          <w:marTop w:val="0"/>
          <w:marBottom w:val="0"/>
          <w:divBdr>
            <w:top w:val="none" w:sz="0" w:space="0" w:color="auto"/>
            <w:left w:val="none" w:sz="0" w:space="0" w:color="auto"/>
            <w:bottom w:val="none" w:sz="0" w:space="0" w:color="auto"/>
            <w:right w:val="none" w:sz="0" w:space="0" w:color="auto"/>
          </w:divBdr>
        </w:div>
        <w:div w:id="376009132">
          <w:marLeft w:val="547"/>
          <w:marRight w:val="0"/>
          <w:marTop w:val="0"/>
          <w:marBottom w:val="0"/>
          <w:divBdr>
            <w:top w:val="none" w:sz="0" w:space="0" w:color="auto"/>
            <w:left w:val="none" w:sz="0" w:space="0" w:color="auto"/>
            <w:bottom w:val="none" w:sz="0" w:space="0" w:color="auto"/>
            <w:right w:val="none" w:sz="0" w:space="0" w:color="auto"/>
          </w:divBdr>
        </w:div>
        <w:div w:id="1735590953">
          <w:marLeft w:val="547"/>
          <w:marRight w:val="0"/>
          <w:marTop w:val="0"/>
          <w:marBottom w:val="0"/>
          <w:divBdr>
            <w:top w:val="none" w:sz="0" w:space="0" w:color="auto"/>
            <w:left w:val="none" w:sz="0" w:space="0" w:color="auto"/>
            <w:bottom w:val="none" w:sz="0" w:space="0" w:color="auto"/>
            <w:right w:val="none" w:sz="0" w:space="0" w:color="auto"/>
          </w:divBdr>
        </w:div>
        <w:div w:id="2107531856">
          <w:marLeft w:val="547"/>
          <w:marRight w:val="0"/>
          <w:marTop w:val="0"/>
          <w:marBottom w:val="0"/>
          <w:divBdr>
            <w:top w:val="none" w:sz="0" w:space="0" w:color="auto"/>
            <w:left w:val="none" w:sz="0" w:space="0" w:color="auto"/>
            <w:bottom w:val="none" w:sz="0" w:space="0" w:color="auto"/>
            <w:right w:val="none" w:sz="0" w:space="0" w:color="auto"/>
          </w:divBdr>
        </w:div>
      </w:divsChild>
    </w:div>
    <w:div w:id="1203983967">
      <w:bodyDiv w:val="1"/>
      <w:marLeft w:val="0"/>
      <w:marRight w:val="0"/>
      <w:marTop w:val="0"/>
      <w:marBottom w:val="0"/>
      <w:divBdr>
        <w:top w:val="none" w:sz="0" w:space="0" w:color="auto"/>
        <w:left w:val="none" w:sz="0" w:space="0" w:color="auto"/>
        <w:bottom w:val="none" w:sz="0" w:space="0" w:color="auto"/>
        <w:right w:val="none" w:sz="0" w:space="0" w:color="auto"/>
      </w:divBdr>
      <w:divsChild>
        <w:div w:id="1878852230">
          <w:marLeft w:val="547"/>
          <w:marRight w:val="0"/>
          <w:marTop w:val="0"/>
          <w:marBottom w:val="0"/>
          <w:divBdr>
            <w:top w:val="none" w:sz="0" w:space="0" w:color="auto"/>
            <w:left w:val="none" w:sz="0" w:space="0" w:color="auto"/>
            <w:bottom w:val="none" w:sz="0" w:space="0" w:color="auto"/>
            <w:right w:val="none" w:sz="0" w:space="0" w:color="auto"/>
          </w:divBdr>
        </w:div>
        <w:div w:id="2101947610">
          <w:marLeft w:val="547"/>
          <w:marRight w:val="0"/>
          <w:marTop w:val="0"/>
          <w:marBottom w:val="0"/>
          <w:divBdr>
            <w:top w:val="none" w:sz="0" w:space="0" w:color="auto"/>
            <w:left w:val="none" w:sz="0" w:space="0" w:color="auto"/>
            <w:bottom w:val="none" w:sz="0" w:space="0" w:color="auto"/>
            <w:right w:val="none" w:sz="0" w:space="0" w:color="auto"/>
          </w:divBdr>
        </w:div>
      </w:divsChild>
    </w:div>
    <w:div w:id="1242523390">
      <w:bodyDiv w:val="1"/>
      <w:marLeft w:val="0"/>
      <w:marRight w:val="0"/>
      <w:marTop w:val="0"/>
      <w:marBottom w:val="0"/>
      <w:divBdr>
        <w:top w:val="none" w:sz="0" w:space="0" w:color="auto"/>
        <w:left w:val="none" w:sz="0" w:space="0" w:color="auto"/>
        <w:bottom w:val="none" w:sz="0" w:space="0" w:color="auto"/>
        <w:right w:val="none" w:sz="0" w:space="0" w:color="auto"/>
      </w:divBdr>
    </w:div>
    <w:div w:id="1244073236">
      <w:bodyDiv w:val="1"/>
      <w:marLeft w:val="0"/>
      <w:marRight w:val="0"/>
      <w:marTop w:val="0"/>
      <w:marBottom w:val="0"/>
      <w:divBdr>
        <w:top w:val="none" w:sz="0" w:space="0" w:color="auto"/>
        <w:left w:val="none" w:sz="0" w:space="0" w:color="auto"/>
        <w:bottom w:val="none" w:sz="0" w:space="0" w:color="auto"/>
        <w:right w:val="none" w:sz="0" w:space="0" w:color="auto"/>
      </w:divBdr>
    </w:div>
    <w:div w:id="1272778660">
      <w:bodyDiv w:val="1"/>
      <w:marLeft w:val="0"/>
      <w:marRight w:val="0"/>
      <w:marTop w:val="0"/>
      <w:marBottom w:val="0"/>
      <w:divBdr>
        <w:top w:val="none" w:sz="0" w:space="0" w:color="auto"/>
        <w:left w:val="none" w:sz="0" w:space="0" w:color="auto"/>
        <w:bottom w:val="none" w:sz="0" w:space="0" w:color="auto"/>
        <w:right w:val="none" w:sz="0" w:space="0" w:color="auto"/>
      </w:divBdr>
    </w:div>
    <w:div w:id="1282759801">
      <w:bodyDiv w:val="1"/>
      <w:marLeft w:val="0"/>
      <w:marRight w:val="0"/>
      <w:marTop w:val="0"/>
      <w:marBottom w:val="0"/>
      <w:divBdr>
        <w:top w:val="none" w:sz="0" w:space="0" w:color="auto"/>
        <w:left w:val="none" w:sz="0" w:space="0" w:color="auto"/>
        <w:bottom w:val="none" w:sz="0" w:space="0" w:color="auto"/>
        <w:right w:val="none" w:sz="0" w:space="0" w:color="auto"/>
      </w:divBdr>
    </w:div>
    <w:div w:id="1301377954">
      <w:bodyDiv w:val="1"/>
      <w:marLeft w:val="0"/>
      <w:marRight w:val="0"/>
      <w:marTop w:val="0"/>
      <w:marBottom w:val="0"/>
      <w:divBdr>
        <w:top w:val="none" w:sz="0" w:space="0" w:color="auto"/>
        <w:left w:val="none" w:sz="0" w:space="0" w:color="auto"/>
        <w:bottom w:val="none" w:sz="0" w:space="0" w:color="auto"/>
        <w:right w:val="none" w:sz="0" w:space="0" w:color="auto"/>
      </w:divBdr>
    </w:div>
    <w:div w:id="1307975936">
      <w:bodyDiv w:val="1"/>
      <w:marLeft w:val="0"/>
      <w:marRight w:val="0"/>
      <w:marTop w:val="0"/>
      <w:marBottom w:val="0"/>
      <w:divBdr>
        <w:top w:val="none" w:sz="0" w:space="0" w:color="auto"/>
        <w:left w:val="none" w:sz="0" w:space="0" w:color="auto"/>
        <w:bottom w:val="none" w:sz="0" w:space="0" w:color="auto"/>
        <w:right w:val="none" w:sz="0" w:space="0" w:color="auto"/>
      </w:divBdr>
    </w:div>
    <w:div w:id="1309288237">
      <w:bodyDiv w:val="1"/>
      <w:marLeft w:val="0"/>
      <w:marRight w:val="0"/>
      <w:marTop w:val="0"/>
      <w:marBottom w:val="0"/>
      <w:divBdr>
        <w:top w:val="none" w:sz="0" w:space="0" w:color="auto"/>
        <w:left w:val="none" w:sz="0" w:space="0" w:color="auto"/>
        <w:bottom w:val="none" w:sz="0" w:space="0" w:color="auto"/>
        <w:right w:val="none" w:sz="0" w:space="0" w:color="auto"/>
      </w:divBdr>
      <w:divsChild>
        <w:div w:id="420299284">
          <w:marLeft w:val="547"/>
          <w:marRight w:val="0"/>
          <w:marTop w:val="0"/>
          <w:marBottom w:val="0"/>
          <w:divBdr>
            <w:top w:val="none" w:sz="0" w:space="0" w:color="auto"/>
            <w:left w:val="none" w:sz="0" w:space="0" w:color="auto"/>
            <w:bottom w:val="none" w:sz="0" w:space="0" w:color="auto"/>
            <w:right w:val="none" w:sz="0" w:space="0" w:color="auto"/>
          </w:divBdr>
        </w:div>
        <w:div w:id="781729198">
          <w:marLeft w:val="547"/>
          <w:marRight w:val="0"/>
          <w:marTop w:val="0"/>
          <w:marBottom w:val="0"/>
          <w:divBdr>
            <w:top w:val="none" w:sz="0" w:space="0" w:color="auto"/>
            <w:left w:val="none" w:sz="0" w:space="0" w:color="auto"/>
            <w:bottom w:val="none" w:sz="0" w:space="0" w:color="auto"/>
            <w:right w:val="none" w:sz="0" w:space="0" w:color="auto"/>
          </w:divBdr>
        </w:div>
      </w:divsChild>
    </w:div>
    <w:div w:id="1331834343">
      <w:bodyDiv w:val="1"/>
      <w:marLeft w:val="0"/>
      <w:marRight w:val="0"/>
      <w:marTop w:val="0"/>
      <w:marBottom w:val="0"/>
      <w:divBdr>
        <w:top w:val="none" w:sz="0" w:space="0" w:color="auto"/>
        <w:left w:val="none" w:sz="0" w:space="0" w:color="auto"/>
        <w:bottom w:val="none" w:sz="0" w:space="0" w:color="auto"/>
        <w:right w:val="none" w:sz="0" w:space="0" w:color="auto"/>
      </w:divBdr>
    </w:div>
    <w:div w:id="1347485781">
      <w:bodyDiv w:val="1"/>
      <w:marLeft w:val="0"/>
      <w:marRight w:val="0"/>
      <w:marTop w:val="0"/>
      <w:marBottom w:val="0"/>
      <w:divBdr>
        <w:top w:val="none" w:sz="0" w:space="0" w:color="auto"/>
        <w:left w:val="none" w:sz="0" w:space="0" w:color="auto"/>
        <w:bottom w:val="none" w:sz="0" w:space="0" w:color="auto"/>
        <w:right w:val="none" w:sz="0" w:space="0" w:color="auto"/>
      </w:divBdr>
      <w:divsChild>
        <w:div w:id="846478793">
          <w:marLeft w:val="547"/>
          <w:marRight w:val="0"/>
          <w:marTop w:val="0"/>
          <w:marBottom w:val="0"/>
          <w:divBdr>
            <w:top w:val="none" w:sz="0" w:space="0" w:color="auto"/>
            <w:left w:val="none" w:sz="0" w:space="0" w:color="auto"/>
            <w:bottom w:val="none" w:sz="0" w:space="0" w:color="auto"/>
            <w:right w:val="none" w:sz="0" w:space="0" w:color="auto"/>
          </w:divBdr>
        </w:div>
        <w:div w:id="1449591724">
          <w:marLeft w:val="547"/>
          <w:marRight w:val="0"/>
          <w:marTop w:val="0"/>
          <w:marBottom w:val="0"/>
          <w:divBdr>
            <w:top w:val="none" w:sz="0" w:space="0" w:color="auto"/>
            <w:left w:val="none" w:sz="0" w:space="0" w:color="auto"/>
            <w:bottom w:val="none" w:sz="0" w:space="0" w:color="auto"/>
            <w:right w:val="none" w:sz="0" w:space="0" w:color="auto"/>
          </w:divBdr>
        </w:div>
      </w:divsChild>
    </w:div>
    <w:div w:id="1352028662">
      <w:bodyDiv w:val="1"/>
      <w:marLeft w:val="0"/>
      <w:marRight w:val="0"/>
      <w:marTop w:val="0"/>
      <w:marBottom w:val="0"/>
      <w:divBdr>
        <w:top w:val="none" w:sz="0" w:space="0" w:color="auto"/>
        <w:left w:val="none" w:sz="0" w:space="0" w:color="auto"/>
        <w:bottom w:val="none" w:sz="0" w:space="0" w:color="auto"/>
        <w:right w:val="none" w:sz="0" w:space="0" w:color="auto"/>
      </w:divBdr>
      <w:divsChild>
        <w:div w:id="1255169329">
          <w:marLeft w:val="0"/>
          <w:marRight w:val="0"/>
          <w:marTop w:val="0"/>
          <w:marBottom w:val="0"/>
          <w:divBdr>
            <w:top w:val="none" w:sz="0" w:space="0" w:color="auto"/>
            <w:left w:val="none" w:sz="0" w:space="0" w:color="auto"/>
            <w:bottom w:val="none" w:sz="0" w:space="0" w:color="auto"/>
            <w:right w:val="none" w:sz="0" w:space="0" w:color="auto"/>
          </w:divBdr>
        </w:div>
      </w:divsChild>
    </w:div>
    <w:div w:id="1354185335">
      <w:bodyDiv w:val="1"/>
      <w:marLeft w:val="0"/>
      <w:marRight w:val="0"/>
      <w:marTop w:val="0"/>
      <w:marBottom w:val="0"/>
      <w:divBdr>
        <w:top w:val="none" w:sz="0" w:space="0" w:color="auto"/>
        <w:left w:val="none" w:sz="0" w:space="0" w:color="auto"/>
        <w:bottom w:val="none" w:sz="0" w:space="0" w:color="auto"/>
        <w:right w:val="none" w:sz="0" w:space="0" w:color="auto"/>
      </w:divBdr>
    </w:div>
    <w:div w:id="1356270141">
      <w:bodyDiv w:val="1"/>
      <w:marLeft w:val="0"/>
      <w:marRight w:val="0"/>
      <w:marTop w:val="0"/>
      <w:marBottom w:val="0"/>
      <w:divBdr>
        <w:top w:val="none" w:sz="0" w:space="0" w:color="auto"/>
        <w:left w:val="none" w:sz="0" w:space="0" w:color="auto"/>
        <w:bottom w:val="none" w:sz="0" w:space="0" w:color="auto"/>
        <w:right w:val="none" w:sz="0" w:space="0" w:color="auto"/>
      </w:divBdr>
    </w:div>
    <w:div w:id="1366755291">
      <w:bodyDiv w:val="1"/>
      <w:marLeft w:val="0"/>
      <w:marRight w:val="0"/>
      <w:marTop w:val="0"/>
      <w:marBottom w:val="0"/>
      <w:divBdr>
        <w:top w:val="none" w:sz="0" w:space="0" w:color="auto"/>
        <w:left w:val="none" w:sz="0" w:space="0" w:color="auto"/>
        <w:bottom w:val="none" w:sz="0" w:space="0" w:color="auto"/>
        <w:right w:val="none" w:sz="0" w:space="0" w:color="auto"/>
      </w:divBdr>
    </w:div>
    <w:div w:id="1370227034">
      <w:bodyDiv w:val="1"/>
      <w:marLeft w:val="0"/>
      <w:marRight w:val="0"/>
      <w:marTop w:val="0"/>
      <w:marBottom w:val="0"/>
      <w:divBdr>
        <w:top w:val="none" w:sz="0" w:space="0" w:color="auto"/>
        <w:left w:val="none" w:sz="0" w:space="0" w:color="auto"/>
        <w:bottom w:val="none" w:sz="0" w:space="0" w:color="auto"/>
        <w:right w:val="none" w:sz="0" w:space="0" w:color="auto"/>
      </w:divBdr>
    </w:div>
    <w:div w:id="1380395811">
      <w:bodyDiv w:val="1"/>
      <w:marLeft w:val="0"/>
      <w:marRight w:val="0"/>
      <w:marTop w:val="0"/>
      <w:marBottom w:val="0"/>
      <w:divBdr>
        <w:top w:val="none" w:sz="0" w:space="0" w:color="auto"/>
        <w:left w:val="none" w:sz="0" w:space="0" w:color="auto"/>
        <w:bottom w:val="none" w:sz="0" w:space="0" w:color="auto"/>
        <w:right w:val="none" w:sz="0" w:space="0" w:color="auto"/>
      </w:divBdr>
      <w:divsChild>
        <w:div w:id="385958896">
          <w:marLeft w:val="0"/>
          <w:marRight w:val="0"/>
          <w:marTop w:val="0"/>
          <w:marBottom w:val="0"/>
          <w:divBdr>
            <w:top w:val="none" w:sz="0" w:space="0" w:color="auto"/>
            <w:left w:val="none" w:sz="0" w:space="0" w:color="auto"/>
            <w:bottom w:val="none" w:sz="0" w:space="0" w:color="auto"/>
            <w:right w:val="none" w:sz="0" w:space="0" w:color="auto"/>
          </w:divBdr>
        </w:div>
        <w:div w:id="765534778">
          <w:marLeft w:val="0"/>
          <w:marRight w:val="0"/>
          <w:marTop w:val="0"/>
          <w:marBottom w:val="0"/>
          <w:divBdr>
            <w:top w:val="none" w:sz="0" w:space="0" w:color="auto"/>
            <w:left w:val="none" w:sz="0" w:space="0" w:color="auto"/>
            <w:bottom w:val="none" w:sz="0" w:space="0" w:color="auto"/>
            <w:right w:val="none" w:sz="0" w:space="0" w:color="auto"/>
          </w:divBdr>
        </w:div>
        <w:div w:id="1155100645">
          <w:marLeft w:val="0"/>
          <w:marRight w:val="0"/>
          <w:marTop w:val="0"/>
          <w:marBottom w:val="0"/>
          <w:divBdr>
            <w:top w:val="none" w:sz="0" w:space="0" w:color="auto"/>
            <w:left w:val="none" w:sz="0" w:space="0" w:color="auto"/>
            <w:bottom w:val="none" w:sz="0" w:space="0" w:color="auto"/>
            <w:right w:val="none" w:sz="0" w:space="0" w:color="auto"/>
          </w:divBdr>
          <w:divsChild>
            <w:div w:id="545797456">
              <w:marLeft w:val="0"/>
              <w:marRight w:val="0"/>
              <w:marTop w:val="0"/>
              <w:marBottom w:val="0"/>
              <w:divBdr>
                <w:top w:val="none" w:sz="0" w:space="0" w:color="auto"/>
                <w:left w:val="none" w:sz="0" w:space="0" w:color="auto"/>
                <w:bottom w:val="none" w:sz="0" w:space="0" w:color="auto"/>
                <w:right w:val="none" w:sz="0" w:space="0" w:color="auto"/>
              </w:divBdr>
            </w:div>
            <w:div w:id="588931898">
              <w:marLeft w:val="0"/>
              <w:marRight w:val="0"/>
              <w:marTop w:val="0"/>
              <w:marBottom w:val="0"/>
              <w:divBdr>
                <w:top w:val="none" w:sz="0" w:space="0" w:color="auto"/>
                <w:left w:val="none" w:sz="0" w:space="0" w:color="auto"/>
                <w:bottom w:val="none" w:sz="0" w:space="0" w:color="auto"/>
                <w:right w:val="none" w:sz="0" w:space="0" w:color="auto"/>
              </w:divBdr>
            </w:div>
            <w:div w:id="1128278401">
              <w:marLeft w:val="0"/>
              <w:marRight w:val="0"/>
              <w:marTop w:val="0"/>
              <w:marBottom w:val="0"/>
              <w:divBdr>
                <w:top w:val="none" w:sz="0" w:space="0" w:color="auto"/>
                <w:left w:val="none" w:sz="0" w:space="0" w:color="auto"/>
                <w:bottom w:val="none" w:sz="0" w:space="0" w:color="auto"/>
                <w:right w:val="none" w:sz="0" w:space="0" w:color="auto"/>
              </w:divBdr>
            </w:div>
            <w:div w:id="1435979515">
              <w:marLeft w:val="0"/>
              <w:marRight w:val="0"/>
              <w:marTop w:val="0"/>
              <w:marBottom w:val="0"/>
              <w:divBdr>
                <w:top w:val="none" w:sz="0" w:space="0" w:color="auto"/>
                <w:left w:val="none" w:sz="0" w:space="0" w:color="auto"/>
                <w:bottom w:val="none" w:sz="0" w:space="0" w:color="auto"/>
                <w:right w:val="none" w:sz="0" w:space="0" w:color="auto"/>
              </w:divBdr>
            </w:div>
            <w:div w:id="1501508884">
              <w:marLeft w:val="0"/>
              <w:marRight w:val="0"/>
              <w:marTop w:val="0"/>
              <w:marBottom w:val="0"/>
              <w:divBdr>
                <w:top w:val="none" w:sz="0" w:space="0" w:color="auto"/>
                <w:left w:val="none" w:sz="0" w:space="0" w:color="auto"/>
                <w:bottom w:val="none" w:sz="0" w:space="0" w:color="auto"/>
                <w:right w:val="none" w:sz="0" w:space="0" w:color="auto"/>
              </w:divBdr>
            </w:div>
          </w:divsChild>
        </w:div>
        <w:div w:id="1556887832">
          <w:marLeft w:val="0"/>
          <w:marRight w:val="0"/>
          <w:marTop w:val="0"/>
          <w:marBottom w:val="0"/>
          <w:divBdr>
            <w:top w:val="none" w:sz="0" w:space="0" w:color="auto"/>
            <w:left w:val="none" w:sz="0" w:space="0" w:color="auto"/>
            <w:bottom w:val="none" w:sz="0" w:space="0" w:color="auto"/>
            <w:right w:val="none" w:sz="0" w:space="0" w:color="auto"/>
          </w:divBdr>
          <w:divsChild>
            <w:div w:id="1040016547">
              <w:marLeft w:val="0"/>
              <w:marRight w:val="0"/>
              <w:marTop w:val="0"/>
              <w:marBottom w:val="0"/>
              <w:divBdr>
                <w:top w:val="none" w:sz="0" w:space="0" w:color="auto"/>
                <w:left w:val="none" w:sz="0" w:space="0" w:color="auto"/>
                <w:bottom w:val="none" w:sz="0" w:space="0" w:color="auto"/>
                <w:right w:val="none" w:sz="0" w:space="0" w:color="auto"/>
              </w:divBdr>
            </w:div>
            <w:div w:id="1229069846">
              <w:marLeft w:val="0"/>
              <w:marRight w:val="0"/>
              <w:marTop w:val="0"/>
              <w:marBottom w:val="0"/>
              <w:divBdr>
                <w:top w:val="none" w:sz="0" w:space="0" w:color="auto"/>
                <w:left w:val="none" w:sz="0" w:space="0" w:color="auto"/>
                <w:bottom w:val="none" w:sz="0" w:space="0" w:color="auto"/>
                <w:right w:val="none" w:sz="0" w:space="0" w:color="auto"/>
              </w:divBdr>
            </w:div>
          </w:divsChild>
        </w:div>
        <w:div w:id="1562986570">
          <w:marLeft w:val="0"/>
          <w:marRight w:val="0"/>
          <w:marTop w:val="0"/>
          <w:marBottom w:val="0"/>
          <w:divBdr>
            <w:top w:val="none" w:sz="0" w:space="0" w:color="auto"/>
            <w:left w:val="none" w:sz="0" w:space="0" w:color="auto"/>
            <w:bottom w:val="none" w:sz="0" w:space="0" w:color="auto"/>
            <w:right w:val="none" w:sz="0" w:space="0" w:color="auto"/>
          </w:divBdr>
        </w:div>
        <w:div w:id="1688016325">
          <w:marLeft w:val="0"/>
          <w:marRight w:val="0"/>
          <w:marTop w:val="0"/>
          <w:marBottom w:val="0"/>
          <w:divBdr>
            <w:top w:val="none" w:sz="0" w:space="0" w:color="auto"/>
            <w:left w:val="none" w:sz="0" w:space="0" w:color="auto"/>
            <w:bottom w:val="none" w:sz="0" w:space="0" w:color="auto"/>
            <w:right w:val="none" w:sz="0" w:space="0" w:color="auto"/>
          </w:divBdr>
          <w:divsChild>
            <w:div w:id="1094127430">
              <w:marLeft w:val="0"/>
              <w:marRight w:val="0"/>
              <w:marTop w:val="0"/>
              <w:marBottom w:val="0"/>
              <w:divBdr>
                <w:top w:val="none" w:sz="0" w:space="0" w:color="auto"/>
                <w:left w:val="none" w:sz="0" w:space="0" w:color="auto"/>
                <w:bottom w:val="none" w:sz="0" w:space="0" w:color="auto"/>
                <w:right w:val="none" w:sz="0" w:space="0" w:color="auto"/>
              </w:divBdr>
            </w:div>
            <w:div w:id="1167791155">
              <w:marLeft w:val="0"/>
              <w:marRight w:val="0"/>
              <w:marTop w:val="0"/>
              <w:marBottom w:val="0"/>
              <w:divBdr>
                <w:top w:val="none" w:sz="0" w:space="0" w:color="auto"/>
                <w:left w:val="none" w:sz="0" w:space="0" w:color="auto"/>
                <w:bottom w:val="none" w:sz="0" w:space="0" w:color="auto"/>
                <w:right w:val="none" w:sz="0" w:space="0" w:color="auto"/>
              </w:divBdr>
            </w:div>
            <w:div w:id="1270548172">
              <w:marLeft w:val="0"/>
              <w:marRight w:val="0"/>
              <w:marTop w:val="0"/>
              <w:marBottom w:val="0"/>
              <w:divBdr>
                <w:top w:val="none" w:sz="0" w:space="0" w:color="auto"/>
                <w:left w:val="none" w:sz="0" w:space="0" w:color="auto"/>
                <w:bottom w:val="none" w:sz="0" w:space="0" w:color="auto"/>
                <w:right w:val="none" w:sz="0" w:space="0" w:color="auto"/>
              </w:divBdr>
            </w:div>
            <w:div w:id="1343163388">
              <w:marLeft w:val="0"/>
              <w:marRight w:val="0"/>
              <w:marTop w:val="0"/>
              <w:marBottom w:val="0"/>
              <w:divBdr>
                <w:top w:val="none" w:sz="0" w:space="0" w:color="auto"/>
                <w:left w:val="none" w:sz="0" w:space="0" w:color="auto"/>
                <w:bottom w:val="none" w:sz="0" w:space="0" w:color="auto"/>
                <w:right w:val="none" w:sz="0" w:space="0" w:color="auto"/>
              </w:divBdr>
            </w:div>
          </w:divsChild>
        </w:div>
        <w:div w:id="1785688481">
          <w:marLeft w:val="0"/>
          <w:marRight w:val="0"/>
          <w:marTop w:val="0"/>
          <w:marBottom w:val="0"/>
          <w:divBdr>
            <w:top w:val="none" w:sz="0" w:space="0" w:color="auto"/>
            <w:left w:val="none" w:sz="0" w:space="0" w:color="auto"/>
            <w:bottom w:val="none" w:sz="0" w:space="0" w:color="auto"/>
            <w:right w:val="none" w:sz="0" w:space="0" w:color="auto"/>
          </w:divBdr>
          <w:divsChild>
            <w:div w:id="1028918312">
              <w:marLeft w:val="0"/>
              <w:marRight w:val="0"/>
              <w:marTop w:val="0"/>
              <w:marBottom w:val="0"/>
              <w:divBdr>
                <w:top w:val="none" w:sz="0" w:space="0" w:color="auto"/>
                <w:left w:val="none" w:sz="0" w:space="0" w:color="auto"/>
                <w:bottom w:val="none" w:sz="0" w:space="0" w:color="auto"/>
                <w:right w:val="none" w:sz="0" w:space="0" w:color="auto"/>
              </w:divBdr>
            </w:div>
            <w:div w:id="1136336500">
              <w:marLeft w:val="0"/>
              <w:marRight w:val="0"/>
              <w:marTop w:val="0"/>
              <w:marBottom w:val="0"/>
              <w:divBdr>
                <w:top w:val="none" w:sz="0" w:space="0" w:color="auto"/>
                <w:left w:val="none" w:sz="0" w:space="0" w:color="auto"/>
                <w:bottom w:val="none" w:sz="0" w:space="0" w:color="auto"/>
                <w:right w:val="none" w:sz="0" w:space="0" w:color="auto"/>
              </w:divBdr>
            </w:div>
            <w:div w:id="1870533376">
              <w:marLeft w:val="0"/>
              <w:marRight w:val="0"/>
              <w:marTop w:val="0"/>
              <w:marBottom w:val="0"/>
              <w:divBdr>
                <w:top w:val="none" w:sz="0" w:space="0" w:color="auto"/>
                <w:left w:val="none" w:sz="0" w:space="0" w:color="auto"/>
                <w:bottom w:val="none" w:sz="0" w:space="0" w:color="auto"/>
                <w:right w:val="none" w:sz="0" w:space="0" w:color="auto"/>
              </w:divBdr>
            </w:div>
            <w:div w:id="2128549499">
              <w:marLeft w:val="0"/>
              <w:marRight w:val="0"/>
              <w:marTop w:val="0"/>
              <w:marBottom w:val="0"/>
              <w:divBdr>
                <w:top w:val="none" w:sz="0" w:space="0" w:color="auto"/>
                <w:left w:val="none" w:sz="0" w:space="0" w:color="auto"/>
                <w:bottom w:val="none" w:sz="0" w:space="0" w:color="auto"/>
                <w:right w:val="none" w:sz="0" w:space="0" w:color="auto"/>
              </w:divBdr>
            </w:div>
          </w:divsChild>
        </w:div>
        <w:div w:id="1800028266">
          <w:marLeft w:val="0"/>
          <w:marRight w:val="0"/>
          <w:marTop w:val="0"/>
          <w:marBottom w:val="0"/>
          <w:divBdr>
            <w:top w:val="none" w:sz="0" w:space="0" w:color="auto"/>
            <w:left w:val="none" w:sz="0" w:space="0" w:color="auto"/>
            <w:bottom w:val="none" w:sz="0" w:space="0" w:color="auto"/>
            <w:right w:val="none" w:sz="0" w:space="0" w:color="auto"/>
          </w:divBdr>
        </w:div>
        <w:div w:id="1885630331">
          <w:marLeft w:val="0"/>
          <w:marRight w:val="0"/>
          <w:marTop w:val="0"/>
          <w:marBottom w:val="0"/>
          <w:divBdr>
            <w:top w:val="none" w:sz="0" w:space="0" w:color="auto"/>
            <w:left w:val="none" w:sz="0" w:space="0" w:color="auto"/>
            <w:bottom w:val="none" w:sz="0" w:space="0" w:color="auto"/>
            <w:right w:val="none" w:sz="0" w:space="0" w:color="auto"/>
          </w:divBdr>
        </w:div>
      </w:divsChild>
    </w:div>
    <w:div w:id="1417748849">
      <w:bodyDiv w:val="1"/>
      <w:marLeft w:val="0"/>
      <w:marRight w:val="0"/>
      <w:marTop w:val="0"/>
      <w:marBottom w:val="0"/>
      <w:divBdr>
        <w:top w:val="none" w:sz="0" w:space="0" w:color="auto"/>
        <w:left w:val="none" w:sz="0" w:space="0" w:color="auto"/>
        <w:bottom w:val="none" w:sz="0" w:space="0" w:color="auto"/>
        <w:right w:val="none" w:sz="0" w:space="0" w:color="auto"/>
      </w:divBdr>
      <w:divsChild>
        <w:div w:id="1578249064">
          <w:marLeft w:val="907"/>
          <w:marRight w:val="0"/>
          <w:marTop w:val="0"/>
          <w:marBottom w:val="0"/>
          <w:divBdr>
            <w:top w:val="none" w:sz="0" w:space="0" w:color="auto"/>
            <w:left w:val="none" w:sz="0" w:space="0" w:color="auto"/>
            <w:bottom w:val="none" w:sz="0" w:space="0" w:color="auto"/>
            <w:right w:val="none" w:sz="0" w:space="0" w:color="auto"/>
          </w:divBdr>
        </w:div>
        <w:div w:id="1851138519">
          <w:marLeft w:val="907"/>
          <w:marRight w:val="0"/>
          <w:marTop w:val="0"/>
          <w:marBottom w:val="0"/>
          <w:divBdr>
            <w:top w:val="none" w:sz="0" w:space="0" w:color="auto"/>
            <w:left w:val="none" w:sz="0" w:space="0" w:color="auto"/>
            <w:bottom w:val="none" w:sz="0" w:space="0" w:color="auto"/>
            <w:right w:val="none" w:sz="0" w:space="0" w:color="auto"/>
          </w:divBdr>
        </w:div>
        <w:div w:id="1932741890">
          <w:marLeft w:val="907"/>
          <w:marRight w:val="0"/>
          <w:marTop w:val="0"/>
          <w:marBottom w:val="0"/>
          <w:divBdr>
            <w:top w:val="none" w:sz="0" w:space="0" w:color="auto"/>
            <w:left w:val="none" w:sz="0" w:space="0" w:color="auto"/>
            <w:bottom w:val="none" w:sz="0" w:space="0" w:color="auto"/>
            <w:right w:val="none" w:sz="0" w:space="0" w:color="auto"/>
          </w:divBdr>
        </w:div>
      </w:divsChild>
    </w:div>
    <w:div w:id="1448354521">
      <w:bodyDiv w:val="1"/>
      <w:marLeft w:val="0"/>
      <w:marRight w:val="0"/>
      <w:marTop w:val="0"/>
      <w:marBottom w:val="0"/>
      <w:divBdr>
        <w:top w:val="none" w:sz="0" w:space="0" w:color="auto"/>
        <w:left w:val="none" w:sz="0" w:space="0" w:color="auto"/>
        <w:bottom w:val="none" w:sz="0" w:space="0" w:color="auto"/>
        <w:right w:val="none" w:sz="0" w:space="0" w:color="auto"/>
      </w:divBdr>
    </w:div>
    <w:div w:id="1449741671">
      <w:bodyDiv w:val="1"/>
      <w:marLeft w:val="0"/>
      <w:marRight w:val="0"/>
      <w:marTop w:val="0"/>
      <w:marBottom w:val="0"/>
      <w:divBdr>
        <w:top w:val="none" w:sz="0" w:space="0" w:color="auto"/>
        <w:left w:val="none" w:sz="0" w:space="0" w:color="auto"/>
        <w:bottom w:val="none" w:sz="0" w:space="0" w:color="auto"/>
        <w:right w:val="none" w:sz="0" w:space="0" w:color="auto"/>
      </w:divBdr>
      <w:divsChild>
        <w:div w:id="209417353">
          <w:marLeft w:val="1886"/>
          <w:marRight w:val="0"/>
          <w:marTop w:val="0"/>
          <w:marBottom w:val="65"/>
          <w:divBdr>
            <w:top w:val="none" w:sz="0" w:space="0" w:color="auto"/>
            <w:left w:val="none" w:sz="0" w:space="0" w:color="auto"/>
            <w:bottom w:val="none" w:sz="0" w:space="0" w:color="auto"/>
            <w:right w:val="none" w:sz="0" w:space="0" w:color="auto"/>
          </w:divBdr>
        </w:div>
        <w:div w:id="340623147">
          <w:marLeft w:val="446"/>
          <w:marRight w:val="0"/>
          <w:marTop w:val="0"/>
          <w:marBottom w:val="65"/>
          <w:divBdr>
            <w:top w:val="none" w:sz="0" w:space="0" w:color="auto"/>
            <w:left w:val="none" w:sz="0" w:space="0" w:color="auto"/>
            <w:bottom w:val="none" w:sz="0" w:space="0" w:color="auto"/>
            <w:right w:val="none" w:sz="0" w:space="0" w:color="auto"/>
          </w:divBdr>
        </w:div>
        <w:div w:id="581333949">
          <w:marLeft w:val="1886"/>
          <w:marRight w:val="0"/>
          <w:marTop w:val="0"/>
          <w:marBottom w:val="65"/>
          <w:divBdr>
            <w:top w:val="none" w:sz="0" w:space="0" w:color="auto"/>
            <w:left w:val="none" w:sz="0" w:space="0" w:color="auto"/>
            <w:bottom w:val="none" w:sz="0" w:space="0" w:color="auto"/>
            <w:right w:val="none" w:sz="0" w:space="0" w:color="auto"/>
          </w:divBdr>
        </w:div>
        <w:div w:id="989990428">
          <w:marLeft w:val="1886"/>
          <w:marRight w:val="0"/>
          <w:marTop w:val="0"/>
          <w:marBottom w:val="65"/>
          <w:divBdr>
            <w:top w:val="none" w:sz="0" w:space="0" w:color="auto"/>
            <w:left w:val="none" w:sz="0" w:space="0" w:color="auto"/>
            <w:bottom w:val="none" w:sz="0" w:space="0" w:color="auto"/>
            <w:right w:val="none" w:sz="0" w:space="0" w:color="auto"/>
          </w:divBdr>
        </w:div>
        <w:div w:id="1029186161">
          <w:marLeft w:val="1886"/>
          <w:marRight w:val="0"/>
          <w:marTop w:val="0"/>
          <w:marBottom w:val="65"/>
          <w:divBdr>
            <w:top w:val="none" w:sz="0" w:space="0" w:color="auto"/>
            <w:left w:val="none" w:sz="0" w:space="0" w:color="auto"/>
            <w:bottom w:val="none" w:sz="0" w:space="0" w:color="auto"/>
            <w:right w:val="none" w:sz="0" w:space="0" w:color="auto"/>
          </w:divBdr>
        </w:div>
        <w:div w:id="1282878806">
          <w:marLeft w:val="446"/>
          <w:marRight w:val="0"/>
          <w:marTop w:val="0"/>
          <w:marBottom w:val="65"/>
          <w:divBdr>
            <w:top w:val="none" w:sz="0" w:space="0" w:color="auto"/>
            <w:left w:val="none" w:sz="0" w:space="0" w:color="auto"/>
            <w:bottom w:val="none" w:sz="0" w:space="0" w:color="auto"/>
            <w:right w:val="none" w:sz="0" w:space="0" w:color="auto"/>
          </w:divBdr>
        </w:div>
      </w:divsChild>
    </w:div>
    <w:div w:id="1458641874">
      <w:bodyDiv w:val="1"/>
      <w:marLeft w:val="0"/>
      <w:marRight w:val="0"/>
      <w:marTop w:val="0"/>
      <w:marBottom w:val="0"/>
      <w:divBdr>
        <w:top w:val="none" w:sz="0" w:space="0" w:color="auto"/>
        <w:left w:val="none" w:sz="0" w:space="0" w:color="auto"/>
        <w:bottom w:val="none" w:sz="0" w:space="0" w:color="auto"/>
        <w:right w:val="none" w:sz="0" w:space="0" w:color="auto"/>
      </w:divBdr>
    </w:div>
    <w:div w:id="1463688317">
      <w:bodyDiv w:val="1"/>
      <w:marLeft w:val="0"/>
      <w:marRight w:val="0"/>
      <w:marTop w:val="0"/>
      <w:marBottom w:val="0"/>
      <w:divBdr>
        <w:top w:val="none" w:sz="0" w:space="0" w:color="auto"/>
        <w:left w:val="none" w:sz="0" w:space="0" w:color="auto"/>
        <w:bottom w:val="none" w:sz="0" w:space="0" w:color="auto"/>
        <w:right w:val="none" w:sz="0" w:space="0" w:color="auto"/>
      </w:divBdr>
    </w:div>
    <w:div w:id="1470628155">
      <w:bodyDiv w:val="1"/>
      <w:marLeft w:val="0"/>
      <w:marRight w:val="0"/>
      <w:marTop w:val="0"/>
      <w:marBottom w:val="0"/>
      <w:divBdr>
        <w:top w:val="none" w:sz="0" w:space="0" w:color="auto"/>
        <w:left w:val="none" w:sz="0" w:space="0" w:color="auto"/>
        <w:bottom w:val="none" w:sz="0" w:space="0" w:color="auto"/>
        <w:right w:val="none" w:sz="0" w:space="0" w:color="auto"/>
      </w:divBdr>
      <w:divsChild>
        <w:div w:id="8608238">
          <w:marLeft w:val="0"/>
          <w:marRight w:val="0"/>
          <w:marTop w:val="0"/>
          <w:marBottom w:val="0"/>
          <w:divBdr>
            <w:top w:val="none" w:sz="0" w:space="0" w:color="auto"/>
            <w:left w:val="none" w:sz="0" w:space="0" w:color="auto"/>
            <w:bottom w:val="none" w:sz="0" w:space="0" w:color="auto"/>
            <w:right w:val="none" w:sz="0" w:space="0" w:color="auto"/>
          </w:divBdr>
        </w:div>
        <w:div w:id="372048968">
          <w:marLeft w:val="0"/>
          <w:marRight w:val="0"/>
          <w:marTop w:val="0"/>
          <w:marBottom w:val="0"/>
          <w:divBdr>
            <w:top w:val="none" w:sz="0" w:space="0" w:color="auto"/>
            <w:left w:val="none" w:sz="0" w:space="0" w:color="auto"/>
            <w:bottom w:val="none" w:sz="0" w:space="0" w:color="auto"/>
            <w:right w:val="none" w:sz="0" w:space="0" w:color="auto"/>
          </w:divBdr>
        </w:div>
        <w:div w:id="1170413265">
          <w:marLeft w:val="0"/>
          <w:marRight w:val="0"/>
          <w:marTop w:val="0"/>
          <w:marBottom w:val="0"/>
          <w:divBdr>
            <w:top w:val="none" w:sz="0" w:space="0" w:color="auto"/>
            <w:left w:val="none" w:sz="0" w:space="0" w:color="auto"/>
            <w:bottom w:val="none" w:sz="0" w:space="0" w:color="auto"/>
            <w:right w:val="none" w:sz="0" w:space="0" w:color="auto"/>
          </w:divBdr>
        </w:div>
      </w:divsChild>
    </w:div>
    <w:div w:id="1521312662">
      <w:bodyDiv w:val="1"/>
      <w:marLeft w:val="0"/>
      <w:marRight w:val="0"/>
      <w:marTop w:val="0"/>
      <w:marBottom w:val="0"/>
      <w:divBdr>
        <w:top w:val="none" w:sz="0" w:space="0" w:color="auto"/>
        <w:left w:val="none" w:sz="0" w:space="0" w:color="auto"/>
        <w:bottom w:val="none" w:sz="0" w:space="0" w:color="auto"/>
        <w:right w:val="none" w:sz="0" w:space="0" w:color="auto"/>
      </w:divBdr>
      <w:divsChild>
        <w:div w:id="277175985">
          <w:marLeft w:val="0"/>
          <w:marRight w:val="0"/>
          <w:marTop w:val="0"/>
          <w:marBottom w:val="0"/>
          <w:divBdr>
            <w:top w:val="none" w:sz="0" w:space="0" w:color="auto"/>
            <w:left w:val="none" w:sz="0" w:space="0" w:color="auto"/>
            <w:bottom w:val="none" w:sz="0" w:space="0" w:color="auto"/>
            <w:right w:val="none" w:sz="0" w:space="0" w:color="auto"/>
          </w:divBdr>
        </w:div>
        <w:div w:id="780144451">
          <w:marLeft w:val="0"/>
          <w:marRight w:val="0"/>
          <w:marTop w:val="0"/>
          <w:marBottom w:val="0"/>
          <w:divBdr>
            <w:top w:val="none" w:sz="0" w:space="0" w:color="auto"/>
            <w:left w:val="none" w:sz="0" w:space="0" w:color="auto"/>
            <w:bottom w:val="none" w:sz="0" w:space="0" w:color="auto"/>
            <w:right w:val="none" w:sz="0" w:space="0" w:color="auto"/>
          </w:divBdr>
        </w:div>
      </w:divsChild>
    </w:div>
    <w:div w:id="1547255825">
      <w:bodyDiv w:val="1"/>
      <w:marLeft w:val="0"/>
      <w:marRight w:val="0"/>
      <w:marTop w:val="0"/>
      <w:marBottom w:val="0"/>
      <w:divBdr>
        <w:top w:val="none" w:sz="0" w:space="0" w:color="auto"/>
        <w:left w:val="none" w:sz="0" w:space="0" w:color="auto"/>
        <w:bottom w:val="none" w:sz="0" w:space="0" w:color="auto"/>
        <w:right w:val="none" w:sz="0" w:space="0" w:color="auto"/>
      </w:divBdr>
    </w:div>
    <w:div w:id="1568880205">
      <w:bodyDiv w:val="1"/>
      <w:marLeft w:val="0"/>
      <w:marRight w:val="0"/>
      <w:marTop w:val="0"/>
      <w:marBottom w:val="0"/>
      <w:divBdr>
        <w:top w:val="none" w:sz="0" w:space="0" w:color="auto"/>
        <w:left w:val="none" w:sz="0" w:space="0" w:color="auto"/>
        <w:bottom w:val="none" w:sz="0" w:space="0" w:color="auto"/>
        <w:right w:val="none" w:sz="0" w:space="0" w:color="auto"/>
      </w:divBdr>
    </w:div>
    <w:div w:id="1571422962">
      <w:bodyDiv w:val="1"/>
      <w:marLeft w:val="0"/>
      <w:marRight w:val="0"/>
      <w:marTop w:val="0"/>
      <w:marBottom w:val="0"/>
      <w:divBdr>
        <w:top w:val="none" w:sz="0" w:space="0" w:color="auto"/>
        <w:left w:val="none" w:sz="0" w:space="0" w:color="auto"/>
        <w:bottom w:val="none" w:sz="0" w:space="0" w:color="auto"/>
        <w:right w:val="none" w:sz="0" w:space="0" w:color="auto"/>
      </w:divBdr>
      <w:divsChild>
        <w:div w:id="899630216">
          <w:marLeft w:val="547"/>
          <w:marRight w:val="0"/>
          <w:marTop w:val="0"/>
          <w:marBottom w:val="0"/>
          <w:divBdr>
            <w:top w:val="none" w:sz="0" w:space="0" w:color="auto"/>
            <w:left w:val="none" w:sz="0" w:space="0" w:color="auto"/>
            <w:bottom w:val="none" w:sz="0" w:space="0" w:color="auto"/>
            <w:right w:val="none" w:sz="0" w:space="0" w:color="auto"/>
          </w:divBdr>
        </w:div>
        <w:div w:id="907494275">
          <w:marLeft w:val="547"/>
          <w:marRight w:val="0"/>
          <w:marTop w:val="0"/>
          <w:marBottom w:val="0"/>
          <w:divBdr>
            <w:top w:val="none" w:sz="0" w:space="0" w:color="auto"/>
            <w:left w:val="none" w:sz="0" w:space="0" w:color="auto"/>
            <w:bottom w:val="none" w:sz="0" w:space="0" w:color="auto"/>
            <w:right w:val="none" w:sz="0" w:space="0" w:color="auto"/>
          </w:divBdr>
        </w:div>
        <w:div w:id="1815488684">
          <w:marLeft w:val="547"/>
          <w:marRight w:val="0"/>
          <w:marTop w:val="0"/>
          <w:marBottom w:val="0"/>
          <w:divBdr>
            <w:top w:val="none" w:sz="0" w:space="0" w:color="auto"/>
            <w:left w:val="none" w:sz="0" w:space="0" w:color="auto"/>
            <w:bottom w:val="none" w:sz="0" w:space="0" w:color="auto"/>
            <w:right w:val="none" w:sz="0" w:space="0" w:color="auto"/>
          </w:divBdr>
        </w:div>
      </w:divsChild>
    </w:div>
    <w:div w:id="1582062897">
      <w:bodyDiv w:val="1"/>
      <w:marLeft w:val="0"/>
      <w:marRight w:val="0"/>
      <w:marTop w:val="0"/>
      <w:marBottom w:val="0"/>
      <w:divBdr>
        <w:top w:val="none" w:sz="0" w:space="0" w:color="auto"/>
        <w:left w:val="none" w:sz="0" w:space="0" w:color="auto"/>
        <w:bottom w:val="none" w:sz="0" w:space="0" w:color="auto"/>
        <w:right w:val="none" w:sz="0" w:space="0" w:color="auto"/>
      </w:divBdr>
    </w:div>
    <w:div w:id="1601062024">
      <w:bodyDiv w:val="1"/>
      <w:marLeft w:val="0"/>
      <w:marRight w:val="0"/>
      <w:marTop w:val="0"/>
      <w:marBottom w:val="0"/>
      <w:divBdr>
        <w:top w:val="none" w:sz="0" w:space="0" w:color="auto"/>
        <w:left w:val="none" w:sz="0" w:space="0" w:color="auto"/>
        <w:bottom w:val="none" w:sz="0" w:space="0" w:color="auto"/>
        <w:right w:val="none" w:sz="0" w:space="0" w:color="auto"/>
      </w:divBdr>
      <w:divsChild>
        <w:div w:id="1411466971">
          <w:marLeft w:val="0"/>
          <w:marRight w:val="0"/>
          <w:marTop w:val="0"/>
          <w:marBottom w:val="0"/>
          <w:divBdr>
            <w:top w:val="none" w:sz="0" w:space="0" w:color="auto"/>
            <w:left w:val="none" w:sz="0" w:space="0" w:color="auto"/>
            <w:bottom w:val="none" w:sz="0" w:space="0" w:color="auto"/>
            <w:right w:val="none" w:sz="0" w:space="0" w:color="auto"/>
          </w:divBdr>
        </w:div>
      </w:divsChild>
    </w:div>
    <w:div w:id="1605455214">
      <w:bodyDiv w:val="1"/>
      <w:marLeft w:val="0"/>
      <w:marRight w:val="0"/>
      <w:marTop w:val="0"/>
      <w:marBottom w:val="0"/>
      <w:divBdr>
        <w:top w:val="none" w:sz="0" w:space="0" w:color="auto"/>
        <w:left w:val="none" w:sz="0" w:space="0" w:color="auto"/>
        <w:bottom w:val="none" w:sz="0" w:space="0" w:color="auto"/>
        <w:right w:val="none" w:sz="0" w:space="0" w:color="auto"/>
      </w:divBdr>
    </w:div>
    <w:div w:id="1607300167">
      <w:bodyDiv w:val="1"/>
      <w:marLeft w:val="0"/>
      <w:marRight w:val="0"/>
      <w:marTop w:val="0"/>
      <w:marBottom w:val="0"/>
      <w:divBdr>
        <w:top w:val="none" w:sz="0" w:space="0" w:color="auto"/>
        <w:left w:val="none" w:sz="0" w:space="0" w:color="auto"/>
        <w:bottom w:val="none" w:sz="0" w:space="0" w:color="auto"/>
        <w:right w:val="none" w:sz="0" w:space="0" w:color="auto"/>
      </w:divBdr>
    </w:div>
    <w:div w:id="1637951743">
      <w:bodyDiv w:val="1"/>
      <w:marLeft w:val="0"/>
      <w:marRight w:val="0"/>
      <w:marTop w:val="0"/>
      <w:marBottom w:val="0"/>
      <w:divBdr>
        <w:top w:val="none" w:sz="0" w:space="0" w:color="auto"/>
        <w:left w:val="none" w:sz="0" w:space="0" w:color="auto"/>
        <w:bottom w:val="none" w:sz="0" w:space="0" w:color="auto"/>
        <w:right w:val="none" w:sz="0" w:space="0" w:color="auto"/>
      </w:divBdr>
      <w:divsChild>
        <w:div w:id="1016158620">
          <w:marLeft w:val="547"/>
          <w:marRight w:val="0"/>
          <w:marTop w:val="0"/>
          <w:marBottom w:val="0"/>
          <w:divBdr>
            <w:top w:val="none" w:sz="0" w:space="0" w:color="auto"/>
            <w:left w:val="none" w:sz="0" w:space="0" w:color="auto"/>
            <w:bottom w:val="none" w:sz="0" w:space="0" w:color="auto"/>
            <w:right w:val="none" w:sz="0" w:space="0" w:color="auto"/>
          </w:divBdr>
        </w:div>
        <w:div w:id="1895695638">
          <w:marLeft w:val="547"/>
          <w:marRight w:val="0"/>
          <w:marTop w:val="0"/>
          <w:marBottom w:val="0"/>
          <w:divBdr>
            <w:top w:val="none" w:sz="0" w:space="0" w:color="auto"/>
            <w:left w:val="none" w:sz="0" w:space="0" w:color="auto"/>
            <w:bottom w:val="none" w:sz="0" w:space="0" w:color="auto"/>
            <w:right w:val="none" w:sz="0" w:space="0" w:color="auto"/>
          </w:divBdr>
        </w:div>
      </w:divsChild>
    </w:div>
    <w:div w:id="1658999156">
      <w:bodyDiv w:val="1"/>
      <w:marLeft w:val="0"/>
      <w:marRight w:val="0"/>
      <w:marTop w:val="0"/>
      <w:marBottom w:val="0"/>
      <w:divBdr>
        <w:top w:val="none" w:sz="0" w:space="0" w:color="auto"/>
        <w:left w:val="none" w:sz="0" w:space="0" w:color="auto"/>
        <w:bottom w:val="none" w:sz="0" w:space="0" w:color="auto"/>
        <w:right w:val="none" w:sz="0" w:space="0" w:color="auto"/>
      </w:divBdr>
    </w:div>
    <w:div w:id="1665007659">
      <w:bodyDiv w:val="1"/>
      <w:marLeft w:val="0"/>
      <w:marRight w:val="0"/>
      <w:marTop w:val="0"/>
      <w:marBottom w:val="0"/>
      <w:divBdr>
        <w:top w:val="none" w:sz="0" w:space="0" w:color="auto"/>
        <w:left w:val="none" w:sz="0" w:space="0" w:color="auto"/>
        <w:bottom w:val="none" w:sz="0" w:space="0" w:color="auto"/>
        <w:right w:val="none" w:sz="0" w:space="0" w:color="auto"/>
      </w:divBdr>
      <w:divsChild>
        <w:div w:id="815299035">
          <w:marLeft w:val="0"/>
          <w:marRight w:val="0"/>
          <w:marTop w:val="0"/>
          <w:marBottom w:val="0"/>
          <w:divBdr>
            <w:top w:val="none" w:sz="0" w:space="0" w:color="auto"/>
            <w:left w:val="none" w:sz="0" w:space="0" w:color="auto"/>
            <w:bottom w:val="none" w:sz="0" w:space="0" w:color="auto"/>
            <w:right w:val="none" w:sz="0" w:space="0" w:color="auto"/>
          </w:divBdr>
        </w:div>
      </w:divsChild>
    </w:div>
    <w:div w:id="1676611690">
      <w:bodyDiv w:val="1"/>
      <w:marLeft w:val="0"/>
      <w:marRight w:val="0"/>
      <w:marTop w:val="0"/>
      <w:marBottom w:val="0"/>
      <w:divBdr>
        <w:top w:val="none" w:sz="0" w:space="0" w:color="auto"/>
        <w:left w:val="none" w:sz="0" w:space="0" w:color="auto"/>
        <w:bottom w:val="none" w:sz="0" w:space="0" w:color="auto"/>
        <w:right w:val="none" w:sz="0" w:space="0" w:color="auto"/>
      </w:divBdr>
    </w:div>
    <w:div w:id="1726903493">
      <w:bodyDiv w:val="1"/>
      <w:marLeft w:val="0"/>
      <w:marRight w:val="0"/>
      <w:marTop w:val="0"/>
      <w:marBottom w:val="0"/>
      <w:divBdr>
        <w:top w:val="none" w:sz="0" w:space="0" w:color="auto"/>
        <w:left w:val="none" w:sz="0" w:space="0" w:color="auto"/>
        <w:bottom w:val="none" w:sz="0" w:space="0" w:color="auto"/>
        <w:right w:val="none" w:sz="0" w:space="0" w:color="auto"/>
      </w:divBdr>
    </w:div>
    <w:div w:id="1735355206">
      <w:bodyDiv w:val="1"/>
      <w:marLeft w:val="0"/>
      <w:marRight w:val="0"/>
      <w:marTop w:val="0"/>
      <w:marBottom w:val="0"/>
      <w:divBdr>
        <w:top w:val="none" w:sz="0" w:space="0" w:color="auto"/>
        <w:left w:val="none" w:sz="0" w:space="0" w:color="auto"/>
        <w:bottom w:val="none" w:sz="0" w:space="0" w:color="auto"/>
        <w:right w:val="none" w:sz="0" w:space="0" w:color="auto"/>
      </w:divBdr>
    </w:div>
    <w:div w:id="1743331039">
      <w:bodyDiv w:val="1"/>
      <w:marLeft w:val="0"/>
      <w:marRight w:val="0"/>
      <w:marTop w:val="0"/>
      <w:marBottom w:val="0"/>
      <w:divBdr>
        <w:top w:val="none" w:sz="0" w:space="0" w:color="auto"/>
        <w:left w:val="none" w:sz="0" w:space="0" w:color="auto"/>
        <w:bottom w:val="none" w:sz="0" w:space="0" w:color="auto"/>
        <w:right w:val="none" w:sz="0" w:space="0" w:color="auto"/>
      </w:divBdr>
    </w:div>
    <w:div w:id="1765344102">
      <w:bodyDiv w:val="1"/>
      <w:marLeft w:val="0"/>
      <w:marRight w:val="0"/>
      <w:marTop w:val="0"/>
      <w:marBottom w:val="0"/>
      <w:divBdr>
        <w:top w:val="none" w:sz="0" w:space="0" w:color="auto"/>
        <w:left w:val="none" w:sz="0" w:space="0" w:color="auto"/>
        <w:bottom w:val="none" w:sz="0" w:space="0" w:color="auto"/>
        <w:right w:val="none" w:sz="0" w:space="0" w:color="auto"/>
      </w:divBdr>
    </w:div>
    <w:div w:id="1769811734">
      <w:bodyDiv w:val="1"/>
      <w:marLeft w:val="0"/>
      <w:marRight w:val="0"/>
      <w:marTop w:val="0"/>
      <w:marBottom w:val="0"/>
      <w:divBdr>
        <w:top w:val="none" w:sz="0" w:space="0" w:color="auto"/>
        <w:left w:val="none" w:sz="0" w:space="0" w:color="auto"/>
        <w:bottom w:val="none" w:sz="0" w:space="0" w:color="auto"/>
        <w:right w:val="none" w:sz="0" w:space="0" w:color="auto"/>
      </w:divBdr>
    </w:div>
    <w:div w:id="1801532901">
      <w:bodyDiv w:val="1"/>
      <w:marLeft w:val="0"/>
      <w:marRight w:val="0"/>
      <w:marTop w:val="0"/>
      <w:marBottom w:val="0"/>
      <w:divBdr>
        <w:top w:val="none" w:sz="0" w:space="0" w:color="auto"/>
        <w:left w:val="none" w:sz="0" w:space="0" w:color="auto"/>
        <w:bottom w:val="none" w:sz="0" w:space="0" w:color="auto"/>
        <w:right w:val="none" w:sz="0" w:space="0" w:color="auto"/>
      </w:divBdr>
    </w:div>
    <w:div w:id="1808432344">
      <w:bodyDiv w:val="1"/>
      <w:marLeft w:val="0"/>
      <w:marRight w:val="0"/>
      <w:marTop w:val="0"/>
      <w:marBottom w:val="0"/>
      <w:divBdr>
        <w:top w:val="none" w:sz="0" w:space="0" w:color="auto"/>
        <w:left w:val="none" w:sz="0" w:space="0" w:color="auto"/>
        <w:bottom w:val="none" w:sz="0" w:space="0" w:color="auto"/>
        <w:right w:val="none" w:sz="0" w:space="0" w:color="auto"/>
      </w:divBdr>
    </w:div>
    <w:div w:id="1815683885">
      <w:bodyDiv w:val="1"/>
      <w:marLeft w:val="0"/>
      <w:marRight w:val="0"/>
      <w:marTop w:val="0"/>
      <w:marBottom w:val="0"/>
      <w:divBdr>
        <w:top w:val="none" w:sz="0" w:space="0" w:color="auto"/>
        <w:left w:val="none" w:sz="0" w:space="0" w:color="auto"/>
        <w:bottom w:val="none" w:sz="0" w:space="0" w:color="auto"/>
        <w:right w:val="none" w:sz="0" w:space="0" w:color="auto"/>
      </w:divBdr>
    </w:div>
    <w:div w:id="1817451370">
      <w:bodyDiv w:val="1"/>
      <w:marLeft w:val="0"/>
      <w:marRight w:val="0"/>
      <w:marTop w:val="0"/>
      <w:marBottom w:val="0"/>
      <w:divBdr>
        <w:top w:val="none" w:sz="0" w:space="0" w:color="auto"/>
        <w:left w:val="none" w:sz="0" w:space="0" w:color="auto"/>
        <w:bottom w:val="none" w:sz="0" w:space="0" w:color="auto"/>
        <w:right w:val="none" w:sz="0" w:space="0" w:color="auto"/>
      </w:divBdr>
    </w:div>
    <w:div w:id="1818373437">
      <w:bodyDiv w:val="1"/>
      <w:marLeft w:val="0"/>
      <w:marRight w:val="0"/>
      <w:marTop w:val="0"/>
      <w:marBottom w:val="0"/>
      <w:divBdr>
        <w:top w:val="none" w:sz="0" w:space="0" w:color="auto"/>
        <w:left w:val="none" w:sz="0" w:space="0" w:color="auto"/>
        <w:bottom w:val="none" w:sz="0" w:space="0" w:color="auto"/>
        <w:right w:val="none" w:sz="0" w:space="0" w:color="auto"/>
      </w:divBdr>
    </w:div>
    <w:div w:id="1876039126">
      <w:bodyDiv w:val="1"/>
      <w:marLeft w:val="0"/>
      <w:marRight w:val="0"/>
      <w:marTop w:val="0"/>
      <w:marBottom w:val="0"/>
      <w:divBdr>
        <w:top w:val="none" w:sz="0" w:space="0" w:color="auto"/>
        <w:left w:val="none" w:sz="0" w:space="0" w:color="auto"/>
        <w:bottom w:val="none" w:sz="0" w:space="0" w:color="auto"/>
        <w:right w:val="none" w:sz="0" w:space="0" w:color="auto"/>
      </w:divBdr>
      <w:divsChild>
        <w:div w:id="382868830">
          <w:marLeft w:val="547"/>
          <w:marRight w:val="0"/>
          <w:marTop w:val="0"/>
          <w:marBottom w:val="0"/>
          <w:divBdr>
            <w:top w:val="none" w:sz="0" w:space="0" w:color="auto"/>
            <w:left w:val="none" w:sz="0" w:space="0" w:color="auto"/>
            <w:bottom w:val="none" w:sz="0" w:space="0" w:color="auto"/>
            <w:right w:val="none" w:sz="0" w:space="0" w:color="auto"/>
          </w:divBdr>
        </w:div>
        <w:div w:id="474562585">
          <w:marLeft w:val="547"/>
          <w:marRight w:val="0"/>
          <w:marTop w:val="0"/>
          <w:marBottom w:val="0"/>
          <w:divBdr>
            <w:top w:val="none" w:sz="0" w:space="0" w:color="auto"/>
            <w:left w:val="none" w:sz="0" w:space="0" w:color="auto"/>
            <w:bottom w:val="none" w:sz="0" w:space="0" w:color="auto"/>
            <w:right w:val="none" w:sz="0" w:space="0" w:color="auto"/>
          </w:divBdr>
        </w:div>
        <w:div w:id="813256352">
          <w:marLeft w:val="547"/>
          <w:marRight w:val="0"/>
          <w:marTop w:val="0"/>
          <w:marBottom w:val="0"/>
          <w:divBdr>
            <w:top w:val="none" w:sz="0" w:space="0" w:color="auto"/>
            <w:left w:val="none" w:sz="0" w:space="0" w:color="auto"/>
            <w:bottom w:val="none" w:sz="0" w:space="0" w:color="auto"/>
            <w:right w:val="none" w:sz="0" w:space="0" w:color="auto"/>
          </w:divBdr>
        </w:div>
        <w:div w:id="1785924722">
          <w:marLeft w:val="547"/>
          <w:marRight w:val="0"/>
          <w:marTop w:val="0"/>
          <w:marBottom w:val="0"/>
          <w:divBdr>
            <w:top w:val="none" w:sz="0" w:space="0" w:color="auto"/>
            <w:left w:val="none" w:sz="0" w:space="0" w:color="auto"/>
            <w:bottom w:val="none" w:sz="0" w:space="0" w:color="auto"/>
            <w:right w:val="none" w:sz="0" w:space="0" w:color="auto"/>
          </w:divBdr>
        </w:div>
      </w:divsChild>
    </w:div>
    <w:div w:id="1920825847">
      <w:bodyDiv w:val="1"/>
      <w:marLeft w:val="0"/>
      <w:marRight w:val="0"/>
      <w:marTop w:val="0"/>
      <w:marBottom w:val="0"/>
      <w:divBdr>
        <w:top w:val="none" w:sz="0" w:space="0" w:color="auto"/>
        <w:left w:val="none" w:sz="0" w:space="0" w:color="auto"/>
        <w:bottom w:val="none" w:sz="0" w:space="0" w:color="auto"/>
        <w:right w:val="none" w:sz="0" w:space="0" w:color="auto"/>
      </w:divBdr>
      <w:divsChild>
        <w:div w:id="2147117904">
          <w:marLeft w:val="547"/>
          <w:marRight w:val="0"/>
          <w:marTop w:val="0"/>
          <w:marBottom w:val="0"/>
          <w:divBdr>
            <w:top w:val="none" w:sz="0" w:space="0" w:color="auto"/>
            <w:left w:val="none" w:sz="0" w:space="0" w:color="auto"/>
            <w:bottom w:val="none" w:sz="0" w:space="0" w:color="auto"/>
            <w:right w:val="none" w:sz="0" w:space="0" w:color="auto"/>
          </w:divBdr>
        </w:div>
      </w:divsChild>
    </w:div>
    <w:div w:id="1936597916">
      <w:bodyDiv w:val="1"/>
      <w:marLeft w:val="0"/>
      <w:marRight w:val="0"/>
      <w:marTop w:val="0"/>
      <w:marBottom w:val="0"/>
      <w:divBdr>
        <w:top w:val="none" w:sz="0" w:space="0" w:color="auto"/>
        <w:left w:val="none" w:sz="0" w:space="0" w:color="auto"/>
        <w:bottom w:val="none" w:sz="0" w:space="0" w:color="auto"/>
        <w:right w:val="none" w:sz="0" w:space="0" w:color="auto"/>
      </w:divBdr>
    </w:div>
    <w:div w:id="1944222974">
      <w:bodyDiv w:val="1"/>
      <w:marLeft w:val="0"/>
      <w:marRight w:val="0"/>
      <w:marTop w:val="0"/>
      <w:marBottom w:val="0"/>
      <w:divBdr>
        <w:top w:val="none" w:sz="0" w:space="0" w:color="auto"/>
        <w:left w:val="none" w:sz="0" w:space="0" w:color="auto"/>
        <w:bottom w:val="none" w:sz="0" w:space="0" w:color="auto"/>
        <w:right w:val="none" w:sz="0" w:space="0" w:color="auto"/>
      </w:divBdr>
    </w:div>
    <w:div w:id="1989355487">
      <w:bodyDiv w:val="1"/>
      <w:marLeft w:val="0"/>
      <w:marRight w:val="0"/>
      <w:marTop w:val="0"/>
      <w:marBottom w:val="0"/>
      <w:divBdr>
        <w:top w:val="none" w:sz="0" w:space="0" w:color="auto"/>
        <w:left w:val="none" w:sz="0" w:space="0" w:color="auto"/>
        <w:bottom w:val="none" w:sz="0" w:space="0" w:color="auto"/>
        <w:right w:val="none" w:sz="0" w:space="0" w:color="auto"/>
      </w:divBdr>
    </w:div>
    <w:div w:id="1989360250">
      <w:bodyDiv w:val="1"/>
      <w:marLeft w:val="0"/>
      <w:marRight w:val="0"/>
      <w:marTop w:val="0"/>
      <w:marBottom w:val="0"/>
      <w:divBdr>
        <w:top w:val="none" w:sz="0" w:space="0" w:color="auto"/>
        <w:left w:val="none" w:sz="0" w:space="0" w:color="auto"/>
        <w:bottom w:val="none" w:sz="0" w:space="0" w:color="auto"/>
        <w:right w:val="none" w:sz="0" w:space="0" w:color="auto"/>
      </w:divBdr>
    </w:div>
    <w:div w:id="1994990830">
      <w:bodyDiv w:val="1"/>
      <w:marLeft w:val="0"/>
      <w:marRight w:val="0"/>
      <w:marTop w:val="0"/>
      <w:marBottom w:val="0"/>
      <w:divBdr>
        <w:top w:val="none" w:sz="0" w:space="0" w:color="auto"/>
        <w:left w:val="none" w:sz="0" w:space="0" w:color="auto"/>
        <w:bottom w:val="none" w:sz="0" w:space="0" w:color="auto"/>
        <w:right w:val="none" w:sz="0" w:space="0" w:color="auto"/>
      </w:divBdr>
    </w:div>
    <w:div w:id="2011642518">
      <w:bodyDiv w:val="1"/>
      <w:marLeft w:val="0"/>
      <w:marRight w:val="0"/>
      <w:marTop w:val="0"/>
      <w:marBottom w:val="0"/>
      <w:divBdr>
        <w:top w:val="none" w:sz="0" w:space="0" w:color="auto"/>
        <w:left w:val="none" w:sz="0" w:space="0" w:color="auto"/>
        <w:bottom w:val="none" w:sz="0" w:space="0" w:color="auto"/>
        <w:right w:val="none" w:sz="0" w:space="0" w:color="auto"/>
      </w:divBdr>
    </w:div>
    <w:div w:id="2019379317">
      <w:bodyDiv w:val="1"/>
      <w:marLeft w:val="0"/>
      <w:marRight w:val="0"/>
      <w:marTop w:val="0"/>
      <w:marBottom w:val="0"/>
      <w:divBdr>
        <w:top w:val="none" w:sz="0" w:space="0" w:color="auto"/>
        <w:left w:val="none" w:sz="0" w:space="0" w:color="auto"/>
        <w:bottom w:val="none" w:sz="0" w:space="0" w:color="auto"/>
        <w:right w:val="none" w:sz="0" w:space="0" w:color="auto"/>
      </w:divBdr>
    </w:div>
    <w:div w:id="2042781887">
      <w:bodyDiv w:val="1"/>
      <w:marLeft w:val="0"/>
      <w:marRight w:val="0"/>
      <w:marTop w:val="0"/>
      <w:marBottom w:val="0"/>
      <w:divBdr>
        <w:top w:val="none" w:sz="0" w:space="0" w:color="auto"/>
        <w:left w:val="none" w:sz="0" w:space="0" w:color="auto"/>
        <w:bottom w:val="none" w:sz="0" w:space="0" w:color="auto"/>
        <w:right w:val="none" w:sz="0" w:space="0" w:color="auto"/>
      </w:divBdr>
      <w:divsChild>
        <w:div w:id="1349329732">
          <w:marLeft w:val="0"/>
          <w:marRight w:val="0"/>
          <w:marTop w:val="0"/>
          <w:marBottom w:val="0"/>
          <w:divBdr>
            <w:top w:val="none" w:sz="0" w:space="0" w:color="auto"/>
            <w:left w:val="none" w:sz="0" w:space="0" w:color="auto"/>
            <w:bottom w:val="none" w:sz="0" w:space="0" w:color="auto"/>
            <w:right w:val="none" w:sz="0" w:space="0" w:color="auto"/>
          </w:divBdr>
        </w:div>
      </w:divsChild>
    </w:div>
    <w:div w:id="2052921908">
      <w:bodyDiv w:val="1"/>
      <w:marLeft w:val="0"/>
      <w:marRight w:val="0"/>
      <w:marTop w:val="0"/>
      <w:marBottom w:val="0"/>
      <w:divBdr>
        <w:top w:val="none" w:sz="0" w:space="0" w:color="auto"/>
        <w:left w:val="none" w:sz="0" w:space="0" w:color="auto"/>
        <w:bottom w:val="none" w:sz="0" w:space="0" w:color="auto"/>
        <w:right w:val="none" w:sz="0" w:space="0" w:color="auto"/>
      </w:divBdr>
    </w:div>
    <w:div w:id="2063821121">
      <w:bodyDiv w:val="1"/>
      <w:marLeft w:val="0"/>
      <w:marRight w:val="0"/>
      <w:marTop w:val="0"/>
      <w:marBottom w:val="0"/>
      <w:divBdr>
        <w:top w:val="none" w:sz="0" w:space="0" w:color="auto"/>
        <w:left w:val="none" w:sz="0" w:space="0" w:color="auto"/>
        <w:bottom w:val="none" w:sz="0" w:space="0" w:color="auto"/>
        <w:right w:val="none" w:sz="0" w:space="0" w:color="auto"/>
      </w:divBdr>
      <w:divsChild>
        <w:div w:id="1905220057">
          <w:marLeft w:val="0"/>
          <w:marRight w:val="0"/>
          <w:marTop w:val="0"/>
          <w:marBottom w:val="0"/>
          <w:divBdr>
            <w:top w:val="none" w:sz="0" w:space="0" w:color="auto"/>
            <w:left w:val="none" w:sz="0" w:space="0" w:color="auto"/>
            <w:bottom w:val="none" w:sz="0" w:space="0" w:color="auto"/>
            <w:right w:val="none" w:sz="0" w:space="0" w:color="auto"/>
          </w:divBdr>
        </w:div>
      </w:divsChild>
    </w:div>
    <w:div w:id="2094668543">
      <w:bodyDiv w:val="1"/>
      <w:marLeft w:val="0"/>
      <w:marRight w:val="0"/>
      <w:marTop w:val="0"/>
      <w:marBottom w:val="0"/>
      <w:divBdr>
        <w:top w:val="none" w:sz="0" w:space="0" w:color="auto"/>
        <w:left w:val="none" w:sz="0" w:space="0" w:color="auto"/>
        <w:bottom w:val="none" w:sz="0" w:space="0" w:color="auto"/>
        <w:right w:val="none" w:sz="0" w:space="0" w:color="auto"/>
      </w:divBdr>
    </w:div>
    <w:div w:id="213963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isco.com/c/en/us/solutions/small-business/resource-center/networking/wireless-network.html?ccid=cc00153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ictlogy.net/bibliography/reports/projects.php?idp=364"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ctlogy.net/bibliography/reports/contacts.php?idc=10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iti\Desktop\DHS%20-%20PMM%20Templates\PM%20Template%20shell%20v0.08.dot" TargetMode="External"/></Relationships>
</file>

<file path=word/documenttasks/documenttasks1.xml><?xml version="1.0" encoding="utf-8"?>
<t:Tasks xmlns:t="http://schemas.microsoft.com/office/tasks/2019/documenttasks" xmlns:oel="http://schemas.microsoft.com/office/2019/extlst">
  <t:Task id="{F024B622-A8D6-4D48-9F55-DFEA2CD93406}">
    <t:Anchor>
      <t:Comment id="608506960"/>
    </t:Anchor>
    <t:History>
      <t:Event id="{F55A2CFD-87B8-43EF-9BCC-B7CD09911F57}" time="2021-05-11T04:36:02Z">
        <t:Attribution userId="S::mkirwan@casey.vic.gov.au::a6261a68-0584-490a-a3d5-3f47c6898ccd" userProvider="AD" userName="Matthew Kirwan"/>
        <t:Anchor>
          <t:Comment id="1545588165"/>
        </t:Anchor>
        <t:Create/>
      </t:Event>
      <t:Event id="{A0BA8B1A-43AD-4D3C-A68B-49B218802333}" time="2021-05-11T04:36:02Z">
        <t:Attribution userId="S::mkirwan@casey.vic.gov.au::a6261a68-0584-490a-a3d5-3f47c6898ccd" userProvider="AD" userName="Matthew Kirwan"/>
        <t:Anchor>
          <t:Comment id="1545588165"/>
        </t:Anchor>
        <t:Assign userId="S::scunningham@casey.vic.gov.au::5dc559c3-9dec-4bed-82c9-88de0aaa29f2" userProvider="AD" userName="Sebastian Cunningham"/>
      </t:Event>
      <t:Event id="{34117952-9CFA-4DC4-8A5D-504736A0D753}" time="2021-05-11T04:36:02Z">
        <t:Attribution userId="S::mkirwan@casey.vic.gov.au::a6261a68-0584-490a-a3d5-3f47c6898ccd" userProvider="AD" userName="Matthew Kirwan"/>
        <t:Anchor>
          <t:Comment id="1545588165"/>
        </t:Anchor>
        <t:SetTitle title="@Sebastian Cunningham Can you please what will be a challenge and whj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F739EC17B5F04696842A4182F21E47" ma:contentTypeVersion="4" ma:contentTypeDescription="Create a new document." ma:contentTypeScope="" ma:versionID="648535212476868d42bd221d7cb14f0b">
  <xsd:schema xmlns:xsd="http://www.w3.org/2001/XMLSchema" xmlns:xs="http://www.w3.org/2001/XMLSchema" xmlns:p="http://schemas.microsoft.com/office/2006/metadata/properties" xmlns:ns2="1be3fef1-29cf-43f3-9eea-d22fd18dcfd6" targetNamespace="http://schemas.microsoft.com/office/2006/metadata/properties" ma:root="true" ma:fieldsID="1360e67af1b2262df6fd1ba78e3c3c92" ns2:_="">
    <xsd:import namespace="1be3fef1-29cf-43f3-9eea-d22fd18dcf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3fef1-29cf-43f3-9eea-d22fd18dcf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0D06FC-91BA-4252-8C86-280D3768093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17276D-2836-4F99-9E6F-FF445EDCA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e3fef1-29cf-43f3-9eea-d22fd18dcf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3E3D0E-4B47-4C04-A635-F1EE0B263F50}">
  <ds:schemaRefs>
    <ds:schemaRef ds:uri="http://schemas.openxmlformats.org/officeDocument/2006/bibliography"/>
  </ds:schemaRefs>
</ds:datastoreItem>
</file>

<file path=customXml/itemProps4.xml><?xml version="1.0" encoding="utf-8"?>
<ds:datastoreItem xmlns:ds="http://schemas.openxmlformats.org/officeDocument/2006/customXml" ds:itemID="{0D05D913-C487-4574-953A-B0B051842D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PM Template shell v0.08.dot</Template>
  <TotalTime>73</TotalTime>
  <Pages>26</Pages>
  <Words>7696</Words>
  <Characters>43872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Casey Digital Equity Framework</vt:lpstr>
    </vt:vector>
  </TitlesOfParts>
  <Manager>scunningham@casey.vic.gov.au</Manager>
  <Company>City of Casey</Company>
  <LinksUpToDate>false</LinksUpToDate>
  <CharactersWithSpaces>51466</CharactersWithSpaces>
  <SharedDoc>false</SharedDoc>
  <HLinks>
    <vt:vector size="186" baseType="variant">
      <vt:variant>
        <vt:i4>1507338</vt:i4>
      </vt:variant>
      <vt:variant>
        <vt:i4>184</vt:i4>
      </vt:variant>
      <vt:variant>
        <vt:i4>0</vt:i4>
      </vt:variant>
      <vt:variant>
        <vt:i4>5</vt:i4>
      </vt:variant>
      <vt:variant>
        <vt:lpwstr>https://ictlogy.net/bibliography/reports/projects.php?idp=364</vt:lpwstr>
      </vt:variant>
      <vt:variant>
        <vt:lpwstr/>
      </vt:variant>
      <vt:variant>
        <vt:i4>458776</vt:i4>
      </vt:variant>
      <vt:variant>
        <vt:i4>181</vt:i4>
      </vt:variant>
      <vt:variant>
        <vt:i4>0</vt:i4>
      </vt:variant>
      <vt:variant>
        <vt:i4>5</vt:i4>
      </vt:variant>
      <vt:variant>
        <vt:lpwstr>https://ictlogy.net/bibliography/reports/contacts.php?idc=108</vt:lpwstr>
      </vt:variant>
      <vt:variant>
        <vt:lpwstr/>
      </vt:variant>
      <vt:variant>
        <vt:i4>5046341</vt:i4>
      </vt:variant>
      <vt:variant>
        <vt:i4>178</vt:i4>
      </vt:variant>
      <vt:variant>
        <vt:i4>0</vt:i4>
      </vt:variant>
      <vt:variant>
        <vt:i4>5</vt:i4>
      </vt:variant>
      <vt:variant>
        <vt:lpwstr>https://www.cisco.com/c/en/us/solutions/small-business/resource-center/networking/wireless-network.html?ccid=cc001530</vt:lpwstr>
      </vt:variant>
      <vt:variant>
        <vt:lpwstr/>
      </vt:variant>
      <vt:variant>
        <vt:i4>1441848</vt:i4>
      </vt:variant>
      <vt:variant>
        <vt:i4>171</vt:i4>
      </vt:variant>
      <vt:variant>
        <vt:i4>0</vt:i4>
      </vt:variant>
      <vt:variant>
        <vt:i4>5</vt:i4>
      </vt:variant>
      <vt:variant>
        <vt:lpwstr/>
      </vt:variant>
      <vt:variant>
        <vt:lpwstr>_Toc72748601</vt:lpwstr>
      </vt:variant>
      <vt:variant>
        <vt:i4>1507384</vt:i4>
      </vt:variant>
      <vt:variant>
        <vt:i4>165</vt:i4>
      </vt:variant>
      <vt:variant>
        <vt:i4>0</vt:i4>
      </vt:variant>
      <vt:variant>
        <vt:i4>5</vt:i4>
      </vt:variant>
      <vt:variant>
        <vt:lpwstr/>
      </vt:variant>
      <vt:variant>
        <vt:lpwstr>_Toc72748600</vt:lpwstr>
      </vt:variant>
      <vt:variant>
        <vt:i4>1900593</vt:i4>
      </vt:variant>
      <vt:variant>
        <vt:i4>159</vt:i4>
      </vt:variant>
      <vt:variant>
        <vt:i4>0</vt:i4>
      </vt:variant>
      <vt:variant>
        <vt:i4>5</vt:i4>
      </vt:variant>
      <vt:variant>
        <vt:lpwstr/>
      </vt:variant>
      <vt:variant>
        <vt:lpwstr>_Toc72748599</vt:lpwstr>
      </vt:variant>
      <vt:variant>
        <vt:i4>1835057</vt:i4>
      </vt:variant>
      <vt:variant>
        <vt:i4>153</vt:i4>
      </vt:variant>
      <vt:variant>
        <vt:i4>0</vt:i4>
      </vt:variant>
      <vt:variant>
        <vt:i4>5</vt:i4>
      </vt:variant>
      <vt:variant>
        <vt:lpwstr/>
      </vt:variant>
      <vt:variant>
        <vt:lpwstr>_Toc72748598</vt:lpwstr>
      </vt:variant>
      <vt:variant>
        <vt:i4>1245233</vt:i4>
      </vt:variant>
      <vt:variant>
        <vt:i4>147</vt:i4>
      </vt:variant>
      <vt:variant>
        <vt:i4>0</vt:i4>
      </vt:variant>
      <vt:variant>
        <vt:i4>5</vt:i4>
      </vt:variant>
      <vt:variant>
        <vt:lpwstr/>
      </vt:variant>
      <vt:variant>
        <vt:lpwstr>_Toc72748597</vt:lpwstr>
      </vt:variant>
      <vt:variant>
        <vt:i4>1179697</vt:i4>
      </vt:variant>
      <vt:variant>
        <vt:i4>141</vt:i4>
      </vt:variant>
      <vt:variant>
        <vt:i4>0</vt:i4>
      </vt:variant>
      <vt:variant>
        <vt:i4>5</vt:i4>
      </vt:variant>
      <vt:variant>
        <vt:lpwstr/>
      </vt:variant>
      <vt:variant>
        <vt:lpwstr>_Toc72748596</vt:lpwstr>
      </vt:variant>
      <vt:variant>
        <vt:i4>1114161</vt:i4>
      </vt:variant>
      <vt:variant>
        <vt:i4>135</vt:i4>
      </vt:variant>
      <vt:variant>
        <vt:i4>0</vt:i4>
      </vt:variant>
      <vt:variant>
        <vt:i4>5</vt:i4>
      </vt:variant>
      <vt:variant>
        <vt:lpwstr/>
      </vt:variant>
      <vt:variant>
        <vt:lpwstr>_Toc72748595</vt:lpwstr>
      </vt:variant>
      <vt:variant>
        <vt:i4>1048625</vt:i4>
      </vt:variant>
      <vt:variant>
        <vt:i4>129</vt:i4>
      </vt:variant>
      <vt:variant>
        <vt:i4>0</vt:i4>
      </vt:variant>
      <vt:variant>
        <vt:i4>5</vt:i4>
      </vt:variant>
      <vt:variant>
        <vt:lpwstr/>
      </vt:variant>
      <vt:variant>
        <vt:lpwstr>_Toc72748594</vt:lpwstr>
      </vt:variant>
      <vt:variant>
        <vt:i4>1441841</vt:i4>
      </vt:variant>
      <vt:variant>
        <vt:i4>123</vt:i4>
      </vt:variant>
      <vt:variant>
        <vt:i4>0</vt:i4>
      </vt:variant>
      <vt:variant>
        <vt:i4>5</vt:i4>
      </vt:variant>
      <vt:variant>
        <vt:lpwstr/>
      </vt:variant>
      <vt:variant>
        <vt:lpwstr>_Toc72748592</vt:lpwstr>
      </vt:variant>
      <vt:variant>
        <vt:i4>1376305</vt:i4>
      </vt:variant>
      <vt:variant>
        <vt:i4>117</vt:i4>
      </vt:variant>
      <vt:variant>
        <vt:i4>0</vt:i4>
      </vt:variant>
      <vt:variant>
        <vt:i4>5</vt:i4>
      </vt:variant>
      <vt:variant>
        <vt:lpwstr/>
      </vt:variant>
      <vt:variant>
        <vt:lpwstr>_Toc72748591</vt:lpwstr>
      </vt:variant>
      <vt:variant>
        <vt:i4>1310769</vt:i4>
      </vt:variant>
      <vt:variant>
        <vt:i4>111</vt:i4>
      </vt:variant>
      <vt:variant>
        <vt:i4>0</vt:i4>
      </vt:variant>
      <vt:variant>
        <vt:i4>5</vt:i4>
      </vt:variant>
      <vt:variant>
        <vt:lpwstr/>
      </vt:variant>
      <vt:variant>
        <vt:lpwstr>_Toc72748590</vt:lpwstr>
      </vt:variant>
      <vt:variant>
        <vt:i4>1900592</vt:i4>
      </vt:variant>
      <vt:variant>
        <vt:i4>105</vt:i4>
      </vt:variant>
      <vt:variant>
        <vt:i4>0</vt:i4>
      </vt:variant>
      <vt:variant>
        <vt:i4>5</vt:i4>
      </vt:variant>
      <vt:variant>
        <vt:lpwstr/>
      </vt:variant>
      <vt:variant>
        <vt:lpwstr>_Toc72748589</vt:lpwstr>
      </vt:variant>
      <vt:variant>
        <vt:i4>1835056</vt:i4>
      </vt:variant>
      <vt:variant>
        <vt:i4>99</vt:i4>
      </vt:variant>
      <vt:variant>
        <vt:i4>0</vt:i4>
      </vt:variant>
      <vt:variant>
        <vt:i4>5</vt:i4>
      </vt:variant>
      <vt:variant>
        <vt:lpwstr/>
      </vt:variant>
      <vt:variant>
        <vt:lpwstr>_Toc72748588</vt:lpwstr>
      </vt:variant>
      <vt:variant>
        <vt:i4>1245232</vt:i4>
      </vt:variant>
      <vt:variant>
        <vt:i4>93</vt:i4>
      </vt:variant>
      <vt:variant>
        <vt:i4>0</vt:i4>
      </vt:variant>
      <vt:variant>
        <vt:i4>5</vt:i4>
      </vt:variant>
      <vt:variant>
        <vt:lpwstr/>
      </vt:variant>
      <vt:variant>
        <vt:lpwstr>_Toc72748587</vt:lpwstr>
      </vt:variant>
      <vt:variant>
        <vt:i4>1179696</vt:i4>
      </vt:variant>
      <vt:variant>
        <vt:i4>87</vt:i4>
      </vt:variant>
      <vt:variant>
        <vt:i4>0</vt:i4>
      </vt:variant>
      <vt:variant>
        <vt:i4>5</vt:i4>
      </vt:variant>
      <vt:variant>
        <vt:lpwstr/>
      </vt:variant>
      <vt:variant>
        <vt:lpwstr>_Toc72748586</vt:lpwstr>
      </vt:variant>
      <vt:variant>
        <vt:i4>1114160</vt:i4>
      </vt:variant>
      <vt:variant>
        <vt:i4>81</vt:i4>
      </vt:variant>
      <vt:variant>
        <vt:i4>0</vt:i4>
      </vt:variant>
      <vt:variant>
        <vt:i4>5</vt:i4>
      </vt:variant>
      <vt:variant>
        <vt:lpwstr/>
      </vt:variant>
      <vt:variant>
        <vt:lpwstr>_Toc72748585</vt:lpwstr>
      </vt:variant>
      <vt:variant>
        <vt:i4>1048624</vt:i4>
      </vt:variant>
      <vt:variant>
        <vt:i4>75</vt:i4>
      </vt:variant>
      <vt:variant>
        <vt:i4>0</vt:i4>
      </vt:variant>
      <vt:variant>
        <vt:i4>5</vt:i4>
      </vt:variant>
      <vt:variant>
        <vt:lpwstr/>
      </vt:variant>
      <vt:variant>
        <vt:lpwstr>_Toc72748584</vt:lpwstr>
      </vt:variant>
      <vt:variant>
        <vt:i4>1507376</vt:i4>
      </vt:variant>
      <vt:variant>
        <vt:i4>69</vt:i4>
      </vt:variant>
      <vt:variant>
        <vt:i4>0</vt:i4>
      </vt:variant>
      <vt:variant>
        <vt:i4>5</vt:i4>
      </vt:variant>
      <vt:variant>
        <vt:lpwstr/>
      </vt:variant>
      <vt:variant>
        <vt:lpwstr>_Toc72748583</vt:lpwstr>
      </vt:variant>
      <vt:variant>
        <vt:i4>1441840</vt:i4>
      </vt:variant>
      <vt:variant>
        <vt:i4>63</vt:i4>
      </vt:variant>
      <vt:variant>
        <vt:i4>0</vt:i4>
      </vt:variant>
      <vt:variant>
        <vt:i4>5</vt:i4>
      </vt:variant>
      <vt:variant>
        <vt:lpwstr/>
      </vt:variant>
      <vt:variant>
        <vt:lpwstr>_Toc72748582</vt:lpwstr>
      </vt:variant>
      <vt:variant>
        <vt:i4>1376304</vt:i4>
      </vt:variant>
      <vt:variant>
        <vt:i4>57</vt:i4>
      </vt:variant>
      <vt:variant>
        <vt:i4>0</vt:i4>
      </vt:variant>
      <vt:variant>
        <vt:i4>5</vt:i4>
      </vt:variant>
      <vt:variant>
        <vt:lpwstr/>
      </vt:variant>
      <vt:variant>
        <vt:lpwstr>_Toc72748581</vt:lpwstr>
      </vt:variant>
      <vt:variant>
        <vt:i4>1310768</vt:i4>
      </vt:variant>
      <vt:variant>
        <vt:i4>51</vt:i4>
      </vt:variant>
      <vt:variant>
        <vt:i4>0</vt:i4>
      </vt:variant>
      <vt:variant>
        <vt:i4>5</vt:i4>
      </vt:variant>
      <vt:variant>
        <vt:lpwstr/>
      </vt:variant>
      <vt:variant>
        <vt:lpwstr>_Toc72748580</vt:lpwstr>
      </vt:variant>
      <vt:variant>
        <vt:i4>1900607</vt:i4>
      </vt:variant>
      <vt:variant>
        <vt:i4>45</vt:i4>
      </vt:variant>
      <vt:variant>
        <vt:i4>0</vt:i4>
      </vt:variant>
      <vt:variant>
        <vt:i4>5</vt:i4>
      </vt:variant>
      <vt:variant>
        <vt:lpwstr/>
      </vt:variant>
      <vt:variant>
        <vt:lpwstr>_Toc72748579</vt:lpwstr>
      </vt:variant>
      <vt:variant>
        <vt:i4>1835071</vt:i4>
      </vt:variant>
      <vt:variant>
        <vt:i4>39</vt:i4>
      </vt:variant>
      <vt:variant>
        <vt:i4>0</vt:i4>
      </vt:variant>
      <vt:variant>
        <vt:i4>5</vt:i4>
      </vt:variant>
      <vt:variant>
        <vt:lpwstr/>
      </vt:variant>
      <vt:variant>
        <vt:lpwstr>_Toc72748578</vt:lpwstr>
      </vt:variant>
      <vt:variant>
        <vt:i4>1245247</vt:i4>
      </vt:variant>
      <vt:variant>
        <vt:i4>33</vt:i4>
      </vt:variant>
      <vt:variant>
        <vt:i4>0</vt:i4>
      </vt:variant>
      <vt:variant>
        <vt:i4>5</vt:i4>
      </vt:variant>
      <vt:variant>
        <vt:lpwstr/>
      </vt:variant>
      <vt:variant>
        <vt:lpwstr>_Toc72748577</vt:lpwstr>
      </vt:variant>
      <vt:variant>
        <vt:i4>1179711</vt:i4>
      </vt:variant>
      <vt:variant>
        <vt:i4>27</vt:i4>
      </vt:variant>
      <vt:variant>
        <vt:i4>0</vt:i4>
      </vt:variant>
      <vt:variant>
        <vt:i4>5</vt:i4>
      </vt:variant>
      <vt:variant>
        <vt:lpwstr/>
      </vt:variant>
      <vt:variant>
        <vt:lpwstr>_Toc72748576</vt:lpwstr>
      </vt:variant>
      <vt:variant>
        <vt:i4>1114175</vt:i4>
      </vt:variant>
      <vt:variant>
        <vt:i4>21</vt:i4>
      </vt:variant>
      <vt:variant>
        <vt:i4>0</vt:i4>
      </vt:variant>
      <vt:variant>
        <vt:i4>5</vt:i4>
      </vt:variant>
      <vt:variant>
        <vt:lpwstr/>
      </vt:variant>
      <vt:variant>
        <vt:lpwstr>_Toc72748575</vt:lpwstr>
      </vt:variant>
      <vt:variant>
        <vt:i4>1048639</vt:i4>
      </vt:variant>
      <vt:variant>
        <vt:i4>15</vt:i4>
      </vt:variant>
      <vt:variant>
        <vt:i4>0</vt:i4>
      </vt:variant>
      <vt:variant>
        <vt:i4>5</vt:i4>
      </vt:variant>
      <vt:variant>
        <vt:lpwstr/>
      </vt:variant>
      <vt:variant>
        <vt:lpwstr>_Toc72748574</vt:lpwstr>
      </vt:variant>
      <vt:variant>
        <vt:i4>1507391</vt:i4>
      </vt:variant>
      <vt:variant>
        <vt:i4>9</vt:i4>
      </vt:variant>
      <vt:variant>
        <vt:i4>0</vt:i4>
      </vt:variant>
      <vt:variant>
        <vt:i4>5</vt:i4>
      </vt:variant>
      <vt:variant>
        <vt:lpwstr/>
      </vt:variant>
      <vt:variant>
        <vt:lpwstr>_Toc72748573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Casey Digital Equity Framework</dc:title>
  <dc:subject>Digital Equity</dc:subject>
  <dc:creator>mkirwan@casey.vic.gov.au</dc:creator>
  <cp:keywords/>
  <dc:description>0.2</dc:description>
  <cp:lastModifiedBy>Matthew Kirwan</cp:lastModifiedBy>
  <cp:revision>33</cp:revision>
  <cp:lastPrinted>2012-12-04T18:03:00Z</cp:lastPrinted>
  <dcterms:created xsi:type="dcterms:W3CDTF">2021-05-24T03:01:00Z</dcterms:created>
  <dcterms:modified xsi:type="dcterms:W3CDTF">2021-05-24T04:55:00Z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0.1</vt:lpwstr>
  </property>
  <property fmtid="{D5CDD505-2E9C-101B-9397-08002B2CF9AE}" pid="3" name="Release State">
    <vt:lpwstr>Initial</vt:lpwstr>
  </property>
  <property fmtid="{D5CDD505-2E9C-101B-9397-08002B2CF9AE}" pid="4" name="Approval Status">
    <vt:lpwstr>Draft </vt:lpwstr>
  </property>
  <property fmtid="{D5CDD505-2E9C-101B-9397-08002B2CF9AE}" pid="5" name="Confidentiality">
    <vt:lpwstr>Confidential / Public</vt:lpwstr>
  </property>
  <property fmtid="{D5CDD505-2E9C-101B-9397-08002B2CF9AE}" pid="6" name="ContentTypeId">
    <vt:lpwstr>0x01010041F739EC17B5F04696842A4182F21E47</vt:lpwstr>
  </property>
</Properties>
</file>